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B81BE" w14:textId="2916901B" w:rsidR="000D500D" w:rsidRDefault="00805614">
      <w:pPr>
        <w:pStyle w:val="Picture2Med"/>
      </w:pPr>
      <w:bookmarkStart w:id="0" w:name="_Toc488726147"/>
      <w:r>
        <w:drawing>
          <wp:anchor distT="0" distB="0" distL="114300" distR="114300" simplePos="0" relativeHeight="251649536" behindDoc="0" locked="0" layoutInCell="1" allowOverlap="1" wp14:anchorId="7EC096BA" wp14:editId="35BCDA7C">
            <wp:simplePos x="0" y="0"/>
            <wp:positionH relativeFrom="column">
              <wp:posOffset>457200</wp:posOffset>
            </wp:positionH>
            <wp:positionV relativeFrom="paragraph">
              <wp:posOffset>342900</wp:posOffset>
            </wp:positionV>
            <wp:extent cx="5486400" cy="2057400"/>
            <wp:effectExtent l="0" t="0" r="0" b="0"/>
            <wp:wrapNone/>
            <wp:docPr id="8604" name="Picture 8604" descr="WinServer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descr="WinServer20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12672" behindDoc="0" locked="0" layoutInCell="1" allowOverlap="1" wp14:anchorId="3D6363C4" wp14:editId="2FCF2678">
                <wp:simplePos x="0" y="0"/>
                <wp:positionH relativeFrom="column">
                  <wp:posOffset>-228600</wp:posOffset>
                </wp:positionH>
                <wp:positionV relativeFrom="paragraph">
                  <wp:posOffset>0</wp:posOffset>
                </wp:positionV>
                <wp:extent cx="5724525" cy="0"/>
                <wp:effectExtent l="0" t="0" r="0" b="0"/>
                <wp:wrapNone/>
                <wp:docPr id="1947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6737D" id="Line 5"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4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E/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"/>
            </w:pict>
          </mc:Fallback>
        </mc:AlternateContent>
      </w:r>
      <w:bookmarkEnd w:id="0"/>
    </w:p>
    <w:p w14:paraId="3D3D545A" w14:textId="77777777" w:rsidR="000D500D" w:rsidRDefault="000D500D">
      <w:pPr>
        <w:pStyle w:val="MastheadDescriptor"/>
      </w:pPr>
    </w:p>
    <w:p w14:paraId="74D9E41F" w14:textId="77777777" w:rsidR="000D500D" w:rsidRDefault="000D500D">
      <w:pPr>
        <w:pStyle w:val="MastheadDescriptor"/>
      </w:pPr>
    </w:p>
    <w:p w14:paraId="66117AE3" w14:textId="77777777" w:rsidR="000D500D" w:rsidRDefault="000D500D">
      <w:pPr>
        <w:pStyle w:val="Byline"/>
      </w:pPr>
    </w:p>
    <w:p w14:paraId="47A43998" w14:textId="77777777" w:rsidR="000D500D" w:rsidRDefault="000D500D">
      <w:pPr>
        <w:pStyle w:val="Byline"/>
      </w:pPr>
    </w:p>
    <w:p w14:paraId="024261FA" w14:textId="77777777" w:rsidR="000D500D" w:rsidRDefault="000D500D">
      <w:pPr>
        <w:pStyle w:val="PaperTitle"/>
      </w:pPr>
    </w:p>
    <w:p w14:paraId="47B55A8F" w14:textId="77777777" w:rsidR="000D500D" w:rsidRDefault="000D500D">
      <w:pPr>
        <w:pStyle w:val="PaperTitle"/>
      </w:pPr>
    </w:p>
    <w:p w14:paraId="135FF646" w14:textId="77777777" w:rsidR="000D500D" w:rsidRDefault="004E6C00">
      <w:pPr>
        <w:pStyle w:val="PaperTitle"/>
      </w:pPr>
      <w:r>
        <w:t>Planning and Impl</w:t>
      </w:r>
      <w:bookmarkStart w:id="1" w:name="_GoBack"/>
      <w:bookmarkEnd w:id="1"/>
      <w:r>
        <w:t xml:space="preserve">ementing </w:t>
      </w:r>
      <w:r w:rsidR="00D7763A">
        <w:t xml:space="preserve">Cross-Certification and </w:t>
      </w:r>
      <w:r>
        <w:t xml:space="preserve">Qualified Subordination </w:t>
      </w:r>
      <w:r w:rsidR="004B4A05">
        <w:t>U</w:t>
      </w:r>
      <w:r>
        <w:t xml:space="preserve">sing Windows </w:t>
      </w:r>
      <w:r w:rsidR="004B4A05">
        <w:t>Server 2003</w:t>
      </w:r>
      <w:r>
        <w:t xml:space="preserve"> </w:t>
      </w:r>
    </w:p>
    <w:p w14:paraId="63778922" w14:textId="77777777" w:rsidR="000D500D" w:rsidRDefault="000D500D" w:rsidP="000D500D">
      <w:pPr>
        <w:pStyle w:val="Byline"/>
      </w:pPr>
      <w:r>
        <w:t xml:space="preserve">By </w:t>
      </w:r>
      <w:r w:rsidR="004D489B">
        <w:t>Brian Komar</w:t>
      </w:r>
      <w:r w:rsidR="00445990">
        <w:t xml:space="preserve"> and </w:t>
      </w:r>
      <w:smartTag w:uri="urn:schemas-microsoft-com:office:smarttags" w:element="PersonName">
        <w:r w:rsidR="00445990">
          <w:t>David Cross</w:t>
        </w:r>
      </w:smartTag>
    </w:p>
    <w:p w14:paraId="7BD4D5E8" w14:textId="77777777" w:rsidR="000D500D" w:rsidRDefault="000D500D">
      <w:pPr>
        <w:pStyle w:val="Byline"/>
      </w:pPr>
      <w:r>
        <w:t>Microsoft Corporation</w:t>
      </w:r>
    </w:p>
    <w:p w14:paraId="2F1F2F73" w14:textId="77777777" w:rsidR="000D500D" w:rsidRDefault="000D500D">
      <w:pPr>
        <w:pStyle w:val="Byline"/>
      </w:pPr>
    </w:p>
    <w:p w14:paraId="5A6C2684" w14:textId="77777777" w:rsidR="000D500D" w:rsidRDefault="000D500D">
      <w:pPr>
        <w:pStyle w:val="Byline"/>
      </w:pPr>
    </w:p>
    <w:p w14:paraId="020E8AB2" w14:textId="77777777" w:rsidR="000D500D" w:rsidRDefault="000D500D">
      <w:pPr>
        <w:pStyle w:val="Byline"/>
      </w:pPr>
    </w:p>
    <w:p w14:paraId="02EB81FE" w14:textId="77777777" w:rsidR="000D500D" w:rsidRPr="00B513F5" w:rsidRDefault="000D500D"/>
    <w:p w14:paraId="1FE6B103" w14:textId="77777777" w:rsidR="000D500D" w:rsidRDefault="000D500D">
      <w:pPr>
        <w:pStyle w:val="AbstractTitle"/>
      </w:pPr>
      <w:r>
        <w:t>Abstract</w:t>
      </w:r>
    </w:p>
    <w:p w14:paraId="7021925B" w14:textId="77777777" w:rsidR="00593351" w:rsidRDefault="00593351" w:rsidP="00593351">
      <w:pPr>
        <w:pStyle w:val="AbstractText"/>
        <w:ind w:right="-144"/>
      </w:pPr>
      <w:r>
        <w:t>Microsoft</w:t>
      </w:r>
      <w:r w:rsidRPr="004B4A05">
        <w:rPr>
          <w:szCs w:val="19"/>
          <w:vertAlign w:val="superscript"/>
        </w:rPr>
        <w:t>®</w:t>
      </w:r>
      <w:r>
        <w:t xml:space="preserve"> Windows</w:t>
      </w:r>
      <w:r w:rsidRPr="004B4A05">
        <w:rPr>
          <w:szCs w:val="19"/>
          <w:vertAlign w:val="superscript"/>
        </w:rPr>
        <w:t>®</w:t>
      </w:r>
      <w:r>
        <w:t xml:space="preserve"> XP Professional and Microsoft Windows </w:t>
      </w:r>
      <w:r w:rsidR="004B4A05">
        <w:t>Server 2003</w:t>
      </w:r>
      <w:r w:rsidRPr="004B4A05">
        <w:rPr>
          <w:szCs w:val="19"/>
          <w:vertAlign w:val="superscript"/>
        </w:rPr>
        <w:t>®</w:t>
      </w:r>
      <w:r>
        <w:t xml:space="preserve"> provide an integrated, public key infrastructure (PKI) that enables you to securely exchange information across the Internet, extranets, intranets, and applications. This white paper provides a technical reference and planning guide for PKI administrators who wish to perform PKI cross-certification, deploy bridge C</w:t>
      </w:r>
      <w:r w:rsidR="007B00E7">
        <w:t xml:space="preserve">ertification </w:t>
      </w:r>
      <w:r>
        <w:t>A</w:t>
      </w:r>
      <w:r w:rsidR="007B00E7">
        <w:t>uthoritie</w:t>
      </w:r>
      <w:r>
        <w:t>s</w:t>
      </w:r>
      <w:r w:rsidR="007B00E7">
        <w:t xml:space="preserve"> (CAs)</w:t>
      </w:r>
      <w:r w:rsidR="0062743B">
        <w:t>,</w:t>
      </w:r>
      <w:r>
        <w:t xml:space="preserve"> </w:t>
      </w:r>
      <w:r w:rsidR="003108C6">
        <w:t>and</w:t>
      </w:r>
      <w:r>
        <w:t xml:space="preserve"> understand how to implement qualified subordination in Windows </w:t>
      </w:r>
      <w:r w:rsidR="004B4A05">
        <w:t>Server 2003</w:t>
      </w:r>
      <w:r>
        <w:t xml:space="preserve">. </w:t>
      </w:r>
    </w:p>
    <w:p w14:paraId="52F89030" w14:textId="77777777" w:rsidR="000D500D" w:rsidRDefault="000D500D">
      <w:pPr>
        <w:pStyle w:val="AbstractText"/>
        <w:ind w:right="-144"/>
      </w:pPr>
    </w:p>
    <w:p w14:paraId="24C06744" w14:textId="77777777" w:rsidR="000D500D" w:rsidRDefault="000D500D">
      <w:pPr>
        <w:pStyle w:val="AbstractText"/>
        <w:ind w:right="-144"/>
      </w:pPr>
    </w:p>
    <w:p w14:paraId="04466FC7" w14:textId="77777777" w:rsidR="000D500D" w:rsidRDefault="000D500D">
      <w:pPr>
        <w:pStyle w:val="AbstractText"/>
        <w:ind w:right="-144"/>
      </w:pPr>
      <w:r>
        <w:t xml:space="preserve"> </w:t>
      </w:r>
    </w:p>
    <w:p w14:paraId="1D3AD121" w14:textId="77777777" w:rsidR="000D500D" w:rsidRDefault="000D500D">
      <w:pPr>
        <w:pStyle w:val="AbstractText"/>
        <w:spacing w:before="120"/>
      </w:pPr>
    </w:p>
    <w:p w14:paraId="74759C6D" w14:textId="77777777" w:rsidR="000D500D" w:rsidRDefault="000D500D">
      <w:pPr>
        <w:spacing w:before="120"/>
        <w:rPr>
          <w:b/>
          <w:i/>
        </w:rPr>
      </w:pPr>
    </w:p>
    <w:p w14:paraId="5EFEFFB3" w14:textId="77777777" w:rsidR="000D500D" w:rsidRDefault="000D500D">
      <w:pPr>
        <w:sectPr w:rsidR="000D500D" w:rsidSect="00F36367">
          <w:footerReference w:type="default" r:id="rId8"/>
          <w:footerReference w:type="first" r:id="rId9"/>
          <w:pgSz w:w="12240" w:h="15840" w:code="1"/>
          <w:pgMar w:top="1440" w:right="1800" w:bottom="1440" w:left="1800" w:header="720" w:footer="720" w:gutter="0"/>
          <w:cols w:space="720"/>
        </w:sectPr>
      </w:pPr>
    </w:p>
    <w:p w14:paraId="77A46AD6" w14:textId="77777777" w:rsidR="000D500D" w:rsidRDefault="000D500D">
      <w:pPr>
        <w:pStyle w:val="Legalese"/>
      </w:pPr>
      <w:r>
        <w:lastRenderedPageBreak/>
        <w:t>This is a preliminary document and may be changed substantially prior to final commercial release of the software described herein.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79A39AC3" w14:textId="77777777" w:rsidR="000D500D" w:rsidRDefault="000D500D">
      <w:pPr>
        <w:pStyle w:val="Legalese"/>
      </w:pPr>
      <w:r>
        <w:t>This white paper is for informational purposes only. MICROSOFT MAKES NO WARRANTIES, EXPRESS OR IMPLIED, IN THIS DOCUMENT.</w:t>
      </w:r>
    </w:p>
    <w:p w14:paraId="147510F8" w14:textId="77777777" w:rsidR="000D500D" w:rsidRDefault="000D500D">
      <w:pPr>
        <w:pStyle w:val="Legalese"/>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6A18C3BF" w14:textId="77777777" w:rsidR="000D500D" w:rsidRDefault="000D500D">
      <w:pPr>
        <w:pStyle w:val="Legalese"/>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531A656E" w14:textId="77777777" w:rsidR="000D500D" w:rsidRDefault="000D500D">
      <w:pPr>
        <w:pStyle w:val="Legalese"/>
      </w:pPr>
    </w:p>
    <w:p w14:paraId="36B20E25" w14:textId="77777777" w:rsidR="000D500D" w:rsidRDefault="000D500D">
      <w:pPr>
        <w:pStyle w:val="Legalese"/>
      </w:pPr>
      <w:r>
        <w:t>© 200</w:t>
      </w:r>
      <w:r w:rsidR="00D7763A">
        <w:t>3</w:t>
      </w:r>
      <w:r>
        <w:t xml:space="preserve"> Microsoft Corporation. All rights reserved. Microsoft, Windows, and Windows NT are either registered trademarks or trademarks of Microsoft Corporation in the </w:t>
      </w:r>
      <w:smartTag w:uri="urn:schemas-microsoft-com:office:smarttags" w:element="place">
        <w:smartTag w:uri="urn:schemas-microsoft-com:office:smarttags" w:element="country-region">
          <w:r>
            <w:t>United States</w:t>
          </w:r>
        </w:smartTag>
      </w:smartTag>
      <w:r>
        <w:t xml:space="preserve"> and/or other countries.</w:t>
      </w:r>
    </w:p>
    <w:p w14:paraId="67D56B78" w14:textId="77777777" w:rsidR="000D500D" w:rsidRDefault="000D500D">
      <w:pPr>
        <w:pStyle w:val="Legalese"/>
      </w:pPr>
      <w:r>
        <w:t>Other product and company names mentioned herein may be the trademarks of their respective owners.</w:t>
      </w:r>
    </w:p>
    <w:p w14:paraId="0188C61F" w14:textId="77777777" w:rsidR="000D500D" w:rsidRDefault="000D500D">
      <w:pPr>
        <w:pStyle w:val="Legalese"/>
      </w:pPr>
      <w:r>
        <w:t xml:space="preserve">Microsoft Corporation • </w:t>
      </w:r>
      <w:smartTag w:uri="urn:schemas-microsoft-com:office:smarttags" w:element="Street">
        <w:smartTag w:uri="urn:schemas-microsoft-com:office:smarttags" w:element="address">
          <w:r>
            <w:t>One Microsoft Way</w:t>
          </w:r>
        </w:smartTag>
      </w:smartTag>
      <w:r>
        <w:t xml:space="preserve"> • </w:t>
      </w:r>
      <w:smartTag w:uri="urn:schemas-microsoft-com:office:smarttags" w:element="City">
        <w:r>
          <w:t>Redmond</w:t>
        </w:r>
      </w:smartTag>
      <w:r>
        <w:t xml:space="preserve">, </w:t>
      </w:r>
      <w:smartTag w:uri="urn:schemas-microsoft-com:office:smarttags" w:element="State">
        <w:r>
          <w:t>WA</w:t>
        </w:r>
      </w:smartTag>
      <w:r>
        <w:t xml:space="preserve"> </w:t>
      </w:r>
      <w:smartTag w:uri="urn:schemas-microsoft-com:office:smarttags" w:element="PostalCode">
        <w:r>
          <w:t>98052-6399</w:t>
        </w:r>
      </w:smartTag>
      <w:r>
        <w:t xml:space="preserve"> • </w:t>
      </w:r>
      <w:smartTag w:uri="urn:schemas-microsoft-com:office:smarttags" w:element="place">
        <w:smartTag w:uri="urn:schemas-microsoft-com:office:smarttags" w:element="country-region">
          <w:r>
            <w:t>USA</w:t>
          </w:r>
        </w:smartTag>
      </w:smartTag>
    </w:p>
    <w:p w14:paraId="77253979" w14:textId="77777777" w:rsidR="000D500D" w:rsidRDefault="000D500D">
      <w:pPr>
        <w:pStyle w:val="Contents"/>
      </w:pPr>
      <w:r>
        <w:lastRenderedPageBreak/>
        <w:t>Contents</w:t>
      </w:r>
    </w:p>
    <w:p w14:paraId="6A1AC939" w14:textId="77777777" w:rsidR="0014644C" w:rsidRDefault="003C0522">
      <w:pPr>
        <w:pStyle w:val="TOC1"/>
        <w:rPr>
          <w:rFonts w:ascii="Times New Roman" w:hAnsi="Times New Roman"/>
          <w:b w:val="0"/>
          <w:sz w:val="24"/>
          <w:szCs w:val="24"/>
        </w:rPr>
      </w:pPr>
      <w:r>
        <w:rPr>
          <w:b w:val="0"/>
        </w:rPr>
        <w:fldChar w:fldCharType="begin"/>
      </w:r>
      <w:r>
        <w:rPr>
          <w:b w:val="0"/>
        </w:rPr>
        <w:instrText xml:space="preserve"> TOC \o "2-2" \h \z \t "Heading 1,1,Heading 3,3,Heading 4,4" </w:instrText>
      </w:r>
      <w:r>
        <w:rPr>
          <w:b w:val="0"/>
        </w:rPr>
        <w:fldChar w:fldCharType="separate"/>
      </w:r>
      <w:hyperlink w:anchor="_Toc33527609" w:history="1">
        <w:r w:rsidR="0014644C" w:rsidRPr="00F1348B">
          <w:rPr>
            <w:rStyle w:val="Hyperlink"/>
          </w:rPr>
          <w:t>Acknowledgements</w:t>
        </w:r>
        <w:r w:rsidR="0014644C">
          <w:rPr>
            <w:webHidden/>
          </w:rPr>
          <w:tab/>
        </w:r>
        <w:r w:rsidR="0014644C">
          <w:rPr>
            <w:webHidden/>
          </w:rPr>
          <w:fldChar w:fldCharType="begin"/>
        </w:r>
        <w:r w:rsidR="0014644C">
          <w:rPr>
            <w:webHidden/>
          </w:rPr>
          <w:instrText xml:space="preserve"> PAGEREF _Toc33527609 \h </w:instrText>
        </w:r>
        <w:r w:rsidR="0014644C">
          <w:rPr>
            <w:webHidden/>
          </w:rPr>
          <w:fldChar w:fldCharType="separate"/>
        </w:r>
        <w:r w:rsidR="00F27C7A">
          <w:rPr>
            <w:webHidden/>
          </w:rPr>
          <w:t>v</w:t>
        </w:r>
        <w:r w:rsidR="0014644C">
          <w:rPr>
            <w:webHidden/>
          </w:rPr>
          <w:fldChar w:fldCharType="end"/>
        </w:r>
      </w:hyperlink>
    </w:p>
    <w:p w14:paraId="20A6753D" w14:textId="77777777" w:rsidR="0014644C" w:rsidRDefault="0014644C">
      <w:pPr>
        <w:pStyle w:val="TOC1"/>
        <w:rPr>
          <w:rFonts w:ascii="Times New Roman" w:hAnsi="Times New Roman"/>
          <w:b w:val="0"/>
          <w:sz w:val="24"/>
          <w:szCs w:val="24"/>
        </w:rPr>
      </w:pPr>
      <w:hyperlink w:anchor="_Toc33527610" w:history="1">
        <w:r w:rsidRPr="00F1348B">
          <w:rPr>
            <w:rStyle w:val="Hyperlink"/>
          </w:rPr>
          <w:t>Introduction</w:t>
        </w:r>
        <w:r>
          <w:rPr>
            <w:webHidden/>
          </w:rPr>
          <w:tab/>
        </w:r>
        <w:r>
          <w:rPr>
            <w:webHidden/>
          </w:rPr>
          <w:fldChar w:fldCharType="begin"/>
        </w:r>
        <w:r>
          <w:rPr>
            <w:webHidden/>
          </w:rPr>
          <w:instrText xml:space="preserve"> PAGEREF _Toc33527610 \h </w:instrText>
        </w:r>
        <w:r>
          <w:rPr>
            <w:webHidden/>
          </w:rPr>
          <w:fldChar w:fldCharType="separate"/>
        </w:r>
        <w:r w:rsidR="00F27C7A">
          <w:rPr>
            <w:webHidden/>
          </w:rPr>
          <w:t>1</w:t>
        </w:r>
        <w:r>
          <w:rPr>
            <w:webHidden/>
          </w:rPr>
          <w:fldChar w:fldCharType="end"/>
        </w:r>
      </w:hyperlink>
    </w:p>
    <w:p w14:paraId="2CEC5D5C" w14:textId="77777777" w:rsidR="0014644C" w:rsidRDefault="0014644C">
      <w:pPr>
        <w:pStyle w:val="TOC2"/>
        <w:rPr>
          <w:rFonts w:ascii="Times New Roman" w:hAnsi="Times New Roman"/>
          <w:sz w:val="24"/>
          <w:szCs w:val="24"/>
        </w:rPr>
      </w:pPr>
      <w:hyperlink w:anchor="_Toc33527611" w:history="1">
        <w:r w:rsidRPr="00F1348B">
          <w:rPr>
            <w:rStyle w:val="Hyperlink"/>
          </w:rPr>
          <w:t>Scope</w:t>
        </w:r>
        <w:r>
          <w:rPr>
            <w:webHidden/>
          </w:rPr>
          <w:tab/>
        </w:r>
        <w:r>
          <w:rPr>
            <w:webHidden/>
          </w:rPr>
          <w:fldChar w:fldCharType="begin"/>
        </w:r>
        <w:r>
          <w:rPr>
            <w:webHidden/>
          </w:rPr>
          <w:instrText xml:space="preserve"> PAGEREF _Toc33527611 \h </w:instrText>
        </w:r>
        <w:r>
          <w:rPr>
            <w:webHidden/>
          </w:rPr>
          <w:fldChar w:fldCharType="separate"/>
        </w:r>
        <w:r w:rsidR="00F27C7A">
          <w:rPr>
            <w:webHidden/>
          </w:rPr>
          <w:t>1</w:t>
        </w:r>
        <w:r>
          <w:rPr>
            <w:webHidden/>
          </w:rPr>
          <w:fldChar w:fldCharType="end"/>
        </w:r>
      </w:hyperlink>
    </w:p>
    <w:p w14:paraId="02C64EBE" w14:textId="77777777" w:rsidR="0014644C" w:rsidRDefault="0014644C">
      <w:pPr>
        <w:pStyle w:val="TOC1"/>
        <w:rPr>
          <w:rFonts w:ascii="Times New Roman" w:hAnsi="Times New Roman"/>
          <w:b w:val="0"/>
          <w:sz w:val="24"/>
          <w:szCs w:val="24"/>
        </w:rPr>
      </w:pPr>
      <w:hyperlink w:anchor="_Toc33527612" w:history="1">
        <w:r w:rsidRPr="00F1348B">
          <w:rPr>
            <w:rStyle w:val="Hyperlink"/>
          </w:rPr>
          <w:t>Terms Used in This White Paper</w:t>
        </w:r>
        <w:r>
          <w:rPr>
            <w:webHidden/>
          </w:rPr>
          <w:tab/>
        </w:r>
        <w:r>
          <w:rPr>
            <w:webHidden/>
          </w:rPr>
          <w:fldChar w:fldCharType="begin"/>
        </w:r>
        <w:r>
          <w:rPr>
            <w:webHidden/>
          </w:rPr>
          <w:instrText xml:space="preserve"> PAGEREF _Toc33527612 \h </w:instrText>
        </w:r>
        <w:r>
          <w:rPr>
            <w:webHidden/>
          </w:rPr>
          <w:fldChar w:fldCharType="separate"/>
        </w:r>
        <w:r w:rsidR="00F27C7A">
          <w:rPr>
            <w:webHidden/>
          </w:rPr>
          <w:t>2</w:t>
        </w:r>
        <w:r>
          <w:rPr>
            <w:webHidden/>
          </w:rPr>
          <w:fldChar w:fldCharType="end"/>
        </w:r>
      </w:hyperlink>
    </w:p>
    <w:p w14:paraId="0CC78AF8" w14:textId="77777777" w:rsidR="0014644C" w:rsidRDefault="0014644C">
      <w:pPr>
        <w:pStyle w:val="TOC1"/>
        <w:rPr>
          <w:rFonts w:ascii="Times New Roman" w:hAnsi="Times New Roman"/>
          <w:b w:val="0"/>
          <w:sz w:val="24"/>
          <w:szCs w:val="24"/>
        </w:rPr>
      </w:pPr>
      <w:hyperlink w:anchor="_Toc33527613" w:history="1">
        <w:r w:rsidRPr="00F1348B">
          <w:rPr>
            <w:rStyle w:val="Hyperlink"/>
          </w:rPr>
          <w:t>Overview</w:t>
        </w:r>
        <w:r>
          <w:rPr>
            <w:webHidden/>
          </w:rPr>
          <w:tab/>
        </w:r>
        <w:r>
          <w:rPr>
            <w:webHidden/>
          </w:rPr>
          <w:fldChar w:fldCharType="begin"/>
        </w:r>
        <w:r>
          <w:rPr>
            <w:webHidden/>
          </w:rPr>
          <w:instrText xml:space="preserve"> PAGEREF _Toc33527613 \h </w:instrText>
        </w:r>
        <w:r>
          <w:rPr>
            <w:webHidden/>
          </w:rPr>
          <w:fldChar w:fldCharType="separate"/>
        </w:r>
        <w:r w:rsidR="00F27C7A">
          <w:rPr>
            <w:webHidden/>
          </w:rPr>
          <w:t>4</w:t>
        </w:r>
        <w:r>
          <w:rPr>
            <w:webHidden/>
          </w:rPr>
          <w:fldChar w:fldCharType="end"/>
        </w:r>
      </w:hyperlink>
    </w:p>
    <w:p w14:paraId="5E2B0B8F" w14:textId="77777777" w:rsidR="0014644C" w:rsidRDefault="0014644C">
      <w:pPr>
        <w:pStyle w:val="TOC1"/>
        <w:rPr>
          <w:rFonts w:ascii="Times New Roman" w:hAnsi="Times New Roman"/>
          <w:b w:val="0"/>
          <w:sz w:val="24"/>
          <w:szCs w:val="24"/>
        </w:rPr>
      </w:pPr>
      <w:hyperlink w:anchor="_Toc33527614" w:history="1">
        <w:r w:rsidRPr="00F1348B">
          <w:rPr>
            <w:rStyle w:val="Hyperlink"/>
          </w:rPr>
          <w:t>Understanding Constraints</w:t>
        </w:r>
        <w:r>
          <w:rPr>
            <w:webHidden/>
          </w:rPr>
          <w:tab/>
        </w:r>
        <w:r>
          <w:rPr>
            <w:webHidden/>
          </w:rPr>
          <w:fldChar w:fldCharType="begin"/>
        </w:r>
        <w:r>
          <w:rPr>
            <w:webHidden/>
          </w:rPr>
          <w:instrText xml:space="preserve"> PAGEREF _Toc33527614 \h </w:instrText>
        </w:r>
        <w:r>
          <w:rPr>
            <w:webHidden/>
          </w:rPr>
          <w:fldChar w:fldCharType="separate"/>
        </w:r>
        <w:r w:rsidR="00F27C7A">
          <w:rPr>
            <w:webHidden/>
          </w:rPr>
          <w:t>5</w:t>
        </w:r>
        <w:r>
          <w:rPr>
            <w:webHidden/>
          </w:rPr>
          <w:fldChar w:fldCharType="end"/>
        </w:r>
      </w:hyperlink>
    </w:p>
    <w:p w14:paraId="34675803" w14:textId="77777777" w:rsidR="0014644C" w:rsidRDefault="0014644C">
      <w:pPr>
        <w:pStyle w:val="TOC2"/>
        <w:rPr>
          <w:rFonts w:ascii="Times New Roman" w:hAnsi="Times New Roman"/>
          <w:sz w:val="24"/>
          <w:szCs w:val="24"/>
        </w:rPr>
      </w:pPr>
      <w:hyperlink w:anchor="_Toc33527615" w:history="1">
        <w:r w:rsidRPr="00F1348B">
          <w:rPr>
            <w:rStyle w:val="Hyperlink"/>
          </w:rPr>
          <w:t>Basic Constraints</w:t>
        </w:r>
        <w:r>
          <w:rPr>
            <w:webHidden/>
          </w:rPr>
          <w:tab/>
        </w:r>
        <w:r>
          <w:rPr>
            <w:webHidden/>
          </w:rPr>
          <w:fldChar w:fldCharType="begin"/>
        </w:r>
        <w:r>
          <w:rPr>
            <w:webHidden/>
          </w:rPr>
          <w:instrText xml:space="preserve"> PAGEREF _Toc33527615 \h </w:instrText>
        </w:r>
        <w:r>
          <w:rPr>
            <w:webHidden/>
          </w:rPr>
          <w:fldChar w:fldCharType="separate"/>
        </w:r>
        <w:r w:rsidR="00F27C7A">
          <w:rPr>
            <w:webHidden/>
          </w:rPr>
          <w:t>6</w:t>
        </w:r>
        <w:r>
          <w:rPr>
            <w:webHidden/>
          </w:rPr>
          <w:fldChar w:fldCharType="end"/>
        </w:r>
      </w:hyperlink>
    </w:p>
    <w:p w14:paraId="7BA84B4B" w14:textId="77777777" w:rsidR="0014644C" w:rsidRDefault="0014644C">
      <w:pPr>
        <w:pStyle w:val="TOC2"/>
        <w:rPr>
          <w:rFonts w:ascii="Times New Roman" w:hAnsi="Times New Roman"/>
          <w:sz w:val="24"/>
          <w:szCs w:val="24"/>
        </w:rPr>
      </w:pPr>
      <w:hyperlink w:anchor="_Toc33527616" w:history="1">
        <w:r w:rsidRPr="00F1348B">
          <w:rPr>
            <w:rStyle w:val="Hyperlink"/>
          </w:rPr>
          <w:t>Name Constraints</w:t>
        </w:r>
        <w:r>
          <w:rPr>
            <w:webHidden/>
          </w:rPr>
          <w:tab/>
        </w:r>
        <w:r>
          <w:rPr>
            <w:webHidden/>
          </w:rPr>
          <w:fldChar w:fldCharType="begin"/>
        </w:r>
        <w:r>
          <w:rPr>
            <w:webHidden/>
          </w:rPr>
          <w:instrText xml:space="preserve"> PAGEREF _Toc33527616 \h </w:instrText>
        </w:r>
        <w:r>
          <w:rPr>
            <w:webHidden/>
          </w:rPr>
          <w:fldChar w:fldCharType="separate"/>
        </w:r>
        <w:r w:rsidR="00F27C7A">
          <w:rPr>
            <w:webHidden/>
          </w:rPr>
          <w:t>7</w:t>
        </w:r>
        <w:r>
          <w:rPr>
            <w:webHidden/>
          </w:rPr>
          <w:fldChar w:fldCharType="end"/>
        </w:r>
      </w:hyperlink>
    </w:p>
    <w:p w14:paraId="025D8525" w14:textId="77777777" w:rsidR="0014644C" w:rsidRDefault="0014644C">
      <w:pPr>
        <w:pStyle w:val="TOC3"/>
        <w:rPr>
          <w:rFonts w:ascii="Times New Roman" w:hAnsi="Times New Roman"/>
          <w:sz w:val="24"/>
          <w:szCs w:val="24"/>
        </w:rPr>
      </w:pPr>
      <w:hyperlink w:anchor="_Toc33527617" w:history="1">
        <w:r w:rsidRPr="00F1348B">
          <w:rPr>
            <w:rStyle w:val="Hyperlink"/>
          </w:rPr>
          <w:t>Name Constraint Processing</w:t>
        </w:r>
        <w:r>
          <w:rPr>
            <w:webHidden/>
          </w:rPr>
          <w:tab/>
        </w:r>
        <w:r>
          <w:rPr>
            <w:webHidden/>
          </w:rPr>
          <w:fldChar w:fldCharType="begin"/>
        </w:r>
        <w:r>
          <w:rPr>
            <w:webHidden/>
          </w:rPr>
          <w:instrText xml:space="preserve"> PAGEREF _Toc33527617 \h </w:instrText>
        </w:r>
        <w:r>
          <w:rPr>
            <w:webHidden/>
          </w:rPr>
          <w:fldChar w:fldCharType="separate"/>
        </w:r>
        <w:r w:rsidR="00F27C7A">
          <w:rPr>
            <w:webHidden/>
          </w:rPr>
          <w:t>8</w:t>
        </w:r>
        <w:r>
          <w:rPr>
            <w:webHidden/>
          </w:rPr>
          <w:fldChar w:fldCharType="end"/>
        </w:r>
      </w:hyperlink>
    </w:p>
    <w:p w14:paraId="58C98A85" w14:textId="77777777" w:rsidR="0014644C" w:rsidRDefault="0014644C">
      <w:pPr>
        <w:pStyle w:val="TOC3"/>
        <w:rPr>
          <w:rFonts w:ascii="Times New Roman" w:hAnsi="Times New Roman"/>
          <w:sz w:val="24"/>
          <w:szCs w:val="24"/>
        </w:rPr>
      </w:pPr>
      <w:hyperlink w:anchor="_Toc33527618" w:history="1">
        <w:r w:rsidRPr="00F1348B">
          <w:rPr>
            <w:rStyle w:val="Hyperlink"/>
          </w:rPr>
          <w:t>Applying Name Constraints</w:t>
        </w:r>
        <w:r>
          <w:rPr>
            <w:webHidden/>
          </w:rPr>
          <w:tab/>
        </w:r>
        <w:r>
          <w:rPr>
            <w:webHidden/>
          </w:rPr>
          <w:fldChar w:fldCharType="begin"/>
        </w:r>
        <w:r>
          <w:rPr>
            <w:webHidden/>
          </w:rPr>
          <w:instrText xml:space="preserve"> PAGEREF _Toc33527618 \h </w:instrText>
        </w:r>
        <w:r>
          <w:rPr>
            <w:webHidden/>
          </w:rPr>
          <w:fldChar w:fldCharType="separate"/>
        </w:r>
        <w:r w:rsidR="00F27C7A">
          <w:rPr>
            <w:webHidden/>
          </w:rPr>
          <w:t>10</w:t>
        </w:r>
        <w:r>
          <w:rPr>
            <w:webHidden/>
          </w:rPr>
          <w:fldChar w:fldCharType="end"/>
        </w:r>
      </w:hyperlink>
    </w:p>
    <w:p w14:paraId="46D4055B" w14:textId="77777777" w:rsidR="0014644C" w:rsidRDefault="0014644C">
      <w:pPr>
        <w:pStyle w:val="TOC4"/>
        <w:rPr>
          <w:rFonts w:ascii="Times New Roman" w:hAnsi="Times New Roman"/>
          <w:sz w:val="24"/>
          <w:szCs w:val="24"/>
        </w:rPr>
      </w:pPr>
      <w:hyperlink w:anchor="_Toc33527619" w:history="1">
        <w:r w:rsidRPr="00F1348B">
          <w:rPr>
            <w:rStyle w:val="Hyperlink"/>
          </w:rPr>
          <w:t>Configuration</w:t>
        </w:r>
        <w:r>
          <w:rPr>
            <w:webHidden/>
          </w:rPr>
          <w:tab/>
        </w:r>
        <w:r>
          <w:rPr>
            <w:webHidden/>
          </w:rPr>
          <w:fldChar w:fldCharType="begin"/>
        </w:r>
        <w:r>
          <w:rPr>
            <w:webHidden/>
          </w:rPr>
          <w:instrText xml:space="preserve"> PAGEREF _Toc33527619 \h </w:instrText>
        </w:r>
        <w:r>
          <w:rPr>
            <w:webHidden/>
          </w:rPr>
          <w:fldChar w:fldCharType="separate"/>
        </w:r>
        <w:r w:rsidR="00F27C7A">
          <w:rPr>
            <w:webHidden/>
          </w:rPr>
          <w:t>10</w:t>
        </w:r>
        <w:r>
          <w:rPr>
            <w:webHidden/>
          </w:rPr>
          <w:fldChar w:fldCharType="end"/>
        </w:r>
      </w:hyperlink>
    </w:p>
    <w:p w14:paraId="4EDE5A43" w14:textId="77777777" w:rsidR="0014644C" w:rsidRDefault="0014644C">
      <w:pPr>
        <w:pStyle w:val="TOC4"/>
        <w:rPr>
          <w:rFonts w:ascii="Times New Roman" w:hAnsi="Times New Roman"/>
          <w:sz w:val="24"/>
          <w:szCs w:val="24"/>
        </w:rPr>
      </w:pPr>
      <w:hyperlink w:anchor="_Toc33527620" w:history="1">
        <w:r w:rsidRPr="00F1348B">
          <w:rPr>
            <w:rStyle w:val="Hyperlink"/>
          </w:rPr>
          <w:t>Relative Distinguished Name Constraints</w:t>
        </w:r>
        <w:r>
          <w:rPr>
            <w:webHidden/>
          </w:rPr>
          <w:tab/>
        </w:r>
        <w:r>
          <w:rPr>
            <w:webHidden/>
          </w:rPr>
          <w:fldChar w:fldCharType="begin"/>
        </w:r>
        <w:r>
          <w:rPr>
            <w:webHidden/>
          </w:rPr>
          <w:instrText xml:space="preserve"> PAGEREF _Toc33527620 \h </w:instrText>
        </w:r>
        <w:r>
          <w:rPr>
            <w:webHidden/>
          </w:rPr>
          <w:fldChar w:fldCharType="separate"/>
        </w:r>
        <w:r w:rsidR="00F27C7A">
          <w:rPr>
            <w:webHidden/>
          </w:rPr>
          <w:t>11</w:t>
        </w:r>
        <w:r>
          <w:rPr>
            <w:webHidden/>
          </w:rPr>
          <w:fldChar w:fldCharType="end"/>
        </w:r>
      </w:hyperlink>
    </w:p>
    <w:p w14:paraId="43398CE3" w14:textId="77777777" w:rsidR="0014644C" w:rsidRDefault="0014644C">
      <w:pPr>
        <w:pStyle w:val="TOC4"/>
        <w:rPr>
          <w:rFonts w:ascii="Times New Roman" w:hAnsi="Times New Roman"/>
          <w:sz w:val="24"/>
          <w:szCs w:val="24"/>
        </w:rPr>
      </w:pPr>
      <w:hyperlink w:anchor="_Toc33527621" w:history="1">
        <w:r w:rsidRPr="00F1348B">
          <w:rPr>
            <w:rStyle w:val="Hyperlink"/>
            <w:bCs/>
          </w:rPr>
          <w:t>DNS Name Constraints</w:t>
        </w:r>
        <w:r>
          <w:rPr>
            <w:webHidden/>
          </w:rPr>
          <w:tab/>
        </w:r>
        <w:r>
          <w:rPr>
            <w:webHidden/>
          </w:rPr>
          <w:fldChar w:fldCharType="begin"/>
        </w:r>
        <w:r>
          <w:rPr>
            <w:webHidden/>
          </w:rPr>
          <w:instrText xml:space="preserve"> PAGEREF _Toc33527621 \h </w:instrText>
        </w:r>
        <w:r>
          <w:rPr>
            <w:webHidden/>
          </w:rPr>
          <w:fldChar w:fldCharType="separate"/>
        </w:r>
        <w:r w:rsidR="00F27C7A">
          <w:rPr>
            <w:webHidden/>
          </w:rPr>
          <w:t>12</w:t>
        </w:r>
        <w:r>
          <w:rPr>
            <w:webHidden/>
          </w:rPr>
          <w:fldChar w:fldCharType="end"/>
        </w:r>
      </w:hyperlink>
    </w:p>
    <w:p w14:paraId="11DEC46C" w14:textId="77777777" w:rsidR="0014644C" w:rsidRDefault="0014644C">
      <w:pPr>
        <w:pStyle w:val="TOC4"/>
        <w:rPr>
          <w:rFonts w:ascii="Times New Roman" w:hAnsi="Times New Roman"/>
          <w:sz w:val="24"/>
          <w:szCs w:val="24"/>
        </w:rPr>
      </w:pPr>
      <w:hyperlink w:anchor="_Toc33527622" w:history="1">
        <w:r w:rsidRPr="00F1348B">
          <w:rPr>
            <w:rStyle w:val="Hyperlink"/>
            <w:bCs/>
          </w:rPr>
          <w:t>Uniform Resource Identifier (URI) Constraints</w:t>
        </w:r>
        <w:r>
          <w:rPr>
            <w:webHidden/>
          </w:rPr>
          <w:tab/>
        </w:r>
        <w:r>
          <w:rPr>
            <w:webHidden/>
          </w:rPr>
          <w:fldChar w:fldCharType="begin"/>
        </w:r>
        <w:r>
          <w:rPr>
            <w:webHidden/>
          </w:rPr>
          <w:instrText xml:space="preserve"> PAGEREF _Toc33527622 \h </w:instrText>
        </w:r>
        <w:r>
          <w:rPr>
            <w:webHidden/>
          </w:rPr>
          <w:fldChar w:fldCharType="separate"/>
        </w:r>
        <w:r w:rsidR="00F27C7A">
          <w:rPr>
            <w:webHidden/>
          </w:rPr>
          <w:t>13</w:t>
        </w:r>
        <w:r>
          <w:rPr>
            <w:webHidden/>
          </w:rPr>
          <w:fldChar w:fldCharType="end"/>
        </w:r>
      </w:hyperlink>
    </w:p>
    <w:p w14:paraId="2A22228D" w14:textId="77777777" w:rsidR="0014644C" w:rsidRDefault="0014644C">
      <w:pPr>
        <w:pStyle w:val="TOC4"/>
        <w:rPr>
          <w:rFonts w:ascii="Times New Roman" w:hAnsi="Times New Roman"/>
          <w:sz w:val="24"/>
          <w:szCs w:val="24"/>
        </w:rPr>
      </w:pPr>
      <w:hyperlink w:anchor="_Toc33527623" w:history="1">
        <w:r w:rsidRPr="00F1348B">
          <w:rPr>
            <w:rStyle w:val="Hyperlink"/>
            <w:bCs/>
          </w:rPr>
          <w:t>RFC 822, E-mail, and UPN Constraints</w:t>
        </w:r>
        <w:r>
          <w:rPr>
            <w:webHidden/>
          </w:rPr>
          <w:tab/>
        </w:r>
        <w:r>
          <w:rPr>
            <w:webHidden/>
          </w:rPr>
          <w:fldChar w:fldCharType="begin"/>
        </w:r>
        <w:r>
          <w:rPr>
            <w:webHidden/>
          </w:rPr>
          <w:instrText xml:space="preserve"> PAGEREF _Toc33527623 \h </w:instrText>
        </w:r>
        <w:r>
          <w:rPr>
            <w:webHidden/>
          </w:rPr>
          <w:fldChar w:fldCharType="separate"/>
        </w:r>
        <w:r w:rsidR="00F27C7A">
          <w:rPr>
            <w:webHidden/>
          </w:rPr>
          <w:t>14</w:t>
        </w:r>
        <w:r>
          <w:rPr>
            <w:webHidden/>
          </w:rPr>
          <w:fldChar w:fldCharType="end"/>
        </w:r>
      </w:hyperlink>
    </w:p>
    <w:p w14:paraId="7A94415A" w14:textId="77777777" w:rsidR="0014644C" w:rsidRDefault="0014644C">
      <w:pPr>
        <w:pStyle w:val="TOC4"/>
        <w:rPr>
          <w:rFonts w:ascii="Times New Roman" w:hAnsi="Times New Roman"/>
          <w:sz w:val="24"/>
          <w:szCs w:val="24"/>
        </w:rPr>
      </w:pPr>
      <w:hyperlink w:anchor="_Toc33527624" w:history="1">
        <w:r w:rsidRPr="00F1348B">
          <w:rPr>
            <w:rStyle w:val="Hyperlink"/>
            <w:bCs/>
          </w:rPr>
          <w:t>IP Address Constraints</w:t>
        </w:r>
        <w:r>
          <w:rPr>
            <w:webHidden/>
          </w:rPr>
          <w:tab/>
        </w:r>
        <w:r>
          <w:rPr>
            <w:webHidden/>
          </w:rPr>
          <w:fldChar w:fldCharType="begin"/>
        </w:r>
        <w:r>
          <w:rPr>
            <w:webHidden/>
          </w:rPr>
          <w:instrText xml:space="preserve"> PAGEREF _Toc33527624 \h </w:instrText>
        </w:r>
        <w:r>
          <w:rPr>
            <w:webHidden/>
          </w:rPr>
          <w:fldChar w:fldCharType="separate"/>
        </w:r>
        <w:r w:rsidR="00F27C7A">
          <w:rPr>
            <w:webHidden/>
          </w:rPr>
          <w:t>15</w:t>
        </w:r>
        <w:r>
          <w:rPr>
            <w:webHidden/>
          </w:rPr>
          <w:fldChar w:fldCharType="end"/>
        </w:r>
      </w:hyperlink>
    </w:p>
    <w:p w14:paraId="249C1A80" w14:textId="77777777" w:rsidR="0014644C" w:rsidRDefault="0014644C">
      <w:pPr>
        <w:pStyle w:val="TOC2"/>
        <w:rPr>
          <w:rFonts w:ascii="Times New Roman" w:hAnsi="Times New Roman"/>
          <w:sz w:val="24"/>
          <w:szCs w:val="24"/>
        </w:rPr>
      </w:pPr>
      <w:hyperlink w:anchor="_Toc33527625" w:history="1">
        <w:r w:rsidRPr="00F1348B">
          <w:rPr>
            <w:rStyle w:val="Hyperlink"/>
          </w:rPr>
          <w:t>Issuance Policy</w:t>
        </w:r>
        <w:r>
          <w:rPr>
            <w:webHidden/>
          </w:rPr>
          <w:tab/>
        </w:r>
        <w:r>
          <w:rPr>
            <w:webHidden/>
          </w:rPr>
          <w:fldChar w:fldCharType="begin"/>
        </w:r>
        <w:r>
          <w:rPr>
            <w:webHidden/>
          </w:rPr>
          <w:instrText xml:space="preserve"> PAGEREF _Toc33527625 \h </w:instrText>
        </w:r>
        <w:r>
          <w:rPr>
            <w:webHidden/>
          </w:rPr>
          <w:fldChar w:fldCharType="separate"/>
        </w:r>
        <w:r w:rsidR="00F27C7A">
          <w:rPr>
            <w:webHidden/>
          </w:rPr>
          <w:t>15</w:t>
        </w:r>
        <w:r>
          <w:rPr>
            <w:webHidden/>
          </w:rPr>
          <w:fldChar w:fldCharType="end"/>
        </w:r>
      </w:hyperlink>
    </w:p>
    <w:p w14:paraId="13B15D45" w14:textId="77777777" w:rsidR="0014644C" w:rsidRDefault="0014644C">
      <w:pPr>
        <w:pStyle w:val="TOC3"/>
        <w:rPr>
          <w:rFonts w:ascii="Times New Roman" w:hAnsi="Times New Roman"/>
          <w:sz w:val="24"/>
          <w:szCs w:val="24"/>
        </w:rPr>
      </w:pPr>
      <w:hyperlink w:anchor="_Toc33527626" w:history="1">
        <w:r w:rsidRPr="00F1348B">
          <w:rPr>
            <w:rStyle w:val="Hyperlink"/>
          </w:rPr>
          <w:t>Policy Mapping</w:t>
        </w:r>
        <w:r>
          <w:rPr>
            <w:webHidden/>
          </w:rPr>
          <w:tab/>
        </w:r>
        <w:r>
          <w:rPr>
            <w:webHidden/>
          </w:rPr>
          <w:fldChar w:fldCharType="begin"/>
        </w:r>
        <w:r>
          <w:rPr>
            <w:webHidden/>
          </w:rPr>
          <w:instrText xml:space="preserve"> PAGEREF _Toc33527626 \h </w:instrText>
        </w:r>
        <w:r>
          <w:rPr>
            <w:webHidden/>
          </w:rPr>
          <w:fldChar w:fldCharType="separate"/>
        </w:r>
        <w:r w:rsidR="00F27C7A">
          <w:rPr>
            <w:webHidden/>
          </w:rPr>
          <w:t>17</w:t>
        </w:r>
        <w:r>
          <w:rPr>
            <w:webHidden/>
          </w:rPr>
          <w:fldChar w:fldCharType="end"/>
        </w:r>
      </w:hyperlink>
    </w:p>
    <w:p w14:paraId="1653DF75" w14:textId="77777777" w:rsidR="0014644C" w:rsidRDefault="0014644C">
      <w:pPr>
        <w:pStyle w:val="TOC3"/>
        <w:rPr>
          <w:rFonts w:ascii="Times New Roman" w:hAnsi="Times New Roman"/>
          <w:sz w:val="24"/>
          <w:szCs w:val="24"/>
        </w:rPr>
      </w:pPr>
      <w:hyperlink w:anchor="_Toc33527627" w:history="1">
        <w:r w:rsidRPr="00F1348B">
          <w:rPr>
            <w:rStyle w:val="Hyperlink"/>
          </w:rPr>
          <w:t>Constraining Policy Mapping to Prevent Unexpected Trust</w:t>
        </w:r>
        <w:r>
          <w:rPr>
            <w:webHidden/>
          </w:rPr>
          <w:tab/>
        </w:r>
        <w:r>
          <w:rPr>
            <w:webHidden/>
          </w:rPr>
          <w:fldChar w:fldCharType="begin"/>
        </w:r>
        <w:r>
          <w:rPr>
            <w:webHidden/>
          </w:rPr>
          <w:instrText xml:space="preserve"> PAGEREF _Toc33527627 \h </w:instrText>
        </w:r>
        <w:r>
          <w:rPr>
            <w:webHidden/>
          </w:rPr>
          <w:fldChar w:fldCharType="separate"/>
        </w:r>
        <w:r w:rsidR="00F27C7A">
          <w:rPr>
            <w:webHidden/>
          </w:rPr>
          <w:t>19</w:t>
        </w:r>
        <w:r>
          <w:rPr>
            <w:webHidden/>
          </w:rPr>
          <w:fldChar w:fldCharType="end"/>
        </w:r>
      </w:hyperlink>
    </w:p>
    <w:p w14:paraId="2AB0589B" w14:textId="77777777" w:rsidR="0014644C" w:rsidRDefault="0014644C">
      <w:pPr>
        <w:pStyle w:val="TOC3"/>
        <w:rPr>
          <w:rFonts w:ascii="Times New Roman" w:hAnsi="Times New Roman"/>
          <w:sz w:val="24"/>
          <w:szCs w:val="24"/>
        </w:rPr>
      </w:pPr>
      <w:hyperlink w:anchor="_Toc33527628" w:history="1">
        <w:r w:rsidRPr="00F1348B">
          <w:rPr>
            <w:rStyle w:val="Hyperlink"/>
          </w:rPr>
          <w:t>Policy Qualifiers</w:t>
        </w:r>
        <w:r>
          <w:rPr>
            <w:webHidden/>
          </w:rPr>
          <w:tab/>
        </w:r>
        <w:r>
          <w:rPr>
            <w:webHidden/>
          </w:rPr>
          <w:fldChar w:fldCharType="begin"/>
        </w:r>
        <w:r>
          <w:rPr>
            <w:webHidden/>
          </w:rPr>
          <w:instrText xml:space="preserve"> PAGEREF _Toc33527628 \h </w:instrText>
        </w:r>
        <w:r>
          <w:rPr>
            <w:webHidden/>
          </w:rPr>
          <w:fldChar w:fldCharType="separate"/>
        </w:r>
        <w:r w:rsidR="00F27C7A">
          <w:rPr>
            <w:webHidden/>
          </w:rPr>
          <w:t>21</w:t>
        </w:r>
        <w:r>
          <w:rPr>
            <w:webHidden/>
          </w:rPr>
          <w:fldChar w:fldCharType="end"/>
        </w:r>
      </w:hyperlink>
    </w:p>
    <w:p w14:paraId="4A4408A0" w14:textId="77777777" w:rsidR="0014644C" w:rsidRDefault="0014644C">
      <w:pPr>
        <w:pStyle w:val="TOC2"/>
        <w:rPr>
          <w:rFonts w:ascii="Times New Roman" w:hAnsi="Times New Roman"/>
          <w:sz w:val="24"/>
          <w:szCs w:val="24"/>
        </w:rPr>
      </w:pPr>
      <w:hyperlink w:anchor="_Toc33527629" w:history="1">
        <w:r w:rsidRPr="00F1348B">
          <w:rPr>
            <w:rStyle w:val="Hyperlink"/>
          </w:rPr>
          <w:t>Application Policy</w:t>
        </w:r>
        <w:r>
          <w:rPr>
            <w:webHidden/>
          </w:rPr>
          <w:tab/>
        </w:r>
        <w:r>
          <w:rPr>
            <w:webHidden/>
          </w:rPr>
          <w:fldChar w:fldCharType="begin"/>
        </w:r>
        <w:r>
          <w:rPr>
            <w:webHidden/>
          </w:rPr>
          <w:instrText xml:space="preserve"> PAGEREF _Toc33527629 \h </w:instrText>
        </w:r>
        <w:r>
          <w:rPr>
            <w:webHidden/>
          </w:rPr>
          <w:fldChar w:fldCharType="separate"/>
        </w:r>
        <w:r w:rsidR="00F27C7A">
          <w:rPr>
            <w:webHidden/>
          </w:rPr>
          <w:t>22</w:t>
        </w:r>
        <w:r>
          <w:rPr>
            <w:webHidden/>
          </w:rPr>
          <w:fldChar w:fldCharType="end"/>
        </w:r>
      </w:hyperlink>
    </w:p>
    <w:p w14:paraId="2F0BC58E" w14:textId="77777777" w:rsidR="0014644C" w:rsidRDefault="0014644C">
      <w:pPr>
        <w:pStyle w:val="TOC1"/>
        <w:rPr>
          <w:rFonts w:ascii="Times New Roman" w:hAnsi="Times New Roman"/>
          <w:b w:val="0"/>
          <w:sz w:val="24"/>
          <w:szCs w:val="24"/>
        </w:rPr>
      </w:pPr>
      <w:hyperlink w:anchor="_Toc33527630" w:history="1">
        <w:r w:rsidRPr="00F1348B">
          <w:rPr>
            <w:rStyle w:val="Hyperlink"/>
          </w:rPr>
          <w:t>Qualified Subordination Deployment Scenarios</w:t>
        </w:r>
        <w:r>
          <w:rPr>
            <w:webHidden/>
          </w:rPr>
          <w:tab/>
        </w:r>
        <w:r>
          <w:rPr>
            <w:webHidden/>
          </w:rPr>
          <w:fldChar w:fldCharType="begin"/>
        </w:r>
        <w:r>
          <w:rPr>
            <w:webHidden/>
          </w:rPr>
          <w:instrText xml:space="preserve"> PAGEREF _Toc33527630 \h </w:instrText>
        </w:r>
        <w:r>
          <w:rPr>
            <w:webHidden/>
          </w:rPr>
          <w:fldChar w:fldCharType="separate"/>
        </w:r>
        <w:r w:rsidR="00F27C7A">
          <w:rPr>
            <w:webHidden/>
          </w:rPr>
          <w:t>24</w:t>
        </w:r>
        <w:r>
          <w:rPr>
            <w:webHidden/>
          </w:rPr>
          <w:fldChar w:fldCharType="end"/>
        </w:r>
      </w:hyperlink>
    </w:p>
    <w:p w14:paraId="71A6B3D9" w14:textId="77777777" w:rsidR="0014644C" w:rsidRDefault="0014644C">
      <w:pPr>
        <w:pStyle w:val="TOC2"/>
        <w:rPr>
          <w:rFonts w:ascii="Times New Roman" w:hAnsi="Times New Roman"/>
          <w:sz w:val="24"/>
          <w:szCs w:val="24"/>
        </w:rPr>
      </w:pPr>
      <w:hyperlink w:anchor="_Toc33527631" w:history="1">
        <w:r w:rsidRPr="00F1348B">
          <w:rPr>
            <w:rStyle w:val="Hyperlink"/>
          </w:rPr>
          <w:t>Restricting Namespaces</w:t>
        </w:r>
        <w:r>
          <w:rPr>
            <w:webHidden/>
          </w:rPr>
          <w:tab/>
        </w:r>
        <w:r>
          <w:rPr>
            <w:webHidden/>
          </w:rPr>
          <w:fldChar w:fldCharType="begin"/>
        </w:r>
        <w:r>
          <w:rPr>
            <w:webHidden/>
          </w:rPr>
          <w:instrText xml:space="preserve"> PAGEREF _Toc33527631 \h </w:instrText>
        </w:r>
        <w:r>
          <w:rPr>
            <w:webHidden/>
          </w:rPr>
          <w:fldChar w:fldCharType="separate"/>
        </w:r>
        <w:r w:rsidR="00F27C7A">
          <w:rPr>
            <w:webHidden/>
          </w:rPr>
          <w:t>24</w:t>
        </w:r>
        <w:r>
          <w:rPr>
            <w:webHidden/>
          </w:rPr>
          <w:fldChar w:fldCharType="end"/>
        </w:r>
      </w:hyperlink>
    </w:p>
    <w:p w14:paraId="234E6ED0" w14:textId="77777777" w:rsidR="0014644C" w:rsidRDefault="0014644C">
      <w:pPr>
        <w:pStyle w:val="TOC2"/>
        <w:rPr>
          <w:rFonts w:ascii="Times New Roman" w:hAnsi="Times New Roman"/>
          <w:sz w:val="24"/>
          <w:szCs w:val="24"/>
        </w:rPr>
      </w:pPr>
      <w:hyperlink w:anchor="_Toc33527632" w:history="1">
        <w:r w:rsidRPr="00F1348B">
          <w:rPr>
            <w:rStyle w:val="Hyperlink"/>
          </w:rPr>
          <w:t>Creating Trust Between Two Organizations</w:t>
        </w:r>
        <w:r>
          <w:rPr>
            <w:webHidden/>
          </w:rPr>
          <w:tab/>
        </w:r>
        <w:r>
          <w:rPr>
            <w:webHidden/>
          </w:rPr>
          <w:fldChar w:fldCharType="begin"/>
        </w:r>
        <w:r>
          <w:rPr>
            <w:webHidden/>
          </w:rPr>
          <w:instrText xml:space="preserve"> PAGEREF _Toc33527632 \h </w:instrText>
        </w:r>
        <w:r>
          <w:rPr>
            <w:webHidden/>
          </w:rPr>
          <w:fldChar w:fldCharType="separate"/>
        </w:r>
        <w:r w:rsidR="00F27C7A">
          <w:rPr>
            <w:webHidden/>
          </w:rPr>
          <w:t>27</w:t>
        </w:r>
        <w:r>
          <w:rPr>
            <w:webHidden/>
          </w:rPr>
          <w:fldChar w:fldCharType="end"/>
        </w:r>
      </w:hyperlink>
    </w:p>
    <w:p w14:paraId="12FDF975" w14:textId="77777777" w:rsidR="0014644C" w:rsidRDefault="0014644C">
      <w:pPr>
        <w:pStyle w:val="TOC3"/>
        <w:rPr>
          <w:rFonts w:ascii="Times New Roman" w:hAnsi="Times New Roman"/>
          <w:sz w:val="24"/>
          <w:szCs w:val="24"/>
        </w:rPr>
      </w:pPr>
      <w:hyperlink w:anchor="_Toc33527633" w:history="1">
        <w:r w:rsidRPr="00F1348B">
          <w:rPr>
            <w:rStyle w:val="Hyperlink"/>
          </w:rPr>
          <w:t>Implementing Qualified Subordination to Trust All CAs</w:t>
        </w:r>
        <w:r>
          <w:rPr>
            <w:webHidden/>
          </w:rPr>
          <w:tab/>
        </w:r>
        <w:r>
          <w:rPr>
            <w:webHidden/>
          </w:rPr>
          <w:fldChar w:fldCharType="begin"/>
        </w:r>
        <w:r>
          <w:rPr>
            <w:webHidden/>
          </w:rPr>
          <w:instrText xml:space="preserve"> PAGEREF _Toc33527633 \h </w:instrText>
        </w:r>
        <w:r>
          <w:rPr>
            <w:webHidden/>
          </w:rPr>
          <w:fldChar w:fldCharType="separate"/>
        </w:r>
        <w:r w:rsidR="00F27C7A">
          <w:rPr>
            <w:webHidden/>
          </w:rPr>
          <w:t>27</w:t>
        </w:r>
        <w:r>
          <w:rPr>
            <w:webHidden/>
          </w:rPr>
          <w:fldChar w:fldCharType="end"/>
        </w:r>
      </w:hyperlink>
    </w:p>
    <w:p w14:paraId="3457B374" w14:textId="77777777" w:rsidR="0014644C" w:rsidRDefault="0014644C">
      <w:pPr>
        <w:pStyle w:val="TOC4"/>
        <w:rPr>
          <w:rFonts w:ascii="Times New Roman" w:hAnsi="Times New Roman"/>
          <w:sz w:val="24"/>
          <w:szCs w:val="24"/>
        </w:rPr>
      </w:pPr>
      <w:hyperlink w:anchor="_Toc33527634" w:history="1">
        <w:r w:rsidRPr="00F1348B">
          <w:rPr>
            <w:rStyle w:val="Hyperlink"/>
          </w:rPr>
          <w:t>Cross-Certification Between Root CAs</w:t>
        </w:r>
        <w:r>
          <w:rPr>
            <w:webHidden/>
          </w:rPr>
          <w:tab/>
        </w:r>
        <w:r>
          <w:rPr>
            <w:webHidden/>
          </w:rPr>
          <w:fldChar w:fldCharType="begin"/>
        </w:r>
        <w:r>
          <w:rPr>
            <w:webHidden/>
          </w:rPr>
          <w:instrText xml:space="preserve"> PAGEREF _Toc33527634 \h </w:instrText>
        </w:r>
        <w:r>
          <w:rPr>
            <w:webHidden/>
          </w:rPr>
          <w:fldChar w:fldCharType="separate"/>
        </w:r>
        <w:r w:rsidR="00F27C7A">
          <w:rPr>
            <w:webHidden/>
          </w:rPr>
          <w:t>28</w:t>
        </w:r>
        <w:r>
          <w:rPr>
            <w:webHidden/>
          </w:rPr>
          <w:fldChar w:fldCharType="end"/>
        </w:r>
      </w:hyperlink>
    </w:p>
    <w:p w14:paraId="238C3A97" w14:textId="77777777" w:rsidR="0014644C" w:rsidRDefault="0014644C">
      <w:pPr>
        <w:pStyle w:val="TOC4"/>
        <w:rPr>
          <w:rFonts w:ascii="Times New Roman" w:hAnsi="Times New Roman"/>
          <w:sz w:val="24"/>
          <w:szCs w:val="24"/>
        </w:rPr>
      </w:pPr>
      <w:hyperlink w:anchor="_Toc33527635" w:history="1">
        <w:r w:rsidRPr="00F1348B">
          <w:rPr>
            <w:rStyle w:val="Hyperlink"/>
          </w:rPr>
          <w:t>Cross-Certification Between Subordinate and Root CAs</w:t>
        </w:r>
        <w:r>
          <w:rPr>
            <w:webHidden/>
          </w:rPr>
          <w:tab/>
        </w:r>
        <w:r>
          <w:rPr>
            <w:webHidden/>
          </w:rPr>
          <w:fldChar w:fldCharType="begin"/>
        </w:r>
        <w:r>
          <w:rPr>
            <w:webHidden/>
          </w:rPr>
          <w:instrText xml:space="preserve"> PAGEREF _Toc33527635 \h </w:instrText>
        </w:r>
        <w:r>
          <w:rPr>
            <w:webHidden/>
          </w:rPr>
          <w:fldChar w:fldCharType="separate"/>
        </w:r>
        <w:r w:rsidR="00F27C7A">
          <w:rPr>
            <w:webHidden/>
          </w:rPr>
          <w:t>31</w:t>
        </w:r>
        <w:r>
          <w:rPr>
            <w:webHidden/>
          </w:rPr>
          <w:fldChar w:fldCharType="end"/>
        </w:r>
      </w:hyperlink>
    </w:p>
    <w:p w14:paraId="55B07757" w14:textId="77777777" w:rsidR="0014644C" w:rsidRDefault="0014644C">
      <w:pPr>
        <w:pStyle w:val="TOC3"/>
        <w:rPr>
          <w:rFonts w:ascii="Times New Roman" w:hAnsi="Times New Roman"/>
          <w:sz w:val="24"/>
          <w:szCs w:val="24"/>
        </w:rPr>
      </w:pPr>
      <w:hyperlink w:anchor="_Toc33527636" w:history="1">
        <w:r w:rsidRPr="00F1348B">
          <w:rPr>
            <w:rStyle w:val="Hyperlink"/>
          </w:rPr>
          <w:t>Implementing Qualified Subordination to Limit Trust to Specific CAs</w:t>
        </w:r>
        <w:r>
          <w:rPr>
            <w:webHidden/>
          </w:rPr>
          <w:tab/>
        </w:r>
        <w:r>
          <w:rPr>
            <w:webHidden/>
          </w:rPr>
          <w:fldChar w:fldCharType="begin"/>
        </w:r>
        <w:r>
          <w:rPr>
            <w:webHidden/>
          </w:rPr>
          <w:instrText xml:space="preserve"> PAGEREF _Toc33527636 \h </w:instrText>
        </w:r>
        <w:r>
          <w:rPr>
            <w:webHidden/>
          </w:rPr>
          <w:fldChar w:fldCharType="separate"/>
        </w:r>
        <w:r w:rsidR="00F27C7A">
          <w:rPr>
            <w:webHidden/>
          </w:rPr>
          <w:t>34</w:t>
        </w:r>
        <w:r>
          <w:rPr>
            <w:webHidden/>
          </w:rPr>
          <w:fldChar w:fldCharType="end"/>
        </w:r>
      </w:hyperlink>
    </w:p>
    <w:p w14:paraId="6DDF1F31" w14:textId="77777777" w:rsidR="0014644C" w:rsidRDefault="0014644C">
      <w:pPr>
        <w:pStyle w:val="TOC3"/>
        <w:rPr>
          <w:rFonts w:ascii="Times New Roman" w:hAnsi="Times New Roman"/>
          <w:sz w:val="24"/>
          <w:szCs w:val="24"/>
        </w:rPr>
      </w:pPr>
      <w:hyperlink w:anchor="_Toc33527637" w:history="1">
        <w:r w:rsidRPr="00F1348B">
          <w:rPr>
            <w:rStyle w:val="Hyperlink"/>
          </w:rPr>
          <w:t>Types of Constraints</w:t>
        </w:r>
        <w:r>
          <w:rPr>
            <w:webHidden/>
          </w:rPr>
          <w:tab/>
        </w:r>
        <w:r>
          <w:rPr>
            <w:webHidden/>
          </w:rPr>
          <w:fldChar w:fldCharType="begin"/>
        </w:r>
        <w:r>
          <w:rPr>
            <w:webHidden/>
          </w:rPr>
          <w:instrText xml:space="preserve"> PAGEREF _Toc33527637 \h </w:instrText>
        </w:r>
        <w:r>
          <w:rPr>
            <w:webHidden/>
          </w:rPr>
          <w:fldChar w:fldCharType="separate"/>
        </w:r>
        <w:r w:rsidR="00F27C7A">
          <w:rPr>
            <w:webHidden/>
          </w:rPr>
          <w:t>36</w:t>
        </w:r>
        <w:r>
          <w:rPr>
            <w:webHidden/>
          </w:rPr>
          <w:fldChar w:fldCharType="end"/>
        </w:r>
      </w:hyperlink>
    </w:p>
    <w:p w14:paraId="23BC8BCB" w14:textId="77777777" w:rsidR="0014644C" w:rsidRDefault="0014644C">
      <w:pPr>
        <w:pStyle w:val="TOC2"/>
        <w:rPr>
          <w:rFonts w:ascii="Times New Roman" w:hAnsi="Times New Roman"/>
          <w:sz w:val="24"/>
          <w:szCs w:val="24"/>
        </w:rPr>
      </w:pPr>
      <w:hyperlink w:anchor="_Toc33527638" w:history="1">
        <w:r w:rsidRPr="00F1348B">
          <w:rPr>
            <w:rStyle w:val="Hyperlink"/>
          </w:rPr>
          <w:t>Creating Trust Between Multiple Organizations</w:t>
        </w:r>
        <w:r>
          <w:rPr>
            <w:webHidden/>
          </w:rPr>
          <w:tab/>
        </w:r>
        <w:r>
          <w:rPr>
            <w:webHidden/>
          </w:rPr>
          <w:fldChar w:fldCharType="begin"/>
        </w:r>
        <w:r>
          <w:rPr>
            <w:webHidden/>
          </w:rPr>
          <w:instrText xml:space="preserve"> PAGEREF _Toc33527638 \h </w:instrText>
        </w:r>
        <w:r>
          <w:rPr>
            <w:webHidden/>
          </w:rPr>
          <w:fldChar w:fldCharType="separate"/>
        </w:r>
        <w:r w:rsidR="00F27C7A">
          <w:rPr>
            <w:webHidden/>
          </w:rPr>
          <w:t>37</w:t>
        </w:r>
        <w:r>
          <w:rPr>
            <w:webHidden/>
          </w:rPr>
          <w:fldChar w:fldCharType="end"/>
        </w:r>
      </w:hyperlink>
    </w:p>
    <w:p w14:paraId="134BC14B" w14:textId="77777777" w:rsidR="0014644C" w:rsidRDefault="0014644C">
      <w:pPr>
        <w:pStyle w:val="TOC3"/>
        <w:rPr>
          <w:rFonts w:ascii="Times New Roman" w:hAnsi="Times New Roman"/>
          <w:sz w:val="24"/>
          <w:szCs w:val="24"/>
        </w:rPr>
      </w:pPr>
      <w:hyperlink w:anchor="_Toc33527639" w:history="1">
        <w:r w:rsidRPr="00F1348B">
          <w:rPr>
            <w:rStyle w:val="Hyperlink"/>
          </w:rPr>
          <w:t>Viewing Certificates from the Three Organizations</w:t>
        </w:r>
        <w:r>
          <w:rPr>
            <w:webHidden/>
          </w:rPr>
          <w:tab/>
        </w:r>
        <w:r>
          <w:rPr>
            <w:webHidden/>
          </w:rPr>
          <w:fldChar w:fldCharType="begin"/>
        </w:r>
        <w:r>
          <w:rPr>
            <w:webHidden/>
          </w:rPr>
          <w:instrText xml:space="preserve"> PAGEREF _Toc33527639 \h </w:instrText>
        </w:r>
        <w:r>
          <w:rPr>
            <w:webHidden/>
          </w:rPr>
          <w:fldChar w:fldCharType="separate"/>
        </w:r>
        <w:r w:rsidR="00F27C7A">
          <w:rPr>
            <w:webHidden/>
          </w:rPr>
          <w:t>39</w:t>
        </w:r>
        <w:r>
          <w:rPr>
            <w:webHidden/>
          </w:rPr>
          <w:fldChar w:fldCharType="end"/>
        </w:r>
      </w:hyperlink>
    </w:p>
    <w:p w14:paraId="5C4305DA" w14:textId="77777777" w:rsidR="0014644C" w:rsidRDefault="0014644C">
      <w:pPr>
        <w:pStyle w:val="TOC3"/>
        <w:rPr>
          <w:rFonts w:ascii="Times New Roman" w:hAnsi="Times New Roman"/>
          <w:sz w:val="24"/>
          <w:szCs w:val="24"/>
        </w:rPr>
      </w:pPr>
      <w:hyperlink w:anchor="_Toc33527640" w:history="1">
        <w:r w:rsidRPr="00F1348B">
          <w:rPr>
            <w:rStyle w:val="Hyperlink"/>
          </w:rPr>
          <w:t>Adding New CAs to Existing CA Hierarchies</w:t>
        </w:r>
        <w:r>
          <w:rPr>
            <w:webHidden/>
          </w:rPr>
          <w:tab/>
        </w:r>
        <w:r>
          <w:rPr>
            <w:webHidden/>
          </w:rPr>
          <w:fldChar w:fldCharType="begin"/>
        </w:r>
        <w:r>
          <w:rPr>
            <w:webHidden/>
          </w:rPr>
          <w:instrText xml:space="preserve"> PAGEREF _Toc33527640 \h </w:instrText>
        </w:r>
        <w:r>
          <w:rPr>
            <w:webHidden/>
          </w:rPr>
          <w:fldChar w:fldCharType="separate"/>
        </w:r>
        <w:r w:rsidR="00F27C7A">
          <w:rPr>
            <w:webHidden/>
          </w:rPr>
          <w:t>40</w:t>
        </w:r>
        <w:r>
          <w:rPr>
            <w:webHidden/>
          </w:rPr>
          <w:fldChar w:fldCharType="end"/>
        </w:r>
      </w:hyperlink>
    </w:p>
    <w:p w14:paraId="12447176" w14:textId="77777777" w:rsidR="0014644C" w:rsidRDefault="0014644C">
      <w:pPr>
        <w:pStyle w:val="TOC3"/>
        <w:rPr>
          <w:rFonts w:ascii="Times New Roman" w:hAnsi="Times New Roman"/>
          <w:sz w:val="24"/>
          <w:szCs w:val="24"/>
        </w:rPr>
      </w:pPr>
      <w:hyperlink w:anchor="_Toc33527641" w:history="1">
        <w:r w:rsidRPr="00F1348B">
          <w:rPr>
            <w:rStyle w:val="Hyperlink"/>
          </w:rPr>
          <w:t>Using Name Constraints with Bridge CAs</w:t>
        </w:r>
        <w:r>
          <w:rPr>
            <w:webHidden/>
          </w:rPr>
          <w:tab/>
        </w:r>
        <w:r>
          <w:rPr>
            <w:webHidden/>
          </w:rPr>
          <w:fldChar w:fldCharType="begin"/>
        </w:r>
        <w:r>
          <w:rPr>
            <w:webHidden/>
          </w:rPr>
          <w:instrText xml:space="preserve"> PAGEREF _Toc33527641 \h </w:instrText>
        </w:r>
        <w:r>
          <w:rPr>
            <w:webHidden/>
          </w:rPr>
          <w:fldChar w:fldCharType="separate"/>
        </w:r>
        <w:r w:rsidR="00F27C7A">
          <w:rPr>
            <w:webHidden/>
          </w:rPr>
          <w:t>41</w:t>
        </w:r>
        <w:r>
          <w:rPr>
            <w:webHidden/>
          </w:rPr>
          <w:fldChar w:fldCharType="end"/>
        </w:r>
      </w:hyperlink>
    </w:p>
    <w:p w14:paraId="66C1799B" w14:textId="77777777" w:rsidR="0014644C" w:rsidRDefault="0014644C">
      <w:pPr>
        <w:pStyle w:val="TOC3"/>
        <w:rPr>
          <w:rFonts w:ascii="Times New Roman" w:hAnsi="Times New Roman"/>
          <w:sz w:val="24"/>
          <w:szCs w:val="24"/>
        </w:rPr>
      </w:pPr>
      <w:hyperlink w:anchor="_Toc33527642" w:history="1">
        <w:r w:rsidRPr="00F1348B">
          <w:rPr>
            <w:rStyle w:val="Hyperlink"/>
          </w:rPr>
          <w:t>Policy Constraints and Policy Constraint Mapping</w:t>
        </w:r>
        <w:r>
          <w:rPr>
            <w:webHidden/>
          </w:rPr>
          <w:tab/>
        </w:r>
        <w:r>
          <w:rPr>
            <w:webHidden/>
          </w:rPr>
          <w:fldChar w:fldCharType="begin"/>
        </w:r>
        <w:r>
          <w:rPr>
            <w:webHidden/>
          </w:rPr>
          <w:instrText xml:space="preserve"> PAGEREF _Toc33527642 \h </w:instrText>
        </w:r>
        <w:r>
          <w:rPr>
            <w:webHidden/>
          </w:rPr>
          <w:fldChar w:fldCharType="separate"/>
        </w:r>
        <w:r w:rsidR="00F27C7A">
          <w:rPr>
            <w:webHidden/>
          </w:rPr>
          <w:t>41</w:t>
        </w:r>
        <w:r>
          <w:rPr>
            <w:webHidden/>
          </w:rPr>
          <w:fldChar w:fldCharType="end"/>
        </w:r>
      </w:hyperlink>
    </w:p>
    <w:p w14:paraId="276322ED" w14:textId="77777777" w:rsidR="0014644C" w:rsidRDefault="0014644C">
      <w:pPr>
        <w:pStyle w:val="TOC3"/>
        <w:rPr>
          <w:rFonts w:ascii="Times New Roman" w:hAnsi="Times New Roman"/>
          <w:sz w:val="24"/>
          <w:szCs w:val="24"/>
        </w:rPr>
      </w:pPr>
      <w:hyperlink w:anchor="_Toc33527643" w:history="1">
        <w:r w:rsidRPr="00F1348B">
          <w:rPr>
            <w:rStyle w:val="Hyperlink"/>
          </w:rPr>
          <w:t>Application Policy</w:t>
        </w:r>
        <w:r>
          <w:rPr>
            <w:webHidden/>
          </w:rPr>
          <w:tab/>
        </w:r>
        <w:r>
          <w:rPr>
            <w:webHidden/>
          </w:rPr>
          <w:fldChar w:fldCharType="begin"/>
        </w:r>
        <w:r>
          <w:rPr>
            <w:webHidden/>
          </w:rPr>
          <w:instrText xml:space="preserve"> PAGEREF _Toc33527643 \h </w:instrText>
        </w:r>
        <w:r>
          <w:rPr>
            <w:webHidden/>
          </w:rPr>
          <w:fldChar w:fldCharType="separate"/>
        </w:r>
        <w:r w:rsidR="00F27C7A">
          <w:rPr>
            <w:webHidden/>
          </w:rPr>
          <w:t>44</w:t>
        </w:r>
        <w:r>
          <w:rPr>
            <w:webHidden/>
          </w:rPr>
          <w:fldChar w:fldCharType="end"/>
        </w:r>
      </w:hyperlink>
    </w:p>
    <w:p w14:paraId="213F9BFE" w14:textId="77777777" w:rsidR="0014644C" w:rsidRDefault="0014644C">
      <w:pPr>
        <w:pStyle w:val="TOC1"/>
        <w:rPr>
          <w:rFonts w:ascii="Times New Roman" w:hAnsi="Times New Roman"/>
          <w:b w:val="0"/>
          <w:sz w:val="24"/>
          <w:szCs w:val="24"/>
        </w:rPr>
      </w:pPr>
      <w:hyperlink w:anchor="_Toc33527644" w:history="1">
        <w:r w:rsidRPr="00F1348B">
          <w:rPr>
            <w:rStyle w:val="Hyperlink"/>
          </w:rPr>
          <w:t>Walkthrough</w:t>
        </w:r>
        <w:r>
          <w:rPr>
            <w:webHidden/>
          </w:rPr>
          <w:tab/>
        </w:r>
        <w:r>
          <w:rPr>
            <w:webHidden/>
          </w:rPr>
          <w:fldChar w:fldCharType="begin"/>
        </w:r>
        <w:r>
          <w:rPr>
            <w:webHidden/>
          </w:rPr>
          <w:instrText xml:space="preserve"> PAGEREF _Toc33527644 \h </w:instrText>
        </w:r>
        <w:r>
          <w:rPr>
            <w:webHidden/>
          </w:rPr>
          <w:fldChar w:fldCharType="separate"/>
        </w:r>
        <w:r w:rsidR="00F27C7A">
          <w:rPr>
            <w:webHidden/>
          </w:rPr>
          <w:t>45</w:t>
        </w:r>
        <w:r>
          <w:rPr>
            <w:webHidden/>
          </w:rPr>
          <w:fldChar w:fldCharType="end"/>
        </w:r>
      </w:hyperlink>
    </w:p>
    <w:p w14:paraId="2050141A" w14:textId="77777777" w:rsidR="0014644C" w:rsidRDefault="0014644C">
      <w:pPr>
        <w:pStyle w:val="TOC2"/>
        <w:rPr>
          <w:rFonts w:ascii="Times New Roman" w:hAnsi="Times New Roman"/>
          <w:sz w:val="24"/>
          <w:szCs w:val="24"/>
        </w:rPr>
      </w:pPr>
      <w:hyperlink w:anchor="_Toc33527645" w:history="1">
        <w:r w:rsidRPr="00F1348B">
          <w:rPr>
            <w:rStyle w:val="Hyperlink"/>
          </w:rPr>
          <w:t>Creating an Offline Bridge CA</w:t>
        </w:r>
        <w:r>
          <w:rPr>
            <w:webHidden/>
          </w:rPr>
          <w:tab/>
        </w:r>
        <w:r>
          <w:rPr>
            <w:webHidden/>
          </w:rPr>
          <w:fldChar w:fldCharType="begin"/>
        </w:r>
        <w:r>
          <w:rPr>
            <w:webHidden/>
          </w:rPr>
          <w:instrText xml:space="preserve"> PAGEREF _Toc33527645 \h </w:instrText>
        </w:r>
        <w:r>
          <w:rPr>
            <w:webHidden/>
          </w:rPr>
          <w:fldChar w:fldCharType="separate"/>
        </w:r>
        <w:r w:rsidR="00F27C7A">
          <w:rPr>
            <w:webHidden/>
          </w:rPr>
          <w:t>45</w:t>
        </w:r>
        <w:r>
          <w:rPr>
            <w:webHidden/>
          </w:rPr>
          <w:fldChar w:fldCharType="end"/>
        </w:r>
      </w:hyperlink>
    </w:p>
    <w:p w14:paraId="3B1FDF18" w14:textId="77777777" w:rsidR="0014644C" w:rsidRDefault="0014644C">
      <w:pPr>
        <w:pStyle w:val="TOC3"/>
        <w:rPr>
          <w:rFonts w:ascii="Times New Roman" w:hAnsi="Times New Roman"/>
          <w:sz w:val="24"/>
          <w:szCs w:val="24"/>
        </w:rPr>
      </w:pPr>
      <w:hyperlink w:anchor="_Toc33527646" w:history="1">
        <w:r w:rsidRPr="00F1348B">
          <w:rPr>
            <w:rStyle w:val="Hyperlink"/>
          </w:rPr>
          <w:t>Configuring the CAPolicy.inf File</w:t>
        </w:r>
        <w:r>
          <w:rPr>
            <w:webHidden/>
          </w:rPr>
          <w:tab/>
        </w:r>
        <w:r>
          <w:rPr>
            <w:webHidden/>
          </w:rPr>
          <w:fldChar w:fldCharType="begin"/>
        </w:r>
        <w:r>
          <w:rPr>
            <w:webHidden/>
          </w:rPr>
          <w:instrText xml:space="preserve"> PAGEREF _Toc33527646 \h </w:instrText>
        </w:r>
        <w:r>
          <w:rPr>
            <w:webHidden/>
          </w:rPr>
          <w:fldChar w:fldCharType="separate"/>
        </w:r>
        <w:r w:rsidR="00F27C7A">
          <w:rPr>
            <w:webHidden/>
          </w:rPr>
          <w:t>45</w:t>
        </w:r>
        <w:r>
          <w:rPr>
            <w:webHidden/>
          </w:rPr>
          <w:fldChar w:fldCharType="end"/>
        </w:r>
      </w:hyperlink>
    </w:p>
    <w:p w14:paraId="50BE77A8" w14:textId="77777777" w:rsidR="0014644C" w:rsidRDefault="0014644C">
      <w:pPr>
        <w:pStyle w:val="TOC3"/>
        <w:rPr>
          <w:rFonts w:ascii="Times New Roman" w:hAnsi="Times New Roman"/>
          <w:sz w:val="24"/>
          <w:szCs w:val="24"/>
        </w:rPr>
      </w:pPr>
      <w:hyperlink w:anchor="_Toc33527647" w:history="1">
        <w:r w:rsidRPr="00F1348B">
          <w:rPr>
            <w:rStyle w:val="Hyperlink"/>
          </w:rPr>
          <w:t>Installing Certificate Services</w:t>
        </w:r>
        <w:r>
          <w:rPr>
            <w:webHidden/>
          </w:rPr>
          <w:tab/>
        </w:r>
        <w:r>
          <w:rPr>
            <w:webHidden/>
          </w:rPr>
          <w:fldChar w:fldCharType="begin"/>
        </w:r>
        <w:r>
          <w:rPr>
            <w:webHidden/>
          </w:rPr>
          <w:instrText xml:space="preserve"> PAGEREF _Toc33527647 \h </w:instrText>
        </w:r>
        <w:r>
          <w:rPr>
            <w:webHidden/>
          </w:rPr>
          <w:fldChar w:fldCharType="separate"/>
        </w:r>
        <w:r w:rsidR="00F27C7A">
          <w:rPr>
            <w:webHidden/>
          </w:rPr>
          <w:t>46</w:t>
        </w:r>
        <w:r>
          <w:rPr>
            <w:webHidden/>
          </w:rPr>
          <w:fldChar w:fldCharType="end"/>
        </w:r>
      </w:hyperlink>
    </w:p>
    <w:p w14:paraId="36013D00" w14:textId="77777777" w:rsidR="0014644C" w:rsidRDefault="0014644C">
      <w:pPr>
        <w:pStyle w:val="TOC3"/>
        <w:rPr>
          <w:rFonts w:ascii="Times New Roman" w:hAnsi="Times New Roman"/>
          <w:sz w:val="24"/>
          <w:szCs w:val="24"/>
        </w:rPr>
      </w:pPr>
      <w:hyperlink w:anchor="_Toc33527648" w:history="1">
        <w:r w:rsidRPr="00F1348B">
          <w:rPr>
            <w:rStyle w:val="Hyperlink"/>
          </w:rPr>
          <w:t>Disabling Delta CRLs at the Root CA</w:t>
        </w:r>
        <w:r>
          <w:rPr>
            <w:webHidden/>
          </w:rPr>
          <w:tab/>
        </w:r>
        <w:r>
          <w:rPr>
            <w:webHidden/>
          </w:rPr>
          <w:fldChar w:fldCharType="begin"/>
        </w:r>
        <w:r>
          <w:rPr>
            <w:webHidden/>
          </w:rPr>
          <w:instrText xml:space="preserve"> PAGEREF _Toc33527648 \h </w:instrText>
        </w:r>
        <w:r>
          <w:rPr>
            <w:webHidden/>
          </w:rPr>
          <w:fldChar w:fldCharType="separate"/>
        </w:r>
        <w:r w:rsidR="00F27C7A">
          <w:rPr>
            <w:webHidden/>
          </w:rPr>
          <w:t>51</w:t>
        </w:r>
        <w:r>
          <w:rPr>
            <w:webHidden/>
          </w:rPr>
          <w:fldChar w:fldCharType="end"/>
        </w:r>
      </w:hyperlink>
    </w:p>
    <w:p w14:paraId="688E0216" w14:textId="77777777" w:rsidR="0014644C" w:rsidRDefault="0014644C">
      <w:pPr>
        <w:pStyle w:val="TOC3"/>
        <w:rPr>
          <w:rFonts w:ascii="Times New Roman" w:hAnsi="Times New Roman"/>
          <w:sz w:val="24"/>
          <w:szCs w:val="24"/>
        </w:rPr>
      </w:pPr>
      <w:hyperlink w:anchor="_Toc33527649" w:history="1">
        <w:r w:rsidRPr="00F1348B">
          <w:rPr>
            <w:rStyle w:val="Hyperlink"/>
          </w:rPr>
          <w:t>Removing the Non-Required AIA and CDP Extensions</w:t>
        </w:r>
        <w:r>
          <w:rPr>
            <w:webHidden/>
          </w:rPr>
          <w:tab/>
        </w:r>
        <w:r>
          <w:rPr>
            <w:webHidden/>
          </w:rPr>
          <w:fldChar w:fldCharType="begin"/>
        </w:r>
        <w:r>
          <w:rPr>
            <w:webHidden/>
          </w:rPr>
          <w:instrText xml:space="preserve"> PAGEREF _Toc33527649 \h </w:instrText>
        </w:r>
        <w:r>
          <w:rPr>
            <w:webHidden/>
          </w:rPr>
          <w:fldChar w:fldCharType="separate"/>
        </w:r>
        <w:r w:rsidR="00F27C7A">
          <w:rPr>
            <w:webHidden/>
          </w:rPr>
          <w:t>51</w:t>
        </w:r>
        <w:r>
          <w:rPr>
            <w:webHidden/>
          </w:rPr>
          <w:fldChar w:fldCharType="end"/>
        </w:r>
      </w:hyperlink>
    </w:p>
    <w:p w14:paraId="2AF30512" w14:textId="77777777" w:rsidR="0014644C" w:rsidRDefault="0014644C">
      <w:pPr>
        <w:pStyle w:val="TOC3"/>
        <w:rPr>
          <w:rFonts w:ascii="Times New Roman" w:hAnsi="Times New Roman"/>
          <w:sz w:val="24"/>
          <w:szCs w:val="24"/>
        </w:rPr>
      </w:pPr>
      <w:hyperlink w:anchor="_Toc33527650" w:history="1">
        <w:r w:rsidRPr="00F1348B">
          <w:rPr>
            <w:rStyle w:val="Hyperlink"/>
          </w:rPr>
          <w:t>Adding Required AIA and CDP Extensions</w:t>
        </w:r>
        <w:r>
          <w:rPr>
            <w:webHidden/>
          </w:rPr>
          <w:tab/>
        </w:r>
        <w:r>
          <w:rPr>
            <w:webHidden/>
          </w:rPr>
          <w:fldChar w:fldCharType="begin"/>
        </w:r>
        <w:r>
          <w:rPr>
            <w:webHidden/>
          </w:rPr>
          <w:instrText xml:space="preserve"> PAGEREF _Toc33527650 \h </w:instrText>
        </w:r>
        <w:r>
          <w:rPr>
            <w:webHidden/>
          </w:rPr>
          <w:fldChar w:fldCharType="separate"/>
        </w:r>
        <w:r w:rsidR="00F27C7A">
          <w:rPr>
            <w:webHidden/>
          </w:rPr>
          <w:t>52</w:t>
        </w:r>
        <w:r>
          <w:rPr>
            <w:webHidden/>
          </w:rPr>
          <w:fldChar w:fldCharType="end"/>
        </w:r>
      </w:hyperlink>
    </w:p>
    <w:p w14:paraId="48165FC7" w14:textId="77777777" w:rsidR="0014644C" w:rsidRDefault="0014644C">
      <w:pPr>
        <w:pStyle w:val="TOC4"/>
        <w:rPr>
          <w:rFonts w:ascii="Times New Roman" w:hAnsi="Times New Roman"/>
          <w:sz w:val="24"/>
          <w:szCs w:val="24"/>
        </w:rPr>
      </w:pPr>
      <w:hyperlink w:anchor="_Toc33527651" w:history="1">
        <w:r w:rsidRPr="00F1348B">
          <w:rPr>
            <w:rStyle w:val="Hyperlink"/>
          </w:rPr>
          <w:t>Adding the LDAP CDP Extension</w:t>
        </w:r>
        <w:r>
          <w:rPr>
            <w:webHidden/>
          </w:rPr>
          <w:tab/>
        </w:r>
        <w:r>
          <w:rPr>
            <w:webHidden/>
          </w:rPr>
          <w:fldChar w:fldCharType="begin"/>
        </w:r>
        <w:r>
          <w:rPr>
            <w:webHidden/>
          </w:rPr>
          <w:instrText xml:space="preserve"> PAGEREF _Toc33527651 \h </w:instrText>
        </w:r>
        <w:r>
          <w:rPr>
            <w:webHidden/>
          </w:rPr>
          <w:fldChar w:fldCharType="separate"/>
        </w:r>
        <w:r w:rsidR="00F27C7A">
          <w:rPr>
            <w:webHidden/>
          </w:rPr>
          <w:t>52</w:t>
        </w:r>
        <w:r>
          <w:rPr>
            <w:webHidden/>
          </w:rPr>
          <w:fldChar w:fldCharType="end"/>
        </w:r>
      </w:hyperlink>
    </w:p>
    <w:p w14:paraId="1D651FC6" w14:textId="77777777" w:rsidR="0014644C" w:rsidRDefault="0014644C">
      <w:pPr>
        <w:pStyle w:val="TOC4"/>
        <w:rPr>
          <w:rFonts w:ascii="Times New Roman" w:hAnsi="Times New Roman"/>
          <w:sz w:val="24"/>
          <w:szCs w:val="24"/>
        </w:rPr>
      </w:pPr>
      <w:hyperlink w:anchor="_Toc33527652" w:history="1">
        <w:r w:rsidRPr="00F1348B">
          <w:rPr>
            <w:rStyle w:val="Hyperlink"/>
          </w:rPr>
          <w:t>Adding the HTTP CDP Extension</w:t>
        </w:r>
        <w:r>
          <w:rPr>
            <w:webHidden/>
          </w:rPr>
          <w:tab/>
        </w:r>
        <w:r>
          <w:rPr>
            <w:webHidden/>
          </w:rPr>
          <w:fldChar w:fldCharType="begin"/>
        </w:r>
        <w:r>
          <w:rPr>
            <w:webHidden/>
          </w:rPr>
          <w:instrText xml:space="preserve"> PAGEREF _Toc33527652 \h </w:instrText>
        </w:r>
        <w:r>
          <w:rPr>
            <w:webHidden/>
          </w:rPr>
          <w:fldChar w:fldCharType="separate"/>
        </w:r>
        <w:r w:rsidR="00F27C7A">
          <w:rPr>
            <w:webHidden/>
          </w:rPr>
          <w:t>56</w:t>
        </w:r>
        <w:r>
          <w:rPr>
            <w:webHidden/>
          </w:rPr>
          <w:fldChar w:fldCharType="end"/>
        </w:r>
      </w:hyperlink>
    </w:p>
    <w:p w14:paraId="4B80B789" w14:textId="77777777" w:rsidR="0014644C" w:rsidRDefault="0014644C">
      <w:pPr>
        <w:pStyle w:val="TOC4"/>
        <w:rPr>
          <w:rFonts w:ascii="Times New Roman" w:hAnsi="Times New Roman"/>
          <w:sz w:val="24"/>
          <w:szCs w:val="24"/>
        </w:rPr>
      </w:pPr>
      <w:hyperlink w:anchor="_Toc33527653" w:history="1">
        <w:r w:rsidRPr="00F1348B">
          <w:rPr>
            <w:rStyle w:val="Hyperlink"/>
          </w:rPr>
          <w:t>Adding the HTTP CDP Extension</w:t>
        </w:r>
        <w:r>
          <w:rPr>
            <w:webHidden/>
          </w:rPr>
          <w:tab/>
        </w:r>
        <w:r>
          <w:rPr>
            <w:webHidden/>
          </w:rPr>
          <w:fldChar w:fldCharType="begin"/>
        </w:r>
        <w:r>
          <w:rPr>
            <w:webHidden/>
          </w:rPr>
          <w:instrText xml:space="preserve"> PAGEREF _Toc33527653 \h </w:instrText>
        </w:r>
        <w:r>
          <w:rPr>
            <w:webHidden/>
          </w:rPr>
          <w:fldChar w:fldCharType="separate"/>
        </w:r>
        <w:r w:rsidR="00F27C7A">
          <w:rPr>
            <w:webHidden/>
          </w:rPr>
          <w:t>56</w:t>
        </w:r>
        <w:r>
          <w:rPr>
            <w:webHidden/>
          </w:rPr>
          <w:fldChar w:fldCharType="end"/>
        </w:r>
      </w:hyperlink>
    </w:p>
    <w:p w14:paraId="240DDCFC" w14:textId="77777777" w:rsidR="0014644C" w:rsidRDefault="0014644C">
      <w:pPr>
        <w:pStyle w:val="TOC4"/>
        <w:rPr>
          <w:rFonts w:ascii="Times New Roman" w:hAnsi="Times New Roman"/>
          <w:sz w:val="24"/>
          <w:szCs w:val="24"/>
        </w:rPr>
      </w:pPr>
      <w:hyperlink w:anchor="_Toc33527654" w:history="1">
        <w:r w:rsidRPr="00F1348B">
          <w:rPr>
            <w:rStyle w:val="Hyperlink"/>
          </w:rPr>
          <w:t>Adding an HTTP AIA Extension</w:t>
        </w:r>
        <w:r>
          <w:rPr>
            <w:webHidden/>
          </w:rPr>
          <w:tab/>
        </w:r>
        <w:r>
          <w:rPr>
            <w:webHidden/>
          </w:rPr>
          <w:fldChar w:fldCharType="begin"/>
        </w:r>
        <w:r>
          <w:rPr>
            <w:webHidden/>
          </w:rPr>
          <w:instrText xml:space="preserve"> PAGEREF _Toc33527654 \h </w:instrText>
        </w:r>
        <w:r>
          <w:rPr>
            <w:webHidden/>
          </w:rPr>
          <w:fldChar w:fldCharType="separate"/>
        </w:r>
        <w:r w:rsidR="00F27C7A">
          <w:rPr>
            <w:webHidden/>
          </w:rPr>
          <w:t>57</w:t>
        </w:r>
        <w:r>
          <w:rPr>
            <w:webHidden/>
          </w:rPr>
          <w:fldChar w:fldCharType="end"/>
        </w:r>
      </w:hyperlink>
    </w:p>
    <w:p w14:paraId="42E37DB2" w14:textId="77777777" w:rsidR="0014644C" w:rsidRDefault="0014644C">
      <w:pPr>
        <w:pStyle w:val="TOC3"/>
        <w:rPr>
          <w:rFonts w:ascii="Times New Roman" w:hAnsi="Times New Roman"/>
          <w:sz w:val="24"/>
          <w:szCs w:val="24"/>
        </w:rPr>
      </w:pPr>
      <w:hyperlink w:anchor="_Toc33527655" w:history="1">
        <w:r w:rsidRPr="00F1348B">
          <w:rPr>
            <w:rStyle w:val="Hyperlink"/>
          </w:rPr>
          <w:t>Publishing CRLs and Certificates</w:t>
        </w:r>
        <w:r>
          <w:rPr>
            <w:webHidden/>
          </w:rPr>
          <w:tab/>
        </w:r>
        <w:r>
          <w:rPr>
            <w:webHidden/>
          </w:rPr>
          <w:fldChar w:fldCharType="begin"/>
        </w:r>
        <w:r>
          <w:rPr>
            <w:webHidden/>
          </w:rPr>
          <w:instrText xml:space="preserve"> PAGEREF _Toc33527655 \h </w:instrText>
        </w:r>
        <w:r>
          <w:rPr>
            <w:webHidden/>
          </w:rPr>
          <w:fldChar w:fldCharType="separate"/>
        </w:r>
        <w:r w:rsidR="00F27C7A">
          <w:rPr>
            <w:webHidden/>
          </w:rPr>
          <w:t>59</w:t>
        </w:r>
        <w:r>
          <w:rPr>
            <w:webHidden/>
          </w:rPr>
          <w:fldChar w:fldCharType="end"/>
        </w:r>
      </w:hyperlink>
    </w:p>
    <w:p w14:paraId="2C5A00D0" w14:textId="77777777" w:rsidR="0014644C" w:rsidRDefault="0014644C">
      <w:pPr>
        <w:pStyle w:val="TOC4"/>
        <w:rPr>
          <w:rFonts w:ascii="Times New Roman" w:hAnsi="Times New Roman"/>
          <w:sz w:val="24"/>
          <w:szCs w:val="24"/>
        </w:rPr>
      </w:pPr>
      <w:hyperlink w:anchor="_Toc33527656" w:history="1">
        <w:r w:rsidRPr="00F1348B">
          <w:rPr>
            <w:rStyle w:val="Hyperlink"/>
          </w:rPr>
          <w:t>Publishing the CRL and CA Certificate to a Web Server</w:t>
        </w:r>
        <w:r>
          <w:rPr>
            <w:webHidden/>
          </w:rPr>
          <w:tab/>
        </w:r>
        <w:r>
          <w:rPr>
            <w:webHidden/>
          </w:rPr>
          <w:fldChar w:fldCharType="begin"/>
        </w:r>
        <w:r>
          <w:rPr>
            <w:webHidden/>
          </w:rPr>
          <w:instrText xml:space="preserve"> PAGEREF _Toc33527656 \h </w:instrText>
        </w:r>
        <w:r>
          <w:rPr>
            <w:webHidden/>
          </w:rPr>
          <w:fldChar w:fldCharType="separate"/>
        </w:r>
        <w:r w:rsidR="00F27C7A">
          <w:rPr>
            <w:webHidden/>
          </w:rPr>
          <w:t>60</w:t>
        </w:r>
        <w:r>
          <w:rPr>
            <w:webHidden/>
          </w:rPr>
          <w:fldChar w:fldCharType="end"/>
        </w:r>
      </w:hyperlink>
    </w:p>
    <w:p w14:paraId="13DDFBAA" w14:textId="77777777" w:rsidR="0014644C" w:rsidRDefault="0014644C">
      <w:pPr>
        <w:pStyle w:val="TOC4"/>
        <w:rPr>
          <w:rFonts w:ascii="Times New Roman" w:hAnsi="Times New Roman"/>
          <w:sz w:val="24"/>
          <w:szCs w:val="24"/>
        </w:rPr>
      </w:pPr>
      <w:hyperlink w:anchor="_Toc33527657" w:history="1">
        <w:r w:rsidRPr="00F1348B">
          <w:rPr>
            <w:rStyle w:val="Hyperlink"/>
          </w:rPr>
          <w:t>Publishing the CRL and CA Certificate into Active Directory</w:t>
        </w:r>
        <w:r>
          <w:rPr>
            <w:webHidden/>
          </w:rPr>
          <w:tab/>
        </w:r>
        <w:r>
          <w:rPr>
            <w:webHidden/>
          </w:rPr>
          <w:fldChar w:fldCharType="begin"/>
        </w:r>
        <w:r>
          <w:rPr>
            <w:webHidden/>
          </w:rPr>
          <w:instrText xml:space="preserve"> PAGEREF _Toc33527657 \h </w:instrText>
        </w:r>
        <w:r>
          <w:rPr>
            <w:webHidden/>
          </w:rPr>
          <w:fldChar w:fldCharType="separate"/>
        </w:r>
        <w:r w:rsidR="00F27C7A">
          <w:rPr>
            <w:webHidden/>
          </w:rPr>
          <w:t>61</w:t>
        </w:r>
        <w:r>
          <w:rPr>
            <w:webHidden/>
          </w:rPr>
          <w:fldChar w:fldCharType="end"/>
        </w:r>
      </w:hyperlink>
    </w:p>
    <w:p w14:paraId="460C62E7" w14:textId="77777777" w:rsidR="0014644C" w:rsidRDefault="0014644C">
      <w:pPr>
        <w:pStyle w:val="TOC2"/>
        <w:rPr>
          <w:rFonts w:ascii="Times New Roman" w:hAnsi="Times New Roman"/>
          <w:sz w:val="24"/>
          <w:szCs w:val="24"/>
        </w:rPr>
      </w:pPr>
      <w:hyperlink w:anchor="_Toc33527658" w:history="1">
        <w:r w:rsidRPr="00F1348B">
          <w:rPr>
            <w:rStyle w:val="Hyperlink"/>
          </w:rPr>
          <w:t>Installing the Enterprise Subordinate CAs</w:t>
        </w:r>
        <w:r>
          <w:rPr>
            <w:webHidden/>
          </w:rPr>
          <w:tab/>
        </w:r>
        <w:r>
          <w:rPr>
            <w:webHidden/>
          </w:rPr>
          <w:fldChar w:fldCharType="begin"/>
        </w:r>
        <w:r>
          <w:rPr>
            <w:webHidden/>
          </w:rPr>
          <w:instrText xml:space="preserve"> PAGEREF _Toc33527658 \h </w:instrText>
        </w:r>
        <w:r>
          <w:rPr>
            <w:webHidden/>
          </w:rPr>
          <w:fldChar w:fldCharType="separate"/>
        </w:r>
        <w:r w:rsidR="00F27C7A">
          <w:rPr>
            <w:webHidden/>
          </w:rPr>
          <w:t>62</w:t>
        </w:r>
        <w:r>
          <w:rPr>
            <w:webHidden/>
          </w:rPr>
          <w:fldChar w:fldCharType="end"/>
        </w:r>
      </w:hyperlink>
    </w:p>
    <w:p w14:paraId="643B0FF5" w14:textId="77777777" w:rsidR="0014644C" w:rsidRDefault="0014644C">
      <w:pPr>
        <w:pStyle w:val="TOC3"/>
        <w:rPr>
          <w:rFonts w:ascii="Times New Roman" w:hAnsi="Times New Roman"/>
          <w:sz w:val="24"/>
          <w:szCs w:val="24"/>
        </w:rPr>
      </w:pPr>
      <w:hyperlink w:anchor="_Toc33527659" w:history="1">
        <w:r w:rsidRPr="00F1348B">
          <w:rPr>
            <w:rStyle w:val="Hyperlink"/>
          </w:rPr>
          <w:t>Configuring the CAPolicy.inf File</w:t>
        </w:r>
        <w:r>
          <w:rPr>
            <w:webHidden/>
          </w:rPr>
          <w:tab/>
        </w:r>
        <w:r>
          <w:rPr>
            <w:webHidden/>
          </w:rPr>
          <w:fldChar w:fldCharType="begin"/>
        </w:r>
        <w:r>
          <w:rPr>
            <w:webHidden/>
          </w:rPr>
          <w:instrText xml:space="preserve"> PAGEREF _Toc33527659 \h </w:instrText>
        </w:r>
        <w:r>
          <w:rPr>
            <w:webHidden/>
          </w:rPr>
          <w:fldChar w:fldCharType="separate"/>
        </w:r>
        <w:r w:rsidR="00F27C7A">
          <w:rPr>
            <w:webHidden/>
          </w:rPr>
          <w:t>62</w:t>
        </w:r>
        <w:r>
          <w:rPr>
            <w:webHidden/>
          </w:rPr>
          <w:fldChar w:fldCharType="end"/>
        </w:r>
      </w:hyperlink>
    </w:p>
    <w:p w14:paraId="48E01441" w14:textId="77777777" w:rsidR="0014644C" w:rsidRDefault="0014644C">
      <w:pPr>
        <w:pStyle w:val="TOC3"/>
        <w:rPr>
          <w:rFonts w:ascii="Times New Roman" w:hAnsi="Times New Roman"/>
          <w:sz w:val="24"/>
          <w:szCs w:val="24"/>
        </w:rPr>
      </w:pPr>
      <w:hyperlink w:anchor="_Toc33527660" w:history="1">
        <w:r w:rsidRPr="00F1348B">
          <w:rPr>
            <w:rStyle w:val="Hyperlink"/>
          </w:rPr>
          <w:t>Installing Certificate Services</w:t>
        </w:r>
        <w:r>
          <w:rPr>
            <w:webHidden/>
          </w:rPr>
          <w:tab/>
        </w:r>
        <w:r>
          <w:rPr>
            <w:webHidden/>
          </w:rPr>
          <w:fldChar w:fldCharType="begin"/>
        </w:r>
        <w:r>
          <w:rPr>
            <w:webHidden/>
          </w:rPr>
          <w:instrText xml:space="preserve"> PAGEREF _Toc33527660 \h </w:instrText>
        </w:r>
        <w:r>
          <w:rPr>
            <w:webHidden/>
          </w:rPr>
          <w:fldChar w:fldCharType="separate"/>
        </w:r>
        <w:r w:rsidR="00F27C7A">
          <w:rPr>
            <w:webHidden/>
          </w:rPr>
          <w:t>63</w:t>
        </w:r>
        <w:r>
          <w:rPr>
            <w:webHidden/>
          </w:rPr>
          <w:fldChar w:fldCharType="end"/>
        </w:r>
      </w:hyperlink>
    </w:p>
    <w:p w14:paraId="5775CAD1" w14:textId="77777777" w:rsidR="0014644C" w:rsidRDefault="0014644C">
      <w:pPr>
        <w:pStyle w:val="TOC4"/>
        <w:rPr>
          <w:rFonts w:ascii="Times New Roman" w:hAnsi="Times New Roman"/>
          <w:sz w:val="24"/>
          <w:szCs w:val="24"/>
        </w:rPr>
      </w:pPr>
      <w:hyperlink w:anchor="_Toc33527661" w:history="1">
        <w:r w:rsidRPr="00F1348B">
          <w:rPr>
            <w:rStyle w:val="Hyperlink"/>
          </w:rPr>
          <w:t>Installing the Enterprise Subordinate CA</w:t>
        </w:r>
        <w:r>
          <w:rPr>
            <w:webHidden/>
          </w:rPr>
          <w:tab/>
        </w:r>
        <w:r>
          <w:rPr>
            <w:webHidden/>
          </w:rPr>
          <w:fldChar w:fldCharType="begin"/>
        </w:r>
        <w:r>
          <w:rPr>
            <w:webHidden/>
          </w:rPr>
          <w:instrText xml:space="preserve"> PAGEREF _Toc33527661 \h </w:instrText>
        </w:r>
        <w:r>
          <w:rPr>
            <w:webHidden/>
          </w:rPr>
          <w:fldChar w:fldCharType="separate"/>
        </w:r>
        <w:r w:rsidR="00F27C7A">
          <w:rPr>
            <w:webHidden/>
          </w:rPr>
          <w:t>63</w:t>
        </w:r>
        <w:r>
          <w:rPr>
            <w:webHidden/>
          </w:rPr>
          <w:fldChar w:fldCharType="end"/>
        </w:r>
      </w:hyperlink>
    </w:p>
    <w:p w14:paraId="5CF29F85" w14:textId="77777777" w:rsidR="0014644C" w:rsidRDefault="0014644C">
      <w:pPr>
        <w:pStyle w:val="TOC4"/>
        <w:rPr>
          <w:rFonts w:ascii="Times New Roman" w:hAnsi="Times New Roman"/>
          <w:sz w:val="24"/>
          <w:szCs w:val="24"/>
        </w:rPr>
      </w:pPr>
      <w:hyperlink w:anchor="_Toc33527662" w:history="1">
        <w:r w:rsidRPr="00F1348B">
          <w:rPr>
            <w:rStyle w:val="Hyperlink"/>
          </w:rPr>
          <w:t>Signing the Offline Certificate Request</w:t>
        </w:r>
        <w:r>
          <w:rPr>
            <w:webHidden/>
          </w:rPr>
          <w:tab/>
        </w:r>
        <w:r>
          <w:rPr>
            <w:webHidden/>
          </w:rPr>
          <w:fldChar w:fldCharType="begin"/>
        </w:r>
        <w:r>
          <w:rPr>
            <w:webHidden/>
          </w:rPr>
          <w:instrText xml:space="preserve"> PAGEREF _Toc33527662 \h </w:instrText>
        </w:r>
        <w:r>
          <w:rPr>
            <w:webHidden/>
          </w:rPr>
          <w:fldChar w:fldCharType="separate"/>
        </w:r>
        <w:r w:rsidR="00F27C7A">
          <w:rPr>
            <w:webHidden/>
          </w:rPr>
          <w:t>68</w:t>
        </w:r>
        <w:r>
          <w:rPr>
            <w:webHidden/>
          </w:rPr>
          <w:fldChar w:fldCharType="end"/>
        </w:r>
      </w:hyperlink>
    </w:p>
    <w:p w14:paraId="62DEAB39" w14:textId="77777777" w:rsidR="0014644C" w:rsidRDefault="0014644C">
      <w:pPr>
        <w:pStyle w:val="TOC4"/>
        <w:rPr>
          <w:rFonts w:ascii="Times New Roman" w:hAnsi="Times New Roman"/>
          <w:sz w:val="24"/>
          <w:szCs w:val="24"/>
        </w:rPr>
      </w:pPr>
      <w:hyperlink w:anchor="_Toc33527663" w:history="1">
        <w:r w:rsidRPr="00F1348B">
          <w:rPr>
            <w:rStyle w:val="Hyperlink"/>
          </w:rPr>
          <w:t>Installing the Certificate at the Enterprise Subordinate CA</w:t>
        </w:r>
        <w:r>
          <w:rPr>
            <w:webHidden/>
          </w:rPr>
          <w:tab/>
        </w:r>
        <w:r>
          <w:rPr>
            <w:webHidden/>
          </w:rPr>
          <w:fldChar w:fldCharType="begin"/>
        </w:r>
        <w:r>
          <w:rPr>
            <w:webHidden/>
          </w:rPr>
          <w:instrText xml:space="preserve"> PAGEREF _Toc33527663 \h </w:instrText>
        </w:r>
        <w:r>
          <w:rPr>
            <w:webHidden/>
          </w:rPr>
          <w:fldChar w:fldCharType="separate"/>
        </w:r>
        <w:r w:rsidR="00F27C7A">
          <w:rPr>
            <w:webHidden/>
          </w:rPr>
          <w:t>69</w:t>
        </w:r>
        <w:r>
          <w:rPr>
            <w:webHidden/>
          </w:rPr>
          <w:fldChar w:fldCharType="end"/>
        </w:r>
      </w:hyperlink>
    </w:p>
    <w:p w14:paraId="135B97DB" w14:textId="77777777" w:rsidR="0014644C" w:rsidRDefault="0014644C">
      <w:pPr>
        <w:pStyle w:val="TOC3"/>
        <w:rPr>
          <w:rFonts w:ascii="Times New Roman" w:hAnsi="Times New Roman"/>
          <w:sz w:val="24"/>
          <w:szCs w:val="24"/>
        </w:rPr>
      </w:pPr>
      <w:hyperlink w:anchor="_Toc33527664" w:history="1">
        <w:r w:rsidRPr="00F1348B">
          <w:rPr>
            <w:rStyle w:val="Hyperlink"/>
          </w:rPr>
          <w:t>Renewing an Existing Enterprise Subordinate CA</w:t>
        </w:r>
        <w:r>
          <w:rPr>
            <w:webHidden/>
          </w:rPr>
          <w:tab/>
        </w:r>
        <w:r>
          <w:rPr>
            <w:webHidden/>
          </w:rPr>
          <w:fldChar w:fldCharType="begin"/>
        </w:r>
        <w:r>
          <w:rPr>
            <w:webHidden/>
          </w:rPr>
          <w:instrText xml:space="preserve"> PAGEREF _Toc33527664 \h </w:instrText>
        </w:r>
        <w:r>
          <w:rPr>
            <w:webHidden/>
          </w:rPr>
          <w:fldChar w:fldCharType="separate"/>
        </w:r>
        <w:r w:rsidR="00F27C7A">
          <w:rPr>
            <w:webHidden/>
          </w:rPr>
          <w:t>69</w:t>
        </w:r>
        <w:r>
          <w:rPr>
            <w:webHidden/>
          </w:rPr>
          <w:fldChar w:fldCharType="end"/>
        </w:r>
      </w:hyperlink>
    </w:p>
    <w:p w14:paraId="3BDD607C" w14:textId="77777777" w:rsidR="0014644C" w:rsidRDefault="0014644C">
      <w:pPr>
        <w:pStyle w:val="TOC3"/>
        <w:rPr>
          <w:rFonts w:ascii="Times New Roman" w:hAnsi="Times New Roman"/>
          <w:sz w:val="24"/>
          <w:szCs w:val="24"/>
        </w:rPr>
      </w:pPr>
      <w:hyperlink w:anchor="_Toc33527665" w:history="1">
        <w:r w:rsidRPr="00F1348B">
          <w:rPr>
            <w:rStyle w:val="Hyperlink"/>
          </w:rPr>
          <w:t>Verifying the Inclusion of All Issuance Policies</w:t>
        </w:r>
        <w:r>
          <w:rPr>
            <w:webHidden/>
          </w:rPr>
          <w:tab/>
        </w:r>
        <w:r>
          <w:rPr>
            <w:webHidden/>
          </w:rPr>
          <w:fldChar w:fldCharType="begin"/>
        </w:r>
        <w:r>
          <w:rPr>
            <w:webHidden/>
          </w:rPr>
          <w:instrText xml:space="preserve"> PAGEREF _Toc33527665 \h </w:instrText>
        </w:r>
        <w:r>
          <w:rPr>
            <w:webHidden/>
          </w:rPr>
          <w:fldChar w:fldCharType="separate"/>
        </w:r>
        <w:r w:rsidR="00F27C7A">
          <w:rPr>
            <w:webHidden/>
          </w:rPr>
          <w:t>71</w:t>
        </w:r>
        <w:r>
          <w:rPr>
            <w:webHidden/>
          </w:rPr>
          <w:fldChar w:fldCharType="end"/>
        </w:r>
      </w:hyperlink>
    </w:p>
    <w:p w14:paraId="36CB4A2B" w14:textId="77777777" w:rsidR="0014644C" w:rsidRDefault="0014644C">
      <w:pPr>
        <w:pStyle w:val="TOC2"/>
        <w:rPr>
          <w:rFonts w:ascii="Times New Roman" w:hAnsi="Times New Roman"/>
          <w:sz w:val="24"/>
          <w:szCs w:val="24"/>
        </w:rPr>
      </w:pPr>
      <w:hyperlink w:anchor="_Toc33527666" w:history="1">
        <w:r w:rsidRPr="00F1348B">
          <w:rPr>
            <w:rStyle w:val="Hyperlink"/>
          </w:rPr>
          <w:t>Creating a Qualified Subordination Signing Certificate at a Stand-alone CA</w:t>
        </w:r>
        <w:r>
          <w:rPr>
            <w:webHidden/>
          </w:rPr>
          <w:tab/>
        </w:r>
        <w:r>
          <w:rPr>
            <w:webHidden/>
          </w:rPr>
          <w:fldChar w:fldCharType="begin"/>
        </w:r>
        <w:r>
          <w:rPr>
            <w:webHidden/>
          </w:rPr>
          <w:instrText xml:space="preserve"> PAGEREF _Toc33527666 \h </w:instrText>
        </w:r>
        <w:r>
          <w:rPr>
            <w:webHidden/>
          </w:rPr>
          <w:fldChar w:fldCharType="separate"/>
        </w:r>
        <w:r w:rsidR="00F27C7A">
          <w:rPr>
            <w:webHidden/>
          </w:rPr>
          <w:t>72</w:t>
        </w:r>
        <w:r>
          <w:rPr>
            <w:webHidden/>
          </w:rPr>
          <w:fldChar w:fldCharType="end"/>
        </w:r>
      </w:hyperlink>
    </w:p>
    <w:p w14:paraId="2FE91449" w14:textId="77777777" w:rsidR="0014644C" w:rsidRDefault="0014644C">
      <w:pPr>
        <w:pStyle w:val="TOC3"/>
        <w:rPr>
          <w:rFonts w:ascii="Times New Roman" w:hAnsi="Times New Roman"/>
          <w:sz w:val="24"/>
          <w:szCs w:val="24"/>
        </w:rPr>
      </w:pPr>
      <w:hyperlink w:anchor="_Toc33527667" w:history="1">
        <w:r w:rsidRPr="00F1348B">
          <w:rPr>
            <w:rStyle w:val="Hyperlink"/>
          </w:rPr>
          <w:t>Performing the Initial Certificate Request</w:t>
        </w:r>
        <w:r>
          <w:rPr>
            <w:webHidden/>
          </w:rPr>
          <w:tab/>
        </w:r>
        <w:r>
          <w:rPr>
            <w:webHidden/>
          </w:rPr>
          <w:fldChar w:fldCharType="begin"/>
        </w:r>
        <w:r>
          <w:rPr>
            <w:webHidden/>
          </w:rPr>
          <w:instrText xml:space="preserve"> PAGEREF _Toc33527667 \h </w:instrText>
        </w:r>
        <w:r>
          <w:rPr>
            <w:webHidden/>
          </w:rPr>
          <w:fldChar w:fldCharType="separate"/>
        </w:r>
        <w:r w:rsidR="00F27C7A">
          <w:rPr>
            <w:webHidden/>
          </w:rPr>
          <w:t>72</w:t>
        </w:r>
        <w:r>
          <w:rPr>
            <w:webHidden/>
          </w:rPr>
          <w:fldChar w:fldCharType="end"/>
        </w:r>
      </w:hyperlink>
    </w:p>
    <w:p w14:paraId="1BBC04FF" w14:textId="77777777" w:rsidR="0014644C" w:rsidRDefault="0014644C">
      <w:pPr>
        <w:pStyle w:val="TOC3"/>
        <w:rPr>
          <w:rFonts w:ascii="Times New Roman" w:hAnsi="Times New Roman"/>
          <w:sz w:val="24"/>
          <w:szCs w:val="24"/>
        </w:rPr>
      </w:pPr>
      <w:hyperlink w:anchor="_Toc33527668" w:history="1">
        <w:r w:rsidRPr="00F1348B">
          <w:rPr>
            <w:rStyle w:val="Hyperlink"/>
          </w:rPr>
          <w:t>Issuing the Pending Certificate Request</w:t>
        </w:r>
        <w:r>
          <w:rPr>
            <w:webHidden/>
          </w:rPr>
          <w:tab/>
        </w:r>
        <w:r>
          <w:rPr>
            <w:webHidden/>
          </w:rPr>
          <w:fldChar w:fldCharType="begin"/>
        </w:r>
        <w:r>
          <w:rPr>
            <w:webHidden/>
          </w:rPr>
          <w:instrText xml:space="preserve"> PAGEREF _Toc33527668 \h </w:instrText>
        </w:r>
        <w:r>
          <w:rPr>
            <w:webHidden/>
          </w:rPr>
          <w:fldChar w:fldCharType="separate"/>
        </w:r>
        <w:r w:rsidR="00F27C7A">
          <w:rPr>
            <w:webHidden/>
          </w:rPr>
          <w:t>73</w:t>
        </w:r>
        <w:r>
          <w:rPr>
            <w:webHidden/>
          </w:rPr>
          <w:fldChar w:fldCharType="end"/>
        </w:r>
      </w:hyperlink>
    </w:p>
    <w:p w14:paraId="17186143" w14:textId="77777777" w:rsidR="0014644C" w:rsidRDefault="0014644C">
      <w:pPr>
        <w:pStyle w:val="TOC4"/>
        <w:rPr>
          <w:rFonts w:ascii="Times New Roman" w:hAnsi="Times New Roman"/>
          <w:sz w:val="24"/>
          <w:szCs w:val="24"/>
        </w:rPr>
      </w:pPr>
      <w:hyperlink w:anchor="_Toc33527669" w:history="1">
        <w:r w:rsidRPr="00F1348B">
          <w:rPr>
            <w:rStyle w:val="Hyperlink"/>
          </w:rPr>
          <w:t>Installing the Qualified Subordination Signing Certificate</w:t>
        </w:r>
        <w:r>
          <w:rPr>
            <w:webHidden/>
          </w:rPr>
          <w:tab/>
        </w:r>
        <w:r>
          <w:rPr>
            <w:webHidden/>
          </w:rPr>
          <w:fldChar w:fldCharType="begin"/>
        </w:r>
        <w:r>
          <w:rPr>
            <w:webHidden/>
          </w:rPr>
          <w:instrText xml:space="preserve"> PAGEREF _Toc33527669 \h </w:instrText>
        </w:r>
        <w:r>
          <w:rPr>
            <w:webHidden/>
          </w:rPr>
          <w:fldChar w:fldCharType="separate"/>
        </w:r>
        <w:r w:rsidR="00F27C7A">
          <w:rPr>
            <w:webHidden/>
          </w:rPr>
          <w:t>74</w:t>
        </w:r>
        <w:r>
          <w:rPr>
            <w:webHidden/>
          </w:rPr>
          <w:fldChar w:fldCharType="end"/>
        </w:r>
      </w:hyperlink>
    </w:p>
    <w:p w14:paraId="1D580AC7" w14:textId="77777777" w:rsidR="0014644C" w:rsidRDefault="0014644C">
      <w:pPr>
        <w:pStyle w:val="TOC4"/>
        <w:rPr>
          <w:rFonts w:ascii="Times New Roman" w:hAnsi="Times New Roman"/>
          <w:sz w:val="24"/>
          <w:szCs w:val="24"/>
        </w:rPr>
      </w:pPr>
      <w:hyperlink w:anchor="_Toc33527670" w:history="1">
        <w:r w:rsidRPr="00F1348B">
          <w:rPr>
            <w:rStyle w:val="Hyperlink"/>
          </w:rPr>
          <w:t>Verifying the Qualified Subordination Signing Certificate</w:t>
        </w:r>
        <w:r>
          <w:rPr>
            <w:webHidden/>
          </w:rPr>
          <w:tab/>
        </w:r>
        <w:r>
          <w:rPr>
            <w:webHidden/>
          </w:rPr>
          <w:fldChar w:fldCharType="begin"/>
        </w:r>
        <w:r>
          <w:rPr>
            <w:webHidden/>
          </w:rPr>
          <w:instrText xml:space="preserve"> PAGEREF _Toc33527670 \h </w:instrText>
        </w:r>
        <w:r>
          <w:rPr>
            <w:webHidden/>
          </w:rPr>
          <w:fldChar w:fldCharType="separate"/>
        </w:r>
        <w:r w:rsidR="00F27C7A">
          <w:rPr>
            <w:webHidden/>
          </w:rPr>
          <w:t>74</w:t>
        </w:r>
        <w:r>
          <w:rPr>
            <w:webHidden/>
          </w:rPr>
          <w:fldChar w:fldCharType="end"/>
        </w:r>
      </w:hyperlink>
    </w:p>
    <w:p w14:paraId="55A23A0D" w14:textId="77777777" w:rsidR="0014644C" w:rsidRDefault="0014644C">
      <w:pPr>
        <w:pStyle w:val="TOC2"/>
        <w:rPr>
          <w:rFonts w:ascii="Times New Roman" w:hAnsi="Times New Roman"/>
          <w:sz w:val="24"/>
          <w:szCs w:val="24"/>
        </w:rPr>
      </w:pPr>
      <w:hyperlink w:anchor="_Toc33527671" w:history="1">
        <w:r w:rsidRPr="00F1348B">
          <w:rPr>
            <w:rStyle w:val="Hyperlink"/>
          </w:rPr>
          <w:t>Creating a Qualified Subordination Signing Certificate at an Enterprise CA</w:t>
        </w:r>
        <w:r>
          <w:rPr>
            <w:webHidden/>
          </w:rPr>
          <w:tab/>
        </w:r>
        <w:r>
          <w:rPr>
            <w:webHidden/>
          </w:rPr>
          <w:fldChar w:fldCharType="begin"/>
        </w:r>
        <w:r>
          <w:rPr>
            <w:webHidden/>
          </w:rPr>
          <w:instrText xml:space="preserve"> PAGEREF _Toc33527671 \h </w:instrText>
        </w:r>
        <w:r>
          <w:rPr>
            <w:webHidden/>
          </w:rPr>
          <w:fldChar w:fldCharType="separate"/>
        </w:r>
        <w:r w:rsidR="00F27C7A">
          <w:rPr>
            <w:webHidden/>
          </w:rPr>
          <w:t>75</w:t>
        </w:r>
        <w:r>
          <w:rPr>
            <w:webHidden/>
          </w:rPr>
          <w:fldChar w:fldCharType="end"/>
        </w:r>
      </w:hyperlink>
    </w:p>
    <w:p w14:paraId="4B99E2AF" w14:textId="77777777" w:rsidR="0014644C" w:rsidRDefault="0014644C">
      <w:pPr>
        <w:pStyle w:val="TOC3"/>
        <w:rPr>
          <w:rFonts w:ascii="Times New Roman" w:hAnsi="Times New Roman"/>
          <w:sz w:val="24"/>
          <w:szCs w:val="24"/>
        </w:rPr>
      </w:pPr>
      <w:hyperlink w:anchor="_Toc33527672" w:history="1">
        <w:r w:rsidRPr="00F1348B">
          <w:rPr>
            <w:rStyle w:val="Hyperlink"/>
          </w:rPr>
          <w:t>Creating a Qualified Subordination version 2 Certificate Template</w:t>
        </w:r>
        <w:r>
          <w:rPr>
            <w:webHidden/>
          </w:rPr>
          <w:tab/>
        </w:r>
        <w:r>
          <w:rPr>
            <w:webHidden/>
          </w:rPr>
          <w:fldChar w:fldCharType="begin"/>
        </w:r>
        <w:r>
          <w:rPr>
            <w:webHidden/>
          </w:rPr>
          <w:instrText xml:space="preserve"> PAGEREF _Toc33527672 \h </w:instrText>
        </w:r>
        <w:r>
          <w:rPr>
            <w:webHidden/>
          </w:rPr>
          <w:fldChar w:fldCharType="separate"/>
        </w:r>
        <w:r w:rsidR="00F27C7A">
          <w:rPr>
            <w:webHidden/>
          </w:rPr>
          <w:t>75</w:t>
        </w:r>
        <w:r>
          <w:rPr>
            <w:webHidden/>
          </w:rPr>
          <w:fldChar w:fldCharType="end"/>
        </w:r>
      </w:hyperlink>
    </w:p>
    <w:p w14:paraId="699A24DF" w14:textId="77777777" w:rsidR="0014644C" w:rsidRDefault="0014644C">
      <w:pPr>
        <w:pStyle w:val="TOC3"/>
        <w:rPr>
          <w:rFonts w:ascii="Times New Roman" w:hAnsi="Times New Roman"/>
          <w:sz w:val="24"/>
          <w:szCs w:val="24"/>
        </w:rPr>
      </w:pPr>
      <w:hyperlink w:anchor="_Toc33527673" w:history="1">
        <w:r w:rsidRPr="00F1348B">
          <w:rPr>
            <w:rStyle w:val="Hyperlink"/>
          </w:rPr>
          <w:t>Modifying the Cross-Certification Authority version 2 Certificate Template</w:t>
        </w:r>
        <w:r>
          <w:rPr>
            <w:webHidden/>
          </w:rPr>
          <w:tab/>
        </w:r>
        <w:r>
          <w:rPr>
            <w:webHidden/>
          </w:rPr>
          <w:fldChar w:fldCharType="begin"/>
        </w:r>
        <w:r>
          <w:rPr>
            <w:webHidden/>
          </w:rPr>
          <w:instrText xml:space="preserve"> PAGEREF _Toc33527673 \h </w:instrText>
        </w:r>
        <w:r>
          <w:rPr>
            <w:webHidden/>
          </w:rPr>
          <w:fldChar w:fldCharType="separate"/>
        </w:r>
        <w:r w:rsidR="00F27C7A">
          <w:rPr>
            <w:webHidden/>
          </w:rPr>
          <w:t>79</w:t>
        </w:r>
        <w:r>
          <w:rPr>
            <w:webHidden/>
          </w:rPr>
          <w:fldChar w:fldCharType="end"/>
        </w:r>
      </w:hyperlink>
    </w:p>
    <w:p w14:paraId="59855BEC" w14:textId="77777777" w:rsidR="0014644C" w:rsidRDefault="0014644C">
      <w:pPr>
        <w:pStyle w:val="TOC3"/>
        <w:rPr>
          <w:rFonts w:ascii="Times New Roman" w:hAnsi="Times New Roman"/>
          <w:sz w:val="24"/>
          <w:szCs w:val="24"/>
        </w:rPr>
      </w:pPr>
      <w:hyperlink w:anchor="_Toc33527674" w:history="1">
        <w:r w:rsidRPr="00F1348B">
          <w:rPr>
            <w:rStyle w:val="Hyperlink"/>
          </w:rPr>
          <w:t>Configuring Windows Server 2003 Enterprise Edition to Issue the Certificate Templates</w:t>
        </w:r>
        <w:r>
          <w:rPr>
            <w:webHidden/>
          </w:rPr>
          <w:tab/>
        </w:r>
        <w:r>
          <w:rPr>
            <w:webHidden/>
          </w:rPr>
          <w:fldChar w:fldCharType="begin"/>
        </w:r>
        <w:r>
          <w:rPr>
            <w:webHidden/>
          </w:rPr>
          <w:instrText xml:space="preserve"> PAGEREF _Toc33527674 \h </w:instrText>
        </w:r>
        <w:r>
          <w:rPr>
            <w:webHidden/>
          </w:rPr>
          <w:fldChar w:fldCharType="separate"/>
        </w:r>
        <w:r w:rsidR="00F27C7A">
          <w:rPr>
            <w:webHidden/>
          </w:rPr>
          <w:t>81</w:t>
        </w:r>
        <w:r>
          <w:rPr>
            <w:webHidden/>
          </w:rPr>
          <w:fldChar w:fldCharType="end"/>
        </w:r>
      </w:hyperlink>
    </w:p>
    <w:p w14:paraId="6C244F90" w14:textId="77777777" w:rsidR="0014644C" w:rsidRDefault="0014644C">
      <w:pPr>
        <w:pStyle w:val="TOC3"/>
        <w:rPr>
          <w:rFonts w:ascii="Times New Roman" w:hAnsi="Times New Roman"/>
          <w:sz w:val="24"/>
          <w:szCs w:val="24"/>
        </w:rPr>
      </w:pPr>
      <w:hyperlink w:anchor="_Toc33527675" w:history="1">
        <w:r w:rsidRPr="00F1348B">
          <w:rPr>
            <w:rStyle w:val="Hyperlink"/>
          </w:rPr>
          <w:t>Acquiring the Qualified Subordination Signing Certificate</w:t>
        </w:r>
        <w:r>
          <w:rPr>
            <w:webHidden/>
          </w:rPr>
          <w:tab/>
        </w:r>
        <w:r>
          <w:rPr>
            <w:webHidden/>
          </w:rPr>
          <w:fldChar w:fldCharType="begin"/>
        </w:r>
        <w:r>
          <w:rPr>
            <w:webHidden/>
          </w:rPr>
          <w:instrText xml:space="preserve"> PAGEREF _Toc33527675 \h </w:instrText>
        </w:r>
        <w:r>
          <w:rPr>
            <w:webHidden/>
          </w:rPr>
          <w:fldChar w:fldCharType="separate"/>
        </w:r>
        <w:r w:rsidR="00F27C7A">
          <w:rPr>
            <w:webHidden/>
          </w:rPr>
          <w:t>82</w:t>
        </w:r>
        <w:r>
          <w:rPr>
            <w:webHidden/>
          </w:rPr>
          <w:fldChar w:fldCharType="end"/>
        </w:r>
      </w:hyperlink>
    </w:p>
    <w:p w14:paraId="480D378E" w14:textId="77777777" w:rsidR="0014644C" w:rsidRDefault="0014644C">
      <w:pPr>
        <w:pStyle w:val="TOC4"/>
        <w:rPr>
          <w:rFonts w:ascii="Times New Roman" w:hAnsi="Times New Roman"/>
          <w:sz w:val="24"/>
          <w:szCs w:val="24"/>
        </w:rPr>
      </w:pPr>
      <w:hyperlink w:anchor="_Toc33527676" w:history="1">
        <w:r w:rsidRPr="00F1348B">
          <w:rPr>
            <w:rStyle w:val="Hyperlink"/>
          </w:rPr>
          <w:t>Performing the Initial Certificate Request</w:t>
        </w:r>
        <w:r>
          <w:rPr>
            <w:webHidden/>
          </w:rPr>
          <w:tab/>
        </w:r>
        <w:r>
          <w:rPr>
            <w:webHidden/>
          </w:rPr>
          <w:fldChar w:fldCharType="begin"/>
        </w:r>
        <w:r>
          <w:rPr>
            <w:webHidden/>
          </w:rPr>
          <w:instrText xml:space="preserve"> PAGEREF _Toc33527676 \h </w:instrText>
        </w:r>
        <w:r>
          <w:rPr>
            <w:webHidden/>
          </w:rPr>
          <w:fldChar w:fldCharType="separate"/>
        </w:r>
        <w:r w:rsidR="00F27C7A">
          <w:rPr>
            <w:webHidden/>
          </w:rPr>
          <w:t>82</w:t>
        </w:r>
        <w:r>
          <w:rPr>
            <w:webHidden/>
          </w:rPr>
          <w:fldChar w:fldCharType="end"/>
        </w:r>
      </w:hyperlink>
    </w:p>
    <w:p w14:paraId="3E192052" w14:textId="77777777" w:rsidR="0014644C" w:rsidRDefault="0014644C">
      <w:pPr>
        <w:pStyle w:val="TOC2"/>
        <w:rPr>
          <w:rFonts w:ascii="Times New Roman" w:hAnsi="Times New Roman"/>
          <w:sz w:val="24"/>
          <w:szCs w:val="24"/>
        </w:rPr>
      </w:pPr>
      <w:hyperlink w:anchor="_Toc33527677" w:history="1">
        <w:r w:rsidRPr="00F1348B">
          <w:rPr>
            <w:rStyle w:val="Hyperlink"/>
          </w:rPr>
          <w:t>Issuing the Pending Certificate Request</w:t>
        </w:r>
        <w:r>
          <w:rPr>
            <w:webHidden/>
          </w:rPr>
          <w:tab/>
        </w:r>
        <w:r>
          <w:rPr>
            <w:webHidden/>
          </w:rPr>
          <w:fldChar w:fldCharType="begin"/>
        </w:r>
        <w:r>
          <w:rPr>
            <w:webHidden/>
          </w:rPr>
          <w:instrText xml:space="preserve"> PAGEREF _Toc33527677 \h </w:instrText>
        </w:r>
        <w:r>
          <w:rPr>
            <w:webHidden/>
          </w:rPr>
          <w:fldChar w:fldCharType="separate"/>
        </w:r>
        <w:r w:rsidR="00F27C7A">
          <w:rPr>
            <w:webHidden/>
          </w:rPr>
          <w:t>83</w:t>
        </w:r>
        <w:r>
          <w:rPr>
            <w:webHidden/>
          </w:rPr>
          <w:fldChar w:fldCharType="end"/>
        </w:r>
      </w:hyperlink>
    </w:p>
    <w:p w14:paraId="64F9CC8B" w14:textId="77777777" w:rsidR="0014644C" w:rsidRDefault="0014644C">
      <w:pPr>
        <w:pStyle w:val="TOC4"/>
        <w:rPr>
          <w:rFonts w:ascii="Times New Roman" w:hAnsi="Times New Roman"/>
          <w:sz w:val="24"/>
          <w:szCs w:val="24"/>
        </w:rPr>
      </w:pPr>
      <w:hyperlink w:anchor="_Toc33527678" w:history="1">
        <w:r w:rsidRPr="00F1348B">
          <w:rPr>
            <w:rStyle w:val="Hyperlink"/>
          </w:rPr>
          <w:t>Installing the Qualified Subordination Signing Certificate</w:t>
        </w:r>
        <w:r>
          <w:rPr>
            <w:webHidden/>
          </w:rPr>
          <w:tab/>
        </w:r>
        <w:r>
          <w:rPr>
            <w:webHidden/>
          </w:rPr>
          <w:fldChar w:fldCharType="begin"/>
        </w:r>
        <w:r>
          <w:rPr>
            <w:webHidden/>
          </w:rPr>
          <w:instrText xml:space="preserve"> PAGEREF _Toc33527678 \h </w:instrText>
        </w:r>
        <w:r>
          <w:rPr>
            <w:webHidden/>
          </w:rPr>
          <w:fldChar w:fldCharType="separate"/>
        </w:r>
        <w:r w:rsidR="00F27C7A">
          <w:rPr>
            <w:webHidden/>
          </w:rPr>
          <w:t>83</w:t>
        </w:r>
        <w:r>
          <w:rPr>
            <w:webHidden/>
          </w:rPr>
          <w:fldChar w:fldCharType="end"/>
        </w:r>
      </w:hyperlink>
    </w:p>
    <w:p w14:paraId="5E28D9C5" w14:textId="77777777" w:rsidR="0014644C" w:rsidRDefault="0014644C">
      <w:pPr>
        <w:pStyle w:val="TOC4"/>
        <w:rPr>
          <w:rFonts w:ascii="Times New Roman" w:hAnsi="Times New Roman"/>
          <w:sz w:val="24"/>
          <w:szCs w:val="24"/>
        </w:rPr>
      </w:pPr>
      <w:hyperlink w:anchor="_Toc33527679" w:history="1">
        <w:r w:rsidRPr="00F1348B">
          <w:rPr>
            <w:rStyle w:val="Hyperlink"/>
          </w:rPr>
          <w:t>Verifying the Qualified Subordination Signing Certificate</w:t>
        </w:r>
        <w:r>
          <w:rPr>
            <w:webHidden/>
          </w:rPr>
          <w:tab/>
        </w:r>
        <w:r>
          <w:rPr>
            <w:webHidden/>
          </w:rPr>
          <w:fldChar w:fldCharType="begin"/>
        </w:r>
        <w:r>
          <w:rPr>
            <w:webHidden/>
          </w:rPr>
          <w:instrText xml:space="preserve"> PAGEREF _Toc33527679 \h </w:instrText>
        </w:r>
        <w:r>
          <w:rPr>
            <w:webHidden/>
          </w:rPr>
          <w:fldChar w:fldCharType="separate"/>
        </w:r>
        <w:r w:rsidR="00F27C7A">
          <w:rPr>
            <w:webHidden/>
          </w:rPr>
          <w:t>84</w:t>
        </w:r>
        <w:r>
          <w:rPr>
            <w:webHidden/>
          </w:rPr>
          <w:fldChar w:fldCharType="end"/>
        </w:r>
      </w:hyperlink>
    </w:p>
    <w:p w14:paraId="60373C45" w14:textId="77777777" w:rsidR="0014644C" w:rsidRDefault="0014644C">
      <w:pPr>
        <w:pStyle w:val="TOC2"/>
        <w:rPr>
          <w:rFonts w:ascii="Times New Roman" w:hAnsi="Times New Roman"/>
          <w:sz w:val="24"/>
          <w:szCs w:val="24"/>
        </w:rPr>
      </w:pPr>
      <w:hyperlink w:anchor="_Toc33527680" w:history="1">
        <w:r w:rsidRPr="00F1348B">
          <w:rPr>
            <w:rStyle w:val="Hyperlink"/>
          </w:rPr>
          <w:t>Performing Cross-Certification</w:t>
        </w:r>
        <w:r>
          <w:rPr>
            <w:webHidden/>
          </w:rPr>
          <w:tab/>
        </w:r>
        <w:r>
          <w:rPr>
            <w:webHidden/>
          </w:rPr>
          <w:fldChar w:fldCharType="begin"/>
        </w:r>
        <w:r>
          <w:rPr>
            <w:webHidden/>
          </w:rPr>
          <w:instrText xml:space="preserve"> PAGEREF _Toc33527680 \h </w:instrText>
        </w:r>
        <w:r>
          <w:rPr>
            <w:webHidden/>
          </w:rPr>
          <w:fldChar w:fldCharType="separate"/>
        </w:r>
        <w:r w:rsidR="00F27C7A">
          <w:rPr>
            <w:webHidden/>
          </w:rPr>
          <w:t>85</w:t>
        </w:r>
        <w:r>
          <w:rPr>
            <w:webHidden/>
          </w:rPr>
          <w:fldChar w:fldCharType="end"/>
        </w:r>
      </w:hyperlink>
    </w:p>
    <w:p w14:paraId="42101DE0" w14:textId="77777777" w:rsidR="0014644C" w:rsidRDefault="0014644C">
      <w:pPr>
        <w:pStyle w:val="TOC3"/>
        <w:rPr>
          <w:rFonts w:ascii="Times New Roman" w:hAnsi="Times New Roman"/>
          <w:sz w:val="24"/>
          <w:szCs w:val="24"/>
        </w:rPr>
      </w:pPr>
      <w:hyperlink w:anchor="_Toc33527681" w:history="1">
        <w:r w:rsidRPr="00F1348B">
          <w:rPr>
            <w:rStyle w:val="Hyperlink"/>
          </w:rPr>
          <w:t>Gathering the Necessary Files</w:t>
        </w:r>
        <w:r>
          <w:rPr>
            <w:webHidden/>
          </w:rPr>
          <w:tab/>
        </w:r>
        <w:r>
          <w:rPr>
            <w:webHidden/>
          </w:rPr>
          <w:fldChar w:fldCharType="begin"/>
        </w:r>
        <w:r>
          <w:rPr>
            <w:webHidden/>
          </w:rPr>
          <w:instrText xml:space="preserve"> PAGEREF _Toc33527681 \h </w:instrText>
        </w:r>
        <w:r>
          <w:rPr>
            <w:webHidden/>
          </w:rPr>
          <w:fldChar w:fldCharType="separate"/>
        </w:r>
        <w:r w:rsidR="00F27C7A">
          <w:rPr>
            <w:webHidden/>
          </w:rPr>
          <w:t>85</w:t>
        </w:r>
        <w:r>
          <w:rPr>
            <w:webHidden/>
          </w:rPr>
          <w:fldChar w:fldCharType="end"/>
        </w:r>
      </w:hyperlink>
    </w:p>
    <w:p w14:paraId="7F56E90C" w14:textId="77777777" w:rsidR="0014644C" w:rsidRDefault="0014644C">
      <w:pPr>
        <w:pStyle w:val="TOC3"/>
        <w:rPr>
          <w:rFonts w:ascii="Times New Roman" w:hAnsi="Times New Roman"/>
          <w:sz w:val="24"/>
          <w:szCs w:val="24"/>
        </w:rPr>
      </w:pPr>
      <w:hyperlink w:anchor="_Toc33527682" w:history="1">
        <w:r w:rsidRPr="00F1348B">
          <w:rPr>
            <w:rStyle w:val="Hyperlink"/>
          </w:rPr>
          <w:t>Generating the Cross-Certification Authority Certificate Request</w:t>
        </w:r>
        <w:r>
          <w:rPr>
            <w:webHidden/>
          </w:rPr>
          <w:tab/>
        </w:r>
        <w:r>
          <w:rPr>
            <w:webHidden/>
          </w:rPr>
          <w:fldChar w:fldCharType="begin"/>
        </w:r>
        <w:r>
          <w:rPr>
            <w:webHidden/>
          </w:rPr>
          <w:instrText xml:space="preserve"> PAGEREF _Toc33527682 \h </w:instrText>
        </w:r>
        <w:r>
          <w:rPr>
            <w:webHidden/>
          </w:rPr>
          <w:fldChar w:fldCharType="separate"/>
        </w:r>
        <w:r w:rsidR="00F27C7A">
          <w:rPr>
            <w:webHidden/>
          </w:rPr>
          <w:t>86</w:t>
        </w:r>
        <w:r>
          <w:rPr>
            <w:webHidden/>
          </w:rPr>
          <w:fldChar w:fldCharType="end"/>
        </w:r>
      </w:hyperlink>
    </w:p>
    <w:p w14:paraId="443766EC" w14:textId="77777777" w:rsidR="0014644C" w:rsidRDefault="0014644C">
      <w:pPr>
        <w:pStyle w:val="TOC3"/>
        <w:rPr>
          <w:rFonts w:ascii="Times New Roman" w:hAnsi="Times New Roman"/>
          <w:sz w:val="24"/>
          <w:szCs w:val="24"/>
        </w:rPr>
      </w:pPr>
      <w:hyperlink w:anchor="_Toc33527683" w:history="1">
        <w:r w:rsidRPr="00F1348B">
          <w:rPr>
            <w:rStyle w:val="Hyperlink"/>
          </w:rPr>
          <w:t>Processing the Cross-Certification Authority C</w:t>
        </w:r>
        <w:r w:rsidRPr="00F1348B">
          <w:rPr>
            <w:rStyle w:val="Hyperlink"/>
          </w:rPr>
          <w:t>e</w:t>
        </w:r>
        <w:r w:rsidRPr="00F1348B">
          <w:rPr>
            <w:rStyle w:val="Hyperlink"/>
          </w:rPr>
          <w:t>rtificate Request</w:t>
        </w:r>
        <w:r>
          <w:rPr>
            <w:webHidden/>
          </w:rPr>
          <w:tab/>
        </w:r>
        <w:r>
          <w:rPr>
            <w:webHidden/>
          </w:rPr>
          <w:fldChar w:fldCharType="begin"/>
        </w:r>
        <w:r>
          <w:rPr>
            <w:webHidden/>
          </w:rPr>
          <w:instrText xml:space="preserve"> PAGEREF _Toc33527683 \h </w:instrText>
        </w:r>
        <w:r>
          <w:rPr>
            <w:webHidden/>
          </w:rPr>
          <w:fldChar w:fldCharType="separate"/>
        </w:r>
        <w:r w:rsidR="00F27C7A">
          <w:rPr>
            <w:webHidden/>
          </w:rPr>
          <w:t>90</w:t>
        </w:r>
        <w:r>
          <w:rPr>
            <w:webHidden/>
          </w:rPr>
          <w:fldChar w:fldCharType="end"/>
        </w:r>
      </w:hyperlink>
    </w:p>
    <w:p w14:paraId="1C74456D" w14:textId="77777777" w:rsidR="0014644C" w:rsidRDefault="0014644C">
      <w:pPr>
        <w:pStyle w:val="TOC3"/>
        <w:rPr>
          <w:rFonts w:ascii="Times New Roman" w:hAnsi="Times New Roman"/>
          <w:sz w:val="24"/>
          <w:szCs w:val="24"/>
        </w:rPr>
      </w:pPr>
      <w:hyperlink w:anchor="_Toc33527684" w:history="1">
        <w:r w:rsidRPr="00F1348B">
          <w:rPr>
            <w:rStyle w:val="Hyperlink"/>
          </w:rPr>
          <w:t>Verifying the Existence of the Cross Certificate</w:t>
        </w:r>
        <w:r>
          <w:rPr>
            <w:webHidden/>
          </w:rPr>
          <w:tab/>
        </w:r>
        <w:r>
          <w:rPr>
            <w:webHidden/>
          </w:rPr>
          <w:fldChar w:fldCharType="begin"/>
        </w:r>
        <w:r>
          <w:rPr>
            <w:webHidden/>
          </w:rPr>
          <w:instrText xml:space="preserve"> PAGEREF _Toc33527684 \h </w:instrText>
        </w:r>
        <w:r>
          <w:rPr>
            <w:webHidden/>
          </w:rPr>
          <w:fldChar w:fldCharType="separate"/>
        </w:r>
        <w:r w:rsidR="00F27C7A">
          <w:rPr>
            <w:webHidden/>
          </w:rPr>
          <w:t>92</w:t>
        </w:r>
        <w:r>
          <w:rPr>
            <w:webHidden/>
          </w:rPr>
          <w:fldChar w:fldCharType="end"/>
        </w:r>
      </w:hyperlink>
    </w:p>
    <w:p w14:paraId="33982A55" w14:textId="77777777" w:rsidR="0014644C" w:rsidRDefault="0014644C">
      <w:pPr>
        <w:pStyle w:val="TOC3"/>
        <w:rPr>
          <w:rFonts w:ascii="Times New Roman" w:hAnsi="Times New Roman"/>
          <w:sz w:val="24"/>
          <w:szCs w:val="24"/>
        </w:rPr>
      </w:pPr>
      <w:hyperlink w:anchor="_Toc33527685" w:history="1">
        <w:r w:rsidRPr="00F1348B">
          <w:rPr>
            <w:rStyle w:val="Hyperlink"/>
          </w:rPr>
          <w:t>Completing Cross-Certification</w:t>
        </w:r>
        <w:r>
          <w:rPr>
            <w:webHidden/>
          </w:rPr>
          <w:tab/>
        </w:r>
        <w:r>
          <w:rPr>
            <w:webHidden/>
          </w:rPr>
          <w:fldChar w:fldCharType="begin"/>
        </w:r>
        <w:r>
          <w:rPr>
            <w:webHidden/>
          </w:rPr>
          <w:instrText xml:space="preserve"> PAGEREF _Toc33527685 \h </w:instrText>
        </w:r>
        <w:r>
          <w:rPr>
            <w:webHidden/>
          </w:rPr>
          <w:fldChar w:fldCharType="separate"/>
        </w:r>
        <w:r w:rsidR="00F27C7A">
          <w:rPr>
            <w:webHidden/>
          </w:rPr>
          <w:t>96</w:t>
        </w:r>
        <w:r>
          <w:rPr>
            <w:webHidden/>
          </w:rPr>
          <w:fldChar w:fldCharType="end"/>
        </w:r>
      </w:hyperlink>
    </w:p>
    <w:p w14:paraId="6F9CE082" w14:textId="77777777" w:rsidR="0014644C" w:rsidRDefault="0014644C">
      <w:pPr>
        <w:pStyle w:val="TOC3"/>
        <w:rPr>
          <w:rFonts w:ascii="Times New Roman" w:hAnsi="Times New Roman"/>
          <w:sz w:val="24"/>
          <w:szCs w:val="24"/>
        </w:rPr>
      </w:pPr>
      <w:hyperlink w:anchor="_Toc33527686" w:history="1">
        <w:r w:rsidRPr="00F1348B">
          <w:rPr>
            <w:rStyle w:val="Hyperlink"/>
          </w:rPr>
          <w:t>Completing the Cross-Certification When a Bridge CA Is Implemented</w:t>
        </w:r>
        <w:r>
          <w:rPr>
            <w:webHidden/>
          </w:rPr>
          <w:tab/>
        </w:r>
        <w:r>
          <w:rPr>
            <w:webHidden/>
          </w:rPr>
          <w:fldChar w:fldCharType="begin"/>
        </w:r>
        <w:r>
          <w:rPr>
            <w:webHidden/>
          </w:rPr>
          <w:instrText xml:space="preserve"> PAGEREF _Toc33527686 \h </w:instrText>
        </w:r>
        <w:r>
          <w:rPr>
            <w:webHidden/>
          </w:rPr>
          <w:fldChar w:fldCharType="separate"/>
        </w:r>
        <w:r w:rsidR="00F27C7A">
          <w:rPr>
            <w:webHidden/>
          </w:rPr>
          <w:t>97</w:t>
        </w:r>
        <w:r>
          <w:rPr>
            <w:webHidden/>
          </w:rPr>
          <w:fldChar w:fldCharType="end"/>
        </w:r>
      </w:hyperlink>
    </w:p>
    <w:p w14:paraId="705DCF10" w14:textId="77777777" w:rsidR="0014644C" w:rsidRDefault="0014644C">
      <w:pPr>
        <w:pStyle w:val="TOC1"/>
        <w:rPr>
          <w:rFonts w:ascii="Times New Roman" w:hAnsi="Times New Roman"/>
          <w:b w:val="0"/>
          <w:sz w:val="24"/>
          <w:szCs w:val="24"/>
        </w:rPr>
      </w:pPr>
      <w:hyperlink w:anchor="_Toc33527687" w:history="1">
        <w:r w:rsidRPr="00F1348B">
          <w:rPr>
            <w:rStyle w:val="Hyperlink"/>
          </w:rPr>
          <w:t>Appendix A – Policy.Inf</w:t>
        </w:r>
        <w:r>
          <w:rPr>
            <w:webHidden/>
          </w:rPr>
          <w:tab/>
        </w:r>
        <w:r>
          <w:rPr>
            <w:webHidden/>
          </w:rPr>
          <w:fldChar w:fldCharType="begin"/>
        </w:r>
        <w:r>
          <w:rPr>
            <w:webHidden/>
          </w:rPr>
          <w:instrText xml:space="preserve"> PAGEREF _Toc33527687 \h </w:instrText>
        </w:r>
        <w:r>
          <w:rPr>
            <w:webHidden/>
          </w:rPr>
          <w:fldChar w:fldCharType="separate"/>
        </w:r>
        <w:r w:rsidR="00F27C7A">
          <w:rPr>
            <w:webHidden/>
          </w:rPr>
          <w:t>98</w:t>
        </w:r>
        <w:r>
          <w:rPr>
            <w:webHidden/>
          </w:rPr>
          <w:fldChar w:fldCharType="end"/>
        </w:r>
      </w:hyperlink>
    </w:p>
    <w:p w14:paraId="59DD921F" w14:textId="77777777" w:rsidR="0014644C" w:rsidRDefault="0014644C">
      <w:pPr>
        <w:pStyle w:val="TOC1"/>
        <w:rPr>
          <w:rFonts w:ascii="Times New Roman" w:hAnsi="Times New Roman"/>
          <w:b w:val="0"/>
          <w:sz w:val="24"/>
          <w:szCs w:val="24"/>
        </w:rPr>
      </w:pPr>
      <w:hyperlink w:anchor="_Toc33527688" w:history="1">
        <w:r w:rsidRPr="00F1348B">
          <w:rPr>
            <w:rStyle w:val="Hyperlink"/>
            <w:lang w:val="it-IT"/>
          </w:rPr>
          <w:t>Appendix B – CAPolicy.inf</w:t>
        </w:r>
        <w:r>
          <w:rPr>
            <w:webHidden/>
          </w:rPr>
          <w:tab/>
        </w:r>
        <w:r>
          <w:rPr>
            <w:webHidden/>
          </w:rPr>
          <w:fldChar w:fldCharType="begin"/>
        </w:r>
        <w:r>
          <w:rPr>
            <w:webHidden/>
          </w:rPr>
          <w:instrText xml:space="preserve"> PAGEREF _Toc33527688 \h </w:instrText>
        </w:r>
        <w:r>
          <w:rPr>
            <w:webHidden/>
          </w:rPr>
          <w:fldChar w:fldCharType="separate"/>
        </w:r>
        <w:r w:rsidR="00F27C7A">
          <w:rPr>
            <w:webHidden/>
          </w:rPr>
          <w:t>101</w:t>
        </w:r>
        <w:r>
          <w:rPr>
            <w:webHidden/>
          </w:rPr>
          <w:fldChar w:fldCharType="end"/>
        </w:r>
      </w:hyperlink>
    </w:p>
    <w:p w14:paraId="243B8C1A" w14:textId="77777777" w:rsidR="0014644C" w:rsidRDefault="0014644C">
      <w:pPr>
        <w:pStyle w:val="TOC1"/>
        <w:rPr>
          <w:rFonts w:ascii="Times New Roman" w:hAnsi="Times New Roman"/>
          <w:b w:val="0"/>
          <w:sz w:val="24"/>
          <w:szCs w:val="24"/>
        </w:rPr>
      </w:pPr>
      <w:hyperlink w:anchor="_Toc33527689" w:history="1">
        <w:r w:rsidRPr="00F1348B">
          <w:rPr>
            <w:rStyle w:val="Hyperlink"/>
          </w:rPr>
          <w:t>Appendix C – CMC Dump of a Qualified Subordination Request</w:t>
        </w:r>
        <w:r>
          <w:rPr>
            <w:webHidden/>
          </w:rPr>
          <w:tab/>
        </w:r>
        <w:r>
          <w:rPr>
            <w:webHidden/>
          </w:rPr>
          <w:fldChar w:fldCharType="begin"/>
        </w:r>
        <w:r>
          <w:rPr>
            <w:webHidden/>
          </w:rPr>
          <w:instrText xml:space="preserve"> PAGEREF _Toc33527689 \h </w:instrText>
        </w:r>
        <w:r>
          <w:rPr>
            <w:webHidden/>
          </w:rPr>
          <w:fldChar w:fldCharType="separate"/>
        </w:r>
        <w:r w:rsidR="00F27C7A">
          <w:rPr>
            <w:webHidden/>
          </w:rPr>
          <w:t>103</w:t>
        </w:r>
        <w:r>
          <w:rPr>
            <w:webHidden/>
          </w:rPr>
          <w:fldChar w:fldCharType="end"/>
        </w:r>
      </w:hyperlink>
    </w:p>
    <w:p w14:paraId="1B7A76F2" w14:textId="77777777" w:rsidR="000D500D" w:rsidRDefault="003C0522">
      <w:pPr>
        <w:tabs>
          <w:tab w:val="left" w:pos="10260"/>
        </w:tabs>
      </w:pPr>
      <w:r>
        <w:rPr>
          <w:b/>
          <w:noProof/>
        </w:rPr>
        <w:fldChar w:fldCharType="end"/>
      </w:r>
    </w:p>
    <w:p w14:paraId="4431EFEA" w14:textId="77777777" w:rsidR="000D500D" w:rsidRDefault="000D500D"/>
    <w:p w14:paraId="4ACDC138" w14:textId="77777777" w:rsidR="000D500D" w:rsidRDefault="000D500D">
      <w:pPr>
        <w:pStyle w:val="Heading1"/>
      </w:pPr>
      <w:bookmarkStart w:id="2" w:name="_Toc33527609"/>
      <w:r>
        <w:lastRenderedPageBreak/>
        <w:t>Acknowledgements</w:t>
      </w:r>
      <w:bookmarkEnd w:id="2"/>
    </w:p>
    <w:p w14:paraId="527A59AF" w14:textId="77777777" w:rsidR="00596065" w:rsidRDefault="00596065">
      <w:bookmarkStart w:id="3" w:name="_Toc396470201"/>
    </w:p>
    <w:p w14:paraId="3ACF6E55" w14:textId="77777777" w:rsidR="000D500D" w:rsidRDefault="004D489B" w:rsidP="00596065">
      <w:smartTag w:uri="urn:schemas-microsoft-com:office:smarttags" w:element="PersonName">
        <w:r>
          <w:t>David Cross</w:t>
        </w:r>
      </w:smartTag>
      <w:r w:rsidR="00596065">
        <w:t xml:space="preserve">, </w:t>
      </w:r>
      <w:r w:rsidR="0087149D">
        <w:t>Program Manager</w:t>
      </w:r>
      <w:r w:rsidR="00596065">
        <w:t xml:space="preserve">, </w:t>
      </w:r>
      <w:r w:rsidR="000D500D">
        <w:t>Microsoft Corporation.</w:t>
      </w:r>
    </w:p>
    <w:p w14:paraId="42C891F7" w14:textId="77777777" w:rsidR="00063C62" w:rsidRDefault="00063C62" w:rsidP="00596065">
      <w:smartTag w:uri="urn:schemas-microsoft-com:office:smarttags" w:element="PersonName">
        <w:r>
          <w:t>Trevor Freeman</w:t>
        </w:r>
      </w:smartTag>
      <w:r>
        <w:t>, Program Manager, Microsoft Corporation</w:t>
      </w:r>
    </w:p>
    <w:p w14:paraId="23947777" w14:textId="77777777" w:rsidR="004D489B" w:rsidRDefault="00C06E01" w:rsidP="00596065">
      <w:smartTag w:uri="urn:schemas-microsoft-com:office:smarttags" w:element="PersonName">
        <w:r>
          <w:t>Darren Canavor</w:t>
        </w:r>
      </w:smartTag>
      <w:r w:rsidR="004D489B">
        <w:t xml:space="preserve">, </w:t>
      </w:r>
      <w:r w:rsidRPr="00C06E01">
        <w:t>Software Test Engineer</w:t>
      </w:r>
      <w:r w:rsidR="004D489B">
        <w:t>, Microsoft Corporation</w:t>
      </w:r>
    </w:p>
    <w:p w14:paraId="11B7D5B1" w14:textId="77777777" w:rsidR="00A23463" w:rsidRDefault="00A23463" w:rsidP="00596065">
      <w:r>
        <w:t>Sergio Dutra, Software Design Engineer, Microsoft Corporation</w:t>
      </w:r>
    </w:p>
    <w:p w14:paraId="548DA963" w14:textId="77777777" w:rsidR="00500927" w:rsidRDefault="00500927" w:rsidP="00596065">
      <w:r w:rsidRPr="00500927">
        <w:t xml:space="preserve">Krish Shenoy, </w:t>
      </w:r>
      <w:r>
        <w:t>Software Design Engineer, Microsoft Corporation</w:t>
      </w:r>
    </w:p>
    <w:p w14:paraId="59A81CBF" w14:textId="77777777" w:rsidR="00446EDF" w:rsidRPr="00BC56B3" w:rsidRDefault="00BC56B3" w:rsidP="00596065">
      <w:pPr>
        <w:rPr>
          <w:color w:val="000000"/>
        </w:rPr>
      </w:pPr>
      <w:r>
        <w:t>Jan D</w:t>
      </w:r>
      <w:r w:rsidR="00446EDF">
        <w:t xml:space="preserve">e Clercq, </w:t>
      </w:r>
      <w:r w:rsidR="00245387" w:rsidRPr="00BC56B3">
        <w:rPr>
          <w:rFonts w:cs="Arial"/>
          <w:color w:val="000000"/>
        </w:rPr>
        <w:t>Senior Consultant</w:t>
      </w:r>
      <w:r w:rsidR="00446EDF" w:rsidRPr="00BC56B3">
        <w:rPr>
          <w:rFonts w:cs="Arial"/>
          <w:color w:val="000000"/>
        </w:rPr>
        <w:t>, Compaq Global Services</w:t>
      </w:r>
    </w:p>
    <w:p w14:paraId="2163A6CD" w14:textId="77777777" w:rsidR="00596065" w:rsidRDefault="00596065" w:rsidP="00596065"/>
    <w:p w14:paraId="0702D108" w14:textId="77777777" w:rsidR="000D500D" w:rsidRDefault="000D500D">
      <w:pPr>
        <w:sectPr w:rsidR="000D500D" w:rsidSect="00F36367">
          <w:headerReference w:type="even" r:id="rId10"/>
          <w:headerReference w:type="default" r:id="rId11"/>
          <w:footerReference w:type="even" r:id="rId12"/>
          <w:headerReference w:type="first" r:id="rId13"/>
          <w:footerReference w:type="first" r:id="rId14"/>
          <w:type w:val="oddPage"/>
          <w:pgSz w:w="12240" w:h="15840" w:code="1"/>
          <w:pgMar w:top="1339" w:right="1080" w:bottom="1800" w:left="1440" w:header="720" w:footer="720" w:gutter="0"/>
          <w:pgNumType w:fmt="lowerRoman" w:start="1"/>
          <w:cols w:space="720"/>
          <w:titlePg/>
        </w:sectPr>
      </w:pPr>
    </w:p>
    <w:p w14:paraId="1219C91F" w14:textId="77777777" w:rsidR="000D500D" w:rsidRDefault="000D500D">
      <w:pPr>
        <w:pStyle w:val="Heading1"/>
      </w:pPr>
      <w:bookmarkStart w:id="4" w:name="_Toc33527610"/>
      <w:r>
        <w:lastRenderedPageBreak/>
        <w:t>Introduction</w:t>
      </w:r>
      <w:bookmarkEnd w:id="4"/>
    </w:p>
    <w:p w14:paraId="024559FF" w14:textId="77777777" w:rsidR="00570233" w:rsidRDefault="00570233" w:rsidP="00FF4F06">
      <w:bookmarkStart w:id="5" w:name="_Toc518983835"/>
      <w:r>
        <w:t xml:space="preserve">Qualified </w:t>
      </w:r>
      <w:r w:rsidR="007B00E7">
        <w:t>s</w:t>
      </w:r>
      <w:r>
        <w:t xml:space="preserve">ubordination is the process of cross-certifying Certification Authority (CA) hierarchies using </w:t>
      </w:r>
      <w:r w:rsidR="00245387">
        <w:t xml:space="preserve">basic, </w:t>
      </w:r>
      <w:r>
        <w:t>policy, naming, and application constraints to limit which certificates are accepted from partner CA hierarchies</w:t>
      </w:r>
      <w:r w:rsidR="001559B8" w:rsidRPr="001559B8">
        <w:t xml:space="preserve"> </w:t>
      </w:r>
      <w:r w:rsidR="001559B8">
        <w:t>or a secondary hierarchy within the same organization</w:t>
      </w:r>
      <w:r>
        <w:t xml:space="preserve">. </w:t>
      </w:r>
      <w:r w:rsidR="00745F40">
        <w:t>True c</w:t>
      </w:r>
      <w:r>
        <w:t xml:space="preserve">ross-certification of CA hierarchies in a Windows 2000 network </w:t>
      </w:r>
      <w:r w:rsidR="001559B8">
        <w:t>was not possible. The only available alternative was to define Certificate Trust Lists (CTLs) that trusted specific CAs and restricted certificate usage.</w:t>
      </w:r>
      <w:r>
        <w:t xml:space="preserve"> By using qualified subordination, a CA administrator can clearly define which certificates issued by a partner’s PKI are trusted by the CA administrator’s organization.</w:t>
      </w:r>
      <w:r w:rsidR="0062743B">
        <w:t xml:space="preserve"> </w:t>
      </w:r>
      <w:r w:rsidR="00745F40">
        <w:t>Qualified subordination also provides methods for compartmentalizing and controlling certificate issuance within an organization according to policy guidelines.</w:t>
      </w:r>
      <w:r w:rsidR="0062743B">
        <w:t xml:space="preserve"> </w:t>
      </w:r>
      <w:r w:rsidR="00745F40">
        <w:t>Examples of both scenarios will be explained in this white</w:t>
      </w:r>
      <w:r w:rsidR="00D90DA6">
        <w:t xml:space="preserve"> </w:t>
      </w:r>
      <w:r w:rsidR="00745F40">
        <w:t>paper.</w:t>
      </w:r>
    </w:p>
    <w:p w14:paraId="399A33CD" w14:textId="77777777" w:rsidR="00570233" w:rsidRDefault="00570233" w:rsidP="00FF4F06">
      <w:r>
        <w:t>For the purposes of this white</w:t>
      </w:r>
      <w:r w:rsidR="00D90DA6">
        <w:t xml:space="preserve"> </w:t>
      </w:r>
      <w:r>
        <w:t xml:space="preserve">paper, the term qualified subordination refers to a cross-certification between two CAs that implements </w:t>
      </w:r>
      <w:r w:rsidR="00245387">
        <w:t xml:space="preserve">basic constraints, </w:t>
      </w:r>
      <w:r>
        <w:t xml:space="preserve">name constraints, application constraints, policy constraints, or </w:t>
      </w:r>
      <w:r w:rsidR="003108C6">
        <w:t xml:space="preserve">a </w:t>
      </w:r>
      <w:r>
        <w:t xml:space="preserve">mix of the </w:t>
      </w:r>
      <w:r w:rsidR="00245387">
        <w:t>four</w:t>
      </w:r>
      <w:r>
        <w:t xml:space="preserve"> constraints</w:t>
      </w:r>
      <w:r w:rsidR="003108C6">
        <w:t>. This</w:t>
      </w:r>
      <w:r>
        <w:t xml:space="preserve"> limit</w:t>
      </w:r>
      <w:r w:rsidR="003108C6">
        <w:t>s</w:t>
      </w:r>
      <w:r>
        <w:t xml:space="preserve"> which certificates are trusted from a partner</w:t>
      </w:r>
      <w:r w:rsidR="001559B8">
        <w:t xml:space="preserve"> or secondary</w:t>
      </w:r>
      <w:r>
        <w:t xml:space="preserve"> CA hierarchy</w:t>
      </w:r>
      <w:r w:rsidR="00745F40">
        <w:t xml:space="preserve"> according to the rules and definitions defined in RFC 2459</w:t>
      </w:r>
      <w:r w:rsidR="00FD014B">
        <w:t xml:space="preserve"> and subsequently RFC 3280</w:t>
      </w:r>
      <w:r w:rsidR="00745F40">
        <w:t>.</w:t>
      </w:r>
    </w:p>
    <w:p w14:paraId="6BC200BC" w14:textId="77777777" w:rsidR="001F5896" w:rsidRDefault="001F5896" w:rsidP="00697E09">
      <w:pPr>
        <w:pStyle w:val="Heading2"/>
      </w:pPr>
      <w:bookmarkStart w:id="6" w:name="_Toc33527611"/>
      <w:r w:rsidRPr="00AE02BF">
        <w:t>Scope</w:t>
      </w:r>
      <w:bookmarkEnd w:id="5"/>
      <w:bookmarkEnd w:id="6"/>
    </w:p>
    <w:p w14:paraId="0CA32529" w14:textId="77777777" w:rsidR="00CD6EAA" w:rsidRDefault="00FF4F06" w:rsidP="00FF4F06">
      <w:r>
        <w:t>The scope of this white</w:t>
      </w:r>
      <w:r w:rsidR="00D90DA6">
        <w:t xml:space="preserve"> </w:t>
      </w:r>
      <w:r>
        <w:t xml:space="preserve">paper is to describe </w:t>
      </w:r>
      <w:r w:rsidR="00FC6B7B">
        <w:t>the ways that qualified subordination is used to govern the relationship between multiple organizations’ PKI hierarchies.</w:t>
      </w:r>
      <w:r w:rsidR="0018228D">
        <w:t xml:space="preserve"> The </w:t>
      </w:r>
      <w:r w:rsidR="003108C6">
        <w:t xml:space="preserve">white </w:t>
      </w:r>
      <w:r w:rsidR="0018228D">
        <w:t xml:space="preserve">paper describes the various constraints that can be implemented to define the relationship between PKI hierarchies, </w:t>
      </w:r>
      <w:r w:rsidR="00CD6EAA">
        <w:t xml:space="preserve">presents qualified subordination scenarios, and provides walkthroughs </w:t>
      </w:r>
      <w:r w:rsidR="003108C6">
        <w:t xml:space="preserve">of </w:t>
      </w:r>
      <w:r w:rsidR="00CD6EAA">
        <w:t>the qualified subordination process.</w:t>
      </w:r>
    </w:p>
    <w:p w14:paraId="69D548EB" w14:textId="77777777" w:rsidR="002A1964" w:rsidRDefault="00FF4F06" w:rsidP="00FF4F06">
      <w:r>
        <w:br w:type="page"/>
      </w:r>
      <w:bookmarkStart w:id="7" w:name="_Toc33527612"/>
      <w:r w:rsidR="004D489B" w:rsidRPr="00FF4F06">
        <w:rPr>
          <w:rStyle w:val="Heading1Char1"/>
        </w:rPr>
        <w:lastRenderedPageBreak/>
        <w:t xml:space="preserve">Terms Used in </w:t>
      </w:r>
      <w:r w:rsidR="003108C6">
        <w:rPr>
          <w:rStyle w:val="Heading1Char1"/>
        </w:rPr>
        <w:t>T</w:t>
      </w:r>
      <w:r w:rsidR="004D489B" w:rsidRPr="00FF4F06">
        <w:rPr>
          <w:rStyle w:val="Heading1Char1"/>
        </w:rPr>
        <w:t>his White</w:t>
      </w:r>
      <w:r w:rsidR="00D90DA6">
        <w:rPr>
          <w:rStyle w:val="Heading1Char1"/>
        </w:rPr>
        <w:t xml:space="preserve"> P</w:t>
      </w:r>
      <w:r w:rsidR="004D489B" w:rsidRPr="00FF4F06">
        <w:rPr>
          <w:rStyle w:val="Heading1Char1"/>
        </w:rPr>
        <w:t>aper</w:t>
      </w:r>
      <w:bookmarkEnd w:id="7"/>
    </w:p>
    <w:p w14:paraId="365B53F6" w14:textId="77777777" w:rsidR="00224327" w:rsidRPr="003108C6" w:rsidRDefault="00224327" w:rsidP="003108C6">
      <w:pPr>
        <w:rPr>
          <w:rStyle w:val="BodyChar"/>
          <w:rFonts w:ascii="Arial" w:hAnsi="Arial" w:cs="Arial"/>
        </w:rPr>
      </w:pPr>
      <w:r w:rsidRPr="003108C6">
        <w:rPr>
          <w:b/>
        </w:rPr>
        <w:t>Application Constraints</w:t>
      </w:r>
      <w:r w:rsidR="003108C6" w:rsidRPr="006A3D37">
        <w:t xml:space="preserve"> </w:t>
      </w:r>
      <w:r w:rsidR="00AA3ED9" w:rsidRPr="006A3D37">
        <w:t xml:space="preserve"> </w:t>
      </w:r>
      <w:r w:rsidR="005A10AF" w:rsidRPr="003108C6">
        <w:t>A constraint that limits what purposes a certificate can be used for in a qualified subordination configuration. A presented certificate must contain the required application constraint to be accepted by the partner organization.</w:t>
      </w:r>
    </w:p>
    <w:p w14:paraId="68B0D01E" w14:textId="77777777" w:rsidR="00B25CBF" w:rsidRDefault="00B25CBF" w:rsidP="003108C6">
      <w:r w:rsidRPr="00622887">
        <w:rPr>
          <w:b/>
        </w:rPr>
        <w:t>Authority Information Access (AIA)</w:t>
      </w:r>
      <w:r w:rsidR="003108C6">
        <w:t xml:space="preserve"> </w:t>
      </w:r>
      <w:r>
        <w:t xml:space="preserve"> </w:t>
      </w:r>
      <w:r w:rsidR="00622887">
        <w:t>A certificate extension that c</w:t>
      </w:r>
      <w:r>
        <w:t>ontains URL locations where the issuing CA’s certificate can be retrieved. The AIA extension can contain HTTP, FTP, LDAP</w:t>
      </w:r>
      <w:r w:rsidR="006A3D37">
        <w:t>,</w:t>
      </w:r>
      <w:r>
        <w:t xml:space="preserve"> or FILE URLs.</w:t>
      </w:r>
    </w:p>
    <w:p w14:paraId="622D013D" w14:textId="77777777" w:rsidR="00622887" w:rsidRDefault="00622887" w:rsidP="006A3D37">
      <w:r w:rsidRPr="00622887">
        <w:rPr>
          <w:b/>
        </w:rPr>
        <w:t>Authority Key Identifier (AKI)</w:t>
      </w:r>
      <w:r>
        <w:t xml:space="preserve"> </w:t>
      </w:r>
      <w:r w:rsidR="007B00E7">
        <w:t xml:space="preserve"> </w:t>
      </w:r>
      <w:r w:rsidR="00851122">
        <w:t>A</w:t>
      </w:r>
      <w:r>
        <w:t xml:space="preserve"> certificate extension used by the certificate chaining engine to determine what certificate was used to sign a presented certificate. The AKI can contain the issuer name and serial number, public key information, or no information at all. By matching the information in a certificate’s AKI extension to a CA certificate</w:t>
      </w:r>
      <w:r w:rsidR="00A51A01">
        <w:t>’</w:t>
      </w:r>
      <w:r>
        <w:t xml:space="preserve">s Subject Key Identifier (SKI) </w:t>
      </w:r>
      <w:r w:rsidR="00A51A01">
        <w:t>extension</w:t>
      </w:r>
      <w:r w:rsidR="007B00E7">
        <w:t>,</w:t>
      </w:r>
      <w:r>
        <w:t xml:space="preserve"> a certificate chain can be built.</w:t>
      </w:r>
    </w:p>
    <w:p w14:paraId="7395620A" w14:textId="77777777" w:rsidR="00224327" w:rsidRDefault="00224327" w:rsidP="006A3D37">
      <w:pPr>
        <w:rPr>
          <w:b/>
        </w:rPr>
      </w:pPr>
      <w:r>
        <w:rPr>
          <w:b/>
        </w:rPr>
        <w:t>Ca</w:t>
      </w:r>
      <w:r w:rsidR="002C0BD1">
        <w:rPr>
          <w:b/>
        </w:rPr>
        <w:t>Policy.inf</w:t>
      </w:r>
      <w:r w:rsidR="007B00E7" w:rsidRPr="007B00E7">
        <w:t xml:space="preserve">  </w:t>
      </w:r>
      <w:r w:rsidR="005A10AF" w:rsidRPr="005A10AF">
        <w:t>A config</w:t>
      </w:r>
      <w:r w:rsidR="005A10AF">
        <w:t>uration file stored in the %SystemRoot% folder that defines configuration settings for CAs when they are installed and when the CA’s certificate is renewed.</w:t>
      </w:r>
    </w:p>
    <w:p w14:paraId="44DF1484" w14:textId="77777777" w:rsidR="00B25CBF" w:rsidRPr="00622887" w:rsidRDefault="00622887" w:rsidP="006A3D37">
      <w:r w:rsidRPr="00622887">
        <w:rPr>
          <w:b/>
        </w:rPr>
        <w:t>CRL Distribution Point (CDP)</w:t>
      </w:r>
      <w:r w:rsidR="007B00E7" w:rsidRPr="007B00E7">
        <w:t xml:space="preserve"> </w:t>
      </w:r>
      <w:r w:rsidRPr="007B00E7">
        <w:t xml:space="preserve"> </w:t>
      </w:r>
      <w:r>
        <w:t>A certificate extension that indicates where the certificate revocation list for a CA can be retrieved. This extension can contain multiple HTTP, FTP, File</w:t>
      </w:r>
      <w:r w:rsidR="007B00E7">
        <w:t>,</w:t>
      </w:r>
      <w:r>
        <w:t xml:space="preserve"> or LDAP URLs for the retrieval of the CRL. </w:t>
      </w:r>
    </w:p>
    <w:p w14:paraId="3D22E199" w14:textId="77777777" w:rsidR="00B25CBF" w:rsidRPr="00622887" w:rsidRDefault="00B25CBF" w:rsidP="006A3D37">
      <w:r w:rsidRPr="00622887">
        <w:rPr>
          <w:b/>
        </w:rPr>
        <w:t>Certificate Trust List (CTL)</w:t>
      </w:r>
      <w:r w:rsidR="007B00E7">
        <w:t xml:space="preserve"> </w:t>
      </w:r>
      <w:r w:rsidR="00622887">
        <w:t xml:space="preserve"> A method of restricting certificates </w:t>
      </w:r>
      <w:r w:rsidR="00622887" w:rsidRPr="008C605D">
        <w:t>chaining</w:t>
      </w:r>
      <w:r w:rsidR="00622887">
        <w:t xml:space="preserve"> to a designated CA for limited time periods or usages. </w:t>
      </w:r>
      <w:r w:rsidR="007B00E7">
        <w:t>It is u</w:t>
      </w:r>
      <w:r w:rsidR="00622887">
        <w:t xml:space="preserve">sed more prevalently in a Windows 2000 network. In a Windows </w:t>
      </w:r>
      <w:r w:rsidR="007B00E7">
        <w:t>S</w:t>
      </w:r>
      <w:r w:rsidR="00622887">
        <w:t xml:space="preserve">erver </w:t>
      </w:r>
      <w:r w:rsidR="007B00E7">
        <w:t xml:space="preserve">2003 </w:t>
      </w:r>
      <w:r w:rsidR="008C605D">
        <w:t>environment</w:t>
      </w:r>
      <w:r w:rsidR="00622887">
        <w:t>, qualified subordination is the preferred method for restricting certificate usage between organizations.</w:t>
      </w:r>
    </w:p>
    <w:p w14:paraId="7E3575A8" w14:textId="77777777" w:rsidR="00B25CBF" w:rsidRDefault="00622887" w:rsidP="006A3D37">
      <w:r w:rsidRPr="00622887">
        <w:rPr>
          <w:b/>
        </w:rPr>
        <w:t>Certificate Revocation List (CRL)</w:t>
      </w:r>
      <w:r w:rsidR="007B00E7">
        <w:t xml:space="preserve"> </w:t>
      </w:r>
      <w:r>
        <w:t xml:space="preserve"> </w:t>
      </w:r>
      <w:r w:rsidR="00897341">
        <w:t>A digitally signed list issued by a CA that contains a list of certificates issued by the CA that have been revoked. The listing includes the serial number of the certificate, the date that the certificate was revoked, and the revocation reason. Applications can perform CRL checking to determine a presented certificate’s revocation status.</w:t>
      </w:r>
    </w:p>
    <w:p w14:paraId="63EFAE62" w14:textId="77777777" w:rsidR="00224327" w:rsidRDefault="00224327" w:rsidP="006A3D37">
      <w:r>
        <w:rPr>
          <w:b/>
        </w:rPr>
        <w:t>Cross</w:t>
      </w:r>
      <w:r w:rsidR="00E92294">
        <w:rPr>
          <w:b/>
        </w:rPr>
        <w:t>-</w:t>
      </w:r>
      <w:r>
        <w:rPr>
          <w:b/>
        </w:rPr>
        <w:t>Certification</w:t>
      </w:r>
      <w:r w:rsidR="007B00E7">
        <w:t xml:space="preserve"> </w:t>
      </w:r>
      <w:r w:rsidR="005A10AF">
        <w:t xml:space="preserve"> </w:t>
      </w:r>
      <w:r w:rsidR="00133A96">
        <w:t xml:space="preserve">The process of issuing subordinate CA certificates for existing CAs that link two </w:t>
      </w:r>
      <w:r w:rsidR="001559B8">
        <w:t xml:space="preserve">root </w:t>
      </w:r>
      <w:r w:rsidR="00133A96">
        <w:t>CA</w:t>
      </w:r>
      <w:r w:rsidR="001559B8">
        <w:t>s</w:t>
      </w:r>
      <w:r w:rsidR="00133A96">
        <w:t>.</w:t>
      </w:r>
    </w:p>
    <w:p w14:paraId="7D01C548" w14:textId="77777777" w:rsidR="007554FD" w:rsidRPr="007554FD" w:rsidRDefault="002B7495" w:rsidP="007B00E7">
      <w:r>
        <w:rPr>
          <w:b/>
        </w:rPr>
        <w:t>Cross-Certification Authority Certificate</w:t>
      </w:r>
      <w:r w:rsidR="007B00E7" w:rsidRPr="007B00E7">
        <w:t xml:space="preserve"> </w:t>
      </w:r>
      <w:r w:rsidR="0062743B" w:rsidRPr="007B00E7">
        <w:t xml:space="preserve"> </w:t>
      </w:r>
      <w:r w:rsidR="007554FD" w:rsidRPr="007B00E7">
        <w:t>A certificate issued by one CA</w:t>
      </w:r>
      <w:r w:rsidR="007554FD">
        <w:rPr>
          <w:rStyle w:val="BodyCharCharCharChar"/>
        </w:rPr>
        <w:t xml:space="preserve"> </w:t>
      </w:r>
      <w:r w:rsidR="007554FD">
        <w:t>for another CA's signing key pair (that is, for another CA's public verification key)</w:t>
      </w:r>
      <w:r w:rsidR="007554FD" w:rsidRPr="007554FD">
        <w:t>.</w:t>
      </w:r>
    </w:p>
    <w:p w14:paraId="47FA59A3" w14:textId="77777777" w:rsidR="00AA3ED9" w:rsidRDefault="00224327" w:rsidP="006A3D37">
      <w:pPr>
        <w:rPr>
          <w:b/>
        </w:rPr>
      </w:pPr>
      <w:r>
        <w:rPr>
          <w:b/>
        </w:rPr>
        <w:t>Name Constraint</w:t>
      </w:r>
      <w:r w:rsidR="007E5930">
        <w:t xml:space="preserve"> </w:t>
      </w:r>
      <w:r w:rsidR="005A10AF">
        <w:t xml:space="preserve"> </w:t>
      </w:r>
      <w:r w:rsidR="00AA3ED9">
        <w:t>A constraint that limits what names are permitted or excluded in certificate request</w:t>
      </w:r>
      <w:r w:rsidR="004430A8">
        <w:t>s</w:t>
      </w:r>
      <w:r w:rsidR="00AA3ED9">
        <w:t xml:space="preserve"> submitted to a CA.</w:t>
      </w:r>
    </w:p>
    <w:p w14:paraId="6A4D8D11" w14:textId="77777777" w:rsidR="00907EB1" w:rsidRDefault="00AA3ED9" w:rsidP="006A3D37">
      <w:r>
        <w:rPr>
          <w:b/>
        </w:rPr>
        <w:t xml:space="preserve">Issuance </w:t>
      </w:r>
      <w:r w:rsidR="00224327">
        <w:rPr>
          <w:b/>
        </w:rPr>
        <w:t>Policy Constraint</w:t>
      </w:r>
      <w:r w:rsidR="005A10AF">
        <w:t xml:space="preserve"> </w:t>
      </w:r>
      <w:r w:rsidR="00851122">
        <w:t xml:space="preserve"> </w:t>
      </w:r>
      <w:r w:rsidR="004430A8">
        <w:t>A constraint that defines what issuance practices must be followed for certificates</w:t>
      </w:r>
      <w:r w:rsidR="00907EB1">
        <w:t xml:space="preserve"> to be</w:t>
      </w:r>
      <w:r w:rsidR="004430A8">
        <w:t xml:space="preserve"> trusted by </w:t>
      </w:r>
      <w:r w:rsidR="00907EB1">
        <w:t xml:space="preserve">your organization. Issuance policy object identifiers </w:t>
      </w:r>
      <w:r w:rsidR="00EF7FB8">
        <w:t xml:space="preserve">(OIDs) </w:t>
      </w:r>
      <w:r w:rsidR="004174C6">
        <w:t xml:space="preserve">in your organization </w:t>
      </w:r>
      <w:r w:rsidR="00907EB1">
        <w:t xml:space="preserve">are </w:t>
      </w:r>
      <w:r w:rsidR="004174C6">
        <w:t>mapped to the matching object identifiers in a partner organization, so that object identifiers in presented certificates are recognized by your PKI.</w:t>
      </w:r>
    </w:p>
    <w:p w14:paraId="3C29B0A0" w14:textId="77777777" w:rsidR="00224327" w:rsidRDefault="00224327" w:rsidP="006A3D37">
      <w:pPr>
        <w:rPr>
          <w:b/>
        </w:rPr>
      </w:pPr>
      <w:r>
        <w:rPr>
          <w:b/>
        </w:rPr>
        <w:t>Policy.inf</w:t>
      </w:r>
      <w:r w:rsidR="00851122">
        <w:t xml:space="preserve"> </w:t>
      </w:r>
      <w:r w:rsidR="004174C6">
        <w:t xml:space="preserve"> A configuration file that defines </w:t>
      </w:r>
      <w:r w:rsidR="00133A96">
        <w:t>the constraints that are applied to a CA certificate when qualified subordination is defined.</w:t>
      </w:r>
    </w:p>
    <w:p w14:paraId="2669AFBC" w14:textId="77777777" w:rsidR="00B25CBF" w:rsidRDefault="00A329DB" w:rsidP="006A3D37">
      <w:r w:rsidRPr="00A329DB">
        <w:rPr>
          <w:b/>
        </w:rPr>
        <w:t>Public Key Infrastructure (PKI)</w:t>
      </w:r>
      <w:r>
        <w:t xml:space="preserve"> </w:t>
      </w:r>
      <w:r w:rsidR="00851122">
        <w:t xml:space="preserve"> </w:t>
      </w:r>
      <w:r w:rsidR="00897341">
        <w:t>A PKI provides an organization with the ability to securely exchange data over a public network using public</w:t>
      </w:r>
      <w:r w:rsidR="00A2643A">
        <w:t>-</w:t>
      </w:r>
      <w:r w:rsidR="00897341">
        <w:t xml:space="preserve">key cryptography. A PKI consists of CAs that issue digital certificates, directories that store the certificates (including Active Directory in Windows 2000 and Windows </w:t>
      </w:r>
      <w:r w:rsidR="00A2643A">
        <w:t>S</w:t>
      </w:r>
      <w:r w:rsidR="00897341">
        <w:t>erver</w:t>
      </w:r>
      <w:r w:rsidR="00A2643A">
        <w:t xml:space="preserve"> 2003</w:t>
      </w:r>
      <w:r w:rsidR="00A51A01">
        <w:t>)</w:t>
      </w:r>
      <w:r w:rsidR="00897341">
        <w:t xml:space="preserve">, </w:t>
      </w:r>
      <w:r w:rsidR="00897341">
        <w:lastRenderedPageBreak/>
        <w:t>and X.509 certificates that are issued to security entities on the network. The PKI provides validation of certificate-based credentials and ensures that the credentials are not revoked, corrupted, or modified.</w:t>
      </w:r>
    </w:p>
    <w:p w14:paraId="3F878F52" w14:textId="77777777" w:rsidR="00224327" w:rsidRDefault="00224327" w:rsidP="006A3D37">
      <w:pPr>
        <w:rPr>
          <w:b/>
        </w:rPr>
      </w:pPr>
      <w:r>
        <w:rPr>
          <w:b/>
        </w:rPr>
        <w:t>Qualified Subordination</w:t>
      </w:r>
      <w:r w:rsidR="00A2643A" w:rsidRPr="00A2643A">
        <w:t xml:space="preserve"> </w:t>
      </w:r>
      <w:r w:rsidR="00133A96" w:rsidRPr="00A2643A">
        <w:t xml:space="preserve"> </w:t>
      </w:r>
      <w:r w:rsidR="00133A96" w:rsidRPr="00133A96">
        <w:t xml:space="preserve">The process of configuring </w:t>
      </w:r>
      <w:r w:rsidR="00133A96">
        <w:t>cross</w:t>
      </w:r>
      <w:r w:rsidR="00E92294">
        <w:t>-</w:t>
      </w:r>
      <w:r w:rsidR="00133A96">
        <w:t>certification with basic constraint</w:t>
      </w:r>
      <w:r w:rsidR="006B759B">
        <w:t>s</w:t>
      </w:r>
      <w:r w:rsidR="00133A96">
        <w:t>, name constraints, application constraints, and issuance policy constraints to govern what certificates are trusted from a partner organization.</w:t>
      </w:r>
    </w:p>
    <w:p w14:paraId="4E921654" w14:textId="77777777" w:rsidR="00FC6B7B" w:rsidRDefault="00FC6B7B" w:rsidP="00956C6D">
      <w:pPr>
        <w:pStyle w:val="Heading1"/>
      </w:pPr>
      <w:bookmarkStart w:id="8" w:name="_Toc33527613"/>
      <w:r>
        <w:lastRenderedPageBreak/>
        <w:t>Overview</w:t>
      </w:r>
      <w:bookmarkEnd w:id="8"/>
    </w:p>
    <w:p w14:paraId="556F70AD" w14:textId="77777777" w:rsidR="003148C2" w:rsidRPr="00FC6B7B" w:rsidRDefault="003148C2" w:rsidP="003148C2">
      <w:r w:rsidRPr="00FC6B7B">
        <w:t xml:space="preserve">Qualified subordination allows an organization to extend its </w:t>
      </w:r>
      <w:r w:rsidR="003A3C64">
        <w:t xml:space="preserve">PKI </w:t>
      </w:r>
      <w:r w:rsidRPr="00FC6B7B">
        <w:t>trust hierarchy to other organizations</w:t>
      </w:r>
      <w:r w:rsidR="003A3C64">
        <w:t xml:space="preserve"> and secondary hierarchies within the</w:t>
      </w:r>
      <w:r w:rsidR="00C362B1">
        <w:t xml:space="preserve"> same</w:t>
      </w:r>
      <w:r w:rsidR="003A3C64">
        <w:t xml:space="preserve"> organization</w:t>
      </w:r>
      <w:r w:rsidRPr="00FC6B7B">
        <w:t>.</w:t>
      </w:r>
      <w:r w:rsidR="00C362B1">
        <w:t xml:space="preserve">  Qualified subordination is also sometimes referred to as “cross-certification”. </w:t>
      </w:r>
      <w:r w:rsidRPr="00FC6B7B">
        <w:t xml:space="preserve"> While </w:t>
      </w:r>
      <w:r w:rsidR="00C362B1">
        <w:t xml:space="preserve">extension of PKI trust </w:t>
      </w:r>
      <w:r w:rsidRPr="00FC6B7B">
        <w:t xml:space="preserve">was possible in a Windows 2000 network using </w:t>
      </w:r>
      <w:r w:rsidR="003A3C64">
        <w:t>CTLs</w:t>
      </w:r>
      <w:r w:rsidRPr="00FC6B7B">
        <w:t xml:space="preserve">, </w:t>
      </w:r>
      <w:r w:rsidR="003A3C64">
        <w:t xml:space="preserve">CTLs were limited in how </w:t>
      </w:r>
      <w:r w:rsidRPr="00FC6B7B">
        <w:t xml:space="preserve">restrictions </w:t>
      </w:r>
      <w:r w:rsidR="003A3C64">
        <w:t xml:space="preserve">could be defined </w:t>
      </w:r>
      <w:r w:rsidRPr="00FC6B7B">
        <w:t>between the two organizations.</w:t>
      </w:r>
      <w:r w:rsidR="003A3C64">
        <w:t xml:space="preserve"> Qualified subordination provides a more flexible and manageable trust mechanism.</w:t>
      </w:r>
    </w:p>
    <w:p w14:paraId="2F4286B9" w14:textId="77777777" w:rsidR="003148C2" w:rsidRDefault="003148C2" w:rsidP="003148C2">
      <w:r>
        <w:t xml:space="preserve">When implemented using qualified subordination, each qualified subordinate CA can have rules defined that </w:t>
      </w:r>
      <w:r w:rsidR="003A3C64">
        <w:t xml:space="preserve">do </w:t>
      </w:r>
      <w:r>
        <w:t>the following:</w:t>
      </w:r>
    </w:p>
    <w:p w14:paraId="263733EF" w14:textId="77777777" w:rsidR="003148C2" w:rsidRDefault="003148C2" w:rsidP="003148C2">
      <w:pPr>
        <w:pStyle w:val="Bullet1"/>
      </w:pPr>
      <w:r>
        <w:t xml:space="preserve">Define the namespaces for which your </w:t>
      </w:r>
      <w:r w:rsidR="004275E5">
        <w:t xml:space="preserve">PKI </w:t>
      </w:r>
      <w:r>
        <w:t>hierarch</w:t>
      </w:r>
      <w:r w:rsidR="003A3C64">
        <w:t>y</w:t>
      </w:r>
      <w:r>
        <w:t xml:space="preserve"> will </w:t>
      </w:r>
      <w:r w:rsidR="004275E5">
        <w:t xml:space="preserve">issue and </w:t>
      </w:r>
      <w:r>
        <w:t xml:space="preserve">accept </w:t>
      </w:r>
      <w:r w:rsidR="004275E5">
        <w:t>trusted certificates</w:t>
      </w:r>
    </w:p>
    <w:p w14:paraId="2ED031AA" w14:textId="77777777" w:rsidR="003148C2" w:rsidRDefault="003148C2" w:rsidP="003148C2">
      <w:pPr>
        <w:pStyle w:val="Bullet1"/>
      </w:pPr>
      <w:r>
        <w:t xml:space="preserve">Specify the acceptable uses of certificates issued by a qualified subordinate CA </w:t>
      </w:r>
    </w:p>
    <w:p w14:paraId="040E186F" w14:textId="77777777" w:rsidR="003148C2" w:rsidRDefault="003148C2" w:rsidP="003148C2">
      <w:pPr>
        <w:pStyle w:val="Bullet1"/>
      </w:pPr>
      <w:r>
        <w:t>Define what issuance practices must be followed for a certificate issued by the qualified subordinate CA to be considered valid</w:t>
      </w:r>
    </w:p>
    <w:p w14:paraId="2BCC0D5A" w14:textId="77777777" w:rsidR="003148C2" w:rsidRDefault="003148C2" w:rsidP="003148C2">
      <w:pPr>
        <w:pStyle w:val="Bullet1"/>
      </w:pPr>
      <w:r>
        <w:t xml:space="preserve">Create a managed trust between separate certification hierarchies </w:t>
      </w:r>
    </w:p>
    <w:p w14:paraId="4E2903EB" w14:textId="77777777" w:rsidR="003148C2" w:rsidRDefault="003148C2" w:rsidP="003148C2">
      <w:r>
        <w:t xml:space="preserve">Windows </w:t>
      </w:r>
      <w:r w:rsidR="0049459E">
        <w:t>Server 2003</w:t>
      </w:r>
      <w:r>
        <w:t xml:space="preserve"> </w:t>
      </w:r>
      <w:r w:rsidR="00724131">
        <w:t>Enterprise</w:t>
      </w:r>
      <w:r w:rsidR="00D7763A">
        <w:t xml:space="preserve"> Edition</w:t>
      </w:r>
      <w:r>
        <w:t xml:space="preserve"> provides the necessary tools to configure qualified subordination between CAs, so that two organizations can define how certificates will be trusted between the organizations.</w:t>
      </w:r>
      <w:r w:rsidR="000C76B8">
        <w:t xml:space="preserve"> These tools include</w:t>
      </w:r>
      <w:r w:rsidR="0049459E">
        <w:t xml:space="preserve"> the following</w:t>
      </w:r>
      <w:r w:rsidR="000C76B8">
        <w:t>:</w:t>
      </w:r>
    </w:p>
    <w:p w14:paraId="1688407D" w14:textId="77777777" w:rsidR="00A04E88" w:rsidRDefault="000C76B8" w:rsidP="00A04E88">
      <w:pPr>
        <w:pStyle w:val="Bullet1"/>
      </w:pPr>
      <w:r w:rsidRPr="00A04E88">
        <w:rPr>
          <w:b/>
        </w:rPr>
        <w:t>Version 2 certificate template</w:t>
      </w:r>
      <w:r w:rsidR="0049459E" w:rsidRPr="0049459E">
        <w:t xml:space="preserve"> </w:t>
      </w:r>
      <w:r w:rsidR="00EC2563">
        <w:t xml:space="preserve"> </w:t>
      </w:r>
      <w:smartTag w:uri="urn:schemas-microsoft-com:office:smarttags" w:element="place">
        <w:smartTag w:uri="urn:schemas-microsoft-com:office:smarttags" w:element="City">
          <w:r w:rsidR="00EC2563">
            <w:t>A</w:t>
          </w:r>
          <w:r w:rsidR="00A04E88">
            <w:t>llow</w:t>
          </w:r>
          <w:r w:rsidR="005A5FA4">
            <w:t>s</w:t>
          </w:r>
        </w:smartTag>
        <w:r w:rsidR="00A04E88">
          <w:t xml:space="preserve"> </w:t>
        </w:r>
        <w:smartTag w:uri="urn:schemas-microsoft-com:office:smarttags" w:element="State">
          <w:r w:rsidR="00A04E88">
            <w:t>CA</w:t>
          </w:r>
        </w:smartTag>
      </w:smartTag>
      <w:r w:rsidR="00A04E88">
        <w:t xml:space="preserve"> administrator</w:t>
      </w:r>
      <w:r w:rsidR="0049459E">
        <w:t>s</w:t>
      </w:r>
      <w:r w:rsidR="00A04E88">
        <w:t xml:space="preserve"> to modify certificate templates to meet their business purposes. </w:t>
      </w:r>
      <w:r w:rsidR="00745F40">
        <w:t>Qualified subordination requires the use of version 2 certificate templates to include policy constraints.</w:t>
      </w:r>
      <w:r w:rsidR="0062743B">
        <w:t xml:space="preserve"> </w:t>
      </w:r>
      <w:r w:rsidR="00A04E88">
        <w:t>Modification</w:t>
      </w:r>
      <w:r w:rsidR="00745F40">
        <w:t>s to version 2 templates</w:t>
      </w:r>
      <w:r w:rsidR="0062743B">
        <w:t xml:space="preserve"> </w:t>
      </w:r>
      <w:r w:rsidR="00A04E88">
        <w:t>can include:</w:t>
      </w:r>
    </w:p>
    <w:p w14:paraId="041EC764" w14:textId="77777777" w:rsidR="00A04E88" w:rsidRDefault="00A04E88" w:rsidP="00A04E88">
      <w:pPr>
        <w:pStyle w:val="Bullet2"/>
      </w:pPr>
      <w:r>
        <w:t xml:space="preserve">Creating a new certificate template by duplicating and renaming an existing template </w:t>
      </w:r>
    </w:p>
    <w:p w14:paraId="2BD401D9" w14:textId="77777777" w:rsidR="00A04E88" w:rsidRPr="00A04E88" w:rsidRDefault="00A04E88" w:rsidP="00A04E88">
      <w:pPr>
        <w:pStyle w:val="Bullet2"/>
      </w:pPr>
      <w:r w:rsidRPr="00A04E88">
        <w:t>Modify</w:t>
      </w:r>
      <w:r>
        <w:t>ing</w:t>
      </w:r>
      <w:r w:rsidRPr="00A04E88">
        <w:t xml:space="preserve"> template properties such as certificate validity period, renewal period, cryptographic service provider (CSP), key size,</w:t>
      </w:r>
      <w:r>
        <w:t xml:space="preserve"> and</w:t>
      </w:r>
      <w:r w:rsidRPr="00A04E88">
        <w:t xml:space="preserve"> key archival </w:t>
      </w:r>
      <w:r>
        <w:t>settings</w:t>
      </w:r>
    </w:p>
    <w:p w14:paraId="7F57B659" w14:textId="77777777" w:rsidR="00A04E88" w:rsidRPr="00A04E88" w:rsidRDefault="00A04E88" w:rsidP="00A04E88">
      <w:pPr>
        <w:pStyle w:val="Bullet2"/>
      </w:pPr>
      <w:r w:rsidRPr="00A04E88">
        <w:t>Establish</w:t>
      </w:r>
      <w:r>
        <w:t>ing</w:t>
      </w:r>
      <w:r w:rsidRPr="00A04E88">
        <w:t xml:space="preserve"> and apply</w:t>
      </w:r>
      <w:r>
        <w:t>ing</w:t>
      </w:r>
      <w:r w:rsidRPr="00A04E88">
        <w:t xml:space="preserve"> enrollment policies, issuance policies</w:t>
      </w:r>
      <w:r w:rsidR="005A5FA4">
        <w:t>,</w:t>
      </w:r>
      <w:r w:rsidRPr="00A04E88">
        <w:t xml:space="preserve"> and application policies</w:t>
      </w:r>
    </w:p>
    <w:p w14:paraId="62FB7056" w14:textId="77777777" w:rsidR="00A2584C" w:rsidRDefault="00A2584C" w:rsidP="000C76B8">
      <w:pPr>
        <w:pStyle w:val="Bullet1"/>
      </w:pPr>
      <w:r w:rsidRPr="00866D96">
        <w:rPr>
          <w:b/>
        </w:rPr>
        <w:t>Cross</w:t>
      </w:r>
      <w:r w:rsidR="00E92294">
        <w:rPr>
          <w:b/>
        </w:rPr>
        <w:t>-</w:t>
      </w:r>
      <w:r w:rsidRPr="00866D96">
        <w:rPr>
          <w:b/>
        </w:rPr>
        <w:t xml:space="preserve">Certification Authority </w:t>
      </w:r>
      <w:r w:rsidR="00EC2563">
        <w:rPr>
          <w:b/>
        </w:rPr>
        <w:t>C</w:t>
      </w:r>
      <w:r w:rsidRPr="00866D96">
        <w:rPr>
          <w:b/>
        </w:rPr>
        <w:t>ertificate</w:t>
      </w:r>
      <w:r w:rsidR="005A5FA4">
        <w:t xml:space="preserve"> </w:t>
      </w:r>
      <w:r w:rsidR="00EC2563">
        <w:t xml:space="preserve"> A</w:t>
      </w:r>
      <w:r w:rsidR="00736338">
        <w:t xml:space="preserve"> version 2 certificate template that is issued from one CA to another CA establishing qualified subordination between the two certificates. The certificate used to sign the </w:t>
      </w:r>
      <w:r w:rsidR="008C605D">
        <w:t>c</w:t>
      </w:r>
      <w:r w:rsidR="00736338">
        <w:t>ross</w:t>
      </w:r>
      <w:r w:rsidR="008C605D">
        <w:t>-</w:t>
      </w:r>
      <w:r w:rsidR="00736338">
        <w:t>CA certificate enforces the constraints defined in the certificate.</w:t>
      </w:r>
    </w:p>
    <w:p w14:paraId="631184C2" w14:textId="77777777" w:rsidR="00A2584C" w:rsidRDefault="00A2584C" w:rsidP="000C76B8">
      <w:pPr>
        <w:pStyle w:val="Bullet1"/>
      </w:pPr>
      <w:r w:rsidRPr="00025A43">
        <w:rPr>
          <w:b/>
        </w:rPr>
        <w:t>Qualified Subordination Signing Certificate</w:t>
      </w:r>
      <w:r w:rsidR="00AB384C">
        <w:t xml:space="preserve"> </w:t>
      </w:r>
      <w:r w:rsidR="00EC2563">
        <w:t xml:space="preserve"> A</w:t>
      </w:r>
      <w:r w:rsidR="00025A43">
        <w:t xml:space="preserve"> version 2 certificate template that must be manually created</w:t>
      </w:r>
      <w:r w:rsidR="00AB384C">
        <w:t>;</w:t>
      </w:r>
      <w:r w:rsidR="00025A43">
        <w:t xml:space="preserve"> </w:t>
      </w:r>
      <w:r w:rsidR="00AB384C">
        <w:t xml:space="preserve">it </w:t>
      </w:r>
      <w:r w:rsidR="00025A43">
        <w:t>contains the Qualified Subordination application policy OID. This certificate template validates that the holder is approved to sign cross</w:t>
      </w:r>
      <w:r w:rsidR="00E92294">
        <w:t>-</w:t>
      </w:r>
      <w:r w:rsidR="00025A43">
        <w:t>certification authority certificates.</w:t>
      </w:r>
    </w:p>
    <w:p w14:paraId="321EE76F" w14:textId="77777777" w:rsidR="000C76B8" w:rsidRDefault="000C76B8" w:rsidP="000C76B8">
      <w:pPr>
        <w:pStyle w:val="Bullet1"/>
      </w:pPr>
      <w:r w:rsidRPr="00025A43">
        <w:rPr>
          <w:b/>
        </w:rPr>
        <w:t>Certutil.exe</w:t>
      </w:r>
      <w:r w:rsidR="00025A43">
        <w:t xml:space="preserve"> </w:t>
      </w:r>
      <w:r w:rsidR="00AB384C">
        <w:t xml:space="preserve"> </w:t>
      </w:r>
      <w:r w:rsidR="00EC2563">
        <w:t>A</w:t>
      </w:r>
      <w:r w:rsidR="00025A43">
        <w:t xml:space="preserve"> </w:t>
      </w:r>
      <w:r w:rsidR="00025A43" w:rsidRPr="00025A43">
        <w:t xml:space="preserve">command-line program that is installed as part of Certificate Services. </w:t>
      </w:r>
      <w:r w:rsidR="00AB384C">
        <w:t xml:space="preserve">It </w:t>
      </w:r>
      <w:r w:rsidR="00025A43" w:rsidRPr="00025A43">
        <w:t>is used to dump and display CA configuration information, configure Certificate Services, back up and restore CA components, and verify certificates, key pairs, and certificate chains</w:t>
      </w:r>
      <w:r w:rsidR="00AB384C">
        <w:t>.</w:t>
      </w:r>
    </w:p>
    <w:p w14:paraId="66A168CF" w14:textId="77777777" w:rsidR="000C76B8" w:rsidRPr="002F6CE7" w:rsidRDefault="000C76B8" w:rsidP="002F6CE7">
      <w:pPr>
        <w:pStyle w:val="Bullet1"/>
      </w:pPr>
      <w:r w:rsidRPr="00025A43">
        <w:rPr>
          <w:b/>
        </w:rPr>
        <w:t>Certreq.exe</w:t>
      </w:r>
      <w:r w:rsidR="00025A43">
        <w:t xml:space="preserve"> </w:t>
      </w:r>
      <w:r w:rsidR="00EC2563">
        <w:t xml:space="preserve"> A</w:t>
      </w:r>
      <w:r w:rsidR="00025A43">
        <w:t xml:space="preserve"> command-line program that is installed as part of Certificate Services. </w:t>
      </w:r>
      <w:r w:rsidR="00AB384C">
        <w:t xml:space="preserve">It </w:t>
      </w:r>
      <w:r w:rsidR="00025A43">
        <w:t xml:space="preserve">is used to </w:t>
      </w:r>
      <w:r w:rsidR="00AB384C">
        <w:t>r</w:t>
      </w:r>
      <w:r w:rsidR="00025A43" w:rsidRPr="00025A43">
        <w:t>equest certificates</w:t>
      </w:r>
      <w:r w:rsidR="00025A43">
        <w:t xml:space="preserve"> from a </w:t>
      </w:r>
      <w:r w:rsidR="00AB384C">
        <w:t>CA</w:t>
      </w:r>
      <w:r w:rsidR="00025A43">
        <w:t>. In qualified subordination, certreq.exe is used to request the cross</w:t>
      </w:r>
      <w:r w:rsidR="00E92294">
        <w:t>-</w:t>
      </w:r>
      <w:r w:rsidR="00025A43">
        <w:t>certification authority certificate at the issuing CA.</w:t>
      </w:r>
    </w:p>
    <w:p w14:paraId="593EC515" w14:textId="77777777" w:rsidR="00FC6B7B" w:rsidRDefault="00745F40" w:rsidP="001640DE">
      <w:pPr>
        <w:pStyle w:val="Heading1"/>
      </w:pPr>
      <w:bookmarkStart w:id="9" w:name="_Toc33527614"/>
      <w:r>
        <w:lastRenderedPageBreak/>
        <w:t xml:space="preserve">Understanding </w:t>
      </w:r>
      <w:r w:rsidR="001640DE">
        <w:t>Constraints</w:t>
      </w:r>
      <w:bookmarkEnd w:id="9"/>
    </w:p>
    <w:p w14:paraId="581BA872" w14:textId="77777777" w:rsidR="00C23A6A" w:rsidRDefault="00675A17" w:rsidP="00675A17">
      <w:r>
        <w:t xml:space="preserve">The key to qualified subordination is restricting what certificates issued by the qualified subordinate CA, or by CAs that chain through the qualified subordinate CA, are </w:t>
      </w:r>
      <w:r w:rsidR="006E1BA6">
        <w:t>trusted by</w:t>
      </w:r>
      <w:r>
        <w:t xml:space="preserve"> your organization. This is accomplished by defining basic constraints, name constraints, issuance policy constraints</w:t>
      </w:r>
      <w:r w:rsidR="00673DDD">
        <w:t>,</w:t>
      </w:r>
      <w:r>
        <w:t xml:space="preserve"> or application policy constraints </w:t>
      </w:r>
      <w:r w:rsidR="00C23A6A">
        <w:t>in one of two ways:</w:t>
      </w:r>
    </w:p>
    <w:p w14:paraId="3819F3E2" w14:textId="77777777" w:rsidR="00C23A6A" w:rsidRDefault="00C23A6A" w:rsidP="00C23A6A">
      <w:pPr>
        <w:pStyle w:val="Bullet1"/>
      </w:pPr>
      <w:r>
        <w:t>Constraints can be defined during the installation of the CA. By including the sections defined below in the CAPolicy.inf file, the basic constraints, name constraints, issuance policy constraints, and application policy constraints are defined at the CA during the installation of the CA or during the certificate renewal process at a CA.</w:t>
      </w:r>
    </w:p>
    <w:p w14:paraId="56ADF01B" w14:textId="77777777" w:rsidR="00A56B81" w:rsidRDefault="00C23A6A" w:rsidP="00662AE4">
      <w:pPr>
        <w:pStyle w:val="Bullet1"/>
      </w:pPr>
      <w:r>
        <w:t xml:space="preserve">Constraints can also be defined during the cross-certificate request process by defining the constraints </w:t>
      </w:r>
      <w:r w:rsidR="00675A17">
        <w:t xml:space="preserve">in the </w:t>
      </w:r>
      <w:r w:rsidR="00F7548A">
        <w:t>P</w:t>
      </w:r>
      <w:r w:rsidR="002C0BD1">
        <w:t>olicy.inf</w:t>
      </w:r>
      <w:r w:rsidR="00675A17">
        <w:t xml:space="preserve"> file</w:t>
      </w:r>
      <w:r>
        <w:t xml:space="preserve">. The </w:t>
      </w:r>
      <w:r w:rsidR="00F7548A">
        <w:t>P</w:t>
      </w:r>
      <w:r>
        <w:t>olicy.inf file defines the constraints implemented in the cross</w:t>
      </w:r>
      <w:r w:rsidR="001A4258">
        <w:t>-</w:t>
      </w:r>
      <w:r>
        <w:t>certification certificate</w:t>
      </w:r>
      <w:r w:rsidR="00675A17">
        <w:t xml:space="preserve"> used to define the qualified subordination.</w:t>
      </w:r>
      <w:r w:rsidR="004B5A1A">
        <w:t xml:space="preserve"> </w:t>
      </w:r>
    </w:p>
    <w:p w14:paraId="69E10ED4" w14:textId="77777777" w:rsidR="00675A17" w:rsidRDefault="00675A17" w:rsidP="00A56B81">
      <w:r>
        <w:t>A</w:t>
      </w:r>
      <w:r w:rsidR="00A815E6">
        <w:t>ppendix A contains a</w:t>
      </w:r>
      <w:r>
        <w:t xml:space="preserve">n example of a </w:t>
      </w:r>
      <w:r w:rsidR="00F7548A">
        <w:t>P</w:t>
      </w:r>
      <w:r w:rsidR="002C0BD1">
        <w:t>olicy.inf</w:t>
      </w:r>
      <w:r>
        <w:t xml:space="preserve"> file</w:t>
      </w:r>
      <w:r w:rsidR="00A815E6">
        <w:t xml:space="preserve">. Appendix B contains </w:t>
      </w:r>
      <w:r w:rsidR="00662AE4">
        <w:t>a sample of the CAPolicy.inf file.</w:t>
      </w:r>
    </w:p>
    <w:p w14:paraId="7A02BEBE" w14:textId="77777777" w:rsidR="000B598E" w:rsidRPr="000B598E" w:rsidRDefault="00A56B81" w:rsidP="00A56B81">
      <w:r w:rsidRPr="00F64AAA">
        <w:rPr>
          <w:b/>
        </w:rPr>
        <w:t>Note</w:t>
      </w:r>
      <w:r w:rsidRPr="00F64AAA">
        <w:t xml:space="preserve">  </w:t>
      </w:r>
      <w:r w:rsidR="000B598E">
        <w:t xml:space="preserve">Constraints are defined in section </w:t>
      </w:r>
      <w:r w:rsidR="00164F07">
        <w:t xml:space="preserve">4.2 "Standard Certificate Extensions" in </w:t>
      </w:r>
      <w:r w:rsidR="000B598E">
        <w:t>RFC 2459</w:t>
      </w:r>
      <w:r w:rsidR="00164F07">
        <w:t>.</w:t>
      </w:r>
    </w:p>
    <w:p w14:paraId="565C7629" w14:textId="77777777" w:rsidR="004B5A1A" w:rsidRPr="000B598E" w:rsidRDefault="004B5A1A" w:rsidP="00675A17">
      <w:r w:rsidRPr="00F64AAA">
        <w:rPr>
          <w:b/>
        </w:rPr>
        <w:t>Note</w:t>
      </w:r>
      <w:r>
        <w:t xml:space="preserve"> </w:t>
      </w:r>
      <w:r w:rsidR="00F64AAA">
        <w:t xml:space="preserve"> </w:t>
      </w:r>
      <w:r>
        <w:t xml:space="preserve">For </w:t>
      </w:r>
      <w:r w:rsidR="00444B6D">
        <w:t xml:space="preserve">more </w:t>
      </w:r>
      <w:r>
        <w:t xml:space="preserve">information on how the certificate chaining </w:t>
      </w:r>
      <w:r w:rsidRPr="004B5A1A">
        <w:t>engine uses constraint information when building certificate chains, see the Microsoft white paper</w:t>
      </w:r>
      <w:r w:rsidR="00444B6D">
        <w:t xml:space="preserve">, </w:t>
      </w:r>
      <w:r w:rsidRPr="00444B6D">
        <w:rPr>
          <w:bCs/>
        </w:rPr>
        <w:t>Troubleshooting Certificate Status and Revocation</w:t>
      </w:r>
      <w:r w:rsidR="00444B6D">
        <w:rPr>
          <w:b/>
          <w:bCs/>
        </w:rPr>
        <w:t xml:space="preserve">, </w:t>
      </w:r>
      <w:r w:rsidR="000B598E">
        <w:rPr>
          <w:bCs/>
        </w:rPr>
        <w:t>at http://www.microsoft.com/</w:t>
      </w:r>
      <w:r w:rsidR="00662AE4">
        <w:rPr>
          <w:bCs/>
        </w:rPr>
        <w:t>technet/security/prodtech/tshtcrl.asp</w:t>
      </w:r>
    </w:p>
    <w:p w14:paraId="342DD58B" w14:textId="77777777" w:rsidR="00E93B2F" w:rsidRDefault="006C133E" w:rsidP="001640DE">
      <w:pPr>
        <w:pStyle w:val="Heading2"/>
      </w:pPr>
      <w:r>
        <w:br w:type="page"/>
      </w:r>
      <w:bookmarkStart w:id="10" w:name="_Toc33527615"/>
      <w:r w:rsidR="00E93B2F">
        <w:lastRenderedPageBreak/>
        <w:t>Basic Constraints</w:t>
      </w:r>
      <w:bookmarkEnd w:id="10"/>
    </w:p>
    <w:p w14:paraId="5D65F662" w14:textId="371DB59C" w:rsidR="00E65900" w:rsidRDefault="00805614" w:rsidP="00E65900">
      <w:r>
        <w:rPr>
          <w:noProof/>
        </w:rPr>
        <mc:AlternateContent>
          <mc:Choice Requires="wpc">
            <w:drawing>
              <wp:anchor distT="0" distB="0" distL="114300" distR="114300" simplePos="0" relativeHeight="251651584" behindDoc="0" locked="0" layoutInCell="1" allowOverlap="1" wp14:anchorId="28F73C55" wp14:editId="6173EB7B">
                <wp:simplePos x="0" y="0"/>
                <wp:positionH relativeFrom="column">
                  <wp:posOffset>228600</wp:posOffset>
                </wp:positionH>
                <wp:positionV relativeFrom="paragraph">
                  <wp:posOffset>1016000</wp:posOffset>
                </wp:positionV>
                <wp:extent cx="4728845" cy="5105400"/>
                <wp:effectExtent l="0" t="0" r="0" b="0"/>
                <wp:wrapTopAndBottom/>
                <wp:docPr id="13078" name="Canvas 130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359" name="Group 12899"/>
                        <wpg:cNvGrpSpPr>
                          <a:grpSpLocks/>
                        </wpg:cNvGrpSpPr>
                        <wpg:grpSpPr bwMode="auto">
                          <a:xfrm>
                            <a:off x="1985645" y="3048000"/>
                            <a:ext cx="381635" cy="762000"/>
                            <a:chOff x="3648" y="1536"/>
                            <a:chExt cx="432" cy="864"/>
                          </a:xfrm>
                        </wpg:grpSpPr>
                        <wps:wsp>
                          <wps:cNvPr id="2304" name="Line 1290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290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306" name="Group 12902"/>
                        <wpg:cNvGrpSpPr>
                          <a:grpSpLocks/>
                        </wpg:cNvGrpSpPr>
                        <wpg:grpSpPr bwMode="auto">
                          <a:xfrm>
                            <a:off x="1228725" y="1981200"/>
                            <a:ext cx="381000" cy="762000"/>
                            <a:chOff x="3648" y="1536"/>
                            <a:chExt cx="432" cy="864"/>
                          </a:xfrm>
                        </wpg:grpSpPr>
                        <wps:wsp>
                          <wps:cNvPr id="2307" name="Line 1290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290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309" name="Group 12905"/>
                        <wpg:cNvGrpSpPr>
                          <a:grpSpLocks/>
                        </wpg:cNvGrpSpPr>
                        <wpg:grpSpPr bwMode="auto">
                          <a:xfrm>
                            <a:off x="1609725" y="2286000"/>
                            <a:ext cx="575310" cy="930275"/>
                            <a:chOff x="528" y="887"/>
                            <a:chExt cx="844" cy="1363"/>
                          </a:xfrm>
                        </wpg:grpSpPr>
                        <wps:wsp>
                          <wps:cNvPr id="2310" name="Freeform 1290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1" name="Freeform 1290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2" name="Freeform 1290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3" name="Freeform 1290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4" name="Line 1291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Oval 1291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16" name="Line 1291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1291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1291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1291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2320" name="Freeform 1291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1" name="Freeform 1291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2" name="Freeform 1291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3" name="Line 1291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4" name="Line 1292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Line 1292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Freeform 1292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8" name="Line 1292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 name="Freeform 1292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0" name="Freeform 1292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1" name="Freeform 1292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2" name="Freeform 1292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3" name="Freeform 1292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4" name="Freeform 1292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2335" name="Group 12930"/>
                        <wpg:cNvGrpSpPr>
                          <a:grpSpLocks/>
                        </wpg:cNvGrpSpPr>
                        <wpg:grpSpPr bwMode="auto">
                          <a:xfrm>
                            <a:off x="1914525" y="2133600"/>
                            <a:ext cx="1056640" cy="609600"/>
                            <a:chOff x="1056" y="240"/>
                            <a:chExt cx="528" cy="336"/>
                          </a:xfrm>
                        </wpg:grpSpPr>
                        <wps:wsp>
                          <wps:cNvPr id="13344" name="Rectangle 1293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AB0FF26" w14:textId="77777777" w:rsidR="006D28B7" w:rsidRDefault="006D28B7" w:rsidP="00C963AA">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RegionCA</w:t>
                                </w:r>
                                <w:r>
                                  <w:rPr>
                                    <w:b/>
                                    <w:bCs/>
                                    <w:color w:val="000000"/>
                                    <w:sz w:val="16"/>
                                    <w:szCs w:val="16"/>
                                  </w:rPr>
                                  <w:br/>
                                </w:r>
                                <w:r>
                                  <w:rPr>
                                    <w:color w:val="000000"/>
                                    <w:sz w:val="16"/>
                                    <w:szCs w:val="16"/>
                                  </w:rPr>
                                  <w:t xml:space="preserve">Subject: </w:t>
                                </w:r>
                                <w:r>
                                  <w:rPr>
                                    <w:b/>
                                    <w:bCs/>
                                    <w:color w:val="000000"/>
                                    <w:sz w:val="16"/>
                                    <w:szCs w:val="16"/>
                                  </w:rPr>
                                  <w:t>AsiaCA</w:t>
                                </w:r>
                              </w:p>
                            </w:txbxContent>
                          </wps:txbx>
                          <wps:bodyPr rot="0" vert="horz" wrap="square" lIns="45720" tIns="45720" rIns="91440" bIns="45720" anchor="t" anchorCtr="0" upright="1">
                            <a:noAutofit/>
                          </wps:bodyPr>
                        </wps:wsp>
                        <wpg:grpSp>
                          <wpg:cNvPr id="13345" name="Group 12932"/>
                          <wpg:cNvGrpSpPr>
                            <a:grpSpLocks/>
                          </wpg:cNvGrpSpPr>
                          <wpg:grpSpPr bwMode="auto">
                            <a:xfrm>
                              <a:off x="1488" y="432"/>
                              <a:ext cx="92" cy="144"/>
                              <a:chOff x="4848" y="2736"/>
                              <a:chExt cx="624" cy="1104"/>
                            </a:xfrm>
                          </wpg:grpSpPr>
                          <wps:wsp>
                            <wps:cNvPr id="13346" name="AutoShape 1293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47" name="AutoShape 1293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48" name="Oval 1293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3349" name="Group 12936"/>
                        <wpg:cNvGrpSpPr>
                          <a:grpSpLocks/>
                        </wpg:cNvGrpSpPr>
                        <wpg:grpSpPr bwMode="auto">
                          <a:xfrm>
                            <a:off x="2367280" y="3276600"/>
                            <a:ext cx="575945" cy="930275"/>
                            <a:chOff x="528" y="887"/>
                            <a:chExt cx="844" cy="1363"/>
                          </a:xfrm>
                        </wpg:grpSpPr>
                        <wps:wsp>
                          <wps:cNvPr id="13350" name="Freeform 12937"/>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51" name="Freeform 12938"/>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52" name="Freeform 12939"/>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53" name="Freeform 12940"/>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54" name="Line 12941"/>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5" name="Oval 12942"/>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56" name="Line 12943"/>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7" name="Line 12944"/>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8" name="Line 12945"/>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9" name="Line 12946"/>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3360" name="Freeform 12947"/>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1" name="Freeform 12948"/>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2" name="Freeform 12949"/>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3" name="Line 12950"/>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4" name="Line 12951"/>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5" name="Line 12952"/>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6" name="Freeform 12953"/>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8" name="Line 12954"/>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9" name="Freeform 12955"/>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0" name="Freeform 12956"/>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1" name="Freeform 12957"/>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2" name="Freeform 12958"/>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3" name="Freeform 12959"/>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4" name="Freeform 12960"/>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3375" name="Group 12961"/>
                        <wpg:cNvGrpSpPr>
                          <a:grpSpLocks/>
                        </wpg:cNvGrpSpPr>
                        <wpg:grpSpPr bwMode="auto">
                          <a:xfrm>
                            <a:off x="2823845" y="2971800"/>
                            <a:ext cx="1062355" cy="685800"/>
                            <a:chOff x="1056" y="240"/>
                            <a:chExt cx="528" cy="336"/>
                          </a:xfrm>
                        </wpg:grpSpPr>
                        <wps:wsp>
                          <wps:cNvPr id="19360" name="Rectangle 1296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7CFB43F" w14:textId="77777777" w:rsidR="006D28B7" w:rsidRDefault="006D28B7" w:rsidP="008739CF">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AsiaCA</w:t>
                                </w:r>
                                <w:r>
                                  <w:rPr>
                                    <w:b/>
                                    <w:bCs/>
                                    <w:color w:val="000000"/>
                                    <w:sz w:val="16"/>
                                    <w:szCs w:val="16"/>
                                  </w:rPr>
                                  <w:br/>
                                </w:r>
                                <w:r>
                                  <w:rPr>
                                    <w:color w:val="000000"/>
                                    <w:sz w:val="16"/>
                                    <w:szCs w:val="16"/>
                                  </w:rPr>
                                  <w:t xml:space="preserve">Subject: </w:t>
                                </w:r>
                                <w:r>
                                  <w:rPr>
                                    <w:b/>
                                    <w:bCs/>
                                    <w:color w:val="000000"/>
                                    <w:sz w:val="16"/>
                                    <w:szCs w:val="16"/>
                                  </w:rPr>
                                  <w:t>JapanCA</w:t>
                                </w:r>
                              </w:p>
                            </w:txbxContent>
                          </wps:txbx>
                          <wps:bodyPr rot="0" vert="horz" wrap="square" lIns="45720" tIns="45720" rIns="91440" bIns="45720" anchor="t" anchorCtr="0" upright="1">
                            <a:noAutofit/>
                          </wps:bodyPr>
                        </wps:wsp>
                        <wpg:grpSp>
                          <wpg:cNvPr id="19361" name="Group 12963"/>
                          <wpg:cNvGrpSpPr>
                            <a:grpSpLocks/>
                          </wpg:cNvGrpSpPr>
                          <wpg:grpSpPr bwMode="auto">
                            <a:xfrm>
                              <a:off x="1488" y="432"/>
                              <a:ext cx="92" cy="144"/>
                              <a:chOff x="4848" y="2736"/>
                              <a:chExt cx="624" cy="1104"/>
                            </a:xfrm>
                          </wpg:grpSpPr>
                          <wps:wsp>
                            <wps:cNvPr id="19362" name="AutoShape 1296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63" name="AutoShape 1296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64" name="Oval 1296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365" name="Group 12967"/>
                        <wpg:cNvGrpSpPr>
                          <a:grpSpLocks/>
                        </wpg:cNvGrpSpPr>
                        <wpg:grpSpPr bwMode="auto">
                          <a:xfrm>
                            <a:off x="509270" y="914400"/>
                            <a:ext cx="380365" cy="762000"/>
                            <a:chOff x="3648" y="1536"/>
                            <a:chExt cx="432" cy="864"/>
                          </a:xfrm>
                        </wpg:grpSpPr>
                        <wps:wsp>
                          <wps:cNvPr id="19366" name="Line 1296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367" name="Line 1296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368" name="Group 12970"/>
                        <wpg:cNvGrpSpPr>
                          <a:grpSpLocks/>
                        </wpg:cNvGrpSpPr>
                        <wpg:grpSpPr bwMode="auto">
                          <a:xfrm>
                            <a:off x="0" y="152400"/>
                            <a:ext cx="575945" cy="930275"/>
                            <a:chOff x="528" y="887"/>
                            <a:chExt cx="844" cy="1363"/>
                          </a:xfrm>
                        </wpg:grpSpPr>
                        <wps:wsp>
                          <wps:cNvPr id="19369" name="Freeform 1297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70" name="Freeform 1297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71" name="Freeform 1297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72" name="Freeform 1297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73" name="Line 1297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4" name="Oval 1297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75" name="Line 1297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6" name="Line 1297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7" name="Line 1297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8" name="Line 1298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379" name="Freeform 1298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0" name="Freeform 1298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1" name="Freeform 1298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2" name="Line 1298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3" name="Line 1298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4" name="Line 1298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5" name="Freeform 1298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6" name="Line 1298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7" name="Freeform 1298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8" name="Freeform 1299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9" name="Freeform 1299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0" name="Freeform 1299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1" name="Freeform 1299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2" name="Freeform 1299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393" name="Group 12995"/>
                        <wpg:cNvGrpSpPr>
                          <a:grpSpLocks/>
                        </wpg:cNvGrpSpPr>
                        <wpg:grpSpPr bwMode="auto">
                          <a:xfrm>
                            <a:off x="923925" y="1219200"/>
                            <a:ext cx="576580" cy="930275"/>
                            <a:chOff x="528" y="887"/>
                            <a:chExt cx="844" cy="1363"/>
                          </a:xfrm>
                        </wpg:grpSpPr>
                        <wps:wsp>
                          <wps:cNvPr id="19394" name="Freeform 1299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5" name="Freeform 1299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6" name="Freeform 1299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7" name="Freeform 1299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98" name="Line 1300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9" name="Oval 1300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00" name="Line 1300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1" name="Line 1300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2" name="Line 1300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3" name="Line 1300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404" name="Freeform 1300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5" name="Freeform 1300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6" name="Freeform 1300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7" name="Line 1300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8" name="Line 1301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9" name="Line 1301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0" name="Freeform 1301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1" name="Line 1301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2" name="Freeform 1301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3" name="Freeform 1301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4" name="Freeform 1301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5" name="Freeform 1301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6" name="Freeform 1301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7" name="Freeform 1301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418" name="Group 13020"/>
                        <wpg:cNvGrpSpPr>
                          <a:grpSpLocks/>
                        </wpg:cNvGrpSpPr>
                        <wpg:grpSpPr bwMode="auto">
                          <a:xfrm>
                            <a:off x="342900" y="114300"/>
                            <a:ext cx="1028700" cy="571500"/>
                            <a:chOff x="1056" y="240"/>
                            <a:chExt cx="528" cy="336"/>
                          </a:xfrm>
                        </wpg:grpSpPr>
                        <wps:wsp>
                          <wps:cNvPr id="19419" name="Rectangle 130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E3908D1" w14:textId="77777777" w:rsidR="006D28B7" w:rsidRDefault="006D28B7" w:rsidP="008D1713">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sidRPr="008D1713">
                                  <w:rPr>
                                    <w:bCs/>
                                    <w:color w:val="000000"/>
                                    <w:sz w:val="16"/>
                                    <w:szCs w:val="16"/>
                                  </w:rPr>
                                  <w:t>S</w:t>
                                </w:r>
                                <w:r>
                                  <w:rPr>
                                    <w:color w:val="000000"/>
                                    <w:sz w:val="16"/>
                                    <w:szCs w:val="16"/>
                                  </w:rPr>
                                  <w:t xml:space="preserve">ubject: </w:t>
                                </w:r>
                                <w:r>
                                  <w:rPr>
                                    <w:b/>
                                    <w:bCs/>
                                    <w:color w:val="000000"/>
                                    <w:sz w:val="16"/>
                                    <w:szCs w:val="16"/>
                                  </w:rPr>
                                  <w:t>CorpCA</w:t>
                                </w:r>
                              </w:p>
                            </w:txbxContent>
                          </wps:txbx>
                          <wps:bodyPr rot="0" vert="horz" wrap="square" lIns="45720" tIns="45720" rIns="91440" bIns="45720" anchor="t" anchorCtr="0" upright="1">
                            <a:noAutofit/>
                          </wps:bodyPr>
                        </wps:wsp>
                        <wpg:grpSp>
                          <wpg:cNvPr id="19420" name="Group 13022"/>
                          <wpg:cNvGrpSpPr>
                            <a:grpSpLocks/>
                          </wpg:cNvGrpSpPr>
                          <wpg:grpSpPr bwMode="auto">
                            <a:xfrm>
                              <a:off x="1488" y="432"/>
                              <a:ext cx="92" cy="144"/>
                              <a:chOff x="4848" y="2736"/>
                              <a:chExt cx="624" cy="1104"/>
                            </a:xfrm>
                          </wpg:grpSpPr>
                          <wps:wsp>
                            <wps:cNvPr id="19421" name="AutoShape 130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22" name="AutoShape 130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23" name="Oval 130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424" name="Group 13026"/>
                        <wpg:cNvGrpSpPr>
                          <a:grpSpLocks/>
                        </wpg:cNvGrpSpPr>
                        <wpg:grpSpPr bwMode="auto">
                          <a:xfrm>
                            <a:off x="1337945" y="1143000"/>
                            <a:ext cx="1062355" cy="571500"/>
                            <a:chOff x="1056" y="240"/>
                            <a:chExt cx="528" cy="336"/>
                          </a:xfrm>
                        </wpg:grpSpPr>
                        <wps:wsp>
                          <wps:cNvPr id="19425" name="Rectangle 1302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392570B" w14:textId="77777777" w:rsidR="006D28B7" w:rsidRDefault="006D28B7" w:rsidP="00C963AA">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RegionCA</w:t>
                                </w:r>
                              </w:p>
                            </w:txbxContent>
                          </wps:txbx>
                          <wps:bodyPr rot="0" vert="horz" wrap="square" lIns="45720" tIns="45720" rIns="91440" bIns="45720" anchor="t" anchorCtr="0" upright="1">
                            <a:noAutofit/>
                          </wps:bodyPr>
                        </wps:wsp>
                        <wpg:grpSp>
                          <wpg:cNvPr id="19426" name="Group 13028"/>
                          <wpg:cNvGrpSpPr>
                            <a:grpSpLocks/>
                          </wpg:cNvGrpSpPr>
                          <wpg:grpSpPr bwMode="auto">
                            <a:xfrm>
                              <a:off x="1488" y="432"/>
                              <a:ext cx="92" cy="144"/>
                              <a:chOff x="4848" y="2736"/>
                              <a:chExt cx="624" cy="1104"/>
                            </a:xfrm>
                          </wpg:grpSpPr>
                          <wps:wsp>
                            <wps:cNvPr id="19427" name="AutoShape 1302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28" name="AutoShape 1303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29" name="Oval 1303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430" name="Group 13032"/>
                        <wpg:cNvGrpSpPr>
                          <a:grpSpLocks/>
                        </wpg:cNvGrpSpPr>
                        <wpg:grpSpPr bwMode="auto">
                          <a:xfrm>
                            <a:off x="1985645" y="3810000"/>
                            <a:ext cx="381635" cy="990600"/>
                            <a:chOff x="3648" y="1536"/>
                            <a:chExt cx="432" cy="864"/>
                          </a:xfrm>
                        </wpg:grpSpPr>
                        <wps:wsp>
                          <wps:cNvPr id="19431" name="Line 1303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432" name="Line 1303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433" name="Group 13035"/>
                        <wpg:cNvGrpSpPr>
                          <a:grpSpLocks/>
                        </wpg:cNvGrpSpPr>
                        <wpg:grpSpPr bwMode="auto">
                          <a:xfrm>
                            <a:off x="2914650" y="4572000"/>
                            <a:ext cx="913765" cy="533400"/>
                            <a:chOff x="1056" y="240"/>
                            <a:chExt cx="528" cy="336"/>
                          </a:xfrm>
                        </wpg:grpSpPr>
                        <wps:wsp>
                          <wps:cNvPr id="19434" name="Rectangle 1303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6B73D90" w14:textId="77777777" w:rsidR="006D28B7" w:rsidRDefault="006D28B7" w:rsidP="008739CF">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AsiaCA</w:t>
                                </w:r>
                                <w:r>
                                  <w:rPr>
                                    <w:b/>
                                    <w:bCs/>
                                    <w:color w:val="000000"/>
                                    <w:sz w:val="16"/>
                                    <w:szCs w:val="16"/>
                                  </w:rPr>
                                  <w:br/>
                                </w:r>
                                <w:r>
                                  <w:rPr>
                                    <w:color w:val="000000"/>
                                    <w:sz w:val="16"/>
                                    <w:szCs w:val="16"/>
                                  </w:rPr>
                                  <w:t xml:space="preserve">Subject: </w:t>
                                </w:r>
                                <w:r>
                                  <w:rPr>
                                    <w:b/>
                                    <w:bCs/>
                                    <w:color w:val="000000"/>
                                    <w:sz w:val="16"/>
                                    <w:szCs w:val="16"/>
                                  </w:rPr>
                                  <w:t>user1</w:t>
                                </w:r>
                              </w:p>
                            </w:txbxContent>
                          </wps:txbx>
                          <wps:bodyPr rot="0" vert="horz" wrap="square" lIns="45720" tIns="45720" rIns="91440" bIns="45720" anchor="t" anchorCtr="0" upright="1">
                            <a:noAutofit/>
                          </wps:bodyPr>
                        </wps:wsp>
                        <wpg:grpSp>
                          <wpg:cNvPr id="19435" name="Group 13037"/>
                          <wpg:cNvGrpSpPr>
                            <a:grpSpLocks/>
                          </wpg:cNvGrpSpPr>
                          <wpg:grpSpPr bwMode="auto">
                            <a:xfrm>
                              <a:off x="1488" y="432"/>
                              <a:ext cx="92" cy="144"/>
                              <a:chOff x="4848" y="2736"/>
                              <a:chExt cx="624" cy="1104"/>
                            </a:xfrm>
                          </wpg:grpSpPr>
                          <wps:wsp>
                            <wps:cNvPr id="19436" name="AutoShape 1303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37" name="AutoShape 1303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38" name="Oval 1304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439" name="Group 13041"/>
                        <wpg:cNvGrpSpPr>
                          <a:grpSpLocks/>
                        </wpg:cNvGrpSpPr>
                        <wpg:grpSpPr bwMode="auto">
                          <a:xfrm>
                            <a:off x="2367280" y="4495800"/>
                            <a:ext cx="452120" cy="551180"/>
                            <a:chOff x="847" y="1168"/>
                            <a:chExt cx="747" cy="909"/>
                          </a:xfrm>
                        </wpg:grpSpPr>
                        <wps:wsp>
                          <wps:cNvPr id="19440" name="Freeform 13042"/>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41" name="Rectangle 13043"/>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2" name="Rectangle 13044"/>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3" name="Rectangle 13045"/>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4" name="Rectangle 13046"/>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5" name="Freeform 13047"/>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46" name="Rectangle 13048"/>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7" name="Rectangle 13049"/>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8" name="Rectangle 13050"/>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49" name="Rectangle 13051"/>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0" name="Rectangle 13052"/>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1" name="Rectangle 13053"/>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2" name="Rectangle 13054"/>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3" name="Rectangle 13055"/>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4" name="Rectangle 13056"/>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5" name="Rectangle 13057"/>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6" name="Rectangle 13058"/>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7" name="Rectangle 13059"/>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8" name="Rectangle 13060"/>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59" name="Rectangle 13061"/>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0" name="Rectangle 13062"/>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1" name="Rectangle 13063"/>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2" name="Rectangle 13064"/>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3" name="Rectangle 13065"/>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4" name="Rectangle 13066"/>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5" name="Rectangle 13067"/>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6" name="Rectangle 13068"/>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7" name="Rectangle 13069"/>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8" name="Rectangle 13070"/>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69" name="Rectangle 13071"/>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70" name="Rectangle 13072"/>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9471" name="Rectangle 13073"/>
                        <wps:cNvSpPr>
                          <a:spLocks noChangeArrowheads="1"/>
                        </wps:cNvSpPr>
                        <wps:spPr bwMode="auto">
                          <a:xfrm>
                            <a:off x="4000500" y="4572000"/>
                            <a:ext cx="571500" cy="342900"/>
                          </a:xfrm>
                          <a:prstGeom prst="rect">
                            <a:avLst/>
                          </a:prstGeom>
                          <a:solidFill>
                            <a:srgbClr val="FFFFFF"/>
                          </a:solidFill>
                          <a:ln w="9525">
                            <a:solidFill>
                              <a:srgbClr val="000000"/>
                            </a:solidFill>
                            <a:miter lim="800000"/>
                            <a:headEnd/>
                            <a:tailEnd/>
                          </a:ln>
                        </wps:spPr>
                        <wps:txbx>
                          <w:txbxContent>
                            <w:p w14:paraId="42693501" w14:textId="77777777" w:rsidR="006D28B7" w:rsidRPr="008739CF" w:rsidRDefault="006D28B7" w:rsidP="008739CF">
                              <w:pPr>
                                <w:autoSpaceDE w:val="0"/>
                                <w:autoSpaceDN w:val="0"/>
                                <w:adjustRightInd w:val="0"/>
                                <w:spacing w:line="320" w:lineRule="exact"/>
                                <w:jc w:val="center"/>
                                <w:rPr>
                                  <w:b/>
                                  <w:bCs/>
                                  <w:color w:val="000000"/>
                                  <w:sz w:val="32"/>
                                  <w:szCs w:val="32"/>
                                </w:rPr>
                              </w:pPr>
                              <w:r w:rsidRPr="008739CF">
                                <w:rPr>
                                  <w:rFonts w:ascii="Wingdings" w:hAnsi="Wingdings" w:cs="Wingdings"/>
                                  <w:b/>
                                  <w:bCs/>
                                  <w:color w:val="000000"/>
                                  <w:sz w:val="32"/>
                                  <w:szCs w:val="32"/>
                                </w:rPr>
                                <w:t></w:t>
                              </w:r>
                            </w:p>
                          </w:txbxContent>
                        </wps:txbx>
                        <wps:bodyPr rot="0" vert="horz" wrap="square" lIns="91440" tIns="45720" rIns="91440" bIns="45720" anchor="ctr" anchorCtr="0" upright="1">
                          <a:noAutofit/>
                        </wps:bodyPr>
                      </wps:wsp>
                      <wps:wsp>
                        <wps:cNvPr id="19472" name="Rectangle 13074"/>
                        <wps:cNvSpPr>
                          <a:spLocks noChangeArrowheads="1"/>
                        </wps:cNvSpPr>
                        <wps:spPr bwMode="auto">
                          <a:xfrm>
                            <a:off x="3086100" y="3771900"/>
                            <a:ext cx="700405" cy="352425"/>
                          </a:xfrm>
                          <a:prstGeom prst="rect">
                            <a:avLst/>
                          </a:prstGeom>
                          <a:solidFill>
                            <a:srgbClr val="FFFFFF"/>
                          </a:solidFill>
                          <a:ln w="9525">
                            <a:solidFill>
                              <a:srgbClr val="000000"/>
                            </a:solidFill>
                            <a:miter lim="800000"/>
                            <a:headEnd/>
                            <a:tailEnd/>
                          </a:ln>
                        </wps:spPr>
                        <wps:txbx>
                          <w:txbxContent>
                            <w:p w14:paraId="1D7B23AB" w14:textId="77777777" w:rsidR="006D28B7" w:rsidRPr="008739CF" w:rsidRDefault="006D28B7" w:rsidP="008739CF">
                              <w:pPr>
                                <w:autoSpaceDE w:val="0"/>
                                <w:autoSpaceDN w:val="0"/>
                                <w:adjustRightInd w:val="0"/>
                                <w:spacing w:line="320" w:lineRule="exact"/>
                                <w:jc w:val="center"/>
                                <w:rPr>
                                  <w:rFonts w:ascii="Wingdings" w:hAnsi="Wingdings" w:cs="Wingdings"/>
                                  <w:b/>
                                  <w:bCs/>
                                  <w:color w:val="000000"/>
                                  <w:sz w:val="32"/>
                                  <w:szCs w:val="32"/>
                                </w:rPr>
                              </w:pPr>
                              <w:r w:rsidRPr="008739CF">
                                <w:rPr>
                                  <w:rFonts w:ascii="Wingdings" w:hAnsi="Wingdings" w:cs="Wingdings"/>
                                  <w:b/>
                                  <w:bCs/>
                                  <w:color w:val="000000"/>
                                  <w:sz w:val="32"/>
                                  <w:szCs w:val="32"/>
                                </w:rPr>
                                <w:t></w:t>
                              </w:r>
                            </w:p>
                          </w:txbxContent>
                        </wps:txbx>
                        <wps:bodyPr rot="0" vert="horz" wrap="square" lIns="91440" tIns="45720" rIns="91440" bIns="45720" anchor="ctr" anchorCtr="0" upright="1">
                          <a:noAutofit/>
                        </wps:bodyPr>
                      </wps:wsp>
                      <wps:wsp>
                        <wps:cNvPr id="19473" name="AutoShape 13075"/>
                        <wps:cNvSpPr>
                          <a:spLocks noChangeArrowheads="1"/>
                        </wps:cNvSpPr>
                        <wps:spPr bwMode="auto">
                          <a:xfrm>
                            <a:off x="2214245" y="3352800"/>
                            <a:ext cx="838835" cy="733425"/>
                          </a:xfrm>
                          <a:prstGeom prst="noSmoking">
                            <a:avLst>
                              <a:gd name="adj" fmla="val 13338"/>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19474" name="Rectangle 13076"/>
                        <wps:cNvSpPr>
                          <a:spLocks noChangeArrowheads="1"/>
                        </wps:cNvSpPr>
                        <wps:spPr bwMode="auto">
                          <a:xfrm>
                            <a:off x="1600835" y="76200"/>
                            <a:ext cx="3128010" cy="685800"/>
                          </a:xfrm>
                          <a:prstGeom prst="rect">
                            <a:avLst/>
                          </a:prstGeom>
                          <a:solidFill>
                            <a:srgbClr val="FFFFFF"/>
                          </a:solidFill>
                          <a:ln w="9525">
                            <a:solidFill>
                              <a:srgbClr val="000000"/>
                            </a:solidFill>
                            <a:miter lim="800000"/>
                            <a:headEnd/>
                            <a:tailEnd/>
                          </a:ln>
                        </wps:spPr>
                        <wps:txbx>
                          <w:txbxContent>
                            <w:p w14:paraId="17C5CDF5" w14:textId="77777777" w:rsidR="006D28B7" w:rsidRDefault="006D28B7" w:rsidP="00472FCD">
                              <w:pPr>
                                <w:autoSpaceDE w:val="0"/>
                                <w:autoSpaceDN w:val="0"/>
                                <w:adjustRightInd w:val="0"/>
                                <w:rPr>
                                  <w:color w:val="000000"/>
                                  <w:sz w:val="24"/>
                                  <w:szCs w:val="24"/>
                                </w:rPr>
                              </w:pPr>
                              <w:r>
                                <w:rPr>
                                  <w:color w:val="000000"/>
                                  <w:sz w:val="24"/>
                                  <w:szCs w:val="24"/>
                                </w:rPr>
                                <w:t>[BasicConstraintsExtension]</w:t>
                              </w:r>
                            </w:p>
                            <w:p w14:paraId="1A7AE355" w14:textId="77777777" w:rsidR="006D28B7" w:rsidRDefault="006D28B7" w:rsidP="00472FCD">
                              <w:pPr>
                                <w:autoSpaceDE w:val="0"/>
                                <w:autoSpaceDN w:val="0"/>
                                <w:adjustRightInd w:val="0"/>
                                <w:rPr>
                                  <w:color w:val="000000"/>
                                  <w:sz w:val="24"/>
                                  <w:szCs w:val="24"/>
                                </w:rPr>
                              </w:pPr>
                              <w:r>
                                <w:rPr>
                                  <w:color w:val="000000"/>
                                  <w:sz w:val="24"/>
                                  <w:szCs w:val="24"/>
                                </w:rPr>
                                <w:t>PathLength = 2</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F73C55" id="Canvas 13078" o:spid="_x0000_s1026" editas="canvas" style="position:absolute;margin-left:18pt;margin-top:80pt;width:372.35pt;height:402pt;z-index:251651584" coordsize="47288,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288;height:51054;visibility:visible;mso-wrap-style:square">
                  <v:fill o:detectmouseclick="t"/>
                  <v:path o:connecttype="none"/>
                </v:shape>
                <v:group id="Group 12899" o:spid="_x0000_s1028" style="position:absolute;left:19856;top:30480;width:3816;height:7620"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">
                  <v:line id="Line 12900" o:spid="_x0000_s102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" strokeweight="3pt"/>
                  <v:line id="Line 12901" o:spid="_x0000_s103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" strokeweight="3pt">
                    <v:stroke endarrow="block"/>
                  </v:line>
                </v:group>
                <v:group id="Group 12902" o:spid="_x0000_s1031" style="position:absolute;left:12287;top:19812;width:3810;height:7620"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line id="Line 12903" o:spid="_x0000_s1032"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" strokeweight="3pt"/>
                  <v:line id="Line 12904" o:spid="_x0000_s1033"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" strokeweight="3pt">
                    <v:stroke endarrow="block"/>
                  </v:line>
                </v:group>
                <v:group id="Group 12905" o:spid="_x0000_s1034" style="position:absolute;left:16097;top:22860;width:5753;height:9302"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12906" o:spid="_x0000_s1035"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" path="m,307l577,448,1290,127,727,,,307e" strokeweight=".5pt">
                    <v:stroke endcap="round"/>
                    <v:path arrowok="t" o:connecttype="custom" o:connectlocs="0,200;375,291;839,83;473,0;0,200" o:connectangles="0,0,0,0,0"/>
                  </v:shape>
                  <v:shape id="Freeform 12907" o:spid="_x0000_s1036"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" path="m,292r,78l567,535,1251,92r,-92e" fillcolor="#969696" strokeweight=".5pt">
                    <v:stroke endcap="round"/>
                    <v:path arrowok="t" o:connecttype="custom" o:connectlocs="0,190;0,241;369,348;814,60;814,0" o:connectangles="0,0,0,0,0"/>
                  </v:shape>
                  <v:shape id="Freeform 12908" o:spid="_x0000_s1037"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909" o:spid="_x0000_s1038"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2910" o:spid="_x0000_s1039"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" strokecolor="#676767" strokeweight=".5pt"/>
                  <v:oval id="Oval 12911" o:spid="_x0000_s1040"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" fillcolor="#33c" stroked="f" strokeweight="1pt"/>
                  <v:line id="Line 12912" o:spid="_x0000_s1041"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" strokecolor="#676767" strokeweight=".5pt"/>
                  <v:line id="Line 12913" o:spid="_x0000_s1042"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" strokecolor="#676767" strokeweight=".5pt"/>
                  <v:line id="Line 12914" o:spid="_x0000_s1043"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" strokecolor="#676767" strokeweight=".5pt"/>
                  <v:line id="Line 12915" o:spid="_x0000_s1044"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" strokecolor="#676767" strokeweight=".5pt">
                    <v:shadow color="#a9a9a9" offset="1pt,1pt"/>
                  </v:line>
                  <v:shape id="Freeform 12916" o:spid="_x0000_s1045"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" path="m,628l396,732,396,e" filled="f" strokecolor="#676767" strokeweight=".5pt">
                    <v:stroke endcap="round"/>
                    <v:path arrowok="t" o:connecttype="custom" o:connectlocs="0,410;256,477;256,0" o:connectangles="0,0,0"/>
                  </v:shape>
                  <v:shape id="Freeform 12917" o:spid="_x0000_s1046"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" path="m452,105l,,,1277e" filled="f" strokeweight=".5pt">
                    <v:stroke endcap="round"/>
                    <v:path arrowok="t" o:connecttype="custom" o:connectlocs="293,68;0,0;0,832" o:connectangles="0,0,0"/>
                  </v:shape>
                  <v:shape id="Freeform 12918" o:spid="_x0000_s1047"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2919" o:spid="_x0000_s1048"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" strokecolor="#676767" strokeweight=".5pt"/>
                  <v:line id="Line 12920" o:spid="_x0000_s1049"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" strokecolor="#676767" strokeweight=".5pt"/>
                  <v:line id="Line 12921" o:spid="_x0000_s1050"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" strokecolor="#676767" strokeweight=".5pt"/>
                  <v:shape id="Freeform 12922" o:spid="_x0000_s1051"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" path="m,l,48,151,81r,-48l,e" fillcolor="#a9a9a9" stroked="f" strokeweight="1pt">
                    <v:stroke endcap="round"/>
                    <v:path arrowok="t" o:connecttype="custom" o:connectlocs="0,0;0,32;99,53;99,22;0,0" o:connectangles="0,0,0,0,0"/>
                  </v:shape>
                  <v:line id="Line 12923" o:spid="_x0000_s1052"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" strokecolor="#919191" strokeweight=".5pt"/>
                  <v:shape id="Freeform 12924" o:spid="_x0000_s1053"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2925" o:spid="_x0000_s1054"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2926" o:spid="_x0000_s1055"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" path="m,14l,,53,15r,14l,14e" fillcolor="#33c" strokecolor="#33c" strokeweight="1pt">
                    <v:stroke endcap="round"/>
                    <v:path arrowok="t" o:connecttype="custom" o:connectlocs="0,9;0,0;35,10;35,18;0,9" o:connectangles="0,0,0,0,0"/>
                  </v:shape>
                  <v:shape id="Freeform 12927" o:spid="_x0000_s1056"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" path="m,15l,,53,16r,15l,15e" fillcolor="#33c" strokecolor="#33c" strokeweight="1pt">
                    <v:stroke endcap="round"/>
                    <v:path arrowok="t" o:connecttype="custom" o:connectlocs="0,9;0,0;34,10;34,19;0,9" o:connectangles="0,0,0,0,0"/>
                  </v:shape>
                  <v:shape id="Freeform 12928" o:spid="_x0000_s1057"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2929" o:spid="_x0000_s1058"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" path="m,14l,,53,15r,14l,14e" fillcolor="#33c" strokecolor="#33c" strokeweight="1pt">
                    <v:stroke endcap="round"/>
                    <v:path arrowok="t" o:connecttype="custom" o:connectlocs="0,9;0,0;34,10;34,18;0,9" o:connectangles="0,0,0,0,0"/>
                  </v:shape>
                </v:group>
                <v:group id="Group 12930" o:spid="_x0000_s1059" style="position:absolute;left:19145;top:21336;width:10566;height:609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rect id="Rectangle 12931" o:spid="_x0000_s106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" strokecolor="#919191">
                    <v:shadow on="t" color="#cecece"/>
                    <v:textbox inset="3.6pt">
                      <w:txbxContent>
                        <w:p w14:paraId="5AB0FF26" w14:textId="77777777" w:rsidR="006D28B7" w:rsidRDefault="006D28B7" w:rsidP="00C963AA">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RegionCA</w:t>
                          </w:r>
                          <w:r>
                            <w:rPr>
                              <w:b/>
                              <w:bCs/>
                              <w:color w:val="000000"/>
                              <w:sz w:val="16"/>
                              <w:szCs w:val="16"/>
                            </w:rPr>
                            <w:br/>
                          </w:r>
                          <w:r>
                            <w:rPr>
                              <w:color w:val="000000"/>
                              <w:sz w:val="16"/>
                              <w:szCs w:val="16"/>
                            </w:rPr>
                            <w:t xml:space="preserve">Subject: </w:t>
                          </w:r>
                          <w:r>
                            <w:rPr>
                              <w:b/>
                              <w:bCs/>
                              <w:color w:val="000000"/>
                              <w:sz w:val="16"/>
                              <w:szCs w:val="16"/>
                            </w:rPr>
                            <w:t>AsiaCA</w:t>
                          </w:r>
                        </w:p>
                      </w:txbxContent>
                    </v:textbox>
                  </v:rect>
                  <v:group id="Group 12932" o:spid="_x0000_s106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2933" o:spid="_x0000_s106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" adj="17843" fillcolor="#ffcba9" strokecolor="#c00">
                      <v:fill color2="#f60" focus="100%" type="gradient"/>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2934" o:spid="_x0000_s106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" fillcolor="#ffcba9" strokecolor="#c00">
                      <v:fill color2="#f60" focusposition=".5,.5" focussize="" focus="100%" type="gradientRadial"/>
                    </v:shape>
                    <v:oval id="Oval 12935" o:spid="_x0000_s106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" fillcolor="#fff8ea" strokecolor="#c00">
                      <v:fill color2="#fc6" focusposition=".5,.5" focussize="" focus="100%" type="gradientRadial"/>
                    </v:oval>
                  </v:group>
                </v:group>
                <v:group id="Group 12936" o:spid="_x0000_s1065" style="position:absolute;left:23672;top:32766;width:5760;height:9302"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">
                  <v:shape id="Freeform 12937" o:spid="_x0000_s106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" path="m,307l577,448,1290,127,727,,,307e" strokeweight=".5pt">
                    <v:stroke endcap="round"/>
                    <v:path arrowok="t" o:connecttype="custom" o:connectlocs="0,200;375,291;839,83;473,0;0,200" o:connectangles="0,0,0,0,0"/>
                  </v:shape>
                  <v:shape id="Freeform 12938" o:spid="_x0000_s106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2939" o:spid="_x0000_s106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940" o:spid="_x0000_s106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2941" o:spid="_x0000_s107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" strokecolor="#676767" strokeweight=".5pt"/>
                  <v:oval id="Oval 12942" o:spid="_x0000_s107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" fillcolor="#33c" stroked="f" strokeweight="1pt"/>
                  <v:line id="Line 12943" o:spid="_x0000_s107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" strokecolor="#676767" strokeweight=".5pt"/>
                  <v:line id="Line 12944" o:spid="_x0000_s107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" strokecolor="#676767" strokeweight=".5pt"/>
                  <v:line id="Line 12945" o:spid="_x0000_s107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" strokecolor="#676767" strokeweight=".5pt"/>
                  <v:line id="Line 12946" o:spid="_x0000_s107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" strokecolor="#676767" strokeweight=".5pt">
                    <v:shadow color="#a9a9a9" offset="1pt,1pt"/>
                  </v:line>
                  <v:shape id="Freeform 12947" o:spid="_x0000_s107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" path="m,628l396,732,396,e" filled="f" strokecolor="#676767" strokeweight=".5pt">
                    <v:stroke endcap="round"/>
                    <v:path arrowok="t" o:connecttype="custom" o:connectlocs="0,410;256,477;256,0" o:connectangles="0,0,0"/>
                  </v:shape>
                  <v:shape id="Freeform 12948" o:spid="_x0000_s107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" path="m452,105l,,,1277e" filled="f" strokeweight=".5pt">
                    <v:stroke endcap="round"/>
                    <v:path arrowok="t" o:connecttype="custom" o:connectlocs="293,68;0,0;0,832" o:connectangles="0,0,0"/>
                  </v:shape>
                  <v:shape id="Freeform 12949" o:spid="_x0000_s107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2950" o:spid="_x0000_s107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" strokecolor="#676767" strokeweight=".5pt"/>
                  <v:line id="Line 12951" o:spid="_x0000_s108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" strokecolor="#676767" strokeweight=".5pt"/>
                  <v:line id="Line 12952" o:spid="_x0000_s108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" strokecolor="#676767" strokeweight=".5pt"/>
                  <v:shape id="Freeform 12953" o:spid="_x0000_s108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" path="m,l,48,151,81r,-48l,e" fillcolor="#a9a9a9" stroked="f" strokeweight="1pt">
                    <v:stroke endcap="round"/>
                    <v:path arrowok="t" o:connecttype="custom" o:connectlocs="0,0;0,32;99,53;99,22;0,0" o:connectangles="0,0,0,0,0"/>
                  </v:shape>
                  <v:line id="Line 12954" o:spid="_x0000_s108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" strokecolor="#919191" strokeweight=".5pt"/>
                  <v:shape id="Freeform 12955" o:spid="_x0000_s108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2956" o:spid="_x0000_s108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" path="m,85l,,350,93r,88l,85e" fillcolor="#b2b2b2" strokecolor="#676767" strokeweight=".5pt">
                    <v:stroke endcap="round"/>
                    <v:path arrowok="t" o:connecttype="custom" o:connectlocs="0,52;0,0;224,57;224,111;0,52" o:connectangles="0,0,0,0,0"/>
                  </v:shape>
                  <v:shape id="Freeform 12957" o:spid="_x0000_s108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2958" o:spid="_x0000_s108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2959" o:spid="_x0000_s108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2960" o:spid="_x0000_s108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2961" o:spid="_x0000_s1090" style="position:absolute;left:28238;top:29718;width:10624;height:685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">
                  <v:rect id="Rectangle 12962" o:spid="_x0000_s109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" strokecolor="#919191">
                    <v:shadow on="t" color="#cecece"/>
                    <v:textbox inset="3.6pt">
                      <w:txbxContent>
                        <w:p w14:paraId="57CFB43F" w14:textId="77777777" w:rsidR="006D28B7" w:rsidRDefault="006D28B7" w:rsidP="008739CF">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AsiaCA</w:t>
                          </w:r>
                          <w:r>
                            <w:rPr>
                              <w:b/>
                              <w:bCs/>
                              <w:color w:val="000000"/>
                              <w:sz w:val="16"/>
                              <w:szCs w:val="16"/>
                            </w:rPr>
                            <w:br/>
                          </w:r>
                          <w:r>
                            <w:rPr>
                              <w:color w:val="000000"/>
                              <w:sz w:val="16"/>
                              <w:szCs w:val="16"/>
                            </w:rPr>
                            <w:t xml:space="preserve">Subject: </w:t>
                          </w:r>
                          <w:r>
                            <w:rPr>
                              <w:b/>
                              <w:bCs/>
                              <w:color w:val="000000"/>
                              <w:sz w:val="16"/>
                              <w:szCs w:val="16"/>
                            </w:rPr>
                            <w:t>JapanCA</w:t>
                          </w:r>
                        </w:p>
                      </w:txbxContent>
                    </v:textbox>
                  </v:rect>
                  <v:group id="Group 12963" o:spid="_x0000_s109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">
                    <v:shape id="AutoShape 12964" o:spid="_x0000_s109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" adj="17843" fillcolor="#ffcba9" strokecolor="#c00">
                      <v:fill color2="#f60" focus="100%" type="gradient"/>
                    </v:shape>
                    <v:shape id="AutoShape 12965" o:spid="_x0000_s109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" fillcolor="#ffcba9" strokecolor="#c00">
                      <v:fill color2="#f60" focusposition=".5,.5" focussize="" focus="100%" type="gradientRadial"/>
                    </v:shape>
                    <v:oval id="Oval 12966" o:spid="_x0000_s109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" fillcolor="#fff8ea" strokecolor="#c00">
                      <v:fill color2="#fc6" focusposition=".5,.5" focussize="" focus="100%" type="gradientRadial"/>
                    </v:oval>
                  </v:group>
                </v:group>
                <v:group id="Group 12967" o:spid="_x0000_s1096" style="position:absolute;left:5092;top:9144;width:3804;height:7620"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">
                  <v:line id="Line 12968" o:spid="_x0000_s1097"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" strokeweight="3pt"/>
                  <v:line id="Line 12969" o:spid="_x0000_s1098"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" strokeweight="3pt">
                    <v:stroke endarrow="block"/>
                  </v:line>
                </v:group>
                <v:group id="Group 12970" o:spid="_x0000_s1099" style="position:absolute;top:1524;width:5759;height:9302"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">
                  <v:shape id="Freeform 12971" o:spid="_x0000_s1100"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" path="m,307l577,448,1290,127,727,,,307e" strokeweight=".5pt">
                    <v:stroke endcap="round"/>
                    <v:path arrowok="t" o:connecttype="custom" o:connectlocs="0,200;375,291;839,83;473,0;0,200" o:connectangles="0,0,0,0,0"/>
                  </v:shape>
                  <v:shape id="Freeform 12972" o:spid="_x0000_s1101"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2973" o:spid="_x0000_s1102"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974" o:spid="_x0000_s1103"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2975" o:spid="_x0000_s1104"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" strokecolor="#676767" strokeweight=".5pt"/>
                  <v:oval id="Oval 12976" o:spid="_x0000_s1105"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" fillcolor="#33c" stroked="f" strokeweight="1pt"/>
                  <v:line id="Line 12977" o:spid="_x0000_s1106"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" strokecolor="#676767" strokeweight=".5pt"/>
                  <v:line id="Line 12978" o:spid="_x0000_s1107"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" strokecolor="#676767" strokeweight=".5pt"/>
                  <v:line id="Line 12979" o:spid="_x0000_s1108"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" strokecolor="#676767" strokeweight=".5pt"/>
                  <v:line id="Line 12980" o:spid="_x0000_s1109"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" strokecolor="#676767" strokeweight=".5pt">
                    <v:shadow color="#a9a9a9" offset="1pt,1pt"/>
                  </v:line>
                  <v:shape id="Freeform 12981" o:spid="_x0000_s1110"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" path="m,628l396,732,396,e" filled="f" strokecolor="#676767" strokeweight=".5pt">
                    <v:stroke endcap="round"/>
                    <v:path arrowok="t" o:connecttype="custom" o:connectlocs="0,410;256,477;256,0" o:connectangles="0,0,0"/>
                  </v:shape>
                  <v:shape id="Freeform 12982" o:spid="_x0000_s1111"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" path="m452,105l,,,1277e" filled="f" strokeweight=".5pt">
                    <v:stroke endcap="round"/>
                    <v:path arrowok="t" o:connecttype="custom" o:connectlocs="293,68;0,0;0,832" o:connectangles="0,0,0"/>
                  </v:shape>
                  <v:shape id="Freeform 12983" o:spid="_x0000_s1112"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2984" o:spid="_x0000_s1113"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" strokecolor="#676767" strokeweight=".5pt"/>
                  <v:line id="Line 12985" o:spid="_x0000_s1114"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" strokecolor="#676767" strokeweight=".5pt"/>
                  <v:line id="Line 12986" o:spid="_x0000_s1115"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" strokecolor="#676767" strokeweight=".5pt"/>
                  <v:shape id="Freeform 12987" o:spid="_x0000_s1116"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" path="m,l,48,151,81r,-48l,e" fillcolor="#a9a9a9" stroked="f" strokeweight="1pt">
                    <v:stroke endcap="round"/>
                    <v:path arrowok="t" o:connecttype="custom" o:connectlocs="0,0;0,32;99,53;99,22;0,0" o:connectangles="0,0,0,0,0"/>
                  </v:shape>
                  <v:line id="Line 12988" o:spid="_x0000_s1117"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" strokecolor="#919191" strokeweight=".5pt"/>
                  <v:shape id="Freeform 12989" o:spid="_x0000_s1118"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2990" o:spid="_x0000_s1119"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" path="m,85l,,350,93r,88l,85e" fillcolor="#b2b2b2" strokecolor="#676767" strokeweight=".5pt">
                    <v:stroke endcap="round"/>
                    <v:path arrowok="t" o:connecttype="custom" o:connectlocs="0,52;0,0;224,57;224,111;0,52" o:connectangles="0,0,0,0,0"/>
                  </v:shape>
                  <v:shape id="Freeform 12991" o:spid="_x0000_s1120"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" path="m,14l,,53,15r,14l,14e" fillcolor="#33c" strokecolor="#33c" strokeweight="1pt">
                    <v:stroke endcap="round"/>
                    <v:path arrowok="t" o:connecttype="custom" o:connectlocs="0,9;0,0;35,10;35,18;0,9" o:connectangles="0,0,0,0,0"/>
                  </v:shape>
                  <v:shape id="Freeform 12992" o:spid="_x0000_s1121"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2993" o:spid="_x0000_s1122"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2994" o:spid="_x0000_s1123"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2995" o:spid="_x0000_s1124" style="position:absolute;left:9239;top:12192;width:5766;height:9302"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">
                  <v:shape id="Freeform 12996" o:spid="_x0000_s1125"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" path="m,307l577,448,1290,127,727,,,307e" strokeweight=".5pt">
                    <v:stroke endcap="round"/>
                    <v:path arrowok="t" o:connecttype="custom" o:connectlocs="0,200;375,291;839,83;473,0;0,200" o:connectangles="0,0,0,0,0"/>
                  </v:shape>
                  <v:shape id="Freeform 12997" o:spid="_x0000_s1126"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2998" o:spid="_x0000_s1127"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999" o:spid="_x0000_s1128"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3000" o:spid="_x0000_s1129"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" strokecolor="#676767" strokeweight=".5pt"/>
                  <v:oval id="Oval 13001" o:spid="_x0000_s1130"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" fillcolor="#33c" stroked="f" strokeweight="1pt"/>
                  <v:line id="Line 13002" o:spid="_x0000_s1131"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" strokecolor="#676767" strokeweight=".5pt"/>
                  <v:line id="Line 13003" o:spid="_x0000_s1132"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" strokecolor="#676767" strokeweight=".5pt"/>
                  <v:line id="Line 13004" o:spid="_x0000_s1133"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" strokecolor="#676767" strokeweight=".5pt"/>
                  <v:line id="Line 13005" o:spid="_x0000_s1134"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" strokecolor="#676767" strokeweight=".5pt">
                    <v:shadow color="#a9a9a9" offset="1pt,1pt"/>
                  </v:line>
                  <v:shape id="Freeform 13006" o:spid="_x0000_s1135"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" path="m,628l396,732,396,e" filled="f" strokecolor="#676767" strokeweight=".5pt">
                    <v:stroke endcap="round"/>
                    <v:path arrowok="t" o:connecttype="custom" o:connectlocs="0,410;256,477;256,0" o:connectangles="0,0,0"/>
                  </v:shape>
                  <v:shape id="Freeform 13007" o:spid="_x0000_s1136"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" path="m452,105l,,,1277e" filled="f" strokeweight=".5pt">
                    <v:stroke endcap="round"/>
                    <v:path arrowok="t" o:connecttype="custom" o:connectlocs="293,68;0,0;0,832" o:connectangles="0,0,0"/>
                  </v:shape>
                  <v:shape id="Freeform 13008" o:spid="_x0000_s1137"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009" o:spid="_x0000_s1138"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" strokecolor="#676767" strokeweight=".5pt"/>
                  <v:line id="Line 13010" o:spid="_x0000_s1139"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" strokecolor="#676767" strokeweight=".5pt"/>
                  <v:line id="Line 13011" o:spid="_x0000_s1140"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" strokecolor="#676767" strokeweight=".5pt"/>
                  <v:shape id="Freeform 13012" o:spid="_x0000_s1141"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" path="m,l,48,151,81r,-48l,e" fillcolor="#a9a9a9" stroked="f" strokeweight="1pt">
                    <v:stroke endcap="round"/>
                    <v:path arrowok="t" o:connecttype="custom" o:connectlocs="0,0;0,32;99,53;99,22;0,0" o:connectangles="0,0,0,0,0"/>
                  </v:shape>
                  <v:line id="Line 13013" o:spid="_x0000_s1142"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" strokecolor="#919191" strokeweight=".5pt"/>
                  <v:shape id="Freeform 13014" o:spid="_x0000_s1143"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015" o:spid="_x0000_s1144"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3016" o:spid="_x0000_s1145"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3017" o:spid="_x0000_s1146"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3018" o:spid="_x0000_s1147"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019" o:spid="_x0000_s1148"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3020" o:spid="_x0000_s1149" style="position:absolute;left:3429;top:1143;width:10287;height:5715"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">
                  <v:rect id="Rectangle 13021" o:spid="_x0000_s115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" strokecolor="#919191">
                    <v:shadow on="t" color="#cecece"/>
                    <v:textbox inset="3.6pt">
                      <w:txbxContent>
                        <w:p w14:paraId="1E3908D1" w14:textId="77777777" w:rsidR="006D28B7" w:rsidRDefault="006D28B7" w:rsidP="008D1713">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sidRPr="008D1713">
                            <w:rPr>
                              <w:bCs/>
                              <w:color w:val="000000"/>
                              <w:sz w:val="16"/>
                              <w:szCs w:val="16"/>
                            </w:rPr>
                            <w:t>S</w:t>
                          </w:r>
                          <w:r>
                            <w:rPr>
                              <w:color w:val="000000"/>
                              <w:sz w:val="16"/>
                              <w:szCs w:val="16"/>
                            </w:rPr>
                            <w:t xml:space="preserve">ubject: </w:t>
                          </w:r>
                          <w:r>
                            <w:rPr>
                              <w:b/>
                              <w:bCs/>
                              <w:color w:val="000000"/>
                              <w:sz w:val="16"/>
                              <w:szCs w:val="16"/>
                            </w:rPr>
                            <w:t>CorpCA</w:t>
                          </w:r>
                        </w:p>
                      </w:txbxContent>
                    </v:textbox>
                  </v:rect>
                  <v:group id="Group 13022" o:spid="_x0000_s115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">
                    <v:shape id="AutoShape 13023" o:spid="_x0000_s115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" adj="17843" fillcolor="#ffcba9" strokecolor="#c00">
                      <v:fill color2="#f60" focus="100%" type="gradient"/>
                    </v:shape>
                    <v:shape id="AutoShape 13024" o:spid="_x0000_s115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" fillcolor="#ffcba9" strokecolor="#c00">
                      <v:fill color2="#f60" focusposition=".5,.5" focussize="" focus="100%" type="gradientRadial"/>
                    </v:shape>
                    <v:oval id="Oval 13025" o:spid="_x0000_s115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" fillcolor="#fff8ea" strokecolor="#c00">
                      <v:fill color2="#fc6" focusposition=".5,.5" focussize="" focus="100%" type="gradientRadial"/>
                    </v:oval>
                  </v:group>
                </v:group>
                <v:group id="Group 13026" o:spid="_x0000_s1155" style="position:absolute;left:13379;top:11430;width:10624;height:5715"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">
                  <v:rect id="Rectangle 13027" o:spid="_x0000_s115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" strokecolor="#919191">
                    <v:shadow on="t" color="#cecece"/>
                    <v:textbox inset="3.6pt">
                      <w:txbxContent>
                        <w:p w14:paraId="5392570B" w14:textId="77777777" w:rsidR="006D28B7" w:rsidRDefault="006D28B7" w:rsidP="00C963AA">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RegionCA</w:t>
                          </w:r>
                        </w:p>
                      </w:txbxContent>
                    </v:textbox>
                  </v:rect>
                  <v:group id="Group 13028" o:spid="_x0000_s115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">
                    <v:shape id="AutoShape 13029" o:spid="_x0000_s115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" adj="17843" fillcolor="#ffcba9" strokecolor="#c00">
                      <v:fill color2="#f60" focus="100%" type="gradient"/>
                    </v:shape>
                    <v:shape id="AutoShape 13030" o:spid="_x0000_s115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" fillcolor="#ffcba9" strokecolor="#c00">
                      <v:fill color2="#f60" focusposition=".5,.5" focussize="" focus="100%" type="gradientRadial"/>
                    </v:shape>
                    <v:oval id="Oval 13031" o:spid="_x0000_s116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" fillcolor="#fff8ea" strokecolor="#c00">
                      <v:fill color2="#fc6" focusposition=".5,.5" focussize="" focus="100%" type="gradientRadial"/>
                    </v:oval>
                  </v:group>
                </v:group>
                <v:group id="Group 13032" o:spid="_x0000_s1161" style="position:absolute;left:19856;top:38100;width:3816;height:9906"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">
                  <v:line id="Line 13033" o:spid="_x0000_s1162"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" strokeweight="3pt"/>
                  <v:line id="Line 13034" o:spid="_x0000_s1163"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" strokeweight="3pt">
                    <v:stroke endarrow="block"/>
                  </v:line>
                </v:group>
                <v:group id="Group 13035" o:spid="_x0000_s1164" style="position:absolute;left:29146;top:45720;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">
                  <v:rect id="Rectangle 13036" o:spid="_x0000_s116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" strokecolor="#919191">
                    <v:shadow on="t" color="#cecece"/>
                    <v:textbox inset="3.6pt">
                      <w:txbxContent>
                        <w:p w14:paraId="26B73D90" w14:textId="77777777" w:rsidR="006D28B7" w:rsidRDefault="006D28B7" w:rsidP="008739CF">
                          <w:pPr>
                            <w:autoSpaceDE w:val="0"/>
                            <w:autoSpaceDN w:val="0"/>
                            <w:adjustRightInd w:val="0"/>
                            <w:spacing w:line="200" w:lineRule="exact"/>
                            <w:rPr>
                              <w:color w:val="000000"/>
                              <w:sz w:val="16"/>
                              <w:szCs w:val="16"/>
                            </w:rPr>
                          </w:pPr>
                          <w:r>
                            <w:rPr>
                              <w:color w:val="000000"/>
                              <w:sz w:val="16"/>
                              <w:szCs w:val="16"/>
                            </w:rPr>
                            <w:t xml:space="preserve">Issuer: </w:t>
                          </w:r>
                          <w:r>
                            <w:rPr>
                              <w:b/>
                              <w:bCs/>
                              <w:color w:val="000000"/>
                              <w:sz w:val="16"/>
                              <w:szCs w:val="16"/>
                            </w:rPr>
                            <w:t>AsiaCA</w:t>
                          </w:r>
                          <w:r>
                            <w:rPr>
                              <w:b/>
                              <w:bCs/>
                              <w:color w:val="000000"/>
                              <w:sz w:val="16"/>
                              <w:szCs w:val="16"/>
                            </w:rPr>
                            <w:br/>
                          </w:r>
                          <w:r>
                            <w:rPr>
                              <w:color w:val="000000"/>
                              <w:sz w:val="16"/>
                              <w:szCs w:val="16"/>
                            </w:rPr>
                            <w:t xml:space="preserve">Subject: </w:t>
                          </w:r>
                          <w:r>
                            <w:rPr>
                              <w:b/>
                              <w:bCs/>
                              <w:color w:val="000000"/>
                              <w:sz w:val="16"/>
                              <w:szCs w:val="16"/>
                            </w:rPr>
                            <w:t>user1</w:t>
                          </w:r>
                        </w:p>
                      </w:txbxContent>
                    </v:textbox>
                  </v:rect>
                  <v:group id="Group 13037" o:spid="_x0000_s116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">
                    <v:shape id="AutoShape 13038" o:spid="_x0000_s116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" adj="17843" fillcolor="#ffcba9" strokecolor="#c00">
                      <v:fill color2="#f60" focus="100%" type="gradient"/>
                    </v:shape>
                    <v:shape id="AutoShape 13039" o:spid="_x0000_s116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" fillcolor="#ffcba9" strokecolor="#c00">
                      <v:fill color2="#f60" focusposition=".5,.5" focussize="" focus="100%" type="gradientRadial"/>
                    </v:shape>
                    <v:oval id="Oval 13040" o:spid="_x0000_s116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" fillcolor="#fff8ea" strokecolor="#c00">
                      <v:fill color2="#fc6" focusposition=".5,.5" focussize="" focus="100%" type="gradientRadial"/>
                    </v:oval>
                  </v:group>
                </v:group>
                <v:group id="Group 13041" o:spid="_x0000_s1170" style="position:absolute;left:23672;top:44958;width:4522;height:5511"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">
                  <v:shape id="Freeform 13042" o:spid="_x0000_s1171"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3043" o:spid="_x0000_s1172"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" fillcolor="#919191" stroked="f" strokeweight="1pt"/>
                  <v:rect id="Rectangle 13044" o:spid="_x0000_s1173"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" fillcolor="#dadada" stroked="f" strokeweight="1pt"/>
                  <v:rect id="Rectangle 13045" o:spid="_x0000_s1174"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" fillcolor="#dadada" stroked="f" strokeweight="1pt"/>
                  <v:rect id="Rectangle 13046" o:spid="_x0000_s1175"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" fillcolor="#36f" stroked="f" strokeweight="1pt"/>
                  <v:shape id="Freeform 13047" o:spid="_x0000_s1176"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048" o:spid="_x0000_s1177"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" fillcolor="black" stroked="f" strokeweight="1pt"/>
                  <v:rect id="Rectangle 13049" o:spid="_x0000_s1178"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" fillcolor="#063de8" stroked="f" strokeweight="1pt"/>
                  <v:rect id="Rectangle 13050" o:spid="_x0000_s1179"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" fillcolor="black" stroked="f" strokeweight="1pt"/>
                  <v:rect id="Rectangle 13051" o:spid="_x0000_s1180"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" fillcolor="black" stroked="f" strokeweight="1pt"/>
                  <v:rect id="Rectangle 13052" o:spid="_x0000_s1181"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" fillcolor="blue" stroked="f" strokecolor="#9234db" strokeweight="1pt"/>
                  <v:rect id="Rectangle 13053" o:spid="_x0000_s1182"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" fillcolor="blue" stroked="f" strokecolor="#9234db" strokeweight="1pt"/>
                  <v:rect id="Rectangle 13054" o:spid="_x0000_s1183"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" fillcolor="blue" stroked="f" strokecolor="#9234db" strokeweight="1pt"/>
                  <v:rect id="Rectangle 13055" o:spid="_x0000_s1184"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" fillcolor="blue" stroked="f" strokecolor="#9234db" strokeweight="1pt"/>
                  <v:rect id="Rectangle 13056" o:spid="_x0000_s1185"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" fillcolor="blue" stroked="f" strokecolor="#9234db" strokeweight="1pt"/>
                  <v:rect id="Rectangle 13057" o:spid="_x0000_s1186"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" fillcolor="black" stroked="f" strokeweight="1pt"/>
                  <v:rect id="Rectangle 13058" o:spid="_x0000_s1187"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" fillcolor="#dadada" stroked="f" strokeweight="1pt"/>
                  <v:rect id="Rectangle 13059" o:spid="_x0000_s1188"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" fillcolor="#dadada" stroked="f" strokeweight="1pt"/>
                  <v:rect id="Rectangle 13060" o:spid="_x0000_s1189"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" fillcolor="#dadada" stroked="f" strokeweight="1pt"/>
                  <v:rect id="Rectangle 13061" o:spid="_x0000_s1190"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" fillcolor="blue" stroked="f" strokecolor="#9234db" strokeweight="1pt"/>
                  <v:rect id="Rectangle 13062" o:spid="_x0000_s1191"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" fillcolor="#36f" stroked="f" strokeweight="1pt"/>
                  <v:rect id="Rectangle 13063" o:spid="_x0000_s1192"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" fillcolor="blue" stroked="f" strokecolor="#9234db" strokeweight="1pt"/>
                  <v:rect id="Rectangle 13064" o:spid="_x0000_s1193"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" fillcolor="blue" stroked="f" strokecolor="#9234db" strokeweight="1pt"/>
                  <v:rect id="Rectangle 13065" o:spid="_x0000_s1194"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" fillcolor="blue" stroked="f" strokecolor="#9234db" strokeweight="1pt"/>
                  <v:rect id="Rectangle 13066" o:spid="_x0000_s1195"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" fillcolor="black" stroked="f" strokeweight="1pt"/>
                  <v:rect id="Rectangle 13067" o:spid="_x0000_s1196"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" fillcolor="blue" stroked="f" strokecolor="#9234db" strokeweight="1pt"/>
                  <v:rect id="Rectangle 13068" o:spid="_x0000_s1197"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" fillcolor="blue" stroked="f" strokecolor="#9234db" strokeweight="1pt"/>
                  <v:rect id="Rectangle 13069" o:spid="_x0000_s1198"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" fillcolor="blue" stroked="f" strokecolor="#9234db" strokeweight="1pt"/>
                  <v:rect id="Rectangle 13070" o:spid="_x0000_s1199"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" fillcolor="black" stroked="f" strokeweight="1pt"/>
                  <v:rect id="Rectangle 13071" o:spid="_x0000_s1200"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" fillcolor="black" stroked="f" strokeweight="1pt"/>
                  <v:rect id="Rectangle 13072" o:spid="_x0000_s1201"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" fillcolor="blue" stroked="f" strokecolor="#9234db" strokeweight="1pt"/>
                </v:group>
                <v:rect id="Rectangle 13073" o:spid="_x0000_s1202" style="position:absolute;left:40005;top:45720;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">
                  <v:textbox>
                    <w:txbxContent>
                      <w:p w14:paraId="42693501" w14:textId="77777777" w:rsidR="006D28B7" w:rsidRPr="008739CF" w:rsidRDefault="006D28B7" w:rsidP="008739CF">
                        <w:pPr>
                          <w:autoSpaceDE w:val="0"/>
                          <w:autoSpaceDN w:val="0"/>
                          <w:adjustRightInd w:val="0"/>
                          <w:spacing w:line="320" w:lineRule="exact"/>
                          <w:jc w:val="center"/>
                          <w:rPr>
                            <w:b/>
                            <w:bCs/>
                            <w:color w:val="000000"/>
                            <w:sz w:val="32"/>
                            <w:szCs w:val="32"/>
                          </w:rPr>
                        </w:pPr>
                        <w:r w:rsidRPr="008739CF">
                          <w:rPr>
                            <w:rFonts w:ascii="Wingdings" w:hAnsi="Wingdings" w:cs="Wingdings"/>
                            <w:b/>
                            <w:bCs/>
                            <w:color w:val="000000"/>
                            <w:sz w:val="32"/>
                            <w:szCs w:val="32"/>
                          </w:rPr>
                          <w:t></w:t>
                        </w:r>
                      </w:p>
                    </w:txbxContent>
                  </v:textbox>
                </v:rect>
                <v:rect id="Rectangle 13074" o:spid="_x0000_s1203" style="position:absolute;left:30861;top:37719;width:700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">
                  <v:textbox>
                    <w:txbxContent>
                      <w:p w14:paraId="1D7B23AB" w14:textId="77777777" w:rsidR="006D28B7" w:rsidRPr="008739CF" w:rsidRDefault="006D28B7" w:rsidP="008739CF">
                        <w:pPr>
                          <w:autoSpaceDE w:val="0"/>
                          <w:autoSpaceDN w:val="0"/>
                          <w:adjustRightInd w:val="0"/>
                          <w:spacing w:line="320" w:lineRule="exact"/>
                          <w:jc w:val="center"/>
                          <w:rPr>
                            <w:rFonts w:ascii="Wingdings" w:hAnsi="Wingdings" w:cs="Wingdings"/>
                            <w:b/>
                            <w:bCs/>
                            <w:color w:val="000000"/>
                            <w:sz w:val="32"/>
                            <w:szCs w:val="32"/>
                          </w:rPr>
                        </w:pPr>
                        <w:r w:rsidRPr="008739CF">
                          <w:rPr>
                            <w:rFonts w:ascii="Wingdings" w:hAnsi="Wingdings" w:cs="Wingdings"/>
                            <w:b/>
                            <w:bCs/>
                            <w:color w:val="000000"/>
                            <w:sz w:val="32"/>
                            <w:szCs w:val="32"/>
                          </w:rPr>
                          <w:t></w:t>
                        </w:r>
                      </w:p>
                    </w:txbxContent>
                  </v:textbox>
                </v:re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3075" o:spid="_x0000_s1204" type="#_x0000_t57" style="position:absolute;left:22142;top:33528;width:838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" adj="2519" fillcolor="red"/>
                <v:rect id="Rectangle 13076" o:spid="_x0000_s1205" style="position:absolute;left:16008;top:762;width:3128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">
                  <v:textbox>
                    <w:txbxContent>
                      <w:p w14:paraId="17C5CDF5" w14:textId="77777777" w:rsidR="006D28B7" w:rsidRDefault="006D28B7" w:rsidP="00472FCD">
                        <w:pPr>
                          <w:autoSpaceDE w:val="0"/>
                          <w:autoSpaceDN w:val="0"/>
                          <w:adjustRightInd w:val="0"/>
                          <w:rPr>
                            <w:color w:val="000000"/>
                            <w:sz w:val="24"/>
                            <w:szCs w:val="24"/>
                          </w:rPr>
                        </w:pPr>
                        <w:r>
                          <w:rPr>
                            <w:color w:val="000000"/>
                            <w:sz w:val="24"/>
                            <w:szCs w:val="24"/>
                          </w:rPr>
                          <w:t>[BasicConstraintsExtension]</w:t>
                        </w:r>
                      </w:p>
                      <w:p w14:paraId="1A7AE355" w14:textId="77777777" w:rsidR="006D28B7" w:rsidRDefault="006D28B7" w:rsidP="00472FCD">
                        <w:pPr>
                          <w:autoSpaceDE w:val="0"/>
                          <w:autoSpaceDN w:val="0"/>
                          <w:adjustRightInd w:val="0"/>
                          <w:rPr>
                            <w:color w:val="000000"/>
                            <w:sz w:val="24"/>
                            <w:szCs w:val="24"/>
                          </w:rPr>
                        </w:pPr>
                        <w:r>
                          <w:rPr>
                            <w:color w:val="000000"/>
                            <w:sz w:val="24"/>
                            <w:szCs w:val="24"/>
                          </w:rPr>
                          <w:t>PathLength = 2</w:t>
                        </w:r>
                      </w:p>
                    </w:txbxContent>
                  </v:textbox>
                </v:rect>
                <w10:wrap type="topAndBottom"/>
              </v:group>
            </w:pict>
          </mc:Fallback>
        </mc:AlternateContent>
      </w:r>
      <w:r w:rsidR="00E65900">
        <w:t xml:space="preserve">Basic constraints allow a CA administrator to limit path length for a certificate chain. You can </w:t>
      </w:r>
      <w:r w:rsidR="008127F0">
        <w:t xml:space="preserve">specify </w:t>
      </w:r>
      <w:r w:rsidR="00E65900">
        <w:t xml:space="preserve">a basic constraint that defines the maximum number of CAs that can exist below the CA where the basic constraint is assigned. For example, if you define a path length of zero, the CA can only issue end-entity certificates and is not permitted to issue </w:t>
      </w:r>
      <w:r w:rsidR="008127F0">
        <w:t>Sub</w:t>
      </w:r>
      <w:r w:rsidR="00E65900">
        <w:t>CA certificates.</w:t>
      </w:r>
      <w:r w:rsidR="002F4EF2">
        <w:t xml:space="preserve"> </w:t>
      </w:r>
      <w:r w:rsidR="003F6783">
        <w:fldChar w:fldCharType="begin"/>
      </w:r>
      <w:r w:rsidR="003F6783">
        <w:instrText xml:space="preserve"> REF _Ref33098511 \h </w:instrText>
      </w:r>
      <w:r w:rsidR="003F6783">
        <w:fldChar w:fldCharType="separate"/>
      </w:r>
      <w:r w:rsidR="00F27C7A">
        <w:t xml:space="preserve">Figure </w:t>
      </w:r>
      <w:r w:rsidR="00F27C7A">
        <w:rPr>
          <w:noProof/>
        </w:rPr>
        <w:t>1</w:t>
      </w:r>
      <w:r w:rsidR="003F6783">
        <w:fldChar w:fldCharType="end"/>
      </w:r>
      <w:r w:rsidR="00E65900">
        <w:t xml:space="preserve"> shows a CA where a </w:t>
      </w:r>
      <w:r w:rsidR="003F6783">
        <w:t>b</w:t>
      </w:r>
      <w:r w:rsidR="00E65900">
        <w:t xml:space="preserve">asic constraint is applied that limits the path length to </w:t>
      </w:r>
      <w:r w:rsidR="00C71861">
        <w:t>two</w:t>
      </w:r>
      <w:r w:rsidR="00E65900">
        <w:t>.</w:t>
      </w:r>
    </w:p>
    <w:p w14:paraId="2BA9F2FB" w14:textId="77777777" w:rsidR="00E65900" w:rsidRPr="00467BA4" w:rsidRDefault="003F6783" w:rsidP="003F6783">
      <w:pPr>
        <w:pStyle w:val="Caption"/>
        <w:jc w:val="center"/>
      </w:pPr>
      <w:bookmarkStart w:id="11" w:name="_Ref33098511"/>
      <w:r>
        <w:t xml:space="preserve">Figure </w:t>
      </w:r>
      <w:r>
        <w:fldChar w:fldCharType="begin"/>
      </w:r>
      <w:r>
        <w:instrText xml:space="preserve"> SEQ Figure \* ARABIC </w:instrText>
      </w:r>
      <w:r>
        <w:fldChar w:fldCharType="separate"/>
      </w:r>
      <w:r w:rsidR="00F27C7A">
        <w:rPr>
          <w:noProof/>
        </w:rPr>
        <w:t>1</w:t>
      </w:r>
      <w:r>
        <w:fldChar w:fldCharType="end"/>
      </w:r>
      <w:bookmarkEnd w:id="11"/>
      <w:r>
        <w:t>: Applying Basic Constraints</w:t>
      </w:r>
    </w:p>
    <w:p w14:paraId="31DB57CF" w14:textId="77777777" w:rsidR="00E65900" w:rsidRDefault="00467BA4" w:rsidP="00E65900">
      <w:r>
        <w:t xml:space="preserve">The </w:t>
      </w:r>
      <w:r w:rsidR="00C71861">
        <w:t>b</w:t>
      </w:r>
      <w:r>
        <w:t xml:space="preserve">asic </w:t>
      </w:r>
      <w:r w:rsidR="00C71861">
        <w:t>c</w:t>
      </w:r>
      <w:r>
        <w:t>onstraint ensure</w:t>
      </w:r>
      <w:r w:rsidR="004B5A1A">
        <w:t>s</w:t>
      </w:r>
      <w:r>
        <w:t xml:space="preserve"> that the maximum path length for certificates that chain to the CorpCA</w:t>
      </w:r>
      <w:r w:rsidR="001B42F4">
        <w:t xml:space="preserve"> that are trusted</w:t>
      </w:r>
      <w:r>
        <w:t xml:space="preserve"> is two deep. This means that only two more layers of CAs can exist below the CA where the basic constraint is defined. In this example, the AsiaCA is restricted so that it can </w:t>
      </w:r>
      <w:r w:rsidR="00C71861">
        <w:t xml:space="preserve">only </w:t>
      </w:r>
      <w:r>
        <w:t xml:space="preserve">issue </w:t>
      </w:r>
      <w:r w:rsidR="001B42F4">
        <w:t xml:space="preserve">trusted </w:t>
      </w:r>
      <w:r>
        <w:t xml:space="preserve">end-entity certificates. </w:t>
      </w:r>
      <w:r w:rsidR="001B42F4">
        <w:t xml:space="preserve">If a certificate issued to the JapanCA or any certificate issued by the JapanCA is presented, the chain would fail chain verification, </w:t>
      </w:r>
      <w:r>
        <w:t>because the certificate would result in a chain with a path length greater than two.</w:t>
      </w:r>
      <w:r w:rsidR="0062743B">
        <w:t xml:space="preserve"> </w:t>
      </w:r>
      <w:r w:rsidR="000E140C">
        <w:t xml:space="preserve">Whenever a </w:t>
      </w:r>
      <w:r w:rsidR="00F57DF4">
        <w:t>CA issues a certificate to another CA, it can reduce the path length, but never increase the permitted length.</w:t>
      </w:r>
      <w:r w:rsidR="001B42F4">
        <w:t xml:space="preserve"> </w:t>
      </w:r>
    </w:p>
    <w:p w14:paraId="46C464C2" w14:textId="77777777" w:rsidR="00802EC3" w:rsidRDefault="00802EC3" w:rsidP="00E65900">
      <w:r>
        <w:rPr>
          <w:b/>
        </w:rPr>
        <w:lastRenderedPageBreak/>
        <w:t>Note</w:t>
      </w:r>
      <w:r w:rsidRPr="00C71861">
        <w:t xml:space="preserve">  </w:t>
      </w:r>
      <w:r>
        <w:t xml:space="preserve">Basic constraints are fully defined in section </w:t>
      </w:r>
      <w:r w:rsidR="006A7D5C">
        <w:t>4.2</w:t>
      </w:r>
      <w:r w:rsidR="00D26C8D">
        <w:t>.1.10</w:t>
      </w:r>
      <w:r>
        <w:t xml:space="preserve"> of RFC 2459.</w:t>
      </w:r>
    </w:p>
    <w:p w14:paraId="775A4808" w14:textId="77777777" w:rsidR="000E140C" w:rsidRPr="00802EC3" w:rsidRDefault="000E140C" w:rsidP="00E65900">
      <w:r w:rsidRPr="00C71861">
        <w:rPr>
          <w:b/>
        </w:rPr>
        <w:t>Best Practice</w:t>
      </w:r>
      <w:r w:rsidR="0062743B">
        <w:t xml:space="preserve"> </w:t>
      </w:r>
      <w:r w:rsidR="00C71861">
        <w:t xml:space="preserve"> </w:t>
      </w:r>
      <w:r>
        <w:t>A best practice that can be applied in regards to basic constraints is to only restrict the path length in a subordinate CA certificate, not a root CA certificate.</w:t>
      </w:r>
      <w:r w:rsidR="0062743B">
        <w:t xml:space="preserve"> </w:t>
      </w:r>
      <w:r>
        <w:t>The reason this is more commonly employed is that a change in the root requires a complete redeployment of the hierarchy and the root certificate should a change in the path length be desired.</w:t>
      </w:r>
      <w:r w:rsidR="0062743B">
        <w:t xml:space="preserve"> </w:t>
      </w:r>
      <w:r>
        <w:t xml:space="preserve">Therefore, in the </w:t>
      </w:r>
      <w:r w:rsidR="00C71861">
        <w:t xml:space="preserve">previous </w:t>
      </w:r>
      <w:r>
        <w:t>example, the RegionCA certificate would be issued with a PathLength = 1 and have no length defined in the root CA certificate.</w:t>
      </w:r>
    </w:p>
    <w:p w14:paraId="5D8A47C7" w14:textId="77777777" w:rsidR="007E2A29" w:rsidRDefault="001640DE" w:rsidP="001640DE">
      <w:pPr>
        <w:pStyle w:val="Heading2"/>
      </w:pPr>
      <w:bookmarkStart w:id="12" w:name="_Toc33527616"/>
      <w:r>
        <w:t>Name Constraints</w:t>
      </w:r>
      <w:bookmarkEnd w:id="12"/>
    </w:p>
    <w:p w14:paraId="1CF0744A" w14:textId="77777777" w:rsidR="005A368A" w:rsidRDefault="005A368A" w:rsidP="008B25F3">
      <w:r>
        <w:t xml:space="preserve">Name constraints allow you to designate which namespaces are either permitted or excluded for certificates issued by </w:t>
      </w:r>
      <w:r w:rsidR="006277BE">
        <w:t xml:space="preserve">CA where </w:t>
      </w:r>
      <w:r>
        <w:t xml:space="preserve">qualified </w:t>
      </w:r>
      <w:r w:rsidR="006277BE">
        <w:t>subordination is defined</w:t>
      </w:r>
      <w:r>
        <w:t>.</w:t>
      </w:r>
      <w:r w:rsidR="006277BE">
        <w:t xml:space="preserve"> </w:t>
      </w:r>
      <w:r>
        <w:t>When a request is received at the qualified CA, the names present in the subject and the subject alternate name fields are compared to the configured name constraints to determine whether the namespace is permitted or excluded.</w:t>
      </w:r>
      <w:r w:rsidR="006277BE">
        <w:t xml:space="preserve"> In other words, the CA enforces all constraints defined in the CA certificate.</w:t>
      </w:r>
    </w:p>
    <w:p w14:paraId="4FA9E9F0" w14:textId="77777777" w:rsidR="005A368A" w:rsidRDefault="002C0BD1" w:rsidP="008B25F3">
      <w:r>
        <w:rPr>
          <w:b/>
        </w:rPr>
        <w:t>Note</w:t>
      </w:r>
      <w:r>
        <w:t xml:space="preserve"> </w:t>
      </w:r>
      <w:r w:rsidR="009026CD">
        <w:t xml:space="preserve"> </w:t>
      </w:r>
      <w:r>
        <w:t>If</w:t>
      </w:r>
      <w:r w:rsidR="005A368A">
        <w:t xml:space="preserve"> the name presented in the request is not present in the list of constraints, the request will be </w:t>
      </w:r>
      <w:r w:rsidR="001A7823">
        <w:t xml:space="preserve">rejected </w:t>
      </w:r>
      <w:r w:rsidR="00C67C8F">
        <w:t>by the qualified CA.</w:t>
      </w:r>
      <w:r w:rsidR="007E46D7">
        <w:t xml:space="preserve"> A</w:t>
      </w:r>
      <w:r w:rsidR="007E46D7" w:rsidRPr="007E46D7">
        <w:rPr>
          <w:iCs/>
        </w:rPr>
        <w:t>ll names in a certificate request must be within permitted namespaces and none may be within an excluded namespace</w:t>
      </w:r>
      <w:r w:rsidR="007E46D7">
        <w:t xml:space="preserve"> for the certificate to be issued.</w:t>
      </w:r>
    </w:p>
    <w:p w14:paraId="448078B9" w14:textId="77777777" w:rsidR="001644B0" w:rsidRDefault="00C67C8F" w:rsidP="008B25F3">
      <w:r>
        <w:t xml:space="preserve">Name constraints allow you to control what namespaces are managed by each CA in your organization and those that you trust from other organizations. When you deploy a qualified subordinate CA, you must carefully consider what namespaces you wish to allow the CA to issue, and </w:t>
      </w:r>
      <w:r w:rsidR="00BE7A5C">
        <w:t xml:space="preserve">more importantly in some cases, what </w:t>
      </w:r>
      <w:r w:rsidR="00F11419">
        <w:t xml:space="preserve">namespaces you wish to prevent the qualified subordinate CA from </w:t>
      </w:r>
      <w:r w:rsidR="001644B0">
        <w:t>supporting.</w:t>
      </w:r>
    </w:p>
    <w:p w14:paraId="0FA43790" w14:textId="77777777" w:rsidR="005A368A" w:rsidRDefault="001644B0" w:rsidP="008B25F3">
      <w:r>
        <w:t>For example, when you configure qualified subordination between your organization and a partner organization, you would typically not want your partner’s CA infrastructure to issue certificates containing names in your organization’s namespace. Remember that a valid certificate that contains</w:t>
      </w:r>
      <w:r w:rsidR="0093150C">
        <w:t xml:space="preserve"> a UPN for your organization is mapped to the user account with the UPN as an attribute. It does not matter which CA issues the certificate, only that the certificate chains to a </w:t>
      </w:r>
      <w:r w:rsidR="006277BE">
        <w:t>CA certificate in the NTAuth store</w:t>
      </w:r>
      <w:r w:rsidR="0093150C">
        <w:t>. The use of name constraints can ensure that your namespace, and all recognized formats of your namespace, are excluded for certificates issued by your partner’s CA hierarchy.</w:t>
      </w:r>
    </w:p>
    <w:p w14:paraId="29F4476F" w14:textId="77777777" w:rsidR="00FE107D" w:rsidRDefault="00FE107D" w:rsidP="008B25F3">
      <w:r>
        <w:t>In the case where both permitted and excluded name constraints exist, the excluded name constraints will always take precedence.</w:t>
      </w:r>
      <w:r w:rsidR="007E46D7">
        <w:t xml:space="preserve"> For example, if you create a permitted DNS name constraint for the namespace </w:t>
      </w:r>
      <w:r w:rsidR="00FB36C9">
        <w:t>.</w:t>
      </w:r>
      <w:r w:rsidR="007E46D7">
        <w:t xml:space="preserve">microsoft.com and an excluded DNS name constraint for </w:t>
      </w:r>
      <w:r w:rsidR="00FB36C9">
        <w:t>.</w:t>
      </w:r>
      <w:r w:rsidR="007E46D7">
        <w:t>subdomain.microsoft.com, all certificates for subdomain.microsoft.com will be rejected, even though the microsoft.com namespace is permitted.</w:t>
      </w:r>
    </w:p>
    <w:p w14:paraId="1B65490A" w14:textId="77777777" w:rsidR="00F57DF4" w:rsidRDefault="00F57DF4" w:rsidP="008B25F3">
      <w:r w:rsidRPr="00637E18">
        <w:rPr>
          <w:b/>
        </w:rPr>
        <w:t>Important</w:t>
      </w:r>
      <w:r>
        <w:t xml:space="preserve">  The default policy of a Microsoft client validating a certificate with name constraints asserted is that all names have to be explicitly permitted.</w:t>
      </w:r>
      <w:r w:rsidR="0062743B">
        <w:t xml:space="preserve"> </w:t>
      </w:r>
      <w:r>
        <w:t>For example, if a name constraint does not specify the e</w:t>
      </w:r>
      <w:r w:rsidR="0036045B">
        <w:t>-</w:t>
      </w:r>
      <w:r>
        <w:t>mail name as a permitted type, and a certificate request contains an e-mail name, the request will be rejected.</w:t>
      </w:r>
      <w:r w:rsidR="0062743B">
        <w:t xml:space="preserve"> </w:t>
      </w:r>
      <w:r>
        <w:t>It is possible to relax this policy and implicitly allow names not defined in the name constraint extension by configuring the CA policy in the registry.</w:t>
      </w:r>
    </w:p>
    <w:p w14:paraId="17AFC4B3" w14:textId="77777777" w:rsidR="002C5045" w:rsidRDefault="002C5045" w:rsidP="008B25F3">
      <w:r>
        <w:t xml:space="preserve">The certificate request is only accepted if each name in the certificate request matches at least one of the permitted name constraints configured at the qualified subordinate CA. In other words, if the certificate request contains the requestor’s name in both an LDAP </w:t>
      </w:r>
      <w:r w:rsidR="004B5A1A">
        <w:t>distinguished</w:t>
      </w:r>
      <w:r>
        <w:t xml:space="preserve"> name format and in a UPN format, both names must match permitted name constraints. If one of the presented names </w:t>
      </w:r>
      <w:r w:rsidR="006277BE">
        <w:t xml:space="preserve">does </w:t>
      </w:r>
      <w:r>
        <w:t>not match, the certificate request fails.</w:t>
      </w:r>
    </w:p>
    <w:p w14:paraId="4D19C61E" w14:textId="77777777" w:rsidR="007E5544" w:rsidRDefault="007E5544" w:rsidP="007E5544">
      <w:pPr>
        <w:pStyle w:val="Heading3"/>
      </w:pPr>
      <w:bookmarkStart w:id="13" w:name="_Toc528413340"/>
      <w:bookmarkStart w:id="14" w:name="_Toc33527617"/>
      <w:r>
        <w:lastRenderedPageBreak/>
        <w:t>Name C</w:t>
      </w:r>
      <w:r w:rsidRPr="007E5544">
        <w:t xml:space="preserve">onstraint </w:t>
      </w:r>
      <w:r>
        <w:t>P</w:t>
      </w:r>
      <w:r w:rsidRPr="007E5544">
        <w:t>rocessing</w:t>
      </w:r>
      <w:bookmarkEnd w:id="13"/>
      <w:bookmarkEnd w:id="14"/>
    </w:p>
    <w:p w14:paraId="70D2447D" w14:textId="77777777" w:rsidR="007E5544" w:rsidRDefault="007E5544" w:rsidP="007E5544">
      <w:r>
        <w:t>When a certificate request is presented to a subordinate CA</w:t>
      </w:r>
      <w:r w:rsidR="00F57DF4">
        <w:t xml:space="preserve"> under qualified subordination rules</w:t>
      </w:r>
      <w:r>
        <w:t>, all name</w:t>
      </w:r>
      <w:r w:rsidR="00C31A43">
        <w:t xml:space="preserve"> form</w:t>
      </w:r>
      <w:r>
        <w:t>s in the certificate request must be within the permitted namespaces. In addition, the subject names must not be within an excluded namespace. The permitted and excluded name constraints are processed separately.</w:t>
      </w:r>
    </w:p>
    <w:p w14:paraId="4D9A5636" w14:textId="77777777" w:rsidR="007E5544" w:rsidRDefault="007E5544" w:rsidP="007E5544">
      <w:r>
        <w:t>The following rules are followed by the qualified subordinate CA:</w:t>
      </w:r>
    </w:p>
    <w:p w14:paraId="34EA378D" w14:textId="77777777" w:rsidR="007E5544" w:rsidRPr="007E5544" w:rsidRDefault="007E5544" w:rsidP="007E5544">
      <w:pPr>
        <w:pStyle w:val="Bullet1"/>
      </w:pPr>
      <w:r w:rsidRPr="007E5544">
        <w:t xml:space="preserve">A certificate request is successful if all names in the certificate request succeed in matching the </w:t>
      </w:r>
      <w:r w:rsidR="00EF20A4">
        <w:t xml:space="preserve">corresponding </w:t>
      </w:r>
      <w:r w:rsidRPr="007E5544">
        <w:t>permitted name constraint</w:t>
      </w:r>
      <w:r w:rsidR="00EF20A4">
        <w:t>s</w:t>
      </w:r>
      <w:r w:rsidRPr="007E5544">
        <w:t>.</w:t>
      </w:r>
    </w:p>
    <w:p w14:paraId="1861DF36" w14:textId="77777777" w:rsidR="007E5544" w:rsidRPr="007E5544" w:rsidRDefault="007E5544" w:rsidP="007E5544">
      <w:pPr>
        <w:pStyle w:val="Bullet1"/>
      </w:pPr>
      <w:r w:rsidRPr="007E5544">
        <w:t xml:space="preserve">A certificate request is unsuccessful if </w:t>
      </w:r>
      <w:r w:rsidR="00EF20A4">
        <w:t>any</w:t>
      </w:r>
      <w:r w:rsidR="00EF20A4" w:rsidRPr="007E5544">
        <w:t xml:space="preserve"> </w:t>
      </w:r>
      <w:r w:rsidRPr="007E5544">
        <w:t xml:space="preserve">names in the certificate request succeed in matching the </w:t>
      </w:r>
      <w:r w:rsidR="00EF20A4">
        <w:t xml:space="preserve">corresponding </w:t>
      </w:r>
      <w:r w:rsidRPr="007E5544">
        <w:t xml:space="preserve">excluded name constraint. </w:t>
      </w:r>
    </w:p>
    <w:p w14:paraId="7DBCDCED" w14:textId="77777777" w:rsidR="00F54184" w:rsidRPr="007E5544" w:rsidRDefault="00F54184" w:rsidP="00F54184">
      <w:pPr>
        <w:pStyle w:val="Bullet1"/>
      </w:pPr>
      <w:r w:rsidRPr="007E5544">
        <w:t>A certificate request containing names that cannot be matched with either the permitted or excluded names is considered excluded and fail</w:t>
      </w:r>
      <w:r w:rsidR="00091161">
        <w:t>s</w:t>
      </w:r>
      <w:r w:rsidRPr="007E5544">
        <w:t xml:space="preserve">. </w:t>
      </w:r>
    </w:p>
    <w:p w14:paraId="517466C9" w14:textId="77777777" w:rsidR="00F57DF4" w:rsidRDefault="00F54184" w:rsidP="007E5544">
      <w:pPr>
        <w:pStyle w:val="Bullet1"/>
      </w:pPr>
      <w:r w:rsidRPr="007E5544">
        <w:t xml:space="preserve">Comparison of the name identifying the subject entity with the qualified subordinate CA's name constraints is performed using </w:t>
      </w:r>
      <w:r w:rsidR="00F57DF4">
        <w:t>the following rules:</w:t>
      </w:r>
    </w:p>
    <w:p w14:paraId="7997FC11" w14:textId="77777777" w:rsidR="00F54184" w:rsidRDefault="00F54184" w:rsidP="00F57DF4">
      <w:pPr>
        <w:pStyle w:val="Bullet1"/>
        <w:tabs>
          <w:tab w:val="clear" w:pos="360"/>
          <w:tab w:val="num" w:pos="720"/>
        </w:tabs>
        <w:ind w:left="720"/>
      </w:pPr>
      <w:r w:rsidRPr="007E5544">
        <w:t>The comparison is not case</w:t>
      </w:r>
      <w:r w:rsidR="006C5C7F">
        <w:t>-</w:t>
      </w:r>
      <w:r w:rsidRPr="007E5544">
        <w:t xml:space="preserve">sensitive </w:t>
      </w:r>
      <w:r w:rsidR="00F57DF4">
        <w:t>if the name or part of the name is encoded with an IA5 string.</w:t>
      </w:r>
      <w:r w:rsidR="0062743B">
        <w:t xml:space="preserve"> </w:t>
      </w:r>
      <w:r w:rsidR="00F57DF4">
        <w:t xml:space="preserve">If it is encoded as a Unicode or UTF8 string, the comparison will be </w:t>
      </w:r>
      <w:r w:rsidR="00091161">
        <w:t xml:space="preserve">a </w:t>
      </w:r>
      <w:r w:rsidR="00F57DF4">
        <w:t xml:space="preserve">binary match of the content. </w:t>
      </w:r>
    </w:p>
    <w:p w14:paraId="56AE0A37" w14:textId="77777777" w:rsidR="00240AE0" w:rsidRDefault="00240AE0" w:rsidP="007B47C2">
      <w:pPr>
        <w:pStyle w:val="Bullet1"/>
        <w:tabs>
          <w:tab w:val="clear" w:pos="360"/>
          <w:tab w:val="num" w:pos="720"/>
        </w:tabs>
        <w:ind w:left="720"/>
      </w:pPr>
      <w:r>
        <w:t xml:space="preserve">Name constraints are applied to the Subject name </w:t>
      </w:r>
      <w:r w:rsidR="00EF20A4">
        <w:t xml:space="preserve">field </w:t>
      </w:r>
      <w:r>
        <w:t>and any existing Subject Alternate Name extensions.</w:t>
      </w:r>
    </w:p>
    <w:p w14:paraId="6DCACB80" w14:textId="77777777" w:rsidR="00931159" w:rsidRDefault="00931159" w:rsidP="007B47C2">
      <w:pPr>
        <w:pStyle w:val="Bullet1"/>
        <w:tabs>
          <w:tab w:val="clear" w:pos="360"/>
          <w:tab w:val="num" w:pos="720"/>
        </w:tabs>
        <w:ind w:left="720"/>
      </w:pPr>
      <w:r w:rsidRPr="00931159">
        <w:t xml:space="preserve">A qualified subordinate CA's </w:t>
      </w:r>
      <w:r>
        <w:t>name</w:t>
      </w:r>
      <w:r w:rsidRPr="00931159">
        <w:t xml:space="preserve"> constraints cannot permit names excluded by its parent CA. For example, if the parent CA excludes the DNS name .microsoft.com, then its qualified subordinate CA cannot permit the </w:t>
      </w:r>
      <w:r>
        <w:t xml:space="preserve">DNS </w:t>
      </w:r>
      <w:r w:rsidRPr="00931159">
        <w:t>sub</w:t>
      </w:r>
      <w:r>
        <w:t>-</w:t>
      </w:r>
      <w:r w:rsidRPr="00931159">
        <w:t>domain</w:t>
      </w:r>
      <w:r>
        <w:t xml:space="preserve"> </w:t>
      </w:r>
      <w:r w:rsidRPr="00931159">
        <w:t>.example.microsoft.com.</w:t>
      </w:r>
      <w:r w:rsidR="00A56B81">
        <w:t xml:space="preserve"> The name constraints are checked by the CA to ensure that its chain is valid by calling CryptoAPI.</w:t>
      </w:r>
    </w:p>
    <w:p w14:paraId="17EDE071" w14:textId="77777777" w:rsidR="00240AE0" w:rsidRDefault="00240AE0" w:rsidP="007B47C2">
      <w:pPr>
        <w:pStyle w:val="Bullet1"/>
        <w:tabs>
          <w:tab w:val="clear" w:pos="360"/>
          <w:tab w:val="num" w:pos="720"/>
        </w:tabs>
        <w:ind w:left="720"/>
      </w:pPr>
      <w:r>
        <w:t xml:space="preserve">Name constraints apply to all names contained </w:t>
      </w:r>
      <w:r w:rsidR="00C31A43">
        <w:t xml:space="preserve">in subject and subject alternate name extensions </w:t>
      </w:r>
      <w:r>
        <w:t xml:space="preserve">in an end certificate. Each name in the subject or subject alternate name extensions must match at least one of the name constraints listed for that name type. A subject name or subject alternate name that does not match a listed name type is rejected. </w:t>
      </w:r>
    </w:p>
    <w:p w14:paraId="1BC81B1B" w14:textId="77777777" w:rsidR="00F54184" w:rsidRDefault="00682D2A" w:rsidP="007B47C2">
      <w:pPr>
        <w:pStyle w:val="Bullet1"/>
        <w:tabs>
          <w:tab w:val="clear" w:pos="360"/>
          <w:tab w:val="num" w:pos="720"/>
        </w:tabs>
        <w:ind w:left="720"/>
      </w:pPr>
      <w:r w:rsidRPr="007E5544">
        <w:t>Constraints apply only when the namespace types specified as name constraints are present in the certificate request. If no namespace of the specified types is in the certificate request, the certificate is acceptable.</w:t>
      </w:r>
      <w:r w:rsidR="0062743B">
        <w:t xml:space="preserve"> </w:t>
      </w:r>
      <w:r w:rsidR="00F54184">
        <w:t>For example, a CA is configured with the following name constraints:</w:t>
      </w:r>
    </w:p>
    <w:p w14:paraId="66C49C4B" w14:textId="77777777" w:rsidR="00724131" w:rsidRDefault="00724131" w:rsidP="007B47C2">
      <w:pPr>
        <w:pStyle w:val="Code"/>
        <w:ind w:left="720"/>
      </w:pPr>
      <w:r>
        <w:t>[NameConstraintsExtension]</w:t>
      </w:r>
    </w:p>
    <w:p w14:paraId="1FACE002" w14:textId="77777777" w:rsidR="00724131" w:rsidRDefault="00724131" w:rsidP="007B47C2">
      <w:pPr>
        <w:pStyle w:val="Code"/>
        <w:ind w:left="720"/>
      </w:pPr>
      <w:r>
        <w:t>Include = NameConstraintsPermitted</w:t>
      </w:r>
    </w:p>
    <w:p w14:paraId="461A82BF" w14:textId="77777777" w:rsidR="00724131" w:rsidRDefault="00724131" w:rsidP="007B47C2">
      <w:pPr>
        <w:pStyle w:val="Code"/>
        <w:ind w:left="720"/>
      </w:pPr>
      <w:r>
        <w:t>Exclude = NameConstraintsExcluded</w:t>
      </w:r>
    </w:p>
    <w:p w14:paraId="0216A0F3" w14:textId="77777777" w:rsidR="00724131" w:rsidRDefault="00724131" w:rsidP="007B47C2">
      <w:pPr>
        <w:pStyle w:val="Code"/>
        <w:ind w:left="720"/>
      </w:pPr>
      <w:r>
        <w:t>Critical = TrUe</w:t>
      </w:r>
    </w:p>
    <w:p w14:paraId="3929294C" w14:textId="77777777" w:rsidR="00724131" w:rsidRDefault="00724131" w:rsidP="007B47C2">
      <w:pPr>
        <w:pStyle w:val="Code"/>
        <w:ind w:left="720"/>
      </w:pPr>
    </w:p>
    <w:p w14:paraId="7B222A17" w14:textId="77777777" w:rsidR="00724131" w:rsidRPr="00724131" w:rsidRDefault="00724131" w:rsidP="007B47C2">
      <w:pPr>
        <w:pStyle w:val="Code"/>
        <w:ind w:left="720"/>
      </w:pPr>
      <w:r w:rsidRPr="00724131">
        <w:t>[NameConstraintsPermitted]</w:t>
      </w:r>
    </w:p>
    <w:p w14:paraId="68B5B142" w14:textId="77777777" w:rsidR="00F54184" w:rsidRDefault="00EF20A4" w:rsidP="007B47C2">
      <w:pPr>
        <w:pStyle w:val="Code"/>
        <w:ind w:left="720"/>
        <w:rPr>
          <w:rFonts w:ascii="Courier New" w:hAnsi="Courier New" w:cs="Courier New"/>
        </w:rPr>
      </w:pPr>
      <w:r>
        <w:rPr>
          <w:rFonts w:ascii="Courier New" w:hAnsi="Courier New" w:cs="Courier New"/>
        </w:rPr>
        <w:t xml:space="preserve">DirectoryName = </w:t>
      </w:r>
      <w:r w:rsidR="00F54184">
        <w:rPr>
          <w:rFonts w:ascii="Courier New" w:hAnsi="Courier New" w:cs="Courier New"/>
        </w:rPr>
        <w:t>"</w:t>
      </w:r>
      <w:r w:rsidR="00586FF1">
        <w:rPr>
          <w:rFonts w:ascii="Courier New" w:hAnsi="Courier New" w:cs="Courier New"/>
        </w:rPr>
        <w:t>DC=Microsoft</w:t>
      </w:r>
      <w:r w:rsidR="00F54184">
        <w:rPr>
          <w:rFonts w:ascii="Courier New" w:hAnsi="Courier New" w:cs="Courier New"/>
        </w:rPr>
        <w:t xml:space="preserve">, </w:t>
      </w:r>
      <w:r w:rsidR="00BE34E3">
        <w:rPr>
          <w:rFonts w:ascii="Courier New" w:hAnsi="Courier New" w:cs="Courier New"/>
        </w:rPr>
        <w:t>DC</w:t>
      </w:r>
      <w:r w:rsidR="00F54184">
        <w:rPr>
          <w:rFonts w:ascii="Courier New" w:hAnsi="Courier New" w:cs="Courier New"/>
        </w:rPr>
        <w:t>=</w:t>
      </w:r>
      <w:r w:rsidR="00BE34E3">
        <w:rPr>
          <w:rFonts w:ascii="Courier New" w:hAnsi="Courier New" w:cs="Courier New"/>
        </w:rPr>
        <w:t>Com</w:t>
      </w:r>
      <w:r w:rsidR="00F54184">
        <w:rPr>
          <w:rFonts w:ascii="Courier New" w:hAnsi="Courier New" w:cs="Courier New"/>
        </w:rPr>
        <w:t>"</w:t>
      </w:r>
    </w:p>
    <w:p w14:paraId="1D5E2964" w14:textId="77777777" w:rsidR="00CC11D7" w:rsidRPr="00D7763A" w:rsidRDefault="00CC11D7" w:rsidP="007B47C2">
      <w:pPr>
        <w:pStyle w:val="Code"/>
        <w:ind w:left="720"/>
        <w:rPr>
          <w:rFonts w:ascii="Courier New" w:hAnsi="Courier New" w:cs="Courier New"/>
          <w:lang w:val="pt-BR"/>
        </w:rPr>
      </w:pPr>
      <w:r w:rsidRPr="00D7763A">
        <w:rPr>
          <w:rFonts w:ascii="Courier New" w:hAnsi="Courier New" w:cs="Courier New"/>
          <w:lang w:val="pt-BR"/>
        </w:rPr>
        <w:t>email = @microsoft.com</w:t>
      </w:r>
    </w:p>
    <w:p w14:paraId="406690D5" w14:textId="77777777" w:rsidR="00CC11D7" w:rsidRPr="00D7763A" w:rsidRDefault="00CC11D7" w:rsidP="007B47C2">
      <w:pPr>
        <w:pStyle w:val="Code"/>
        <w:ind w:left="720"/>
        <w:rPr>
          <w:rFonts w:ascii="Courier New" w:hAnsi="Courier New" w:cs="Courier New"/>
          <w:lang w:val="pt-BR"/>
        </w:rPr>
      </w:pPr>
      <w:r w:rsidRPr="00D7763A">
        <w:rPr>
          <w:rFonts w:ascii="Courier New" w:hAnsi="Courier New" w:cs="Courier New"/>
          <w:lang w:val="pt-BR"/>
        </w:rPr>
        <w:t>UPN = .microsoft.com</w:t>
      </w:r>
    </w:p>
    <w:p w14:paraId="39CF1B5D" w14:textId="77777777" w:rsidR="00CC11D7" w:rsidRPr="00D7763A" w:rsidRDefault="00CC11D7" w:rsidP="007B47C2">
      <w:pPr>
        <w:pStyle w:val="Code"/>
        <w:ind w:left="720"/>
        <w:rPr>
          <w:rFonts w:ascii="Courier New" w:hAnsi="Courier New" w:cs="Courier New"/>
          <w:lang w:val="pt-BR"/>
        </w:rPr>
      </w:pPr>
      <w:r w:rsidRPr="00D7763A">
        <w:rPr>
          <w:rFonts w:ascii="Courier New" w:hAnsi="Courier New" w:cs="Courier New"/>
          <w:lang w:val="pt-BR"/>
        </w:rPr>
        <w:t>UPN = @microsoft.com</w:t>
      </w:r>
    </w:p>
    <w:p w14:paraId="59598C69" w14:textId="77777777" w:rsidR="00CC11D7" w:rsidRPr="00D7763A" w:rsidRDefault="00CC11D7" w:rsidP="007B47C2">
      <w:pPr>
        <w:pStyle w:val="Code"/>
        <w:ind w:left="720"/>
        <w:rPr>
          <w:lang w:val="pt-BR"/>
        </w:rPr>
      </w:pPr>
    </w:p>
    <w:p w14:paraId="5B6C78E0" w14:textId="77777777" w:rsidR="00F54184" w:rsidRDefault="00724131" w:rsidP="007B47C2">
      <w:pPr>
        <w:pStyle w:val="Code"/>
        <w:ind w:left="720"/>
      </w:pPr>
      <w:r>
        <w:t>[NameConstraints</w:t>
      </w:r>
      <w:r w:rsidR="00F54184">
        <w:rPr>
          <w:rFonts w:ascii="Courier New" w:hAnsi="Courier New" w:cs="Courier New"/>
        </w:rPr>
        <w:t>Excluded</w:t>
      </w:r>
      <w:r>
        <w:t>]</w:t>
      </w:r>
    </w:p>
    <w:p w14:paraId="6B661652" w14:textId="77777777" w:rsidR="00724131" w:rsidRDefault="00724131" w:rsidP="00724131">
      <w:pPr>
        <w:pStyle w:val="Code"/>
        <w:rPr>
          <w:rFonts w:ascii="Courier New" w:hAnsi="Courier New" w:cs="Courier New"/>
        </w:rPr>
      </w:pPr>
    </w:p>
    <w:p w14:paraId="467325AD" w14:textId="77777777" w:rsidR="00F54184" w:rsidRDefault="00A06ED7" w:rsidP="007B47C2">
      <w:pPr>
        <w:pStyle w:val="Bullet1"/>
        <w:numPr>
          <w:ilvl w:val="0"/>
          <w:numId w:val="0"/>
        </w:numPr>
        <w:ind w:left="720"/>
      </w:pPr>
      <w:r>
        <w:t xml:space="preserve">In this configuration, </w:t>
      </w:r>
      <w:r w:rsidR="00BE34E3">
        <w:t xml:space="preserve">if the CA receives a request with the </w:t>
      </w:r>
      <w:r w:rsidR="00F57DF4">
        <w:t>e</w:t>
      </w:r>
      <w:r w:rsidR="00125222">
        <w:t>-</w:t>
      </w:r>
      <w:r w:rsidR="00F57DF4">
        <w:t>mail</w:t>
      </w:r>
      <w:r w:rsidR="00BE34E3">
        <w:t xml:space="preserve"> name</w:t>
      </w:r>
      <w:r w:rsidR="00F57DF4">
        <w:t xml:space="preserve"> of</w:t>
      </w:r>
      <w:r w:rsidR="00BE34E3">
        <w:t xml:space="preserve"> </w:t>
      </w:r>
      <w:r w:rsidR="00DB7CEA">
        <w:t>user1</w:t>
      </w:r>
      <w:r w:rsidR="00BE34E3" w:rsidRPr="003D5628">
        <w:t>@</w:t>
      </w:r>
      <w:r w:rsidR="00F57DF4">
        <w:t>northwindtraders</w:t>
      </w:r>
      <w:r w:rsidR="00BE34E3" w:rsidRPr="003D5628">
        <w:t>.com</w:t>
      </w:r>
      <w:r w:rsidR="00BE34E3">
        <w:t xml:space="preserve">, the request would be rejected. Likewise, the request would be rejected </w:t>
      </w:r>
      <w:r w:rsidR="00BE34E3">
        <w:lastRenderedPageBreak/>
        <w:t xml:space="preserve">if the subject alternate name </w:t>
      </w:r>
      <w:r w:rsidR="002C0BD1">
        <w:t xml:space="preserve">contained </w:t>
      </w:r>
      <w:r w:rsidR="00DB7CEA">
        <w:t>user1</w:t>
      </w:r>
      <w:r w:rsidR="00BE34E3" w:rsidRPr="003D5628">
        <w:t>@</w:t>
      </w:r>
      <w:r w:rsidR="00F57DF4">
        <w:t>northwindtraders</w:t>
      </w:r>
      <w:r w:rsidR="00BE34E3" w:rsidRPr="003D5628">
        <w:t>.com</w:t>
      </w:r>
      <w:r w:rsidR="00CC11D7">
        <w:t xml:space="preserve"> while the subject name contained CN=</w:t>
      </w:r>
      <w:r w:rsidR="00DB7CEA">
        <w:t>user1</w:t>
      </w:r>
      <w:r w:rsidR="00CC11D7">
        <w:t>,OU=Contractors,DC=Microsoft,DC=Com</w:t>
      </w:r>
      <w:r w:rsidR="00BE34E3">
        <w:t>. Remember that all subject names must match the name constraints for a certificate to be issued.</w:t>
      </w:r>
      <w:r w:rsidR="0062743B">
        <w:t xml:space="preserve"> </w:t>
      </w:r>
      <w:r w:rsidR="00F57DF4">
        <w:t xml:space="preserve">The default policy as mentioned </w:t>
      </w:r>
      <w:r w:rsidR="00507F29">
        <w:t xml:space="preserve">previously </w:t>
      </w:r>
      <w:r w:rsidR="00F57DF4">
        <w:t>requires all names to be defined unless otherwise configured on the certificate authority.</w:t>
      </w:r>
    </w:p>
    <w:p w14:paraId="4A792840" w14:textId="77777777" w:rsidR="00A06ED7" w:rsidRDefault="002C0BD1" w:rsidP="00BE34E3">
      <w:r>
        <w:rPr>
          <w:b/>
        </w:rPr>
        <w:t>Note</w:t>
      </w:r>
      <w:r w:rsidRPr="00637E18">
        <w:t xml:space="preserve"> </w:t>
      </w:r>
      <w:r w:rsidR="00637E18" w:rsidRPr="00637E18">
        <w:t xml:space="preserve"> </w:t>
      </w:r>
      <w:r w:rsidRPr="00EF20A4">
        <w:t>If</w:t>
      </w:r>
      <w:r w:rsidR="003A60B4" w:rsidRPr="003A60B4">
        <w:t xml:space="preserve"> you </w:t>
      </w:r>
      <w:r w:rsidR="003A60B4">
        <w:t xml:space="preserve">do not specify </w:t>
      </w:r>
      <w:r w:rsidR="00A06ED7">
        <w:t xml:space="preserve">permitted or excluded </w:t>
      </w:r>
      <w:r w:rsidR="003A60B4">
        <w:t>names</w:t>
      </w:r>
      <w:r w:rsidR="00A06ED7">
        <w:t>, you are creating a wildcard (*) name constraint for those name constraint formats.</w:t>
      </w:r>
      <w:r w:rsidR="00FB36C9">
        <w:t xml:space="preserve"> </w:t>
      </w:r>
    </w:p>
    <w:p w14:paraId="250A0741" w14:textId="77777777" w:rsidR="00240AE0" w:rsidRDefault="00240AE0" w:rsidP="00BE34E3">
      <w:r>
        <w:t xml:space="preserve">When the name constraint processing is completed, the </w:t>
      </w:r>
      <w:r w:rsidR="00B80646">
        <w:t>validation process</w:t>
      </w:r>
      <w:r>
        <w:t xml:space="preserve"> will result in one of the following outcomes:</w:t>
      </w:r>
    </w:p>
    <w:p w14:paraId="0CC50097" w14:textId="77777777" w:rsidR="00240AE0" w:rsidRDefault="00240AE0" w:rsidP="00240AE0">
      <w:pPr>
        <w:pStyle w:val="Bullet1"/>
      </w:pPr>
      <w:r>
        <w:rPr>
          <w:b/>
        </w:rPr>
        <w:t>Permitted</w:t>
      </w:r>
      <w:r>
        <w:t xml:space="preserve"> </w:t>
      </w:r>
      <w:r w:rsidR="00507F29">
        <w:t xml:space="preserve"> </w:t>
      </w:r>
      <w:r>
        <w:t>The end certificate contains a name that is listed as permitted in an issuer’s name constraints extension.</w:t>
      </w:r>
    </w:p>
    <w:p w14:paraId="7CB44844" w14:textId="77777777" w:rsidR="00240AE0" w:rsidRDefault="00240AE0" w:rsidP="00240AE0">
      <w:pPr>
        <w:pStyle w:val="Bullet1"/>
      </w:pPr>
      <w:r>
        <w:rPr>
          <w:b/>
        </w:rPr>
        <w:t>Not permitted</w:t>
      </w:r>
      <w:r>
        <w:t xml:space="preserve"> </w:t>
      </w:r>
      <w:r w:rsidR="00507F29">
        <w:t xml:space="preserve"> </w:t>
      </w:r>
      <w:r>
        <w:t>The end certificate contains a name that is not listed as permitted in an issuer’s name constraints extension.</w:t>
      </w:r>
    </w:p>
    <w:p w14:paraId="2B454760" w14:textId="77777777" w:rsidR="00240AE0" w:rsidRDefault="00240AE0" w:rsidP="00240AE0">
      <w:pPr>
        <w:pStyle w:val="Bullet1"/>
      </w:pPr>
      <w:r>
        <w:rPr>
          <w:b/>
        </w:rPr>
        <w:t>Excluded</w:t>
      </w:r>
      <w:r w:rsidRPr="00507F29">
        <w:t xml:space="preserve"> </w:t>
      </w:r>
      <w:r w:rsidR="00862D82">
        <w:t xml:space="preserve"> </w:t>
      </w:r>
      <w:r>
        <w:t>The end certificate contains a name that is listed as excluded in an issuer’s name constraints extension.</w:t>
      </w:r>
    </w:p>
    <w:p w14:paraId="1BCFEC4B" w14:textId="77777777" w:rsidR="00240AE0" w:rsidRDefault="00240AE0" w:rsidP="00240AE0">
      <w:pPr>
        <w:pStyle w:val="Bullet1"/>
      </w:pPr>
      <w:r>
        <w:rPr>
          <w:b/>
        </w:rPr>
        <w:t>Not Defined</w:t>
      </w:r>
      <w:r>
        <w:t xml:space="preserve"> </w:t>
      </w:r>
      <w:r w:rsidR="00862D82">
        <w:t xml:space="preserve"> </w:t>
      </w:r>
      <w:r>
        <w:t>The issuer certificate does not list a constraint for a specific name type (such as Directory Name or IP Address).</w:t>
      </w:r>
    </w:p>
    <w:p w14:paraId="12A8B87D" w14:textId="77777777" w:rsidR="00EF20A4" w:rsidRPr="00EF20A4" w:rsidRDefault="00EF20A4" w:rsidP="00EF20A4">
      <w:r>
        <w:rPr>
          <w:b/>
        </w:rPr>
        <w:t>Note</w:t>
      </w:r>
      <w:r>
        <w:t xml:space="preserve">  Windows Server </w:t>
      </w:r>
      <w:r w:rsidR="003B784B">
        <w:t xml:space="preserve">2003 </w:t>
      </w:r>
      <w:r>
        <w:t xml:space="preserve">CAs will have constraints set to permit all namespaces for a particular name type, unless specified otherwise in the name constraints extension in the </w:t>
      </w:r>
      <w:r w:rsidR="00F7548A">
        <w:t>P</w:t>
      </w:r>
      <w:r>
        <w:t>olicy.inf file.</w:t>
      </w:r>
    </w:p>
    <w:p w14:paraId="6DBA5292" w14:textId="77777777" w:rsidR="007E5544" w:rsidRDefault="001A107E" w:rsidP="00601FC4">
      <w:pPr>
        <w:pStyle w:val="Heading3"/>
      </w:pPr>
      <w:r>
        <w:br w:type="page"/>
      </w:r>
      <w:bookmarkStart w:id="15" w:name="_Toc33527618"/>
      <w:r w:rsidR="00601FC4">
        <w:lastRenderedPageBreak/>
        <w:t>Applying Name Constraints</w:t>
      </w:r>
      <w:bookmarkEnd w:id="15"/>
    </w:p>
    <w:p w14:paraId="1FFEAFF7" w14:textId="77777777" w:rsidR="001644B0" w:rsidRDefault="0093150C" w:rsidP="008B25F3">
      <w:r>
        <w:t xml:space="preserve">The following naming and addressing format are </w:t>
      </w:r>
      <w:r w:rsidR="00995B46">
        <w:t xml:space="preserve">natively </w:t>
      </w:r>
      <w:r>
        <w:t xml:space="preserve">supported for use in either </w:t>
      </w:r>
      <w:r w:rsidR="002C0BD1">
        <w:t>CAPolicy.inf</w:t>
      </w:r>
      <w:r>
        <w:t xml:space="preserve"> or </w:t>
      </w:r>
      <w:r w:rsidR="002C0BD1">
        <w:t>Policy.inf</w:t>
      </w:r>
      <w:r>
        <w:t xml:space="preserve"> when defining name constraints:</w:t>
      </w:r>
    </w:p>
    <w:p w14:paraId="08B15334" w14:textId="77777777" w:rsidR="00570129" w:rsidRDefault="00836658" w:rsidP="0093150C">
      <w:pPr>
        <w:pStyle w:val="Bullet1"/>
      </w:pPr>
      <w:r>
        <w:t>Relative</w:t>
      </w:r>
      <w:r w:rsidR="00570129">
        <w:t xml:space="preserve"> distinguished name</w:t>
      </w:r>
    </w:p>
    <w:p w14:paraId="15D19569" w14:textId="77777777" w:rsidR="00570129" w:rsidRDefault="00570129" w:rsidP="0093150C">
      <w:pPr>
        <w:pStyle w:val="Bullet1"/>
      </w:pPr>
      <w:r>
        <w:t xml:space="preserve">DNS domain name </w:t>
      </w:r>
    </w:p>
    <w:p w14:paraId="245D945E" w14:textId="77777777" w:rsidR="007E5544" w:rsidRDefault="007E5544" w:rsidP="007E5544">
      <w:pPr>
        <w:pStyle w:val="Bullet1"/>
      </w:pPr>
      <w:r>
        <w:t xml:space="preserve">Universal Resource Identifiers (URI) </w:t>
      </w:r>
    </w:p>
    <w:p w14:paraId="3511AEF8" w14:textId="77777777" w:rsidR="00570129" w:rsidRDefault="00570129" w:rsidP="0093150C">
      <w:pPr>
        <w:pStyle w:val="Bullet1"/>
      </w:pPr>
      <w:r>
        <w:t>E-m</w:t>
      </w:r>
      <w:r w:rsidR="007E5544">
        <w:t xml:space="preserve">ail name and </w:t>
      </w:r>
      <w:r>
        <w:t xml:space="preserve">User principal name (UPN) </w:t>
      </w:r>
    </w:p>
    <w:p w14:paraId="02722B40" w14:textId="77777777" w:rsidR="00570129" w:rsidRDefault="00570129" w:rsidP="0093150C">
      <w:pPr>
        <w:pStyle w:val="Bullet1"/>
      </w:pPr>
      <w:r>
        <w:t>IP addre</w:t>
      </w:r>
      <w:r w:rsidR="0093150C">
        <w:t>ss</w:t>
      </w:r>
    </w:p>
    <w:p w14:paraId="70F1F0D7" w14:textId="77777777" w:rsidR="00995B46" w:rsidRPr="00DB20BE" w:rsidRDefault="00995B46" w:rsidP="00995B46">
      <w:pPr>
        <w:rPr>
          <w:rFonts w:cs="Arial"/>
        </w:rPr>
      </w:pPr>
      <w:r>
        <w:t>Additional name constraint forms may be enforced using the “Other Name” forms</w:t>
      </w:r>
      <w:r w:rsidR="00DB20BE">
        <w:t>,</w:t>
      </w:r>
      <w:r>
        <w:t xml:space="preserve"> which are identified by name and OID that are UTF8 or ASN.1 encoded.</w:t>
      </w:r>
      <w:r w:rsidR="0062743B">
        <w:t xml:space="preserve"> </w:t>
      </w:r>
      <w:r w:rsidRPr="00DB20BE">
        <w:rPr>
          <w:rFonts w:cs="Arial"/>
        </w:rPr>
        <w:t xml:space="preserve">Other Names can be used to represent names that </w:t>
      </w:r>
      <w:r w:rsidR="00DB20BE">
        <w:rPr>
          <w:rFonts w:cs="Arial"/>
        </w:rPr>
        <w:t>are</w:t>
      </w:r>
      <w:r w:rsidRPr="00DB20BE">
        <w:rPr>
          <w:rFonts w:cs="Arial"/>
        </w:rPr>
        <w:t xml:space="preserve"> outside of the standard name types such as Rfc822Name, DNS</w:t>
      </w:r>
      <w:r w:rsidR="00DB20BE">
        <w:rPr>
          <w:rFonts w:cs="Arial"/>
        </w:rPr>
        <w:t>,</w:t>
      </w:r>
      <w:r w:rsidRPr="00DB20BE">
        <w:rPr>
          <w:rFonts w:cs="Arial"/>
        </w:rPr>
        <w:t xml:space="preserve"> or X.500 Directory Name. It consists of an OID and a binary blob. The most common Other Name is the Universal Principal Name (UPN) Name</w:t>
      </w:r>
      <w:r w:rsidR="00DB20BE">
        <w:rPr>
          <w:rFonts w:cs="Arial"/>
        </w:rPr>
        <w:t>,</w:t>
      </w:r>
      <w:r w:rsidRPr="00DB20BE">
        <w:rPr>
          <w:rFonts w:cs="Arial"/>
        </w:rPr>
        <w:t xml:space="preserve"> which has the constant OID_NT_PRINCIPAL_NAME as the OID. The version 2 "Domain Email Replication" template certificates and the Version 1 "Domain controller" certificates have a subjectaltname extension that contains the constant OID_NTDS_REPLICATION as other name type and the GUID representation of the DC as the blob. In Windows 2000, only the UPN was present in the ot</w:t>
      </w:r>
      <w:r w:rsidR="0062743B" w:rsidRPr="00DB20BE">
        <w:rPr>
          <w:rFonts w:cs="Arial"/>
        </w:rPr>
        <w:t xml:space="preserve">her name constraint. </w:t>
      </w:r>
      <w:r w:rsidRPr="00DB20BE">
        <w:rPr>
          <w:rFonts w:cs="Arial"/>
        </w:rPr>
        <w:t xml:space="preserve">However, now in Windows </w:t>
      </w:r>
      <w:r w:rsidR="003B784B" w:rsidRPr="00DB20BE">
        <w:rPr>
          <w:rFonts w:cs="Arial"/>
        </w:rPr>
        <w:t>Server 2003</w:t>
      </w:r>
      <w:r w:rsidRPr="00DB20BE">
        <w:rPr>
          <w:rFonts w:cs="Arial"/>
        </w:rPr>
        <w:t xml:space="preserve">, the other name constraint has been expanded to support even the domain controller GUIDs. The </w:t>
      </w:r>
      <w:r w:rsidR="003646D6">
        <w:rPr>
          <w:rFonts w:cs="Arial"/>
        </w:rPr>
        <w:t xml:space="preserve">following is the </w:t>
      </w:r>
      <w:r w:rsidRPr="00DB20BE">
        <w:rPr>
          <w:rFonts w:cs="Arial"/>
        </w:rPr>
        <w:t>syntax where the first part is the OID</w:t>
      </w:r>
      <w:r w:rsidR="003646D6">
        <w:rPr>
          <w:rFonts w:cs="Arial"/>
        </w:rPr>
        <w:t>,</w:t>
      </w:r>
      <w:r w:rsidRPr="00DB20BE">
        <w:rPr>
          <w:rFonts w:cs="Arial"/>
        </w:rPr>
        <w:t xml:space="preserve"> followed by a qualifier identifying the encoding of the following data as UTF8 or octet or ASN.1</w:t>
      </w:r>
      <w:r w:rsidR="003646D6">
        <w:rPr>
          <w:rFonts w:cs="Arial"/>
        </w:rPr>
        <w:t>:</w:t>
      </w:r>
    </w:p>
    <w:p w14:paraId="0CB169F6" w14:textId="77777777" w:rsidR="00995B46" w:rsidRDefault="00995B46" w:rsidP="00995B46">
      <w:pPr>
        <w:autoSpaceDE w:val="0"/>
        <w:autoSpaceDN w:val="0"/>
        <w:adjustRightInd w:val="0"/>
        <w:spacing w:after="0" w:line="240" w:lineRule="auto"/>
        <w:rPr>
          <w:rFonts w:cs="Arial"/>
          <w:sz w:val="18"/>
          <w:szCs w:val="18"/>
        </w:rPr>
      </w:pPr>
    </w:p>
    <w:p w14:paraId="0D3AC488" w14:textId="77777777" w:rsidR="00995B46" w:rsidRPr="003646D6" w:rsidRDefault="00995B46" w:rsidP="00995B46">
      <w:pPr>
        <w:autoSpaceDE w:val="0"/>
        <w:autoSpaceDN w:val="0"/>
        <w:adjustRightInd w:val="0"/>
        <w:spacing w:after="0" w:line="240" w:lineRule="auto"/>
        <w:rPr>
          <w:rFonts w:cs="Arial"/>
        </w:rPr>
      </w:pPr>
      <w:r w:rsidRPr="003646D6">
        <w:rPr>
          <w:rFonts w:cs="Arial"/>
        </w:rPr>
        <w:t>OtherName=1.2.3.4.99.100,{utf8}ssss</w:t>
      </w:r>
    </w:p>
    <w:p w14:paraId="229257CB" w14:textId="77777777" w:rsidR="00995B46" w:rsidRPr="003646D6" w:rsidRDefault="00995B46" w:rsidP="00995B46">
      <w:pPr>
        <w:autoSpaceDE w:val="0"/>
        <w:autoSpaceDN w:val="0"/>
        <w:adjustRightInd w:val="0"/>
        <w:spacing w:after="0" w:line="240" w:lineRule="auto"/>
        <w:rPr>
          <w:rFonts w:cs="Arial"/>
        </w:rPr>
      </w:pPr>
    </w:p>
    <w:p w14:paraId="633EDE09" w14:textId="77777777" w:rsidR="00995B46" w:rsidRPr="003646D6" w:rsidRDefault="00995B46" w:rsidP="00995B46">
      <w:pPr>
        <w:autoSpaceDE w:val="0"/>
        <w:autoSpaceDN w:val="0"/>
        <w:adjustRightInd w:val="0"/>
        <w:spacing w:after="0" w:line="240" w:lineRule="auto"/>
        <w:rPr>
          <w:rFonts w:cs="Arial"/>
        </w:rPr>
      </w:pPr>
      <w:r w:rsidRPr="003646D6">
        <w:rPr>
          <w:rFonts w:cs="Arial"/>
        </w:rPr>
        <w:t>OtherName=1.2.3.4.99.101,{octet}ABCD</w:t>
      </w:r>
    </w:p>
    <w:p w14:paraId="7DD8F08F" w14:textId="77777777" w:rsidR="00995B46" w:rsidRPr="003646D6" w:rsidRDefault="00995B46" w:rsidP="00995B46">
      <w:pPr>
        <w:autoSpaceDE w:val="0"/>
        <w:autoSpaceDN w:val="0"/>
        <w:adjustRightInd w:val="0"/>
        <w:spacing w:after="0" w:line="240" w:lineRule="auto"/>
        <w:rPr>
          <w:rFonts w:cs="Arial"/>
        </w:rPr>
      </w:pPr>
    </w:p>
    <w:p w14:paraId="0691905E" w14:textId="77777777" w:rsidR="00995B46" w:rsidRPr="003646D6" w:rsidRDefault="00995B46" w:rsidP="00995B46">
      <w:pPr>
        <w:autoSpaceDE w:val="0"/>
        <w:autoSpaceDN w:val="0"/>
        <w:adjustRightInd w:val="0"/>
        <w:spacing w:after="0" w:line="240" w:lineRule="auto"/>
        <w:rPr>
          <w:rFonts w:cs="Arial"/>
        </w:rPr>
      </w:pPr>
      <w:r w:rsidRPr="003646D6">
        <w:rPr>
          <w:rFonts w:cs="Arial"/>
        </w:rPr>
        <w:t>OtherName=1.2.3.4.99.102,"{asn}BAgAAQIDBAUGBw=="</w:t>
      </w:r>
    </w:p>
    <w:p w14:paraId="195C27B7" w14:textId="77777777" w:rsidR="00995B46" w:rsidRPr="003646D6" w:rsidRDefault="00995B46" w:rsidP="00995B46">
      <w:pPr>
        <w:autoSpaceDE w:val="0"/>
        <w:autoSpaceDN w:val="0"/>
        <w:adjustRightInd w:val="0"/>
        <w:spacing w:after="0" w:line="240" w:lineRule="auto"/>
        <w:rPr>
          <w:rFonts w:cs="Arial"/>
        </w:rPr>
      </w:pPr>
    </w:p>
    <w:p w14:paraId="7F6C487B" w14:textId="77777777" w:rsidR="00995B46" w:rsidRPr="003646D6" w:rsidRDefault="00995B46" w:rsidP="00995B46">
      <w:pPr>
        <w:autoSpaceDE w:val="0"/>
        <w:autoSpaceDN w:val="0"/>
        <w:adjustRightInd w:val="0"/>
        <w:spacing w:after="0" w:line="240" w:lineRule="auto"/>
        <w:rPr>
          <w:rFonts w:cs="Arial"/>
        </w:rPr>
      </w:pPr>
      <w:r w:rsidRPr="003646D6">
        <w:rPr>
          <w:rFonts w:cs="Arial"/>
        </w:rPr>
        <w:t>OtherName=1.3.6.1.4.1.311.25.1</w:t>
      </w:r>
    </w:p>
    <w:p w14:paraId="78258EF1" w14:textId="77777777" w:rsidR="00995B46" w:rsidRPr="003646D6" w:rsidRDefault="00995B46" w:rsidP="00995B46">
      <w:pPr>
        <w:autoSpaceDE w:val="0"/>
        <w:autoSpaceDN w:val="0"/>
        <w:adjustRightInd w:val="0"/>
        <w:spacing w:after="0" w:line="240" w:lineRule="auto"/>
        <w:rPr>
          <w:rFonts w:cs="Arial"/>
        </w:rPr>
      </w:pPr>
    </w:p>
    <w:p w14:paraId="53E9A1EB" w14:textId="77777777" w:rsidR="00995B46" w:rsidRPr="003646D6" w:rsidRDefault="00995B46" w:rsidP="00995B46">
      <w:pPr>
        <w:autoSpaceDE w:val="0"/>
        <w:autoSpaceDN w:val="0"/>
        <w:adjustRightInd w:val="0"/>
        <w:spacing w:after="0" w:line="240" w:lineRule="auto"/>
        <w:rPr>
          <w:rFonts w:cs="Arial"/>
        </w:rPr>
      </w:pPr>
      <w:r w:rsidRPr="003646D6">
        <w:rPr>
          <w:rFonts w:cs="Arial"/>
        </w:rPr>
        <w:t>One scenario where this may be useful is when you have cross forest smartcard logon</w:t>
      </w:r>
      <w:r w:rsidR="003646D6">
        <w:rPr>
          <w:rFonts w:cs="Arial"/>
        </w:rPr>
        <w:t>,</w:t>
      </w:r>
      <w:r w:rsidRPr="003646D6">
        <w:rPr>
          <w:rFonts w:cs="Arial"/>
        </w:rPr>
        <w:t xml:space="preserve"> wherein the other domain has Windows 2000 domain controllers. </w:t>
      </w:r>
      <w:r w:rsidR="00581347">
        <w:rPr>
          <w:rFonts w:cs="Arial"/>
        </w:rPr>
        <w:t xml:space="preserve">In this case, </w:t>
      </w:r>
      <w:r w:rsidRPr="003646D6">
        <w:rPr>
          <w:rFonts w:cs="Arial"/>
        </w:rPr>
        <w:t xml:space="preserve">you can provide </w:t>
      </w:r>
      <w:r w:rsidR="00581347">
        <w:rPr>
          <w:rFonts w:cs="Arial"/>
        </w:rPr>
        <w:t>an additional</w:t>
      </w:r>
      <w:r w:rsidRPr="003646D6">
        <w:rPr>
          <w:rFonts w:cs="Arial"/>
        </w:rPr>
        <w:t xml:space="preserve"> name constraint as "OtherName=1.3.6.1.4.1.311.25.1" to allow all Domain e</w:t>
      </w:r>
      <w:r w:rsidR="003646D6">
        <w:rPr>
          <w:rFonts w:cs="Arial"/>
        </w:rPr>
        <w:t>-</w:t>
      </w:r>
      <w:r w:rsidRPr="003646D6">
        <w:rPr>
          <w:rFonts w:cs="Arial"/>
        </w:rPr>
        <w:t>mail replication certificates and restrict the namespace using the D</w:t>
      </w:r>
      <w:r w:rsidR="0062743B" w:rsidRPr="003646D6">
        <w:rPr>
          <w:rFonts w:cs="Arial"/>
        </w:rPr>
        <w:t xml:space="preserve">NS name constraint. </w:t>
      </w:r>
      <w:r w:rsidRPr="00581347">
        <w:rPr>
          <w:rFonts w:cs="Arial"/>
        </w:rPr>
        <w:t xml:space="preserve">It is </w:t>
      </w:r>
      <w:r w:rsidR="00581347">
        <w:rPr>
          <w:rFonts w:cs="Arial"/>
        </w:rPr>
        <w:t xml:space="preserve">technically </w:t>
      </w:r>
      <w:r w:rsidRPr="00581347">
        <w:rPr>
          <w:rFonts w:cs="Arial"/>
        </w:rPr>
        <w:t xml:space="preserve">possible to </w:t>
      </w:r>
      <w:r w:rsidR="00581347">
        <w:rPr>
          <w:rFonts w:cs="Arial"/>
        </w:rPr>
        <w:t xml:space="preserve">restrict </w:t>
      </w:r>
      <w:r w:rsidRPr="00581347">
        <w:rPr>
          <w:rFonts w:cs="Arial"/>
        </w:rPr>
        <w:t>the GUID</w:t>
      </w:r>
      <w:r w:rsidR="00581347">
        <w:rPr>
          <w:rFonts w:cs="Arial"/>
        </w:rPr>
        <w:t xml:space="preserve"> of a domain controller as another name </w:t>
      </w:r>
      <w:r w:rsidRPr="00581347">
        <w:rPr>
          <w:rFonts w:cs="Arial"/>
        </w:rPr>
        <w:t xml:space="preserve">but that would not be </w:t>
      </w:r>
      <w:r w:rsidR="00581347">
        <w:rPr>
          <w:rFonts w:cs="Arial"/>
        </w:rPr>
        <w:t xml:space="preserve">a generic constraint </w:t>
      </w:r>
      <w:r w:rsidRPr="00581347">
        <w:rPr>
          <w:rFonts w:cs="Arial"/>
        </w:rPr>
        <w:t xml:space="preserve">but </w:t>
      </w:r>
      <w:r w:rsidR="00581347">
        <w:rPr>
          <w:rFonts w:cs="Arial"/>
        </w:rPr>
        <w:t xml:space="preserve">a </w:t>
      </w:r>
      <w:r w:rsidRPr="00581347">
        <w:rPr>
          <w:rFonts w:cs="Arial"/>
        </w:rPr>
        <w:t xml:space="preserve">specific </w:t>
      </w:r>
      <w:r w:rsidR="00581347">
        <w:rPr>
          <w:rFonts w:cs="Arial"/>
        </w:rPr>
        <w:t xml:space="preserve">constraint </w:t>
      </w:r>
      <w:r w:rsidRPr="00581347">
        <w:rPr>
          <w:rFonts w:cs="Arial"/>
        </w:rPr>
        <w:t xml:space="preserve">to </w:t>
      </w:r>
      <w:r w:rsidR="00581347">
        <w:rPr>
          <w:rFonts w:cs="Arial"/>
        </w:rPr>
        <w:t xml:space="preserve">only </w:t>
      </w:r>
      <w:r w:rsidRPr="00581347">
        <w:rPr>
          <w:rFonts w:cs="Arial"/>
        </w:rPr>
        <w:t>one domain controller.</w:t>
      </w:r>
    </w:p>
    <w:p w14:paraId="44F5A3A4" w14:textId="77777777" w:rsidR="00995B46" w:rsidRPr="003646D6" w:rsidRDefault="00995B46" w:rsidP="00A2534A"/>
    <w:p w14:paraId="1E939A4E" w14:textId="77777777" w:rsidR="00995B46" w:rsidRPr="003646D6" w:rsidRDefault="00995B46" w:rsidP="00995B46">
      <w:pPr>
        <w:pStyle w:val="Heading4"/>
        <w:rPr>
          <w:sz w:val="20"/>
        </w:rPr>
      </w:pPr>
      <w:bookmarkStart w:id="16" w:name="_Toc33527619"/>
      <w:r w:rsidRPr="003646D6">
        <w:rPr>
          <w:sz w:val="20"/>
        </w:rPr>
        <w:t>Configuration</w:t>
      </w:r>
      <w:bookmarkEnd w:id="16"/>
    </w:p>
    <w:p w14:paraId="1F936001" w14:textId="77777777" w:rsidR="007116FA" w:rsidRDefault="007116FA" w:rsidP="00A2534A">
      <w:r>
        <w:t xml:space="preserve">The name constraints are configured in one of two locations. When creating a new CA, you can define name constraints for that CA by configuring </w:t>
      </w:r>
      <w:r w:rsidR="002C0BD1">
        <w:t>CAPolicy.inf</w:t>
      </w:r>
      <w:r>
        <w:t xml:space="preserve"> to impose name constraints. Likewise, if you are creating a qualified subordinate CA certificate, you would define name constraints in the </w:t>
      </w:r>
      <w:r w:rsidR="002C0BD1">
        <w:t>Policy.inf</w:t>
      </w:r>
      <w:r>
        <w:t xml:space="preserve"> file. In both cases, the following syntax is used:</w:t>
      </w:r>
    </w:p>
    <w:p w14:paraId="73D6CCA5" w14:textId="77777777" w:rsidR="007116FA" w:rsidRDefault="007116FA" w:rsidP="007116FA">
      <w:pPr>
        <w:pStyle w:val="Code"/>
      </w:pPr>
      <w:r>
        <w:t>[NameConstraintsExtension]</w:t>
      </w:r>
    </w:p>
    <w:p w14:paraId="1275BE52" w14:textId="77777777" w:rsidR="007116FA" w:rsidRDefault="007116FA" w:rsidP="007116FA">
      <w:pPr>
        <w:pStyle w:val="Code"/>
      </w:pPr>
      <w:r>
        <w:t>Include = NameConstraintsPermitted</w:t>
      </w:r>
    </w:p>
    <w:p w14:paraId="4A130450" w14:textId="77777777" w:rsidR="007116FA" w:rsidRDefault="007116FA" w:rsidP="007116FA">
      <w:pPr>
        <w:pStyle w:val="Code"/>
      </w:pPr>
      <w:r>
        <w:lastRenderedPageBreak/>
        <w:t>Exclude = NameConstraintsExcluded</w:t>
      </w:r>
    </w:p>
    <w:p w14:paraId="56995790" w14:textId="77777777" w:rsidR="007116FA" w:rsidRDefault="007116FA" w:rsidP="007116FA">
      <w:pPr>
        <w:pStyle w:val="Code"/>
      </w:pPr>
      <w:r>
        <w:t>Critical = TrUe</w:t>
      </w:r>
    </w:p>
    <w:p w14:paraId="53C11BBC" w14:textId="77777777" w:rsidR="007116FA" w:rsidRDefault="007116FA" w:rsidP="007116FA">
      <w:pPr>
        <w:pStyle w:val="Code"/>
      </w:pPr>
    </w:p>
    <w:p w14:paraId="3251CEC5" w14:textId="77777777" w:rsidR="007116FA" w:rsidRDefault="007116FA" w:rsidP="007116FA">
      <w:pPr>
        <w:pStyle w:val="Code"/>
      </w:pPr>
    </w:p>
    <w:p w14:paraId="07761C62" w14:textId="77777777" w:rsidR="007116FA" w:rsidRDefault="007116FA" w:rsidP="007116FA">
      <w:pPr>
        <w:pStyle w:val="Code"/>
      </w:pPr>
      <w:r>
        <w:t>[NameConstraintsPermitted]</w:t>
      </w:r>
    </w:p>
    <w:p w14:paraId="592B93A6" w14:textId="77777777" w:rsidR="007116FA" w:rsidRDefault="007116FA" w:rsidP="007116FA">
      <w:pPr>
        <w:pStyle w:val="Code"/>
      </w:pPr>
      <w:r>
        <w:t>DNS = ""</w:t>
      </w:r>
    </w:p>
    <w:p w14:paraId="77CC1C0C" w14:textId="77777777" w:rsidR="007116FA" w:rsidRDefault="007116FA" w:rsidP="007116FA">
      <w:pPr>
        <w:pStyle w:val="Code"/>
      </w:pPr>
      <w:r>
        <w:t>email=""</w:t>
      </w:r>
    </w:p>
    <w:p w14:paraId="6C5CE2E8" w14:textId="77777777" w:rsidR="007116FA" w:rsidRDefault="007116FA" w:rsidP="007116FA">
      <w:pPr>
        <w:pStyle w:val="Code"/>
      </w:pPr>
      <w:r>
        <w:t>UPN=""</w:t>
      </w:r>
    </w:p>
    <w:p w14:paraId="4279C382" w14:textId="77777777" w:rsidR="007116FA" w:rsidRDefault="007116FA" w:rsidP="007116FA">
      <w:pPr>
        <w:pStyle w:val="Code"/>
      </w:pPr>
    </w:p>
    <w:p w14:paraId="544E3B5A" w14:textId="77777777" w:rsidR="007116FA" w:rsidRDefault="007116FA" w:rsidP="007116FA">
      <w:pPr>
        <w:pStyle w:val="Code"/>
      </w:pPr>
      <w:r>
        <w:t>[NameConstraintsExcluded]</w:t>
      </w:r>
    </w:p>
    <w:p w14:paraId="5847BF77" w14:textId="77777777" w:rsidR="007116FA" w:rsidRDefault="007116FA" w:rsidP="007116FA">
      <w:pPr>
        <w:pStyle w:val="Code"/>
      </w:pPr>
      <w:r>
        <w:t>DNS = .nwtraders.com</w:t>
      </w:r>
    </w:p>
    <w:p w14:paraId="538914EA" w14:textId="77777777" w:rsidR="007116FA" w:rsidRDefault="007116FA" w:rsidP="007116FA">
      <w:pPr>
        <w:pStyle w:val="Code"/>
      </w:pPr>
      <w:r>
        <w:t>email = @nwtraders.com</w:t>
      </w:r>
    </w:p>
    <w:p w14:paraId="4CF4494C" w14:textId="77777777" w:rsidR="007116FA" w:rsidRPr="00FF344E" w:rsidRDefault="007116FA" w:rsidP="007116FA">
      <w:pPr>
        <w:pStyle w:val="Code"/>
      </w:pPr>
      <w:r w:rsidRPr="00FF344E">
        <w:t>UPN = .nwtraders.com</w:t>
      </w:r>
    </w:p>
    <w:p w14:paraId="52ACBEDA" w14:textId="77777777" w:rsidR="007116FA" w:rsidRDefault="007116FA" w:rsidP="007116FA">
      <w:pPr>
        <w:pStyle w:val="Code"/>
        <w:rPr>
          <w:lang w:val="sv-SE"/>
        </w:rPr>
      </w:pPr>
      <w:r w:rsidRPr="007116FA">
        <w:rPr>
          <w:lang w:val="sv-SE"/>
        </w:rPr>
        <w:t>UPN = @nwtraders.com</w:t>
      </w:r>
    </w:p>
    <w:p w14:paraId="48228DA8" w14:textId="77777777" w:rsidR="007116FA" w:rsidRPr="007116FA" w:rsidRDefault="007116FA" w:rsidP="007116FA">
      <w:pPr>
        <w:pStyle w:val="Code"/>
        <w:rPr>
          <w:lang w:val="sv-SE"/>
        </w:rPr>
      </w:pPr>
      <w:r>
        <w:rPr>
          <w:lang w:val="sv-SE"/>
        </w:rPr>
        <w:t>URI = ftp://.nwtraders.com</w:t>
      </w:r>
    </w:p>
    <w:p w14:paraId="70A1456A" w14:textId="77777777" w:rsidR="007116FA" w:rsidRDefault="007116FA" w:rsidP="007116FA">
      <w:pPr>
        <w:pStyle w:val="Code"/>
      </w:pPr>
      <w:r>
        <w:t>DIRECTORYNAME = "DC=</w:t>
      </w:r>
      <w:smartTag w:uri="urn:schemas-microsoft-com:office:smarttags" w:element="place">
        <w:smartTag w:uri="urn:schemas-microsoft-com:office:smarttags" w:element="City">
          <w:r w:rsidR="002C0BD1">
            <w:t>NWtraders</w:t>
          </w:r>
        </w:smartTag>
        <w:r>
          <w:t xml:space="preserve">, </w:t>
        </w:r>
        <w:smartTag w:uri="urn:schemas-microsoft-com:office:smarttags" w:element="State">
          <w:r>
            <w:t>DC</w:t>
          </w:r>
        </w:smartTag>
      </w:smartTag>
      <w:r>
        <w:t>=com"</w:t>
      </w:r>
    </w:p>
    <w:p w14:paraId="75F0D61C" w14:textId="77777777" w:rsidR="00836658" w:rsidRDefault="00836658" w:rsidP="007116FA">
      <w:pPr>
        <w:pStyle w:val="Code"/>
      </w:pPr>
    </w:p>
    <w:p w14:paraId="3352F1E0" w14:textId="77777777" w:rsidR="00836658" w:rsidRPr="00836658" w:rsidRDefault="00836658" w:rsidP="00836658">
      <w:r>
        <w:rPr>
          <w:b/>
        </w:rPr>
        <w:t>Note</w:t>
      </w:r>
      <w:r>
        <w:t xml:space="preserve">  The critical = True in the [NameConstraintsExtension] indicates that this extension is marked as critical. If the validating computer cannot parse the extension, it must reject the certificate chain.</w:t>
      </w:r>
    </w:p>
    <w:p w14:paraId="1015E20A" w14:textId="77777777" w:rsidR="00570129" w:rsidRPr="00C179B2" w:rsidRDefault="00836658" w:rsidP="00601FC4">
      <w:pPr>
        <w:pStyle w:val="Heading4"/>
        <w:rPr>
          <w:sz w:val="20"/>
        </w:rPr>
      </w:pPr>
      <w:bookmarkStart w:id="17" w:name="_Toc528413335"/>
      <w:bookmarkStart w:id="18" w:name="_Toc33527620"/>
      <w:r w:rsidRPr="00C179B2">
        <w:rPr>
          <w:sz w:val="20"/>
        </w:rPr>
        <w:t>Relative</w:t>
      </w:r>
      <w:r w:rsidR="00E74D74" w:rsidRPr="00C179B2">
        <w:rPr>
          <w:sz w:val="20"/>
        </w:rPr>
        <w:t xml:space="preserve"> </w:t>
      </w:r>
      <w:r w:rsidR="00570129" w:rsidRPr="00C179B2">
        <w:rPr>
          <w:sz w:val="20"/>
        </w:rPr>
        <w:t xml:space="preserve">Distinguished </w:t>
      </w:r>
      <w:r w:rsidR="00260CEA" w:rsidRPr="00C179B2">
        <w:rPr>
          <w:sz w:val="20"/>
        </w:rPr>
        <w:t>N</w:t>
      </w:r>
      <w:r w:rsidR="00570129" w:rsidRPr="00C179B2">
        <w:rPr>
          <w:sz w:val="20"/>
        </w:rPr>
        <w:t xml:space="preserve">ame </w:t>
      </w:r>
      <w:r w:rsidR="00260CEA" w:rsidRPr="00C179B2">
        <w:rPr>
          <w:sz w:val="20"/>
        </w:rPr>
        <w:t>C</w:t>
      </w:r>
      <w:r w:rsidR="00570129" w:rsidRPr="00C179B2">
        <w:rPr>
          <w:sz w:val="20"/>
        </w:rPr>
        <w:t>onstraints</w:t>
      </w:r>
      <w:bookmarkEnd w:id="17"/>
      <w:bookmarkEnd w:id="18"/>
    </w:p>
    <w:p w14:paraId="328D4DEF" w14:textId="77777777" w:rsidR="00570129" w:rsidRDefault="00836658" w:rsidP="003E0A7B">
      <w:r>
        <w:t>Relative</w:t>
      </w:r>
      <w:r w:rsidR="00570129">
        <w:t xml:space="preserve"> distinguished names </w:t>
      </w:r>
      <w:r w:rsidR="003E0A7B">
        <w:t xml:space="preserve">are used to identify the names of objects stored in </w:t>
      </w:r>
      <w:r w:rsidR="00A2534A">
        <w:t xml:space="preserve">directories such as </w:t>
      </w:r>
      <w:r w:rsidR="003E0A7B">
        <w:t>Active Directory</w:t>
      </w:r>
      <w:r>
        <w:t xml:space="preserve"> or X.500 directories</w:t>
      </w:r>
      <w:r w:rsidR="003E0A7B">
        <w:t xml:space="preserve">. Using </w:t>
      </w:r>
      <w:r>
        <w:t>Relative</w:t>
      </w:r>
      <w:r w:rsidR="003E0A7B">
        <w:t xml:space="preserve"> distinguished name constraints allows you to restrict a qualified subordinate CA to issue certificates only to specific users or computers in Active Directory by using the object’s </w:t>
      </w:r>
      <w:r>
        <w:t>Relative</w:t>
      </w:r>
      <w:r w:rsidR="003E0A7B">
        <w:t xml:space="preserve"> distinguished name. The distinguished name can be very specific, where the permitted or excluded </w:t>
      </w:r>
      <w:r>
        <w:t>Relative</w:t>
      </w:r>
      <w:r w:rsidR="003E0A7B">
        <w:t xml:space="preserve"> distinguished name references a specific object</w:t>
      </w:r>
      <w:r w:rsidR="00C179B2">
        <w:t>.</w:t>
      </w:r>
      <w:r w:rsidR="003E0A7B">
        <w:t xml:space="preserve"> </w:t>
      </w:r>
      <w:r w:rsidR="00C179B2">
        <w:t>O</w:t>
      </w:r>
      <w:r w:rsidR="003E0A7B">
        <w:t>r</w:t>
      </w:r>
      <w:r w:rsidR="00C179B2">
        <w:t>,</w:t>
      </w:r>
      <w:r w:rsidR="003E0A7B">
        <w:t xml:space="preserve"> the distinguished name can be a wildcard value that references all the objects within a specific container, domain, or organizational unit.</w:t>
      </w:r>
    </w:p>
    <w:p w14:paraId="71F39B6B" w14:textId="77777777" w:rsidR="003E0A7B" w:rsidRDefault="001A107E" w:rsidP="003E0A7B">
      <w:r>
        <w:br w:type="page"/>
      </w:r>
      <w:r w:rsidR="003E0A7B">
        <w:lastRenderedPageBreak/>
        <w:t xml:space="preserve">The name constraint must be included in either the </w:t>
      </w:r>
      <w:r w:rsidR="002C0BD1">
        <w:t>Policy.inf</w:t>
      </w:r>
      <w:r w:rsidR="003E0A7B">
        <w:t xml:space="preserve"> file use</w:t>
      </w:r>
      <w:r w:rsidR="00C179B2">
        <w:t>d</w:t>
      </w:r>
      <w:r w:rsidR="003E0A7B">
        <w:t xml:space="preserve"> to create a qualified subordinate CA or in the </w:t>
      </w:r>
      <w:r w:rsidR="002C0BD1">
        <w:t>CAPolicy.inf</w:t>
      </w:r>
      <w:r w:rsidR="003E0A7B">
        <w:t xml:space="preserve"> file used when installing a new subordinate CA. </w:t>
      </w:r>
      <w:r w:rsidR="00A620A3">
        <w:fldChar w:fldCharType="begin"/>
      </w:r>
      <w:r w:rsidR="00A620A3">
        <w:instrText xml:space="preserve"> REF _Ref33107912 \h </w:instrText>
      </w:r>
      <w:r w:rsidR="00A620A3">
        <w:fldChar w:fldCharType="separate"/>
      </w:r>
      <w:r w:rsidR="00F27C7A">
        <w:t xml:space="preserve">Table </w:t>
      </w:r>
      <w:r w:rsidR="00F27C7A">
        <w:rPr>
          <w:noProof/>
        </w:rPr>
        <w:t>1</w:t>
      </w:r>
      <w:r w:rsidR="00A620A3">
        <w:fldChar w:fldCharType="end"/>
      </w:r>
      <w:r w:rsidR="003E0A7B">
        <w:t xml:space="preserve"> shows some examples of LDAP name constraints and defines what objects the constraints refer to</w:t>
      </w:r>
      <w:r w:rsidR="00D90DA6">
        <w:t>.</w:t>
      </w:r>
    </w:p>
    <w:p w14:paraId="299E50A8" w14:textId="77777777" w:rsidR="00253A82" w:rsidRDefault="00A620A3" w:rsidP="00A620A3">
      <w:pPr>
        <w:pStyle w:val="Caption"/>
        <w:jc w:val="center"/>
      </w:pPr>
      <w:bookmarkStart w:id="19" w:name="_Ref33107912"/>
      <w:r>
        <w:t xml:space="preserve">Table </w:t>
      </w:r>
      <w:r>
        <w:fldChar w:fldCharType="begin"/>
      </w:r>
      <w:r>
        <w:instrText xml:space="preserve"> SEQ Table \* ARABIC </w:instrText>
      </w:r>
      <w:r>
        <w:fldChar w:fldCharType="separate"/>
      </w:r>
      <w:r w:rsidR="00F27C7A">
        <w:rPr>
          <w:noProof/>
        </w:rPr>
        <w:t>1</w:t>
      </w:r>
      <w:r>
        <w:fldChar w:fldCharType="end"/>
      </w:r>
      <w:bookmarkEnd w:id="19"/>
      <w:r>
        <w:t>: Name Constraint Examples</w:t>
      </w:r>
    </w:p>
    <w:tbl>
      <w:tblPr>
        <w:tblStyle w:val="TableGrid"/>
        <w:tblW w:w="0" w:type="auto"/>
        <w:tblLook w:val="01E0" w:firstRow="1" w:lastRow="1" w:firstColumn="1" w:lastColumn="1" w:noHBand="0" w:noVBand="0"/>
      </w:tblPr>
      <w:tblGrid>
        <w:gridCol w:w="6938"/>
        <w:gridCol w:w="2998"/>
      </w:tblGrid>
      <w:tr w:rsidR="00253A82" w:rsidRPr="00931159" w14:paraId="1039C7E7" w14:textId="77777777">
        <w:trPr>
          <w:cnfStyle w:val="100000000000" w:firstRow="1" w:lastRow="0" w:firstColumn="0" w:lastColumn="0" w:oddVBand="0" w:evenVBand="0" w:oddHBand="0" w:evenHBand="0" w:firstRowFirstColumn="0" w:firstRowLastColumn="0" w:lastRowFirstColumn="0" w:lastRowLastColumn="0"/>
        </w:trPr>
        <w:tc>
          <w:tcPr>
            <w:tcW w:w="5688" w:type="dxa"/>
          </w:tcPr>
          <w:p w14:paraId="39890F61" w14:textId="77777777" w:rsidR="00253A82" w:rsidRPr="00931159" w:rsidRDefault="00836658" w:rsidP="00931159">
            <w:pPr>
              <w:pStyle w:val="TableBold"/>
              <w:rPr>
                <w:b/>
              </w:rPr>
            </w:pPr>
            <w:r>
              <w:rPr>
                <w:b/>
              </w:rPr>
              <w:t>Relative Distinguished</w:t>
            </w:r>
            <w:r w:rsidR="00253A82" w:rsidRPr="00931159">
              <w:rPr>
                <w:b/>
              </w:rPr>
              <w:t xml:space="preserve"> Name Constraint</w:t>
            </w:r>
          </w:p>
        </w:tc>
        <w:tc>
          <w:tcPr>
            <w:tcW w:w="4248" w:type="dxa"/>
          </w:tcPr>
          <w:p w14:paraId="5A1FC79D" w14:textId="77777777" w:rsidR="00253A82" w:rsidRPr="00931159" w:rsidRDefault="00253A82" w:rsidP="00931159">
            <w:pPr>
              <w:pStyle w:val="TableBold"/>
              <w:rPr>
                <w:b/>
              </w:rPr>
            </w:pPr>
            <w:r w:rsidRPr="00931159">
              <w:rPr>
                <w:b/>
              </w:rPr>
              <w:t>Includes</w:t>
            </w:r>
          </w:p>
        </w:tc>
      </w:tr>
      <w:tr w:rsidR="00253A82" w14:paraId="30B1C2D0" w14:textId="77777777">
        <w:tc>
          <w:tcPr>
            <w:tcW w:w="5688" w:type="dxa"/>
          </w:tcPr>
          <w:p w14:paraId="13B691AF" w14:textId="77777777" w:rsidR="00253A82" w:rsidRPr="00D7763A" w:rsidRDefault="00253A82" w:rsidP="003E0A7B">
            <w:pPr>
              <w:rPr>
                <w:lang w:val="pt-BR"/>
              </w:rPr>
            </w:pPr>
            <w:r w:rsidRPr="00D7763A">
              <w:rPr>
                <w:rStyle w:val="HTMLCode"/>
                <w:lang w:val="pt-BR"/>
              </w:rPr>
              <w:t>DC=example,DC=microsoft,DC=com</w:t>
            </w:r>
          </w:p>
        </w:tc>
        <w:tc>
          <w:tcPr>
            <w:tcW w:w="4248" w:type="dxa"/>
          </w:tcPr>
          <w:p w14:paraId="5DFF92DB" w14:textId="77777777" w:rsidR="00253A82" w:rsidRDefault="00253A82" w:rsidP="003E0A7B">
            <w:r>
              <w:t>All objects in the example.microsoft.com domain</w:t>
            </w:r>
          </w:p>
        </w:tc>
      </w:tr>
      <w:tr w:rsidR="00253A82" w14:paraId="38CB8AE3" w14:textId="77777777">
        <w:tc>
          <w:tcPr>
            <w:tcW w:w="5688" w:type="dxa"/>
          </w:tcPr>
          <w:p w14:paraId="2E8B6494" w14:textId="77777777" w:rsidR="00253A82" w:rsidRDefault="00253A82" w:rsidP="003E0A7B">
            <w:pPr>
              <w:rPr>
                <w:rStyle w:val="HTMLCode"/>
              </w:rPr>
            </w:pPr>
            <w:r>
              <w:rPr>
                <w:rStyle w:val="HTMLCode"/>
              </w:rPr>
              <w:t>CN=Users,DC=example,DC=Microsoft,DC=com</w:t>
            </w:r>
          </w:p>
        </w:tc>
        <w:tc>
          <w:tcPr>
            <w:tcW w:w="4248" w:type="dxa"/>
          </w:tcPr>
          <w:p w14:paraId="349E5264" w14:textId="77777777" w:rsidR="00253A82" w:rsidRDefault="00253A82" w:rsidP="003E0A7B">
            <w:r>
              <w:t>All objects in the Users container in the example.microsoft.com domain</w:t>
            </w:r>
          </w:p>
        </w:tc>
      </w:tr>
      <w:tr w:rsidR="00253A82" w14:paraId="347751E1" w14:textId="77777777">
        <w:tc>
          <w:tcPr>
            <w:tcW w:w="5688" w:type="dxa"/>
          </w:tcPr>
          <w:p w14:paraId="739C0805" w14:textId="77777777" w:rsidR="00253A82" w:rsidRDefault="00253A82" w:rsidP="00253A82">
            <w:pPr>
              <w:pStyle w:val="HTMLPreformatted"/>
              <w:rPr>
                <w:rStyle w:val="HTMLCode"/>
              </w:rPr>
            </w:pPr>
            <w:r>
              <w:rPr>
                <w:rStyle w:val="HTMLCode"/>
              </w:rPr>
              <w:t>CN=</w:t>
            </w:r>
            <w:smartTag w:uri="urn:schemas-microsoft-com:office:smarttags" w:element="PersonName">
              <w:r>
                <w:rPr>
                  <w:rStyle w:val="HTMLCode"/>
                </w:rPr>
                <w:t>Brian Komar</w:t>
              </w:r>
            </w:smartTag>
            <w:r>
              <w:rPr>
                <w:rStyle w:val="HTMLCode"/>
              </w:rPr>
              <w:t>,CN=Users,DC=microsoft,DC=com</w:t>
            </w:r>
          </w:p>
          <w:p w14:paraId="43EC94B0" w14:textId="77777777" w:rsidR="00253A82" w:rsidRDefault="00253A82" w:rsidP="003E0A7B">
            <w:pPr>
              <w:rPr>
                <w:rStyle w:val="HTMLCode"/>
              </w:rPr>
            </w:pPr>
          </w:p>
        </w:tc>
        <w:tc>
          <w:tcPr>
            <w:tcW w:w="4248" w:type="dxa"/>
          </w:tcPr>
          <w:p w14:paraId="6610FAED" w14:textId="77777777" w:rsidR="00253A82" w:rsidRDefault="00253A82" w:rsidP="003E0A7B">
            <w:r>
              <w:t xml:space="preserve">The user object </w:t>
            </w:r>
            <w:smartTag w:uri="urn:schemas-microsoft-com:office:smarttags" w:element="PersonName">
              <w:r>
                <w:t>Brian Komar</w:t>
              </w:r>
            </w:smartTag>
            <w:r>
              <w:t xml:space="preserve"> in the Users container in the microsoft.com domain</w:t>
            </w:r>
          </w:p>
        </w:tc>
      </w:tr>
      <w:tr w:rsidR="00253A82" w14:paraId="12CE9725" w14:textId="77777777">
        <w:tc>
          <w:tcPr>
            <w:tcW w:w="5688" w:type="dxa"/>
          </w:tcPr>
          <w:p w14:paraId="608D0146" w14:textId="77777777" w:rsidR="00253A82" w:rsidRDefault="00253A82" w:rsidP="00253A82">
            <w:pPr>
              <w:pStyle w:val="HTMLPreformatted"/>
              <w:rPr>
                <w:rStyle w:val="HTMLCode"/>
              </w:rPr>
            </w:pPr>
            <w:r>
              <w:rPr>
                <w:rStyle w:val="HTMLCode"/>
              </w:rPr>
              <w:t>OU=Marketing,DC=Microsoft,DC=Com</w:t>
            </w:r>
          </w:p>
        </w:tc>
        <w:tc>
          <w:tcPr>
            <w:tcW w:w="4248" w:type="dxa"/>
          </w:tcPr>
          <w:p w14:paraId="1C76C0C9" w14:textId="77777777" w:rsidR="00253A82" w:rsidRDefault="00253A82" w:rsidP="003E0A7B">
            <w:r>
              <w:t>All objects in the Marketing OU of the Microsoft.com domain</w:t>
            </w:r>
          </w:p>
        </w:tc>
      </w:tr>
      <w:tr w:rsidR="00A2534A" w14:paraId="15D1BCA8" w14:textId="77777777">
        <w:tc>
          <w:tcPr>
            <w:tcW w:w="5688" w:type="dxa"/>
          </w:tcPr>
          <w:p w14:paraId="1A891BCB" w14:textId="77777777" w:rsidR="00A2534A" w:rsidRPr="00D7763A" w:rsidRDefault="00A2534A" w:rsidP="00253A82">
            <w:pPr>
              <w:pStyle w:val="HTMLPreformatted"/>
              <w:rPr>
                <w:rStyle w:val="HTMLCode"/>
                <w:lang w:val="fr-FR"/>
              </w:rPr>
            </w:pPr>
            <w:r w:rsidRPr="00D7763A">
              <w:rPr>
                <w:rStyle w:val="HTMLCode"/>
                <w:lang w:val="fr-FR"/>
              </w:rPr>
              <w:t>CN=Servers,CN=Sites,CN=Configuration,DC=Microsoft,DC=Com</w:t>
            </w:r>
          </w:p>
        </w:tc>
        <w:tc>
          <w:tcPr>
            <w:tcW w:w="4248" w:type="dxa"/>
          </w:tcPr>
          <w:p w14:paraId="18FBFAD0" w14:textId="77777777" w:rsidR="00A2534A" w:rsidRDefault="00A2534A" w:rsidP="003E0A7B">
            <w:r>
              <w:t>All domain controllers in the microsoft.com forest</w:t>
            </w:r>
          </w:p>
        </w:tc>
      </w:tr>
      <w:tr w:rsidR="00EF20A4" w14:paraId="78081039" w14:textId="77777777">
        <w:tc>
          <w:tcPr>
            <w:tcW w:w="5688" w:type="dxa"/>
          </w:tcPr>
          <w:p w14:paraId="2A3F2A43" w14:textId="77777777" w:rsidR="00EF20A4" w:rsidRPr="00D7763A" w:rsidRDefault="00EF20A4" w:rsidP="00253A82">
            <w:pPr>
              <w:pStyle w:val="HTMLPreformatted"/>
              <w:rPr>
                <w:rStyle w:val="HTMLCode"/>
                <w:lang w:val="fr-FR"/>
              </w:rPr>
            </w:pPr>
            <w:r w:rsidRPr="00D7763A">
              <w:rPr>
                <w:rStyle w:val="HTMLCode"/>
                <w:lang w:val="fr-FR"/>
              </w:rPr>
              <w:t>OU=Domain Controllers, DC=Redmond,DC=Microsoft,DC=Com</w:t>
            </w:r>
          </w:p>
        </w:tc>
        <w:tc>
          <w:tcPr>
            <w:tcW w:w="4248" w:type="dxa"/>
          </w:tcPr>
          <w:p w14:paraId="54450CC7" w14:textId="77777777" w:rsidR="00EF20A4" w:rsidRDefault="00EF20A4" w:rsidP="003E0A7B">
            <w:r>
              <w:t>All domain controllers in the Redmond.microsoft.Com domain.</w:t>
            </w:r>
          </w:p>
        </w:tc>
      </w:tr>
    </w:tbl>
    <w:p w14:paraId="6863440E" w14:textId="77777777" w:rsidR="00E2717C" w:rsidRDefault="00E2717C" w:rsidP="00E2717C">
      <w:bookmarkStart w:id="20" w:name="_Toc528413336"/>
    </w:p>
    <w:p w14:paraId="4336B5E9" w14:textId="77777777" w:rsidR="00E2717C" w:rsidRDefault="0047767C" w:rsidP="00E2717C">
      <w:r>
        <w:t>The range of characters in the allowed name constraint is defined by the RDN type.</w:t>
      </w:r>
      <w:r w:rsidR="0062743B">
        <w:t xml:space="preserve"> </w:t>
      </w:r>
      <w:r>
        <w:t xml:space="preserve">Most RDNs (such as O=, OU=,CN=, </w:t>
      </w:r>
      <w:r w:rsidR="00D90DA6">
        <w:t>and so on</w:t>
      </w:r>
      <w:r>
        <w:t>) support international (UTF8) characters</w:t>
      </w:r>
      <w:r w:rsidR="00943CA2">
        <w:t>,</w:t>
      </w:r>
      <w:r>
        <w:t xml:space="preserve"> where RDNs that include (DC=,C=,email, </w:t>
      </w:r>
      <w:r w:rsidR="00D90DA6">
        <w:t>and so on</w:t>
      </w:r>
      <w:r>
        <w:t>) support on IA5 character types.</w:t>
      </w:r>
      <w:r w:rsidR="0062743B">
        <w:t xml:space="preserve"> </w:t>
      </w:r>
      <w:r w:rsidR="00E2717C">
        <w:t xml:space="preserve">A </w:t>
      </w:r>
      <w:r w:rsidR="00836658">
        <w:t>Relative</w:t>
      </w:r>
      <w:r w:rsidR="00E2717C">
        <w:t xml:space="preserve"> name constraint will appear in either the permitted or excluded name constraints using the following format:</w:t>
      </w:r>
    </w:p>
    <w:p w14:paraId="24ED89E8" w14:textId="77777777" w:rsidR="00E2717C" w:rsidRDefault="00E2717C" w:rsidP="00E2717C">
      <w:pPr>
        <w:pStyle w:val="Code"/>
      </w:pPr>
      <w:r>
        <w:t>DIRECTORYNAME = "DC=</w:t>
      </w:r>
      <w:smartTag w:uri="urn:schemas-microsoft-com:office:smarttags" w:element="place">
        <w:smartTag w:uri="urn:schemas-microsoft-com:office:smarttags" w:element="City">
          <w:r>
            <w:t>NWtraders</w:t>
          </w:r>
        </w:smartTag>
        <w:r>
          <w:t xml:space="preserve">, </w:t>
        </w:r>
        <w:smartTag w:uri="urn:schemas-microsoft-com:office:smarttags" w:element="State">
          <w:r>
            <w:t>DC</w:t>
          </w:r>
        </w:smartTag>
      </w:smartTag>
      <w:r>
        <w:t>=com"</w:t>
      </w:r>
    </w:p>
    <w:p w14:paraId="47D05017" w14:textId="77777777" w:rsidR="00E2717C" w:rsidRDefault="00E2717C" w:rsidP="00E2717C">
      <w:pPr>
        <w:pStyle w:val="Code"/>
      </w:pPr>
    </w:p>
    <w:p w14:paraId="1D9D4EC9" w14:textId="77777777" w:rsidR="00570129" w:rsidRPr="00943CA2" w:rsidRDefault="00570129" w:rsidP="00943CA2">
      <w:pPr>
        <w:pStyle w:val="Heading4"/>
        <w:rPr>
          <w:bCs/>
          <w:sz w:val="20"/>
        </w:rPr>
      </w:pPr>
      <w:bookmarkStart w:id="21" w:name="_Toc33527621"/>
      <w:r w:rsidRPr="00943CA2">
        <w:rPr>
          <w:bCs/>
          <w:sz w:val="20"/>
        </w:rPr>
        <w:t xml:space="preserve">DNS </w:t>
      </w:r>
      <w:r w:rsidR="00943CA2" w:rsidRPr="00943CA2">
        <w:rPr>
          <w:bCs/>
          <w:sz w:val="20"/>
        </w:rPr>
        <w:t>N</w:t>
      </w:r>
      <w:r w:rsidRPr="00943CA2">
        <w:rPr>
          <w:bCs/>
          <w:sz w:val="20"/>
        </w:rPr>
        <w:t xml:space="preserve">ame </w:t>
      </w:r>
      <w:r w:rsidR="00943CA2" w:rsidRPr="00943CA2">
        <w:rPr>
          <w:bCs/>
          <w:sz w:val="20"/>
        </w:rPr>
        <w:t>C</w:t>
      </w:r>
      <w:r w:rsidRPr="00943CA2">
        <w:rPr>
          <w:bCs/>
          <w:sz w:val="20"/>
        </w:rPr>
        <w:t>onstraints</w:t>
      </w:r>
      <w:bookmarkEnd w:id="20"/>
      <w:bookmarkEnd w:id="21"/>
    </w:p>
    <w:p w14:paraId="36E432FC" w14:textId="77777777" w:rsidR="00862A32" w:rsidRDefault="00862A32" w:rsidP="00862A32">
      <w:r>
        <w:t>DNS name constraints compare any DNS names contained in certificate requests to the list of permitted and excluded DNS name constraints. As with LDAP distinguished name constraints, the name in the certificate request must match one of the permitted names for the certificate to be issued.</w:t>
      </w:r>
    </w:p>
    <w:p w14:paraId="6B84CFB3" w14:textId="77777777" w:rsidR="00570129" w:rsidRDefault="00570129" w:rsidP="00862A32">
      <w:r>
        <w:t>The DNS domain names accepted by the subordinate CA must follow the standard DNS naming conventions as s</w:t>
      </w:r>
      <w:r w:rsidR="00862A32">
        <w:t xml:space="preserve">pecified in RFCs 1034 and 1035, and are listed in either the </w:t>
      </w:r>
      <w:r w:rsidR="002C0BD1">
        <w:t>Policy.inf</w:t>
      </w:r>
      <w:r w:rsidR="00862A32">
        <w:t xml:space="preserve"> or </w:t>
      </w:r>
      <w:r w:rsidR="002C0BD1">
        <w:t>CAPolicy.inf</w:t>
      </w:r>
      <w:r w:rsidR="00862A32">
        <w:t xml:space="preserve"> file used.</w:t>
      </w:r>
      <w:r w:rsidR="0062743B">
        <w:t xml:space="preserve"> </w:t>
      </w:r>
      <w:r w:rsidR="000F1552">
        <w:t>Therefore, the DNS name constraint cannot contain international character sets.</w:t>
      </w:r>
    </w:p>
    <w:p w14:paraId="61210448" w14:textId="77777777" w:rsidR="00862A32" w:rsidRDefault="00862A32" w:rsidP="00862A32">
      <w:r>
        <w:t>When configuring a DNS name constraint, you can either designate a specific DNS host name, for example</w:t>
      </w:r>
      <w:r w:rsidR="006F79C4">
        <w:t>,</w:t>
      </w:r>
      <w:r>
        <w:t xml:space="preserve"> host.example.microsoft.com, or you can designate a DNS namespace. For example, the DNS name constraint .example.microsoft.com indicates all hosts that have a DNS name that ends with example.microsoft.com. The preceding period (.) indicates that any DNS name that ends with example.microsoft.com matches the name constraint.</w:t>
      </w:r>
    </w:p>
    <w:p w14:paraId="4AAE1A8B" w14:textId="77777777" w:rsidR="00931159" w:rsidRPr="00931159" w:rsidRDefault="00931159" w:rsidP="00862A32">
      <w:r>
        <w:rPr>
          <w:b/>
        </w:rPr>
        <w:lastRenderedPageBreak/>
        <w:t>Note</w:t>
      </w:r>
      <w:r>
        <w:t xml:space="preserve">  This does not include a host that does not have a period preceding example.microsoft.com. For example, the host named ourexample.microsoft.com would not result in a match when compared to the name constraint .example.microsoft.com</w:t>
      </w:r>
      <w:r w:rsidR="009B1938">
        <w:t>.</w:t>
      </w:r>
    </w:p>
    <w:p w14:paraId="143D1EEA" w14:textId="77777777" w:rsidR="00570129" w:rsidRDefault="009B1938" w:rsidP="00931159">
      <w:r>
        <w:fldChar w:fldCharType="begin"/>
      </w:r>
      <w:r>
        <w:instrText xml:space="preserve"> REF _Ref33108231 \h </w:instrText>
      </w:r>
      <w:r>
        <w:fldChar w:fldCharType="separate"/>
      </w:r>
      <w:r w:rsidR="00F27C7A">
        <w:t xml:space="preserve">Table </w:t>
      </w:r>
      <w:r w:rsidR="00F27C7A">
        <w:rPr>
          <w:noProof/>
        </w:rPr>
        <w:t>2</w:t>
      </w:r>
      <w:r>
        <w:fldChar w:fldCharType="end"/>
      </w:r>
      <w:r w:rsidR="00931159">
        <w:t xml:space="preserve"> demonstrates the results for submitted DNS names against configured DNS name constraints.</w:t>
      </w:r>
    </w:p>
    <w:p w14:paraId="07D7B760" w14:textId="77777777" w:rsidR="00931159" w:rsidRDefault="009B1938" w:rsidP="0078498C">
      <w:pPr>
        <w:pStyle w:val="Caption"/>
        <w:jc w:val="center"/>
      </w:pPr>
      <w:bookmarkStart w:id="22" w:name="_Ref33108231"/>
      <w:r>
        <w:t xml:space="preserve">Table </w:t>
      </w:r>
      <w:r>
        <w:fldChar w:fldCharType="begin"/>
      </w:r>
      <w:r>
        <w:instrText xml:space="preserve"> SEQ Table \* ARABIC </w:instrText>
      </w:r>
      <w:r>
        <w:fldChar w:fldCharType="separate"/>
      </w:r>
      <w:r w:rsidR="00F27C7A">
        <w:rPr>
          <w:noProof/>
        </w:rPr>
        <w:t>2</w:t>
      </w:r>
      <w:r>
        <w:fldChar w:fldCharType="end"/>
      </w:r>
      <w:bookmarkEnd w:id="22"/>
      <w:r>
        <w:t>: Evaluating DNS Name Constraints</w:t>
      </w:r>
    </w:p>
    <w:tbl>
      <w:tblPr>
        <w:tblStyle w:val="TableGrid"/>
        <w:tblW w:w="0" w:type="auto"/>
        <w:tblLook w:val="01E0" w:firstRow="1" w:lastRow="1" w:firstColumn="1" w:lastColumn="1" w:noHBand="0" w:noVBand="0"/>
      </w:tblPr>
      <w:tblGrid>
        <w:gridCol w:w="3312"/>
        <w:gridCol w:w="3312"/>
        <w:gridCol w:w="3312"/>
      </w:tblGrid>
      <w:tr w:rsidR="00931159" w14:paraId="6E91F558" w14:textId="77777777">
        <w:trPr>
          <w:cnfStyle w:val="100000000000" w:firstRow="1" w:lastRow="0" w:firstColumn="0" w:lastColumn="0" w:oddVBand="0" w:evenVBand="0" w:oddHBand="0" w:evenHBand="0" w:firstRowFirstColumn="0" w:firstRowLastColumn="0" w:lastRowFirstColumn="0" w:lastRowLastColumn="0"/>
        </w:trPr>
        <w:tc>
          <w:tcPr>
            <w:tcW w:w="3312" w:type="dxa"/>
            <w:vAlign w:val="center"/>
          </w:tcPr>
          <w:p w14:paraId="79A29279" w14:textId="77777777" w:rsidR="00931159" w:rsidRDefault="00931159" w:rsidP="00931159">
            <w:pPr>
              <w:pStyle w:val="TableTitle"/>
              <w:rPr>
                <w:b/>
              </w:rPr>
            </w:pPr>
            <w:r>
              <w:rPr>
                <w:b/>
              </w:rPr>
              <w:t xml:space="preserve">Submitted DNS </w:t>
            </w:r>
            <w:r w:rsidR="00E37748">
              <w:rPr>
                <w:b/>
              </w:rPr>
              <w:t>N</w:t>
            </w:r>
            <w:r>
              <w:rPr>
                <w:b/>
              </w:rPr>
              <w:t>ame</w:t>
            </w:r>
          </w:p>
        </w:tc>
        <w:tc>
          <w:tcPr>
            <w:tcW w:w="3312" w:type="dxa"/>
            <w:vAlign w:val="center"/>
          </w:tcPr>
          <w:p w14:paraId="6CDA196D" w14:textId="77777777" w:rsidR="00931159" w:rsidRDefault="00931159" w:rsidP="00931159">
            <w:pPr>
              <w:pStyle w:val="TableTitle"/>
              <w:rPr>
                <w:b/>
              </w:rPr>
            </w:pPr>
            <w:r>
              <w:rPr>
                <w:b/>
              </w:rPr>
              <w:t xml:space="preserve">DNS Name </w:t>
            </w:r>
            <w:r w:rsidR="00E37748">
              <w:rPr>
                <w:b/>
              </w:rPr>
              <w:t>C</w:t>
            </w:r>
            <w:r>
              <w:rPr>
                <w:b/>
              </w:rPr>
              <w:t>onstraint</w:t>
            </w:r>
          </w:p>
        </w:tc>
        <w:tc>
          <w:tcPr>
            <w:tcW w:w="3312" w:type="dxa"/>
            <w:vAlign w:val="center"/>
          </w:tcPr>
          <w:p w14:paraId="060E52FA" w14:textId="77777777" w:rsidR="00931159" w:rsidRDefault="00931159" w:rsidP="00931159">
            <w:pPr>
              <w:pStyle w:val="TableTitle"/>
              <w:rPr>
                <w:b/>
              </w:rPr>
            </w:pPr>
            <w:r>
              <w:rPr>
                <w:b/>
              </w:rPr>
              <w:t>Evaluation</w:t>
            </w:r>
          </w:p>
        </w:tc>
      </w:tr>
      <w:tr w:rsidR="00931159" w14:paraId="4B15FBC8" w14:textId="77777777">
        <w:tc>
          <w:tcPr>
            <w:tcW w:w="3312" w:type="dxa"/>
            <w:vAlign w:val="center"/>
          </w:tcPr>
          <w:p w14:paraId="707E1778" w14:textId="77777777" w:rsidR="00931159" w:rsidRDefault="00931159" w:rsidP="00931159">
            <w:pPr>
              <w:pStyle w:val="TableBody"/>
            </w:pPr>
            <w:r w:rsidRPr="00931159">
              <w:t>www.example</w:t>
            </w:r>
            <w:r>
              <w:t>.microsoft</w:t>
            </w:r>
            <w:r w:rsidRPr="00931159">
              <w:t>.com</w:t>
            </w:r>
          </w:p>
        </w:tc>
        <w:tc>
          <w:tcPr>
            <w:tcW w:w="3312" w:type="dxa"/>
            <w:vAlign w:val="center"/>
          </w:tcPr>
          <w:p w14:paraId="30574304" w14:textId="77777777" w:rsidR="00931159" w:rsidRDefault="00931159" w:rsidP="00931159">
            <w:pPr>
              <w:pStyle w:val="TableBody"/>
            </w:pPr>
            <w:r w:rsidRPr="00931159">
              <w:t>.example.</w:t>
            </w:r>
            <w:r>
              <w:t>microsoft.</w:t>
            </w:r>
            <w:r w:rsidRPr="00931159">
              <w:t>com</w:t>
            </w:r>
          </w:p>
        </w:tc>
        <w:tc>
          <w:tcPr>
            <w:tcW w:w="3312" w:type="dxa"/>
            <w:vAlign w:val="center"/>
          </w:tcPr>
          <w:p w14:paraId="1EB2C400" w14:textId="77777777" w:rsidR="00931159" w:rsidRDefault="00931159" w:rsidP="00931159">
            <w:pPr>
              <w:pStyle w:val="TableBody"/>
            </w:pPr>
            <w:r w:rsidRPr="00931159">
              <w:t>Match</w:t>
            </w:r>
          </w:p>
        </w:tc>
      </w:tr>
      <w:tr w:rsidR="00931159" w:rsidRPr="00931159" w14:paraId="5DDC5C4C" w14:textId="77777777">
        <w:tc>
          <w:tcPr>
            <w:tcW w:w="3312" w:type="dxa"/>
            <w:vAlign w:val="center"/>
          </w:tcPr>
          <w:p w14:paraId="256901F2" w14:textId="77777777" w:rsidR="00931159" w:rsidRPr="00931159" w:rsidRDefault="00931159" w:rsidP="00931159">
            <w:pPr>
              <w:pStyle w:val="TableBody"/>
            </w:pPr>
            <w:r w:rsidRPr="00931159">
              <w:t>www.south.example.</w:t>
            </w:r>
            <w:r>
              <w:t>microsoft</w:t>
            </w:r>
            <w:r w:rsidR="00EF20A4">
              <w:t>.</w:t>
            </w:r>
            <w:r w:rsidRPr="00931159">
              <w:t>com</w:t>
            </w:r>
          </w:p>
        </w:tc>
        <w:tc>
          <w:tcPr>
            <w:tcW w:w="3312" w:type="dxa"/>
            <w:vAlign w:val="center"/>
          </w:tcPr>
          <w:p w14:paraId="487C7608" w14:textId="77777777" w:rsidR="00931159" w:rsidRPr="00931159" w:rsidRDefault="00931159" w:rsidP="00931159">
            <w:pPr>
              <w:pStyle w:val="TableBody"/>
            </w:pPr>
            <w:r w:rsidRPr="00931159">
              <w:t>.example.</w:t>
            </w:r>
            <w:r>
              <w:t>microsoft.</w:t>
            </w:r>
            <w:r w:rsidRPr="00931159">
              <w:t>com</w:t>
            </w:r>
          </w:p>
        </w:tc>
        <w:tc>
          <w:tcPr>
            <w:tcW w:w="3312" w:type="dxa"/>
            <w:vAlign w:val="center"/>
          </w:tcPr>
          <w:p w14:paraId="69C8F7EE" w14:textId="77777777" w:rsidR="00931159" w:rsidRPr="00931159" w:rsidRDefault="00931159" w:rsidP="00931159">
            <w:pPr>
              <w:pStyle w:val="TableBody"/>
            </w:pPr>
            <w:r w:rsidRPr="00931159">
              <w:t>Match</w:t>
            </w:r>
          </w:p>
        </w:tc>
      </w:tr>
      <w:tr w:rsidR="00931159" w:rsidRPr="00931159" w14:paraId="2BE18B5D" w14:textId="77777777">
        <w:tc>
          <w:tcPr>
            <w:tcW w:w="3312" w:type="dxa"/>
            <w:vAlign w:val="center"/>
          </w:tcPr>
          <w:p w14:paraId="69CDAC98" w14:textId="77777777" w:rsidR="00931159" w:rsidRDefault="00931159" w:rsidP="00931159">
            <w:pPr>
              <w:pStyle w:val="TableBody"/>
            </w:pPr>
            <w:r>
              <w:t>example.microsoft.com</w:t>
            </w:r>
          </w:p>
        </w:tc>
        <w:tc>
          <w:tcPr>
            <w:tcW w:w="3312" w:type="dxa"/>
            <w:vAlign w:val="center"/>
          </w:tcPr>
          <w:p w14:paraId="12632D05" w14:textId="77777777" w:rsidR="00931159" w:rsidRDefault="00931159" w:rsidP="00931159">
            <w:pPr>
              <w:pStyle w:val="TableBody"/>
            </w:pPr>
            <w:r w:rsidRPr="00931159">
              <w:t>.example.</w:t>
            </w:r>
            <w:r>
              <w:t>microsoft.</w:t>
            </w:r>
            <w:r w:rsidRPr="00931159">
              <w:t>com</w:t>
            </w:r>
          </w:p>
        </w:tc>
        <w:tc>
          <w:tcPr>
            <w:tcW w:w="3312" w:type="dxa"/>
            <w:vAlign w:val="center"/>
          </w:tcPr>
          <w:p w14:paraId="01C2DE94" w14:textId="77777777" w:rsidR="00931159" w:rsidRDefault="00931159" w:rsidP="00931159">
            <w:pPr>
              <w:pStyle w:val="TableBody"/>
            </w:pPr>
            <w:r>
              <w:t>No Match</w:t>
            </w:r>
          </w:p>
        </w:tc>
      </w:tr>
      <w:tr w:rsidR="00931159" w:rsidRPr="00931159" w14:paraId="329CEC0B" w14:textId="77777777">
        <w:tc>
          <w:tcPr>
            <w:tcW w:w="3312" w:type="dxa"/>
            <w:vAlign w:val="center"/>
          </w:tcPr>
          <w:p w14:paraId="06AC4017" w14:textId="77777777" w:rsidR="00931159" w:rsidRPr="00931159" w:rsidRDefault="00931159" w:rsidP="00931159">
            <w:pPr>
              <w:pStyle w:val="TableBody"/>
            </w:pPr>
            <w:r>
              <w:t>Ourexample.microsoft.com</w:t>
            </w:r>
          </w:p>
        </w:tc>
        <w:tc>
          <w:tcPr>
            <w:tcW w:w="3312" w:type="dxa"/>
            <w:vAlign w:val="center"/>
          </w:tcPr>
          <w:p w14:paraId="1923598C" w14:textId="77777777" w:rsidR="00931159" w:rsidRPr="00931159" w:rsidRDefault="00931159" w:rsidP="00931159">
            <w:pPr>
              <w:pStyle w:val="TableBody"/>
            </w:pPr>
            <w:r>
              <w:t>example.microsoft.com</w:t>
            </w:r>
          </w:p>
        </w:tc>
        <w:tc>
          <w:tcPr>
            <w:tcW w:w="3312" w:type="dxa"/>
            <w:vAlign w:val="center"/>
          </w:tcPr>
          <w:p w14:paraId="7C2F0342" w14:textId="77777777" w:rsidR="00931159" w:rsidRPr="00931159" w:rsidRDefault="00836658" w:rsidP="00931159">
            <w:pPr>
              <w:pStyle w:val="TableBody"/>
            </w:pPr>
            <w:r>
              <w:t xml:space="preserve">No </w:t>
            </w:r>
            <w:r w:rsidR="00931159">
              <w:t>Match</w:t>
            </w:r>
          </w:p>
        </w:tc>
      </w:tr>
      <w:tr w:rsidR="00931159" w:rsidRPr="00931159" w14:paraId="30AF40EB" w14:textId="77777777">
        <w:tc>
          <w:tcPr>
            <w:tcW w:w="3312" w:type="dxa"/>
            <w:vAlign w:val="center"/>
          </w:tcPr>
          <w:p w14:paraId="49183F95" w14:textId="77777777" w:rsidR="00931159" w:rsidRDefault="00931159" w:rsidP="00931159">
            <w:pPr>
              <w:pStyle w:val="TableBody"/>
            </w:pPr>
            <w:r>
              <w:t>www.example.microsoft.com</w:t>
            </w:r>
          </w:p>
        </w:tc>
        <w:tc>
          <w:tcPr>
            <w:tcW w:w="3312" w:type="dxa"/>
            <w:vAlign w:val="center"/>
          </w:tcPr>
          <w:p w14:paraId="424C0BF3" w14:textId="77777777" w:rsidR="00931159" w:rsidRDefault="00931159" w:rsidP="00931159">
            <w:pPr>
              <w:pStyle w:val="TableBody"/>
            </w:pPr>
            <w:r>
              <w:t>example.microsoft.com</w:t>
            </w:r>
          </w:p>
        </w:tc>
        <w:tc>
          <w:tcPr>
            <w:tcW w:w="3312" w:type="dxa"/>
            <w:vAlign w:val="center"/>
          </w:tcPr>
          <w:p w14:paraId="7A73346D" w14:textId="77777777" w:rsidR="00931159" w:rsidRDefault="00931159" w:rsidP="00931159">
            <w:pPr>
              <w:pStyle w:val="TableBody"/>
            </w:pPr>
            <w:r>
              <w:t>Match</w:t>
            </w:r>
          </w:p>
        </w:tc>
      </w:tr>
    </w:tbl>
    <w:p w14:paraId="4E5A5302" w14:textId="77777777" w:rsidR="000F1552" w:rsidRDefault="000F1552" w:rsidP="00931159">
      <w:pPr>
        <w:rPr>
          <w:b/>
        </w:rPr>
      </w:pPr>
    </w:p>
    <w:p w14:paraId="7A2F532F" w14:textId="77777777" w:rsidR="00A2534A" w:rsidRDefault="000F1552" w:rsidP="00931159">
      <w:r>
        <w:rPr>
          <w:b/>
        </w:rPr>
        <w:t>Important</w:t>
      </w:r>
      <w:r w:rsidR="00931159" w:rsidRPr="00E37748">
        <w:t xml:space="preserve">  </w:t>
      </w:r>
      <w:r w:rsidR="00931159">
        <w:t xml:space="preserve">Evaluate your DNS constraints carefully. Remember that all excluded name constraints take precedence over a permitted name constraint. For example, if you permitted .example.microsoft.com and excluded .microsoft.com, a request from </w:t>
      </w:r>
      <w:r w:rsidR="00931159" w:rsidRPr="004B5A1A">
        <w:t>www.example.microsoft.com</w:t>
      </w:r>
      <w:r w:rsidR="00931159">
        <w:t xml:space="preserve"> will be rejected. This DNS name matches both the excluded and permitted name constraints. Because there is a match on the excluded name constraint, the permitted name constraint is not observed.</w:t>
      </w:r>
    </w:p>
    <w:p w14:paraId="04971BA7" w14:textId="77777777" w:rsidR="00E2717C" w:rsidRDefault="00E2717C" w:rsidP="00E2717C">
      <w:r>
        <w:t>A DNS name constraint will appear in either the permitted or excluded name constraints using the following format:</w:t>
      </w:r>
    </w:p>
    <w:p w14:paraId="340C8699" w14:textId="77777777" w:rsidR="00E2717C" w:rsidRDefault="00E2717C" w:rsidP="00E2717C">
      <w:pPr>
        <w:pStyle w:val="Code"/>
      </w:pPr>
      <w:r>
        <w:t>DNS = .nwtraders.com</w:t>
      </w:r>
    </w:p>
    <w:p w14:paraId="5F946682" w14:textId="77777777" w:rsidR="00570129" w:rsidRPr="00E37748" w:rsidRDefault="009425EC" w:rsidP="00E37748">
      <w:pPr>
        <w:pStyle w:val="Heading4"/>
        <w:rPr>
          <w:bCs/>
          <w:sz w:val="20"/>
        </w:rPr>
      </w:pPr>
      <w:bookmarkStart w:id="23" w:name="_Toc528413337"/>
      <w:bookmarkStart w:id="24" w:name="_Toc33527622"/>
      <w:r w:rsidRPr="00E37748">
        <w:rPr>
          <w:bCs/>
          <w:sz w:val="20"/>
        </w:rPr>
        <w:t>Uniform Resource Identifier (</w:t>
      </w:r>
      <w:r w:rsidR="00570129" w:rsidRPr="00E37748">
        <w:rPr>
          <w:bCs/>
          <w:sz w:val="20"/>
        </w:rPr>
        <w:t>URI</w:t>
      </w:r>
      <w:r w:rsidRPr="00E37748">
        <w:rPr>
          <w:bCs/>
          <w:sz w:val="20"/>
        </w:rPr>
        <w:t>)</w:t>
      </w:r>
      <w:r w:rsidR="00570129" w:rsidRPr="00E37748">
        <w:rPr>
          <w:bCs/>
          <w:sz w:val="20"/>
        </w:rPr>
        <w:t xml:space="preserve"> </w:t>
      </w:r>
      <w:r w:rsidR="00E37748" w:rsidRPr="00E37748">
        <w:rPr>
          <w:bCs/>
          <w:sz w:val="20"/>
        </w:rPr>
        <w:t>C</w:t>
      </w:r>
      <w:r w:rsidR="00570129" w:rsidRPr="00E37748">
        <w:rPr>
          <w:bCs/>
          <w:sz w:val="20"/>
        </w:rPr>
        <w:t>onstraints</w:t>
      </w:r>
      <w:bookmarkEnd w:id="23"/>
      <w:bookmarkEnd w:id="24"/>
    </w:p>
    <w:p w14:paraId="5B2D7BA4" w14:textId="77777777" w:rsidR="00570129" w:rsidRDefault="00570129" w:rsidP="009425EC">
      <w:r>
        <w:t xml:space="preserve">Uniform Resource Identifiers (URIs) identify resources on the Internet </w:t>
      </w:r>
      <w:r w:rsidR="009425EC">
        <w:t xml:space="preserve">that use </w:t>
      </w:r>
      <w:r>
        <w:t xml:space="preserve">identifiers such as URL, FTP, HTTP, telnet, mailto, news, and gopher. The URI naming conventions supported </w:t>
      </w:r>
      <w:r w:rsidR="009425EC">
        <w:t xml:space="preserve">for name constraints </w:t>
      </w:r>
      <w:r>
        <w:t>must follow the syntax specified in RFC 2396.</w:t>
      </w:r>
    </w:p>
    <w:p w14:paraId="7AED2A6D" w14:textId="77777777" w:rsidR="009425EC" w:rsidRDefault="009425EC" w:rsidP="009425EC">
      <w:r>
        <w:t xml:space="preserve">When a qualified subordinate CA validates a URI name, the protocol element in the URI is ignored. For example, if the submitted URI is </w:t>
      </w:r>
      <w:r w:rsidR="00A2534A" w:rsidRPr="004B5A1A">
        <w:t>http://www.example.microsoft.com</w:t>
      </w:r>
      <w:r w:rsidR="00A2534A">
        <w:t xml:space="preserve"> and the URI name constraint is </w:t>
      </w:r>
      <w:r w:rsidR="00C26512">
        <w:t xml:space="preserve">URL=ftp://.example.microsoft.com, the actual comparison performed is between the host name </w:t>
      </w:r>
      <w:r w:rsidR="00C26512" w:rsidRPr="004B5A1A">
        <w:t>www.example.microsoft.com</w:t>
      </w:r>
      <w:r w:rsidR="00C26512">
        <w:t xml:space="preserve"> and the name constraint .example.microsoft.com. In this case, the result would be a match, even though the protocols differ.</w:t>
      </w:r>
    </w:p>
    <w:p w14:paraId="77818E5B" w14:textId="77777777" w:rsidR="00C26512" w:rsidRDefault="00C26512" w:rsidP="009425EC">
      <w:r>
        <w:t>As with DNS constraints, a URI constraint can reference either a host or a domain. If a preceding period is included in the URI constraint, the domain name must include the entire suffix defined in the name constraint. For example, if the URI constraint is .example.microsoft.com, then matches are achieved for west.example.microsoft.com and for east.example.microsoft.com.</w:t>
      </w:r>
    </w:p>
    <w:p w14:paraId="403F3584" w14:textId="77777777" w:rsidR="00570129" w:rsidRDefault="00570129" w:rsidP="00C26512">
      <w:pPr>
        <w:pStyle w:val="Ft"/>
      </w:pPr>
      <w:r>
        <w:t xml:space="preserve">The most frequent application of URI name constraints is the validation of certificate requests for </w:t>
      </w:r>
      <w:r w:rsidR="00FD7600">
        <w:t>Web S</w:t>
      </w:r>
      <w:r w:rsidR="00C26512">
        <w:t xml:space="preserve">erver certificates, where the Web server’s URL is submitted in the certificate request. </w:t>
      </w:r>
      <w:r>
        <w:t xml:space="preserve">For example, if the Web Server certificate request has a name of http://www.microsoft.com and the qualified subordinate CA's </w:t>
      </w:r>
      <w:r>
        <w:lastRenderedPageBreak/>
        <w:t xml:space="preserve">permitted URI name constraint is </w:t>
      </w:r>
      <w:r>
        <w:rPr>
          <w:rStyle w:val="HTMLCode"/>
        </w:rPr>
        <w:t>URL=http://www.microsoft.com</w:t>
      </w:r>
      <w:r>
        <w:t>, then this URI constraint would permit the certificate request for the Web Server certificate.</w:t>
      </w:r>
    </w:p>
    <w:p w14:paraId="53F4D78D" w14:textId="77777777" w:rsidR="00E2717C" w:rsidRDefault="00E2717C" w:rsidP="00E2717C">
      <w:r>
        <w:t>A URI name constraint will appear in either the permitted or excluded name constraints using the following format:</w:t>
      </w:r>
    </w:p>
    <w:p w14:paraId="72FE2AD0" w14:textId="77777777" w:rsidR="00E2717C" w:rsidRDefault="00E2717C" w:rsidP="00E2717C">
      <w:pPr>
        <w:pStyle w:val="Code"/>
      </w:pPr>
      <w:r>
        <w:t>URL = "http://.</w:t>
      </w:r>
      <w:r w:rsidR="00836658">
        <w:t>microsoft</w:t>
      </w:r>
      <w:r>
        <w:t>.com"</w:t>
      </w:r>
    </w:p>
    <w:p w14:paraId="1BBD71AA" w14:textId="77777777" w:rsidR="00570129" w:rsidRPr="005B7CE8" w:rsidRDefault="00114D0D" w:rsidP="005B7CE8">
      <w:pPr>
        <w:pStyle w:val="Heading4"/>
        <w:rPr>
          <w:bCs/>
          <w:sz w:val="20"/>
        </w:rPr>
      </w:pPr>
      <w:bookmarkStart w:id="25" w:name="_Toc528413338"/>
      <w:bookmarkStart w:id="26" w:name="_Toc33527623"/>
      <w:r w:rsidRPr="005B7CE8">
        <w:rPr>
          <w:bCs/>
          <w:sz w:val="20"/>
        </w:rPr>
        <w:t xml:space="preserve">RFC 822, </w:t>
      </w:r>
      <w:r w:rsidR="00570129" w:rsidRPr="005B7CE8">
        <w:rPr>
          <w:bCs/>
          <w:sz w:val="20"/>
        </w:rPr>
        <w:t>E-mail</w:t>
      </w:r>
      <w:r w:rsidR="005B7CE8">
        <w:rPr>
          <w:bCs/>
          <w:sz w:val="20"/>
        </w:rPr>
        <w:t>,</w:t>
      </w:r>
      <w:r w:rsidR="00570129" w:rsidRPr="005B7CE8">
        <w:rPr>
          <w:bCs/>
          <w:sz w:val="20"/>
        </w:rPr>
        <w:t xml:space="preserve"> and UPN </w:t>
      </w:r>
      <w:r w:rsidR="005B7CE8">
        <w:rPr>
          <w:bCs/>
          <w:sz w:val="20"/>
        </w:rPr>
        <w:t>C</w:t>
      </w:r>
      <w:r w:rsidR="00570129" w:rsidRPr="005B7CE8">
        <w:rPr>
          <w:bCs/>
          <w:sz w:val="20"/>
        </w:rPr>
        <w:t>onstraints</w:t>
      </w:r>
      <w:bookmarkEnd w:id="25"/>
      <w:bookmarkEnd w:id="26"/>
    </w:p>
    <w:p w14:paraId="4DBE4339" w14:textId="77777777" w:rsidR="00E2717C" w:rsidRDefault="00114D0D" w:rsidP="00E2717C">
      <w:r>
        <w:t>RFC 822</w:t>
      </w:r>
      <w:r w:rsidR="000F1552">
        <w:t xml:space="preserve"> and e</w:t>
      </w:r>
      <w:r w:rsidR="00E2717C">
        <w:t>mail constraints must follow RFC 822 naming conventions</w:t>
      </w:r>
      <w:r w:rsidR="000F1552">
        <w:t xml:space="preserve"> and use IA5 encoding of character strings</w:t>
      </w:r>
      <w:r w:rsidR="00E2717C">
        <w:t>.</w:t>
      </w:r>
      <w:r w:rsidR="0062743B">
        <w:t xml:space="preserve"> </w:t>
      </w:r>
      <w:r w:rsidR="000F1552">
        <w:t xml:space="preserve">User Principal Names (UPNs) use the same syntax but </w:t>
      </w:r>
      <w:r w:rsidR="00D24519">
        <w:t xml:space="preserve">are </w:t>
      </w:r>
      <w:r w:rsidR="000F1552">
        <w:t>encoded using UTF8.</w:t>
      </w:r>
      <w:r w:rsidR="0062743B">
        <w:t xml:space="preserve"> </w:t>
      </w:r>
      <w:r w:rsidR="00CD25FC">
        <w:t xml:space="preserve">Although </w:t>
      </w:r>
      <w:r>
        <w:t xml:space="preserve">RFC 822 names, </w:t>
      </w:r>
      <w:r w:rsidR="00CD25FC">
        <w:t>UPNs</w:t>
      </w:r>
      <w:r w:rsidR="00D24519">
        <w:t>,</w:t>
      </w:r>
      <w:r w:rsidR="00CD25FC">
        <w:t xml:space="preserve"> and E</w:t>
      </w:r>
      <w:r w:rsidR="00D24519">
        <w:t>-</w:t>
      </w:r>
      <w:r w:rsidR="00CD25FC">
        <w:t xml:space="preserve">mail addresses share the same syntax, you must provide separate </w:t>
      </w:r>
      <w:r w:rsidR="00836658">
        <w:t xml:space="preserve">examples </w:t>
      </w:r>
      <w:r w:rsidR="00CD25FC">
        <w:t xml:space="preserve">in the name constraints listing </w:t>
      </w:r>
      <w:r w:rsidR="00836658">
        <w:t xml:space="preserve">of </w:t>
      </w:r>
      <w:r w:rsidR="00F7548A">
        <w:t>P</w:t>
      </w:r>
      <w:r w:rsidR="00836658">
        <w:t xml:space="preserve">olicy.inf </w:t>
      </w:r>
      <w:r w:rsidR="00CD25FC">
        <w:t>to differentiate between requests using e</w:t>
      </w:r>
      <w:r w:rsidR="00D24519">
        <w:t>-</w:t>
      </w:r>
      <w:r w:rsidR="00CD25FC">
        <w:t>mail addresses and requests using UPN names.</w:t>
      </w:r>
    </w:p>
    <w:p w14:paraId="1725D1F4" w14:textId="77777777" w:rsidR="00CD25FC" w:rsidRDefault="00CD25FC" w:rsidP="00E2717C">
      <w:r>
        <w:t xml:space="preserve">When defining </w:t>
      </w:r>
      <w:r w:rsidR="00114D0D">
        <w:t>RFC 822, E-</w:t>
      </w:r>
      <w:r>
        <w:t>mail</w:t>
      </w:r>
      <w:r w:rsidR="00EF7050">
        <w:t>,</w:t>
      </w:r>
      <w:r>
        <w:t xml:space="preserve"> or UPN constraints, you can specif</w:t>
      </w:r>
      <w:r w:rsidR="00EF7050">
        <w:t>y</w:t>
      </w:r>
      <w:r>
        <w:t xml:space="preserve"> constraints for individual addresses or for addresses that end with a specific domain.</w:t>
      </w:r>
    </w:p>
    <w:p w14:paraId="20F434DD" w14:textId="77777777" w:rsidR="00CD25FC" w:rsidRDefault="00CD25FC" w:rsidP="00E2717C">
      <w:r>
        <w:t>For example, to create a name constraint for the e</w:t>
      </w:r>
      <w:r w:rsidR="00EF7050">
        <w:t>-</w:t>
      </w:r>
      <w:r>
        <w:t xml:space="preserve">mail address for a Joe Smith at Northwind Traders, you could create a E-mail address constraint for </w:t>
      </w:r>
      <w:r w:rsidRPr="004B5A1A">
        <w:t>jsmith@nwtraders.com</w:t>
      </w:r>
      <w:r>
        <w:t>. To create a name constraint for all e</w:t>
      </w:r>
      <w:r w:rsidR="00EF7050">
        <w:t>-</w:t>
      </w:r>
      <w:r>
        <w:t>mail users at Northwind Traders, you would set the e-mail constraint to be @nwtraders.com. By not placing any text to the left of the ampersand, the e-mail constraint becomes a wildcard representing all e</w:t>
      </w:r>
      <w:r w:rsidR="00EF7050">
        <w:t>-</w:t>
      </w:r>
      <w:r>
        <w:t>mail addresses in the nwtraders.com domain.</w:t>
      </w:r>
    </w:p>
    <w:p w14:paraId="539CD71A" w14:textId="77777777" w:rsidR="00CD25FC" w:rsidRDefault="00FC76FB" w:rsidP="00E2717C">
      <w:r>
        <w:fldChar w:fldCharType="begin"/>
      </w:r>
      <w:r>
        <w:instrText xml:space="preserve"> REF _Ref33109120 \h </w:instrText>
      </w:r>
      <w:r>
        <w:fldChar w:fldCharType="separate"/>
      </w:r>
      <w:r w:rsidR="00F27C7A">
        <w:t xml:space="preserve">Table </w:t>
      </w:r>
      <w:r w:rsidR="00F27C7A">
        <w:rPr>
          <w:noProof/>
        </w:rPr>
        <w:t>3</w:t>
      </w:r>
      <w:r>
        <w:fldChar w:fldCharType="end"/>
      </w:r>
      <w:r w:rsidR="00CD25FC">
        <w:t xml:space="preserve"> shows some examples of </w:t>
      </w:r>
      <w:r w:rsidR="00114D0D">
        <w:t xml:space="preserve">RFC822, </w:t>
      </w:r>
      <w:r w:rsidR="00CD25FC">
        <w:t>E-mail</w:t>
      </w:r>
      <w:r w:rsidR="00EF7050">
        <w:t>,</w:t>
      </w:r>
      <w:r w:rsidR="00CD25FC">
        <w:t xml:space="preserve"> and UPN constraints and how they evaluate.</w:t>
      </w:r>
    </w:p>
    <w:p w14:paraId="42F4F1F6" w14:textId="77777777" w:rsidR="00CD25FC" w:rsidRDefault="00EF7050" w:rsidP="00EF7050">
      <w:pPr>
        <w:pStyle w:val="Caption"/>
        <w:jc w:val="center"/>
      </w:pPr>
      <w:bookmarkStart w:id="27" w:name="_Ref33109120"/>
      <w:r>
        <w:t xml:space="preserve">Table </w:t>
      </w:r>
      <w:r>
        <w:fldChar w:fldCharType="begin"/>
      </w:r>
      <w:r>
        <w:instrText xml:space="preserve"> SEQ Table \* ARABIC </w:instrText>
      </w:r>
      <w:r>
        <w:fldChar w:fldCharType="separate"/>
      </w:r>
      <w:r w:rsidR="00F27C7A">
        <w:rPr>
          <w:noProof/>
        </w:rPr>
        <w:t>3</w:t>
      </w:r>
      <w:r>
        <w:fldChar w:fldCharType="end"/>
      </w:r>
      <w:bookmarkEnd w:id="27"/>
      <w:r>
        <w:t xml:space="preserve">: </w:t>
      </w:r>
      <w:r w:rsidRPr="003C5A1B">
        <w:t>RFC 822, E-mail</w:t>
      </w:r>
      <w:r>
        <w:t>,</w:t>
      </w:r>
      <w:r w:rsidRPr="003C5A1B">
        <w:t xml:space="preserve"> and UPN Constraint Evaluation</w:t>
      </w:r>
    </w:p>
    <w:tbl>
      <w:tblPr>
        <w:tblStyle w:val="TableGrid"/>
        <w:tblW w:w="0" w:type="auto"/>
        <w:tblLook w:val="01E0" w:firstRow="1" w:lastRow="1" w:firstColumn="1" w:lastColumn="1" w:noHBand="0" w:noVBand="0"/>
      </w:tblPr>
      <w:tblGrid>
        <w:gridCol w:w="3312"/>
        <w:gridCol w:w="3312"/>
        <w:gridCol w:w="3312"/>
      </w:tblGrid>
      <w:tr w:rsidR="00CD25FC" w:rsidRPr="00CD25FC" w14:paraId="4237BBE6" w14:textId="77777777">
        <w:trPr>
          <w:cnfStyle w:val="100000000000" w:firstRow="1" w:lastRow="0" w:firstColumn="0" w:lastColumn="0" w:oddVBand="0" w:evenVBand="0" w:oddHBand="0" w:evenHBand="0" w:firstRowFirstColumn="0" w:firstRowLastColumn="0" w:lastRowFirstColumn="0" w:lastRowLastColumn="0"/>
        </w:trPr>
        <w:tc>
          <w:tcPr>
            <w:tcW w:w="3312" w:type="dxa"/>
          </w:tcPr>
          <w:p w14:paraId="49F34B53" w14:textId="77777777" w:rsidR="00CD25FC" w:rsidRPr="00CD25FC" w:rsidRDefault="00CD25FC" w:rsidP="00CD25FC">
            <w:pPr>
              <w:pStyle w:val="TableBold"/>
              <w:rPr>
                <w:b/>
              </w:rPr>
            </w:pPr>
            <w:r>
              <w:rPr>
                <w:b/>
              </w:rPr>
              <w:t>Submitted Address</w:t>
            </w:r>
          </w:p>
        </w:tc>
        <w:tc>
          <w:tcPr>
            <w:tcW w:w="3312" w:type="dxa"/>
          </w:tcPr>
          <w:p w14:paraId="159D8AA5" w14:textId="77777777" w:rsidR="00CD25FC" w:rsidRPr="00CD25FC" w:rsidRDefault="00CD25FC" w:rsidP="00CD25FC">
            <w:pPr>
              <w:pStyle w:val="TableBold"/>
              <w:rPr>
                <w:b/>
              </w:rPr>
            </w:pPr>
            <w:r>
              <w:rPr>
                <w:b/>
              </w:rPr>
              <w:t>UPN/E-Mail Constraint</w:t>
            </w:r>
          </w:p>
        </w:tc>
        <w:tc>
          <w:tcPr>
            <w:tcW w:w="3312" w:type="dxa"/>
          </w:tcPr>
          <w:p w14:paraId="57DC8719" w14:textId="77777777" w:rsidR="00CD25FC" w:rsidRPr="00CD25FC" w:rsidRDefault="00CD25FC" w:rsidP="00CD25FC">
            <w:pPr>
              <w:pStyle w:val="TableBold"/>
              <w:rPr>
                <w:b/>
              </w:rPr>
            </w:pPr>
            <w:r>
              <w:rPr>
                <w:b/>
              </w:rPr>
              <w:t>Evaluation</w:t>
            </w:r>
          </w:p>
        </w:tc>
      </w:tr>
      <w:tr w:rsidR="00CD25FC" w:rsidRPr="00CD25FC" w14:paraId="6F452C51" w14:textId="77777777">
        <w:tc>
          <w:tcPr>
            <w:tcW w:w="3312" w:type="dxa"/>
          </w:tcPr>
          <w:p w14:paraId="6F303D05" w14:textId="77777777" w:rsidR="00CD25FC" w:rsidRDefault="00CD25FC" w:rsidP="00CD25FC">
            <w:pPr>
              <w:pStyle w:val="TableBody"/>
            </w:pPr>
            <w:r w:rsidRPr="004B5A1A">
              <w:t>jsmith@nwtraders.com</w:t>
            </w:r>
          </w:p>
        </w:tc>
        <w:tc>
          <w:tcPr>
            <w:tcW w:w="3312" w:type="dxa"/>
          </w:tcPr>
          <w:p w14:paraId="28A1DA2F" w14:textId="77777777" w:rsidR="00CD25FC" w:rsidRDefault="00CD25FC" w:rsidP="00CD25FC">
            <w:pPr>
              <w:pStyle w:val="TableBody"/>
            </w:pPr>
            <w:r>
              <w:t>jsmith@nwtraders.com</w:t>
            </w:r>
          </w:p>
        </w:tc>
        <w:tc>
          <w:tcPr>
            <w:tcW w:w="3312" w:type="dxa"/>
          </w:tcPr>
          <w:p w14:paraId="643C102B" w14:textId="77777777" w:rsidR="00CD25FC" w:rsidRDefault="00CD25FC" w:rsidP="00CD25FC">
            <w:pPr>
              <w:pStyle w:val="TableBody"/>
            </w:pPr>
            <w:r>
              <w:t>Match</w:t>
            </w:r>
          </w:p>
        </w:tc>
      </w:tr>
      <w:tr w:rsidR="00CD25FC" w:rsidRPr="00CD25FC" w14:paraId="412FE819" w14:textId="77777777">
        <w:tc>
          <w:tcPr>
            <w:tcW w:w="3312" w:type="dxa"/>
          </w:tcPr>
          <w:p w14:paraId="4BC21271" w14:textId="77777777" w:rsidR="00CD25FC" w:rsidRDefault="00CD25FC" w:rsidP="00CD25FC">
            <w:pPr>
              <w:pStyle w:val="TableBody"/>
            </w:pPr>
            <w:r w:rsidRPr="004B5A1A">
              <w:t>bjsmith@nwtraders.com</w:t>
            </w:r>
          </w:p>
        </w:tc>
        <w:tc>
          <w:tcPr>
            <w:tcW w:w="3312" w:type="dxa"/>
          </w:tcPr>
          <w:p w14:paraId="6F4A4BFE" w14:textId="77777777" w:rsidR="00CD25FC" w:rsidRDefault="00CD25FC" w:rsidP="00CD25FC">
            <w:pPr>
              <w:pStyle w:val="TableBody"/>
            </w:pPr>
            <w:r w:rsidRPr="004B5A1A">
              <w:t>jsmith@nwtraders.com</w:t>
            </w:r>
          </w:p>
        </w:tc>
        <w:tc>
          <w:tcPr>
            <w:tcW w:w="3312" w:type="dxa"/>
          </w:tcPr>
          <w:p w14:paraId="10525267" w14:textId="77777777" w:rsidR="00CD25FC" w:rsidRDefault="00CD25FC" w:rsidP="00CD25FC">
            <w:pPr>
              <w:pStyle w:val="TableBody"/>
            </w:pPr>
            <w:r>
              <w:t>Match</w:t>
            </w:r>
          </w:p>
        </w:tc>
      </w:tr>
      <w:tr w:rsidR="00CD25FC" w:rsidRPr="00CD25FC" w14:paraId="7FAF0109" w14:textId="77777777">
        <w:tc>
          <w:tcPr>
            <w:tcW w:w="3312" w:type="dxa"/>
          </w:tcPr>
          <w:p w14:paraId="65E7E723" w14:textId="77777777" w:rsidR="00CD25FC" w:rsidRDefault="00CD25FC" w:rsidP="00CD25FC">
            <w:pPr>
              <w:pStyle w:val="TableBody"/>
            </w:pPr>
            <w:r w:rsidRPr="004B5A1A">
              <w:t>jsmith@nwtraders.com</w:t>
            </w:r>
          </w:p>
        </w:tc>
        <w:tc>
          <w:tcPr>
            <w:tcW w:w="3312" w:type="dxa"/>
          </w:tcPr>
          <w:p w14:paraId="0C9B24AD" w14:textId="77777777" w:rsidR="00CD25FC" w:rsidRDefault="00CD25FC" w:rsidP="00CD25FC">
            <w:pPr>
              <w:pStyle w:val="TableBody"/>
            </w:pPr>
            <w:r>
              <w:t>@nwtraders.com</w:t>
            </w:r>
          </w:p>
        </w:tc>
        <w:tc>
          <w:tcPr>
            <w:tcW w:w="3312" w:type="dxa"/>
          </w:tcPr>
          <w:p w14:paraId="36DAB719" w14:textId="77777777" w:rsidR="00CD25FC" w:rsidRDefault="00CD25FC" w:rsidP="00CD25FC">
            <w:pPr>
              <w:pStyle w:val="TableBody"/>
            </w:pPr>
            <w:r>
              <w:t>Match</w:t>
            </w:r>
          </w:p>
        </w:tc>
      </w:tr>
      <w:tr w:rsidR="00EF20A4" w:rsidRPr="00CD25FC" w14:paraId="39033909" w14:textId="77777777">
        <w:tc>
          <w:tcPr>
            <w:tcW w:w="3312" w:type="dxa"/>
          </w:tcPr>
          <w:p w14:paraId="77C7B6FE" w14:textId="77777777" w:rsidR="00EF20A4" w:rsidRPr="004B5A1A" w:rsidRDefault="00EF20A4" w:rsidP="00CD25FC">
            <w:pPr>
              <w:pStyle w:val="TableBody"/>
            </w:pPr>
            <w:r>
              <w:t>jbsmith@nwtraders.com</w:t>
            </w:r>
          </w:p>
        </w:tc>
        <w:tc>
          <w:tcPr>
            <w:tcW w:w="3312" w:type="dxa"/>
          </w:tcPr>
          <w:p w14:paraId="43C430E0" w14:textId="77777777" w:rsidR="00EF20A4" w:rsidRDefault="00EF20A4" w:rsidP="00CD25FC">
            <w:pPr>
              <w:pStyle w:val="TableBody"/>
            </w:pPr>
            <w:r>
              <w:t>bjsmith@nwtraders.com</w:t>
            </w:r>
          </w:p>
        </w:tc>
        <w:tc>
          <w:tcPr>
            <w:tcW w:w="3312" w:type="dxa"/>
          </w:tcPr>
          <w:p w14:paraId="5893CBED" w14:textId="77777777" w:rsidR="00EF20A4" w:rsidRDefault="00EF20A4" w:rsidP="00CD25FC">
            <w:pPr>
              <w:pStyle w:val="TableBody"/>
            </w:pPr>
            <w:r>
              <w:t>No Match</w:t>
            </w:r>
          </w:p>
        </w:tc>
      </w:tr>
    </w:tbl>
    <w:p w14:paraId="4BAFE45D" w14:textId="77777777" w:rsidR="00CD25FC" w:rsidRDefault="00CD25FC" w:rsidP="00CD25FC"/>
    <w:p w14:paraId="35D89250" w14:textId="77777777" w:rsidR="00CD25FC" w:rsidRDefault="00CD25FC" w:rsidP="00CD25FC">
      <w:r>
        <w:rPr>
          <w:b/>
        </w:rPr>
        <w:t>Note</w:t>
      </w:r>
      <w:r w:rsidRPr="00637E18">
        <w:t xml:space="preserve">  </w:t>
      </w:r>
      <w:r w:rsidRPr="00CD25FC">
        <w:t>UPN</w:t>
      </w:r>
      <w:r>
        <w:t xml:space="preserve"> name constraints should always be entered as two separate entries in the list of name constraints. One ent</w:t>
      </w:r>
      <w:r w:rsidR="00EF7050">
        <w:t>ry</w:t>
      </w:r>
      <w:r>
        <w:t xml:space="preserve"> should include the ampersand character (such as @nwtraders.com)</w:t>
      </w:r>
      <w:r w:rsidR="0027164C">
        <w:t>;</w:t>
      </w:r>
      <w:r>
        <w:t xml:space="preserve"> the second entry should replace the ampersand with a period (.)</w:t>
      </w:r>
      <w:r w:rsidR="00EF7050">
        <w:t>, s</w:t>
      </w:r>
      <w:r>
        <w:t>o this entry would be .nwtraders.com.</w:t>
      </w:r>
      <w:r w:rsidR="00A56B81">
        <w:t xml:space="preserve"> This format allows for the possibility of having a UPN of subdomain.nwtraders.msft.</w:t>
      </w:r>
    </w:p>
    <w:p w14:paraId="5071C853" w14:textId="77777777" w:rsidR="008604C7" w:rsidRDefault="008604C7" w:rsidP="008604C7">
      <w:r>
        <w:t>E-mail and UPN name constraints will appear in either the permitted or excluded name constraints using the following format:</w:t>
      </w:r>
    </w:p>
    <w:p w14:paraId="381EFA02" w14:textId="77777777" w:rsidR="008604C7" w:rsidRDefault="008604C7" w:rsidP="008604C7">
      <w:pPr>
        <w:pStyle w:val="Code"/>
      </w:pPr>
      <w:r>
        <w:t>email = @nwtraders.com</w:t>
      </w:r>
    </w:p>
    <w:p w14:paraId="176A011C" w14:textId="77777777" w:rsidR="008604C7" w:rsidRPr="008604C7" w:rsidRDefault="008604C7" w:rsidP="008604C7">
      <w:pPr>
        <w:pStyle w:val="Code"/>
      </w:pPr>
      <w:r w:rsidRPr="008604C7">
        <w:t>UPN = .nwtraders.com</w:t>
      </w:r>
    </w:p>
    <w:p w14:paraId="58B9559A" w14:textId="77777777" w:rsidR="008604C7" w:rsidRPr="00BA6793" w:rsidRDefault="008604C7" w:rsidP="008604C7">
      <w:pPr>
        <w:pStyle w:val="Code"/>
      </w:pPr>
      <w:r w:rsidRPr="00BA6793">
        <w:t>UPN = @nwtraders.com</w:t>
      </w:r>
    </w:p>
    <w:p w14:paraId="5915EB42" w14:textId="77777777" w:rsidR="00570129" w:rsidRPr="00F979CB" w:rsidRDefault="00570129" w:rsidP="00F979CB">
      <w:pPr>
        <w:pStyle w:val="Heading4"/>
        <w:rPr>
          <w:bCs/>
          <w:sz w:val="20"/>
        </w:rPr>
      </w:pPr>
      <w:bookmarkStart w:id="28" w:name="_Toc528413339"/>
      <w:bookmarkStart w:id="29" w:name="_Toc33527624"/>
      <w:r w:rsidRPr="00F979CB">
        <w:rPr>
          <w:bCs/>
          <w:sz w:val="20"/>
        </w:rPr>
        <w:lastRenderedPageBreak/>
        <w:t xml:space="preserve">IP </w:t>
      </w:r>
      <w:r w:rsidR="00EF7050" w:rsidRPr="00F979CB">
        <w:rPr>
          <w:bCs/>
          <w:sz w:val="20"/>
        </w:rPr>
        <w:t>A</w:t>
      </w:r>
      <w:r w:rsidRPr="00F979CB">
        <w:rPr>
          <w:bCs/>
          <w:sz w:val="20"/>
        </w:rPr>
        <w:t xml:space="preserve">ddress </w:t>
      </w:r>
      <w:r w:rsidR="00EF7050" w:rsidRPr="00F979CB">
        <w:rPr>
          <w:bCs/>
          <w:sz w:val="20"/>
        </w:rPr>
        <w:t>C</w:t>
      </w:r>
      <w:r w:rsidRPr="00F979CB">
        <w:rPr>
          <w:bCs/>
          <w:sz w:val="20"/>
        </w:rPr>
        <w:t>onstraints</w:t>
      </w:r>
      <w:bookmarkEnd w:id="28"/>
      <w:bookmarkEnd w:id="29"/>
    </w:p>
    <w:p w14:paraId="38EF158C" w14:textId="77777777" w:rsidR="00BA6793" w:rsidRDefault="00BA6793" w:rsidP="00BA6793">
      <w:r>
        <w:t>IP address constraints allow you to specify either specific IP addresses or ranges of IP addresses that a CA can successfully receive certificates from a qualified subordinate CA. The format of the IP addresses in the constraints must follow either RFC 791 (for IPv4 addresses) or RFC 2460.</w:t>
      </w:r>
    </w:p>
    <w:p w14:paraId="471A7C24" w14:textId="77777777" w:rsidR="00BA6793" w:rsidRDefault="00BA6793" w:rsidP="00BA6793">
      <w:r>
        <w:t>When a certificate request is received by a qualified subordinate CA, the source IP address in the certificate request is compared to the IP address constraints to determine if the IP address is permitted or excluded by the name constraints.</w:t>
      </w:r>
    </w:p>
    <w:p w14:paraId="5E195A93" w14:textId="77777777" w:rsidR="00BA6793" w:rsidRDefault="00BA6793" w:rsidP="00BA6793">
      <w:r>
        <w:t xml:space="preserve">To specify a range of IP addresses, you must specify </w:t>
      </w:r>
      <w:r w:rsidR="00FC7260">
        <w:t>both the IP address and associated subnet mask in each constraint. For example, if you wanted to create an IP address constraint for the 192.168.3.0 network, the constraint would be 192.168.3.0/255.255.255.0.</w:t>
      </w:r>
    </w:p>
    <w:p w14:paraId="0DB4B004" w14:textId="77777777" w:rsidR="00FC7260" w:rsidRDefault="00FC7260" w:rsidP="00FC7260">
      <w:r>
        <w:t>An IP address constraint will appear in either the permitted or excluded name constraints using the following format:</w:t>
      </w:r>
    </w:p>
    <w:p w14:paraId="67D15188" w14:textId="77777777" w:rsidR="00FC7260" w:rsidRDefault="00FC7260" w:rsidP="00FC7260">
      <w:pPr>
        <w:pStyle w:val="Code"/>
      </w:pPr>
      <w:r>
        <w:t>IPADDRESS = 192.168.3.0/255.255.255.0</w:t>
      </w:r>
    </w:p>
    <w:p w14:paraId="6431C491" w14:textId="77777777" w:rsidR="00FF344E" w:rsidRPr="00FF344E" w:rsidRDefault="00FF344E" w:rsidP="00FF344E">
      <w:pPr>
        <w:pStyle w:val="Code"/>
      </w:pPr>
      <w:r w:rsidRPr="00FF344E">
        <w:t>I</w:t>
      </w:r>
      <w:r>
        <w:t>PADDRESS = 192.168.2</w:t>
      </w:r>
      <w:r w:rsidRPr="00FF344E">
        <w:t xml:space="preserve">.254/255.255.255.255 </w:t>
      </w:r>
    </w:p>
    <w:p w14:paraId="644ED9AC" w14:textId="77777777" w:rsidR="00FF344E" w:rsidRPr="00FF344E" w:rsidRDefault="00FF344E" w:rsidP="00FF344E">
      <w:pPr>
        <w:pStyle w:val="Code"/>
      </w:pPr>
      <w:r w:rsidRPr="00FF344E">
        <w:t>I</w:t>
      </w:r>
      <w:r>
        <w:t xml:space="preserve">PADDRESS = </w:t>
      </w:r>
      <w:r w:rsidRPr="00FF344E">
        <w:t>172.16.8.0/255.255.248.0</w:t>
      </w:r>
    </w:p>
    <w:p w14:paraId="40018402" w14:textId="77777777" w:rsidR="00FF344E" w:rsidRDefault="00FF344E" w:rsidP="00FC7260">
      <w:pPr>
        <w:pStyle w:val="Code"/>
      </w:pPr>
    </w:p>
    <w:p w14:paraId="1532297B" w14:textId="77777777" w:rsidR="00FF344E" w:rsidRDefault="00FF344E" w:rsidP="00FF344E">
      <w:r>
        <w:t>The first constraint includes all computers in the 192.168.3.0 network. The second constraint is a host</w:t>
      </w:r>
      <w:r w:rsidR="00DE7958">
        <w:t>-</w:t>
      </w:r>
      <w:r>
        <w:t>specific constraint that only includes the host with IP address 192.168.2.254</w:t>
      </w:r>
      <w:r w:rsidR="00DE7958">
        <w:t xml:space="preserve">. The </w:t>
      </w:r>
      <w:r>
        <w:t xml:space="preserve">final </w:t>
      </w:r>
      <w:r w:rsidR="00DE7958">
        <w:t xml:space="preserve">constraint </w:t>
      </w:r>
      <w:r>
        <w:t xml:space="preserve">is a </w:t>
      </w:r>
      <w:r w:rsidR="00836658">
        <w:t>Classless Internet Domain Routing (</w:t>
      </w:r>
      <w:r>
        <w:t>CIDR</w:t>
      </w:r>
      <w:r w:rsidR="00836658">
        <w:t>)</w:t>
      </w:r>
      <w:r>
        <w:t xml:space="preserve"> example that includes all hosts with addresses between 172.16.8.1 and 172.</w:t>
      </w:r>
      <w:r w:rsidR="00836658">
        <w:t>16</w:t>
      </w:r>
      <w:r>
        <w:t>.</w:t>
      </w:r>
      <w:r w:rsidR="00836658">
        <w:t>15</w:t>
      </w:r>
      <w:r>
        <w:t>.254</w:t>
      </w:r>
      <w:r w:rsidR="00836658">
        <w:t>.</w:t>
      </w:r>
    </w:p>
    <w:p w14:paraId="406E049D" w14:textId="77777777" w:rsidR="00570129" w:rsidRDefault="00E93B2F" w:rsidP="00527DAA">
      <w:pPr>
        <w:pStyle w:val="Heading2"/>
      </w:pPr>
      <w:bookmarkStart w:id="30" w:name="_Toc33527625"/>
      <w:r>
        <w:t>Issuance Policy</w:t>
      </w:r>
      <w:bookmarkEnd w:id="30"/>
    </w:p>
    <w:p w14:paraId="57B3C5F6" w14:textId="77777777" w:rsidR="001944DF" w:rsidRDefault="001944DF" w:rsidP="001944DF">
      <w:r>
        <w:t>Issuance policies are used to identify the extent to which your organization trusts the identity presented in a certificate issued by another organization’s CA hierarchy. For example, an issuance policy may describe that you only trust certificates that were issued during a face-to-face meeting with a network administrator, such as the issuance of a smartcard certificate. Each issuance policy is described by an OID. The inclusion of an issuance policy OID in an issued certificate indicates that the certificate was issued meeting the issuance requirements associated with the issuance policy OID.</w:t>
      </w:r>
    </w:p>
    <w:p w14:paraId="26BE60C9" w14:textId="77777777" w:rsidR="00FC77ED" w:rsidRDefault="001944DF" w:rsidP="001944DF">
      <w:r w:rsidRPr="00FC77ED">
        <w:rPr>
          <w:b/>
        </w:rPr>
        <w:t>Note</w:t>
      </w:r>
      <w:r w:rsidRPr="00FC77ED">
        <w:t xml:space="preserve">  Issuance policy</w:t>
      </w:r>
      <w:r w:rsidR="00FC77ED" w:rsidRPr="00FC77ED">
        <w:t xml:space="preserve"> is</w:t>
      </w:r>
      <w:r w:rsidR="00836658" w:rsidRPr="00FC77ED">
        <w:t xml:space="preserve"> </w:t>
      </w:r>
      <w:r w:rsidR="00A56B81" w:rsidRPr="00FC77ED">
        <w:t>the</w:t>
      </w:r>
      <w:r w:rsidR="00836658" w:rsidRPr="00FC77ED">
        <w:t xml:space="preserve"> Microsoft </w:t>
      </w:r>
      <w:r w:rsidR="00A56B81" w:rsidRPr="00FC77ED">
        <w:t xml:space="preserve">term for Certificate Policies defined in </w:t>
      </w:r>
      <w:r w:rsidR="00FC77ED" w:rsidRPr="00FC77ED">
        <w:t xml:space="preserve">part 4.2.1.5 in </w:t>
      </w:r>
      <w:r w:rsidR="00A56B81" w:rsidRPr="00FC77ED">
        <w:t>RFC 2459</w:t>
      </w:r>
      <w:r w:rsidR="000F1552">
        <w:t xml:space="preserve"> and is contained in the certificatePolicies extension of a certificate</w:t>
      </w:r>
      <w:r w:rsidR="00A56B81" w:rsidRPr="00FC77ED">
        <w:t>.</w:t>
      </w:r>
    </w:p>
    <w:p w14:paraId="7093C081" w14:textId="77777777" w:rsidR="001944DF" w:rsidRDefault="000F1552" w:rsidP="001944DF">
      <w:r>
        <w:t>F</w:t>
      </w:r>
      <w:r w:rsidR="001944DF">
        <w:t>or a specific certificate template, you can define one or more issuance policy OIDs that are included in issued certificates.</w:t>
      </w:r>
      <w:r w:rsidR="003E104F">
        <w:t xml:space="preserve"> There is a special issuance policy, the </w:t>
      </w:r>
      <w:r w:rsidR="003E104F">
        <w:rPr>
          <w:i/>
        </w:rPr>
        <w:t>All issuance Policies</w:t>
      </w:r>
      <w:r w:rsidR="003E104F">
        <w:t xml:space="preserve"> OID, commonly reserved for CA certificates, that indicates the issuance policy contains all other issuance policies.</w:t>
      </w:r>
    </w:p>
    <w:p w14:paraId="6F4D0B9F" w14:textId="77777777" w:rsidR="003E104F" w:rsidRDefault="003E104F" w:rsidP="001944DF">
      <w:r>
        <w:t xml:space="preserve">Windows Server </w:t>
      </w:r>
      <w:r w:rsidR="003B784B">
        <w:t xml:space="preserve">2003 </w:t>
      </w:r>
      <w:r>
        <w:t>includes four predefined issuance policies:</w:t>
      </w:r>
    </w:p>
    <w:p w14:paraId="79C3CF37" w14:textId="77777777" w:rsidR="00D813D0" w:rsidRDefault="00D813D0" w:rsidP="00AA75AC">
      <w:pPr>
        <w:pStyle w:val="Bullet1"/>
      </w:pPr>
      <w:r w:rsidRPr="00AA75AC">
        <w:rPr>
          <w:b/>
        </w:rPr>
        <w:t>All Issuance</w:t>
      </w:r>
      <w:r w:rsidR="00F77BF1" w:rsidRPr="00AA75AC">
        <w:rPr>
          <w:b/>
        </w:rPr>
        <w:t xml:space="preserve"> (2.5.29.32.0)</w:t>
      </w:r>
      <w:r>
        <w:t xml:space="preserve"> </w:t>
      </w:r>
      <w:r w:rsidR="00EF1FD7">
        <w:t xml:space="preserve"> </w:t>
      </w:r>
      <w:r w:rsidR="00F77BF1">
        <w:t xml:space="preserve">The </w:t>
      </w:r>
      <w:r w:rsidR="00F77BF1" w:rsidRPr="00F77BF1">
        <w:t>a</w:t>
      </w:r>
      <w:r w:rsidR="00F77BF1">
        <w:t>ll issuance Policy indicates that the issuance policy contains all other issuance policies. Typically, this OID is only assigned to CA certificates.</w:t>
      </w:r>
    </w:p>
    <w:p w14:paraId="67F165F1" w14:textId="77777777" w:rsidR="00D813D0" w:rsidRPr="00D8141C" w:rsidRDefault="00D813D0" w:rsidP="00AA75AC">
      <w:pPr>
        <w:pStyle w:val="Bullet1"/>
      </w:pPr>
      <w:r w:rsidRPr="00AA75AC">
        <w:rPr>
          <w:b/>
        </w:rPr>
        <w:t>Low Assurance (1.3.6.1.4.1.311.21.8.</w:t>
      </w:r>
      <w:r w:rsidRPr="00AA75AC">
        <w:rPr>
          <w:b/>
          <w:i/>
        </w:rPr>
        <w:t>x.y.z</w:t>
      </w:r>
      <w:r w:rsidRPr="00AA75AC">
        <w:rPr>
          <w:b/>
        </w:rPr>
        <w:t>.1.400)</w:t>
      </w:r>
      <w:r>
        <w:t xml:space="preserve"> </w:t>
      </w:r>
      <w:r w:rsidR="00EF1FD7">
        <w:t xml:space="preserve"> </w:t>
      </w:r>
      <w:r>
        <w:t xml:space="preserve">The low assurance OID is used to represent certificates that are issued with no additional security </w:t>
      </w:r>
      <w:r w:rsidR="00D8141C">
        <w:t xml:space="preserve">requirements. The </w:t>
      </w:r>
      <w:r w:rsidR="00D8141C">
        <w:rPr>
          <w:i/>
        </w:rPr>
        <w:t>x.y.z</w:t>
      </w:r>
      <w:r w:rsidR="00D8141C">
        <w:t xml:space="preserve"> portion of the OID is a randomly generated numeric sequence that is unique for each Windows Server </w:t>
      </w:r>
      <w:r w:rsidR="003B784B">
        <w:t xml:space="preserve">2003 </w:t>
      </w:r>
      <w:r w:rsidR="00D8141C">
        <w:t>forest.</w:t>
      </w:r>
    </w:p>
    <w:p w14:paraId="32E0BD39" w14:textId="77777777" w:rsidR="00D813D0" w:rsidRPr="00D813D0" w:rsidRDefault="00D813D0" w:rsidP="00AA75AC">
      <w:pPr>
        <w:pStyle w:val="Bullet1"/>
      </w:pPr>
      <w:r w:rsidRPr="00AA75AC">
        <w:rPr>
          <w:b/>
        </w:rPr>
        <w:t>Medium Assurance (1.3.6.1.4.1.311.21.8.</w:t>
      </w:r>
      <w:r w:rsidRPr="00AA75AC">
        <w:rPr>
          <w:b/>
          <w:i/>
        </w:rPr>
        <w:t>x.y.z</w:t>
      </w:r>
      <w:r w:rsidRPr="00AA75AC">
        <w:rPr>
          <w:b/>
        </w:rPr>
        <w:t>.1.401)</w:t>
      </w:r>
      <w:r w:rsidR="00D8141C">
        <w:t xml:space="preserve"> </w:t>
      </w:r>
      <w:r w:rsidR="00EF1FD7">
        <w:t xml:space="preserve"> </w:t>
      </w:r>
      <w:r w:rsidR="00D8141C">
        <w:t xml:space="preserve">The medium assurance OID is used to represent certificates that may have additional security requirements for issuance. For example, </w:t>
      </w:r>
      <w:r w:rsidR="00F77BF1">
        <w:t xml:space="preserve">a smartcard </w:t>
      </w:r>
      <w:r w:rsidR="00F77BF1">
        <w:lastRenderedPageBreak/>
        <w:t>certificate that is issued in a face</w:t>
      </w:r>
      <w:r w:rsidR="0039352B">
        <w:t>-</w:t>
      </w:r>
      <w:r w:rsidR="00F77BF1">
        <w:t>to</w:t>
      </w:r>
      <w:r w:rsidR="0039352B">
        <w:t>-</w:t>
      </w:r>
      <w:r w:rsidR="00F77BF1">
        <w:t>face meeting with a smartcard issuer could be considered a medium assurance certificate and contain the medium assurance OID</w:t>
      </w:r>
      <w:r w:rsidR="00D8141C">
        <w:t xml:space="preserve">. The </w:t>
      </w:r>
      <w:r w:rsidR="00D8141C">
        <w:rPr>
          <w:i/>
        </w:rPr>
        <w:t>x.y.z</w:t>
      </w:r>
      <w:r w:rsidR="00D8141C">
        <w:t xml:space="preserve"> portion of the OID is a randomly generated numeric sequence that is unique for each Windows Server </w:t>
      </w:r>
      <w:r w:rsidR="003B784B">
        <w:t xml:space="preserve">2003 </w:t>
      </w:r>
      <w:r w:rsidR="00D8141C">
        <w:t>forest.</w:t>
      </w:r>
    </w:p>
    <w:p w14:paraId="72C7F20B" w14:textId="77777777" w:rsidR="00D813D0" w:rsidRDefault="00D813D0" w:rsidP="00AA75AC">
      <w:pPr>
        <w:pStyle w:val="Bullet1"/>
      </w:pPr>
      <w:r w:rsidRPr="00AA75AC">
        <w:rPr>
          <w:b/>
        </w:rPr>
        <w:t>High Assurance (1.3.6.1.4.1.311.21.8.</w:t>
      </w:r>
      <w:r w:rsidRPr="00AA75AC">
        <w:rPr>
          <w:b/>
          <w:i/>
        </w:rPr>
        <w:t>x.y.z</w:t>
      </w:r>
      <w:r w:rsidRPr="00AA75AC">
        <w:rPr>
          <w:b/>
        </w:rPr>
        <w:t>.1.402)</w:t>
      </w:r>
      <w:r w:rsidR="00F77BF1">
        <w:t xml:space="preserve"> </w:t>
      </w:r>
      <w:r w:rsidR="0039352B">
        <w:t xml:space="preserve"> </w:t>
      </w:r>
      <w:r w:rsidR="00F77BF1">
        <w:t xml:space="preserve">The high assurance OID is used to represent certificates that are issued with the utmost security. For example, a key recovery agent certificate allows the holder to recover private key material from a Windows </w:t>
      </w:r>
      <w:r w:rsidR="003B784B">
        <w:t xml:space="preserve">Server 2003 </w:t>
      </w:r>
      <w:r w:rsidR="00F77BF1">
        <w:t xml:space="preserve">Enterprise </w:t>
      </w:r>
      <w:r w:rsidR="003B784B">
        <w:t>Edition</w:t>
      </w:r>
      <w:r w:rsidR="00F77BF1">
        <w:t xml:space="preserve"> CA. The issuance of a key recovery agent certificate may require additional background checks and a digital signature from a designated approver. The </w:t>
      </w:r>
      <w:r w:rsidR="00F77BF1">
        <w:rPr>
          <w:i/>
        </w:rPr>
        <w:t>x.y.z</w:t>
      </w:r>
      <w:r w:rsidR="00F77BF1">
        <w:t xml:space="preserve"> portion of the OID is a randomly generated numeric sequence that is unique for each Windows Server </w:t>
      </w:r>
      <w:r w:rsidR="00C65E43">
        <w:t xml:space="preserve">2003 </w:t>
      </w:r>
      <w:r w:rsidR="00F77BF1">
        <w:t>forest.</w:t>
      </w:r>
    </w:p>
    <w:p w14:paraId="7B9D94FE" w14:textId="77777777" w:rsidR="000F1552" w:rsidRDefault="000F1552" w:rsidP="000F1552">
      <w:pPr>
        <w:pStyle w:val="Bullet1"/>
        <w:numPr>
          <w:ilvl w:val="0"/>
          <w:numId w:val="0"/>
        </w:numPr>
        <w:ind w:left="360" w:hanging="360"/>
      </w:pPr>
      <w:r w:rsidRPr="00D6267C">
        <w:rPr>
          <w:b/>
        </w:rPr>
        <w:t>Best Practice</w:t>
      </w:r>
      <w:r>
        <w:t xml:space="preserve">  Technically, Issuance Polic</w:t>
      </w:r>
      <w:r w:rsidR="00741463">
        <w:t>ies</w:t>
      </w:r>
      <w:r>
        <w:t xml:space="preserve"> can be added to any version 2 template that is issued from a Windows Server </w:t>
      </w:r>
      <w:r w:rsidR="00C65E43">
        <w:t xml:space="preserve">2003 </w:t>
      </w:r>
      <w:r>
        <w:t>certificate authority running Enterprise Edition.</w:t>
      </w:r>
      <w:r w:rsidR="0062743B">
        <w:t xml:space="preserve"> </w:t>
      </w:r>
      <w:r w:rsidR="00741463">
        <w:t xml:space="preserve">However, it is a best practice to apply issuance policies in the </w:t>
      </w:r>
      <w:r w:rsidR="00F7548A">
        <w:t>P</w:t>
      </w:r>
      <w:r w:rsidR="00741463">
        <w:t>olicy.inf file for the qualified subordinate CA to ensure consistent policy for the CA.</w:t>
      </w:r>
      <w:r w:rsidR="0062743B">
        <w:t xml:space="preserve"> </w:t>
      </w:r>
      <w:r w:rsidR="00741463">
        <w:t xml:space="preserve">This is to avoid issuing templates with different policies unintentionally. </w:t>
      </w:r>
    </w:p>
    <w:p w14:paraId="6769BDFF" w14:textId="77777777" w:rsidR="00836658" w:rsidRDefault="00836658" w:rsidP="00836658">
      <w:r>
        <w:rPr>
          <w:b/>
        </w:rPr>
        <w:t>Note</w:t>
      </w:r>
      <w:r>
        <w:t xml:space="preserve">  A root CA automatically implies that all issuance policies are defined.</w:t>
      </w:r>
      <w:r w:rsidR="0062743B">
        <w:t xml:space="preserve"> </w:t>
      </w:r>
      <w:r w:rsidR="000F1552">
        <w:t xml:space="preserve">For understanding how policy is evaluated in certificate chains, </w:t>
      </w:r>
      <w:r w:rsidR="00D90DA6">
        <w:t>see</w:t>
      </w:r>
      <w:r w:rsidR="000F1552">
        <w:t xml:space="preserve"> the Certificate Status and Revocation </w:t>
      </w:r>
      <w:r w:rsidR="00D90DA6">
        <w:t>w</w:t>
      </w:r>
      <w:r w:rsidR="000F1552">
        <w:t>hite</w:t>
      </w:r>
      <w:r w:rsidR="00D90DA6">
        <w:t xml:space="preserve"> p</w:t>
      </w:r>
      <w:r w:rsidR="000F1552">
        <w:t xml:space="preserve">aper at </w:t>
      </w:r>
      <w:hyperlink r:id="rId15" w:history="1">
        <w:r w:rsidR="000F1552" w:rsidRPr="00C81C8F">
          <w:rPr>
            <w:rStyle w:val="Hyperlink"/>
          </w:rPr>
          <w:t>http://www.microsoft.com/technet/treeview/default.asp?url=/technet/security/prodtech/tshtcrl.asp</w:t>
        </w:r>
      </w:hyperlink>
    </w:p>
    <w:p w14:paraId="5EAAC4DD" w14:textId="77777777" w:rsidR="000F1552" w:rsidRPr="000F1552" w:rsidRDefault="000F1552" w:rsidP="00836658"/>
    <w:p w14:paraId="584F3B55" w14:textId="77777777" w:rsidR="003E104F" w:rsidRDefault="001A107E" w:rsidP="001944DF">
      <w:r>
        <w:br w:type="page"/>
      </w:r>
      <w:r w:rsidR="007B62CF">
        <w:lastRenderedPageBreak/>
        <w:t>If your organization has existing OIDs issued, they may be used for this purpose.</w:t>
      </w:r>
      <w:r w:rsidR="0062743B">
        <w:t xml:space="preserve"> </w:t>
      </w:r>
      <w:r w:rsidR="00AA75AC">
        <w:t>In addition, you can create your own OIDs to represent custom issuance policies.</w:t>
      </w:r>
      <w:r w:rsidR="0062743B">
        <w:t xml:space="preserve"> </w:t>
      </w:r>
      <w:r w:rsidR="00AA75AC">
        <w:t>For example, two organizations involved in a purchaser/seller relationship may define custom OIDs to represent digital signature certificates for specific purchase amounts. For example, OIDs may be defined for purchase between $100,000 and $500,000</w:t>
      </w:r>
      <w:r w:rsidR="00AC20BE">
        <w:t>,</w:t>
      </w:r>
      <w:r w:rsidR="00AA75AC">
        <w:t xml:space="preserve"> and another OID for purchases greater than $500,000. These OIDs could then be used by applications to recognize whether a person had the appropriate signing authority for a specific volume purchase.</w:t>
      </w:r>
    </w:p>
    <w:p w14:paraId="72A41F0A" w14:textId="77777777" w:rsidR="00C07DB4" w:rsidRDefault="00C07DB4" w:rsidP="00C07DB4">
      <w:pPr>
        <w:pStyle w:val="Code"/>
      </w:pPr>
    </w:p>
    <w:p w14:paraId="1D47C9CE" w14:textId="77777777" w:rsidR="00C07DB4" w:rsidRDefault="00C07DB4" w:rsidP="00C07DB4">
      <w:pPr>
        <w:pStyle w:val="Code"/>
      </w:pPr>
      <w:r>
        <w:t>[PolicyStatementExtension]</w:t>
      </w:r>
    </w:p>
    <w:p w14:paraId="6615B162" w14:textId="77777777" w:rsidR="00C07DB4" w:rsidRDefault="00C07DB4" w:rsidP="00C07DB4">
      <w:pPr>
        <w:pStyle w:val="Code"/>
      </w:pPr>
      <w:r>
        <w:t>Policies = HighAssurancePolicy, MediumAssurancePolicy, LowAssurancePolicy</w:t>
      </w:r>
    </w:p>
    <w:p w14:paraId="6942FCBA" w14:textId="77777777" w:rsidR="00C07DB4" w:rsidRDefault="00C07DB4" w:rsidP="00C07DB4">
      <w:pPr>
        <w:pStyle w:val="Code"/>
      </w:pPr>
      <w:r>
        <w:t>CRITICAL = FALSE</w:t>
      </w:r>
    </w:p>
    <w:p w14:paraId="49E65CA3" w14:textId="77777777" w:rsidR="00C07DB4" w:rsidRDefault="00C07DB4" w:rsidP="00C07DB4">
      <w:pPr>
        <w:pStyle w:val="Code"/>
      </w:pPr>
    </w:p>
    <w:p w14:paraId="257CB6BA" w14:textId="77777777" w:rsidR="00C07DB4" w:rsidRDefault="00C07DB4" w:rsidP="00C07DB4">
      <w:pPr>
        <w:pStyle w:val="Code"/>
      </w:pPr>
      <w:r>
        <w:t>[HighAssurancePolicy]</w:t>
      </w:r>
    </w:p>
    <w:p w14:paraId="3C7ACB6C" w14:textId="77777777" w:rsidR="00C07DB4" w:rsidRDefault="00C07DB4" w:rsidP="00C07DB4">
      <w:pPr>
        <w:pStyle w:val="Code"/>
      </w:pPr>
      <w:r>
        <w:t>OID = 1.3.6.1.4.1.311.21.8.2473717464.1095930238.502626717.506190032.1.402</w:t>
      </w:r>
    </w:p>
    <w:p w14:paraId="4DDABD82" w14:textId="77777777" w:rsidR="00C07DB4" w:rsidRDefault="00C07DB4" w:rsidP="00C07DB4">
      <w:pPr>
        <w:pStyle w:val="Code"/>
      </w:pPr>
    </w:p>
    <w:p w14:paraId="5BA504CF" w14:textId="77777777" w:rsidR="00C07DB4" w:rsidRDefault="00C07DB4" w:rsidP="00C07DB4">
      <w:pPr>
        <w:pStyle w:val="Code"/>
      </w:pPr>
      <w:r>
        <w:t>[MediumAssurancePolicy]</w:t>
      </w:r>
    </w:p>
    <w:p w14:paraId="64B65835" w14:textId="77777777" w:rsidR="00C07DB4" w:rsidRDefault="00C07DB4" w:rsidP="00C07DB4">
      <w:pPr>
        <w:pStyle w:val="Code"/>
      </w:pPr>
      <w:r>
        <w:t>OID = 1.3.6.1.4.1.311.21.8.2473717464.1095930238.502626717.506190032.1.401</w:t>
      </w:r>
    </w:p>
    <w:p w14:paraId="4262CF62" w14:textId="77777777" w:rsidR="00C07DB4" w:rsidRDefault="00C07DB4" w:rsidP="00C07DB4">
      <w:pPr>
        <w:pStyle w:val="Code"/>
      </w:pPr>
    </w:p>
    <w:p w14:paraId="63BAAC2E" w14:textId="77777777" w:rsidR="00C07DB4" w:rsidRDefault="00C07DB4" w:rsidP="00C07DB4">
      <w:pPr>
        <w:pStyle w:val="Code"/>
      </w:pPr>
      <w:r>
        <w:t>[LowAssurancePolicy]</w:t>
      </w:r>
    </w:p>
    <w:p w14:paraId="0B6C48CA" w14:textId="77777777" w:rsidR="00646199" w:rsidRDefault="00C07DB4" w:rsidP="00C07DB4">
      <w:pPr>
        <w:pStyle w:val="Code"/>
      </w:pPr>
      <w:r>
        <w:t>OID = 1.3.6.1.4.1.311.21.8.2473717464.1095930238.502626717.506190032.1.400</w:t>
      </w:r>
    </w:p>
    <w:p w14:paraId="54312C52" w14:textId="77777777" w:rsidR="00FC77ED" w:rsidRDefault="00FC77ED" w:rsidP="00FC77ED"/>
    <w:p w14:paraId="7D7E35CE" w14:textId="77777777" w:rsidR="00FC77ED" w:rsidRDefault="00FC77ED" w:rsidP="00FC77ED">
      <w:r>
        <w:rPr>
          <w:b/>
        </w:rPr>
        <w:t>Note</w:t>
      </w:r>
      <w:r w:rsidRPr="00637E18">
        <w:t xml:space="preserve">  </w:t>
      </w:r>
      <w:r w:rsidRPr="00FC77ED">
        <w:t xml:space="preserve">Issuance </w:t>
      </w:r>
      <w:r>
        <w:t xml:space="preserve">policy extensions are only recognized by Windows XP and Windows Server </w:t>
      </w:r>
      <w:r w:rsidR="00C65E43">
        <w:t xml:space="preserve">2003 </w:t>
      </w:r>
      <w:r>
        <w:t>clients. If the extension is marked critical, CAPI passes the extensions to the application. It is up to the calling application to understand the extension when it calls with a specific policy provider. The behavior will vary by application. In the case of Outlook on Windows 2000, a critical issuance policy will cause Outlook to generate an error as it does not understand the extension. But on Windows XP, the issuance policy is recognized and does not cause an error.</w:t>
      </w:r>
    </w:p>
    <w:p w14:paraId="6DE30EE1" w14:textId="77777777" w:rsidR="001640DE" w:rsidRDefault="00E93B2F" w:rsidP="00C41D7B">
      <w:pPr>
        <w:pStyle w:val="Heading3"/>
      </w:pPr>
      <w:bookmarkStart w:id="31" w:name="_Toc33527626"/>
      <w:r>
        <w:t>Policy Mapping</w:t>
      </w:r>
      <w:bookmarkEnd w:id="31"/>
    </w:p>
    <w:p w14:paraId="3ABEAF12" w14:textId="77777777" w:rsidR="00093D43" w:rsidRDefault="00A6278D" w:rsidP="001944DF">
      <w:r>
        <w:t>When qualified subordination is configure</w:t>
      </w:r>
      <w:r w:rsidR="00130EBA">
        <w:t>d</w:t>
      </w:r>
      <w:r>
        <w:t xml:space="preserve"> between two CAs that use issuance policy, the OIDs between the two organizations must be mapped.</w:t>
      </w:r>
      <w:r w:rsidR="00130EBA">
        <w:t xml:space="preserve"> Policy mapping establishes what OIDs in one organization are equivalent to OIDs defined in a different organization's CA hierarchy.</w:t>
      </w:r>
      <w:r>
        <w:t xml:space="preserve"> </w:t>
      </w:r>
      <w:r w:rsidR="008275FD">
        <w:t>The policy mapping allows the OIDs generated in certificates in one organization to be recognized in another organization</w:t>
      </w:r>
      <w:r w:rsidR="00130EBA">
        <w:t xml:space="preserve"> through the creation of </w:t>
      </w:r>
      <w:r w:rsidR="00093D43">
        <w:t>cross</w:t>
      </w:r>
      <w:r w:rsidR="00226D43">
        <w:t>-</w:t>
      </w:r>
      <w:r w:rsidR="00093D43">
        <w:t>certification certificates</w:t>
      </w:r>
      <w:r w:rsidR="00130EBA">
        <w:t>.</w:t>
      </w:r>
    </w:p>
    <w:p w14:paraId="404F1D95" w14:textId="77777777" w:rsidR="00A6278D" w:rsidRDefault="00093D43" w:rsidP="001944DF">
      <w:r>
        <w:t>Policy mapping ensures that only authorized OIDs from</w:t>
      </w:r>
      <w:r w:rsidR="007B62CF">
        <w:t xml:space="preserve"> </w:t>
      </w:r>
      <w:r>
        <w:t xml:space="preserve">a partner organization are allowed in certificates issued by the partner organization. The policy mapping will associate the partner organization's OID with an OID defined in your organization's PKI hierarchy. </w:t>
      </w:r>
    </w:p>
    <w:p w14:paraId="362EA104" w14:textId="77777777" w:rsidR="008275FD" w:rsidRDefault="00A441E8" w:rsidP="001944DF">
      <w:r>
        <w:fldChar w:fldCharType="begin"/>
      </w:r>
      <w:r>
        <w:instrText xml:space="preserve"> REF _Ref33151120 \h </w:instrText>
      </w:r>
      <w:r>
        <w:fldChar w:fldCharType="separate"/>
      </w:r>
      <w:r w:rsidR="00F27C7A">
        <w:t xml:space="preserve">Figure </w:t>
      </w:r>
      <w:r w:rsidR="00F27C7A">
        <w:rPr>
          <w:noProof/>
        </w:rPr>
        <w:t>2</w:t>
      </w:r>
      <w:r>
        <w:fldChar w:fldCharType="end"/>
      </w:r>
      <w:r w:rsidR="00093D43">
        <w:t xml:space="preserve"> shows how </w:t>
      </w:r>
      <w:r w:rsidR="00F2162B">
        <w:t xml:space="preserve">policy mapping is defined in the </w:t>
      </w:r>
      <w:r w:rsidR="00F7548A">
        <w:t>P</w:t>
      </w:r>
      <w:r w:rsidR="00F2162B">
        <w:t>olicy.inf file when cross certificates are issued to allow certificates to be used between the two CA hierarchies.</w:t>
      </w:r>
    </w:p>
    <w:p w14:paraId="35E3DFA9" w14:textId="14D9A779" w:rsidR="008275FD" w:rsidRDefault="00805614" w:rsidP="00A441E8">
      <w:pPr>
        <w:pStyle w:val="Caption"/>
        <w:jc w:val="center"/>
      </w:pPr>
      <w:bookmarkStart w:id="32" w:name="_Ref33151113"/>
      <w:bookmarkStart w:id="33" w:name="_Ref33151120"/>
      <w:r w:rsidRPr="008275FD">
        <w:rPr>
          <w:noProof/>
        </w:rPr>
        <w:lastRenderedPageBreak/>
        <w:drawing>
          <wp:anchor distT="0" distB="0" distL="114300" distR="114300" simplePos="0" relativeHeight="251639296" behindDoc="0" locked="0" layoutInCell="1" allowOverlap="1" wp14:anchorId="2FD25276" wp14:editId="0CBEF56A">
            <wp:simplePos x="0" y="0"/>
            <wp:positionH relativeFrom="column">
              <wp:posOffset>0</wp:posOffset>
            </wp:positionH>
            <wp:positionV relativeFrom="paragraph">
              <wp:posOffset>12700</wp:posOffset>
            </wp:positionV>
            <wp:extent cx="5481320" cy="2648585"/>
            <wp:effectExtent l="0" t="0" r="0" b="0"/>
            <wp:wrapTopAndBottom/>
            <wp:docPr id="1935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1320"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1E8">
        <w:t xml:space="preserve">Figure </w:t>
      </w:r>
      <w:r w:rsidR="00A441E8">
        <w:fldChar w:fldCharType="begin"/>
      </w:r>
      <w:r w:rsidR="00A441E8">
        <w:instrText xml:space="preserve"> SEQ Figure \* ARABIC </w:instrText>
      </w:r>
      <w:r w:rsidR="00A441E8">
        <w:fldChar w:fldCharType="separate"/>
      </w:r>
      <w:r w:rsidR="00F27C7A">
        <w:rPr>
          <w:noProof/>
        </w:rPr>
        <w:t>2</w:t>
      </w:r>
      <w:r w:rsidR="00A441E8">
        <w:fldChar w:fldCharType="end"/>
      </w:r>
      <w:bookmarkEnd w:id="33"/>
      <w:r w:rsidR="00A441E8">
        <w:t>: Policy Mapping</w:t>
      </w:r>
      <w:bookmarkEnd w:id="32"/>
    </w:p>
    <w:p w14:paraId="02081BA2" w14:textId="77777777" w:rsidR="00226D43" w:rsidRDefault="00226D43" w:rsidP="001944DF"/>
    <w:p w14:paraId="0C18C309" w14:textId="77777777" w:rsidR="008275FD" w:rsidRDefault="00717E95" w:rsidP="001944DF">
      <w:r>
        <w:t>In this figure, the Northwind Traders is configured with an issua</w:t>
      </w:r>
      <w:r w:rsidR="001535C1">
        <w:t xml:space="preserve">nce policy named MillionDollar that has been assigned the OID 1.3.6.4.1.311.21.8.1.124. </w:t>
      </w:r>
      <w:r w:rsidR="0065267C">
        <w:t>This issuance policy is mapped to the issuance policy named BigOrder configured at the Contoso Consulting CA.</w:t>
      </w:r>
    </w:p>
    <w:p w14:paraId="2CFEF80E" w14:textId="77777777" w:rsidR="00384798" w:rsidRPr="008275FD" w:rsidRDefault="00384798" w:rsidP="00384798">
      <w:r>
        <w:t>If a certificate is issued by the Northwind Traders CA with an issuance policy other than the MillionDollar policy, the certificate is rejected by the Contoso CA because the policy does not map to an approved issuance policy OID.</w:t>
      </w:r>
    </w:p>
    <w:p w14:paraId="4C7EFC01" w14:textId="77777777" w:rsidR="00384798" w:rsidRDefault="0065267C" w:rsidP="001944DF">
      <w:r>
        <w:t xml:space="preserve">When </w:t>
      </w:r>
      <w:r w:rsidR="00130EBA">
        <w:t>cross certificates are created to link the two organizations' CA hierarchies</w:t>
      </w:r>
      <w:r>
        <w:t xml:space="preserve">, the code snippets shown in the figure </w:t>
      </w:r>
      <w:r w:rsidR="00F63AD8">
        <w:t xml:space="preserve">must be included in the </w:t>
      </w:r>
      <w:r w:rsidR="00F7548A">
        <w:t>P</w:t>
      </w:r>
      <w:r w:rsidR="002C0BD1">
        <w:t>olicy.inf</w:t>
      </w:r>
      <w:r w:rsidR="00F63AD8">
        <w:t xml:space="preserve"> files </w:t>
      </w:r>
      <w:r w:rsidR="00F2162B">
        <w:t xml:space="preserve">used to generate the </w:t>
      </w:r>
      <w:r w:rsidR="00E75E9B">
        <w:t>c</w:t>
      </w:r>
      <w:r w:rsidR="00F2162B">
        <w:t>ross</w:t>
      </w:r>
      <w:r w:rsidR="00E75E9B">
        <w:t>-</w:t>
      </w:r>
      <w:r w:rsidR="00F2162B">
        <w:t xml:space="preserve">certification certificate </w:t>
      </w:r>
      <w:r w:rsidR="00F63AD8">
        <w:t xml:space="preserve">at each CA. The </w:t>
      </w:r>
      <w:r w:rsidR="00F7548A">
        <w:t>P</w:t>
      </w:r>
      <w:r w:rsidR="002C0BD1">
        <w:t>olicy.inf</w:t>
      </w:r>
      <w:r w:rsidR="006D05E6">
        <w:t xml:space="preserve"> files </w:t>
      </w:r>
      <w:r w:rsidR="00384798">
        <w:t xml:space="preserve">exist at the </w:t>
      </w:r>
      <w:r w:rsidR="00384798">
        <w:rPr>
          <w:i/>
        </w:rPr>
        <w:t xml:space="preserve">issuer </w:t>
      </w:r>
      <w:r w:rsidR="00384798" w:rsidRPr="00E75E9B">
        <w:t>CA</w:t>
      </w:r>
      <w:r w:rsidR="00384798">
        <w:rPr>
          <w:i/>
        </w:rPr>
        <w:t>.</w:t>
      </w:r>
      <w:r w:rsidR="00384798">
        <w:t xml:space="preserve"> The OID that is mapped is the OID from the </w:t>
      </w:r>
      <w:r w:rsidR="00384798">
        <w:rPr>
          <w:i/>
        </w:rPr>
        <w:t xml:space="preserve">subject </w:t>
      </w:r>
      <w:r w:rsidR="00384798" w:rsidRPr="00384798">
        <w:t>CA</w:t>
      </w:r>
      <w:r w:rsidR="00384798">
        <w:t xml:space="preserve"> that is the OID for the matching issuance policy at the partner organization.</w:t>
      </w:r>
    </w:p>
    <w:p w14:paraId="3E969588" w14:textId="77777777" w:rsidR="001E7F57" w:rsidRDefault="001E7F57" w:rsidP="006D05E6">
      <w:r>
        <w:t xml:space="preserve">Before you perform the </w:t>
      </w:r>
      <w:r w:rsidR="00AA6630">
        <w:t xml:space="preserve">policy mapping, you must configure the issuer CA with the </w:t>
      </w:r>
      <w:r w:rsidR="00BC3A79">
        <w:t xml:space="preserve">issuance policies and associated object IDs. This is done by configuring the </w:t>
      </w:r>
      <w:r w:rsidR="002C0BD1">
        <w:t>CAPolicy.inf</w:t>
      </w:r>
      <w:r w:rsidR="00BC3A79">
        <w:t xml:space="preserve"> file </w:t>
      </w:r>
      <w:r w:rsidR="00F2162B">
        <w:t>and either installing the CA or renewing the CA certificate using the configured CAPolicy.</w:t>
      </w:r>
      <w:r w:rsidR="00D56C0F">
        <w:t>inf</w:t>
      </w:r>
      <w:r w:rsidR="00F2162B">
        <w:t xml:space="preserve"> file </w:t>
      </w:r>
      <w:r w:rsidR="00BC3A79">
        <w:t>with the required object identifiers as shown in the following code sample:</w:t>
      </w:r>
    </w:p>
    <w:p w14:paraId="31F3586D" w14:textId="77777777" w:rsidR="00BC3A79" w:rsidRDefault="00BC3A79" w:rsidP="00BC3A79">
      <w:pPr>
        <w:pStyle w:val="Code"/>
      </w:pPr>
      <w:r>
        <w:t>[PolicyStatementExtension]</w:t>
      </w:r>
    </w:p>
    <w:p w14:paraId="5F941527" w14:textId="77777777" w:rsidR="00BC3A79" w:rsidRDefault="00BC3A79" w:rsidP="00BC3A79">
      <w:pPr>
        <w:pStyle w:val="Code"/>
      </w:pPr>
      <w:r>
        <w:t>Policies = HighAssurancePolicy, MediumAssurancePolicy, LowAssurancePolicy</w:t>
      </w:r>
    </w:p>
    <w:p w14:paraId="4EFC64EA" w14:textId="77777777" w:rsidR="00BC3A79" w:rsidRDefault="00BC3A79" w:rsidP="00BC3A79">
      <w:pPr>
        <w:pStyle w:val="Code"/>
      </w:pPr>
      <w:r>
        <w:t>CRITICAL = FALSE</w:t>
      </w:r>
    </w:p>
    <w:p w14:paraId="43B8467D" w14:textId="77777777" w:rsidR="00BC3A79" w:rsidRDefault="00BC3A79" w:rsidP="00BC3A79">
      <w:pPr>
        <w:pStyle w:val="Code"/>
      </w:pPr>
    </w:p>
    <w:p w14:paraId="0F750F51" w14:textId="77777777" w:rsidR="00BC3A79" w:rsidRDefault="00BC3A79" w:rsidP="00BC3A79">
      <w:pPr>
        <w:pStyle w:val="Code"/>
      </w:pPr>
      <w:r>
        <w:t>[HighAssurancePolicy]</w:t>
      </w:r>
    </w:p>
    <w:p w14:paraId="18D94B1A" w14:textId="77777777" w:rsidR="00BC3A79" w:rsidRDefault="00BC3A79" w:rsidP="00BC3A79">
      <w:pPr>
        <w:pStyle w:val="Code"/>
      </w:pPr>
      <w:r>
        <w:t>OID = 1.3.6.1.4.1.311.21.8.2473717464.1095930238.502626717.506190032.1.402</w:t>
      </w:r>
    </w:p>
    <w:p w14:paraId="6322F285" w14:textId="77777777" w:rsidR="00BC3A79" w:rsidRDefault="00BC3A79" w:rsidP="00BC3A79">
      <w:pPr>
        <w:pStyle w:val="Code"/>
      </w:pPr>
    </w:p>
    <w:p w14:paraId="4EBEBC7F" w14:textId="77777777" w:rsidR="00BC3A79" w:rsidRDefault="00BC3A79" w:rsidP="00BC3A79">
      <w:pPr>
        <w:pStyle w:val="Code"/>
      </w:pPr>
      <w:r>
        <w:t>[MediumAssurancePolicy]</w:t>
      </w:r>
    </w:p>
    <w:p w14:paraId="0652285C" w14:textId="77777777" w:rsidR="00BC3A79" w:rsidRDefault="00BC3A79" w:rsidP="00BC3A79">
      <w:pPr>
        <w:pStyle w:val="Code"/>
      </w:pPr>
      <w:r>
        <w:t>OID = 1.3.6.1.4.1.311.21.8.2473717464.1095930238.502626717.506190032.1.401</w:t>
      </w:r>
    </w:p>
    <w:p w14:paraId="18E30B32" w14:textId="77777777" w:rsidR="00BC3A79" w:rsidRDefault="00BC3A79" w:rsidP="00BC3A79">
      <w:pPr>
        <w:pStyle w:val="Code"/>
      </w:pPr>
    </w:p>
    <w:p w14:paraId="5931325D" w14:textId="77777777" w:rsidR="00BC3A79" w:rsidRDefault="00BC3A79" w:rsidP="00BC3A79">
      <w:pPr>
        <w:pStyle w:val="Code"/>
      </w:pPr>
      <w:r>
        <w:t>[LowAssurancePolicy]</w:t>
      </w:r>
    </w:p>
    <w:p w14:paraId="4F65F246" w14:textId="77777777" w:rsidR="00BC3A79" w:rsidRDefault="00BC3A79" w:rsidP="00BC3A79">
      <w:pPr>
        <w:pStyle w:val="Code"/>
      </w:pPr>
      <w:r>
        <w:t>OID = 1.3.6.1.4.1.311.21.8.2473717464.1095930238.502626717.506190032.1.400</w:t>
      </w:r>
    </w:p>
    <w:p w14:paraId="150C5521" w14:textId="77777777" w:rsidR="00BC3A79" w:rsidRDefault="00BC3A79" w:rsidP="00BC3A79">
      <w:pPr>
        <w:pStyle w:val="Code"/>
      </w:pPr>
    </w:p>
    <w:p w14:paraId="152A8378" w14:textId="77777777" w:rsidR="00BC3A79" w:rsidRDefault="00BC3A79" w:rsidP="006D05E6">
      <w:r>
        <w:t>In this example, the High, Medium, and Low Assurance issuance policies are defined at the subject CA. The OIDs can be retrieved from the Certificate Templates console</w:t>
      </w:r>
      <w:r w:rsidR="00206121" w:rsidRPr="00206121">
        <w:t xml:space="preserve"> </w:t>
      </w:r>
      <w:r w:rsidR="00206121">
        <w:t>by right-clicking Certificate Templates in the console tree and selecting View Object Identifiers from the pop-up menu</w:t>
      </w:r>
      <w:r w:rsidR="00CA3A41">
        <w:t>.</w:t>
      </w:r>
    </w:p>
    <w:p w14:paraId="1B025A14" w14:textId="77777777" w:rsidR="00BC3A79" w:rsidRPr="00BC3A79" w:rsidRDefault="00BC3A79" w:rsidP="006D05E6">
      <w:r>
        <w:rPr>
          <w:b/>
        </w:rPr>
        <w:lastRenderedPageBreak/>
        <w:t>Note</w:t>
      </w:r>
      <w:r>
        <w:t xml:space="preserve">  A</w:t>
      </w:r>
      <w:r w:rsidR="00B3564B">
        <w:t>ppendix B contains a</w:t>
      </w:r>
      <w:r>
        <w:t xml:space="preserve"> sample CAPolicy.inf file.</w:t>
      </w:r>
    </w:p>
    <w:p w14:paraId="44466FAE" w14:textId="77777777" w:rsidR="00002CED" w:rsidRDefault="00F2162B" w:rsidP="006D05E6">
      <w:r>
        <w:t>The renewal of the CA certificate using the CAPolicy.inf file ensures that the issuance policies are now defined at the CA. At this point, the cross certificates can be generated that perform the policy mapping between the two organizations. The following process is used to perform the qualified subordination between the two CA hierarchies:</w:t>
      </w:r>
    </w:p>
    <w:p w14:paraId="5D374BD0" w14:textId="77777777" w:rsidR="00002CED" w:rsidRDefault="00002CED" w:rsidP="00805614">
      <w:pPr>
        <w:pStyle w:val="Number"/>
        <w:numPr>
          <w:ilvl w:val="0"/>
          <w:numId w:val="37"/>
        </w:numPr>
      </w:pPr>
      <w:r>
        <w:t xml:space="preserve">Determine the </w:t>
      </w:r>
      <w:r w:rsidR="006D05E6">
        <w:t>organization</w:t>
      </w:r>
      <w:r>
        <w:t xml:space="preserve"> with which you want to </w:t>
      </w:r>
      <w:r w:rsidR="001B7570">
        <w:t>establish a trust relationship. If more than two organizations</w:t>
      </w:r>
      <w:r w:rsidR="00384798">
        <w:t xml:space="preserve"> exist</w:t>
      </w:r>
      <w:r w:rsidR="001B7570">
        <w:t xml:space="preserve"> in the </w:t>
      </w:r>
      <w:r w:rsidR="00EC28CC">
        <w:t>relationship, the trust relationships must be defined in pairs.</w:t>
      </w:r>
    </w:p>
    <w:p w14:paraId="2D645017" w14:textId="77777777" w:rsidR="00002CED" w:rsidRDefault="00F2162B" w:rsidP="00805614">
      <w:pPr>
        <w:pStyle w:val="Number"/>
        <w:numPr>
          <w:ilvl w:val="0"/>
          <w:numId w:val="37"/>
        </w:numPr>
      </w:pPr>
      <w:r>
        <w:t>Through discussions with the partner organization, e</w:t>
      </w:r>
      <w:r w:rsidR="00002CED">
        <w:t xml:space="preserve">stablish the equivalence between the assurance levels used </w:t>
      </w:r>
      <w:r>
        <w:t>by the</w:t>
      </w:r>
      <w:r w:rsidR="00002CED">
        <w:t xml:space="preserve"> two </w:t>
      </w:r>
      <w:r w:rsidR="002807FA">
        <w:t xml:space="preserve">organizations </w:t>
      </w:r>
      <w:r w:rsidR="00002CED">
        <w:t>invo</w:t>
      </w:r>
      <w:r w:rsidR="006D05E6">
        <w:t>lved in the trust relationship.</w:t>
      </w:r>
    </w:p>
    <w:p w14:paraId="7C6160E9" w14:textId="77777777" w:rsidR="00002CED" w:rsidRDefault="00722E02" w:rsidP="00805614">
      <w:pPr>
        <w:pStyle w:val="Number"/>
        <w:numPr>
          <w:ilvl w:val="0"/>
          <w:numId w:val="37"/>
        </w:numPr>
      </w:pPr>
      <w:r>
        <w:t>Exchange</w:t>
      </w:r>
      <w:r w:rsidR="00002CED">
        <w:t xml:space="preserve"> the issuance policy object identifiers </w:t>
      </w:r>
      <w:r>
        <w:t xml:space="preserve">defined for each assurance level </w:t>
      </w:r>
      <w:r w:rsidR="00002CED">
        <w:t xml:space="preserve">used in both </w:t>
      </w:r>
      <w:r w:rsidR="002807FA">
        <w:t xml:space="preserve">organizations </w:t>
      </w:r>
      <w:r w:rsidR="00002CED">
        <w:t>invo</w:t>
      </w:r>
      <w:r>
        <w:t>lved in the trust relationship.</w:t>
      </w:r>
    </w:p>
    <w:p w14:paraId="3ECFD3B0" w14:textId="77777777" w:rsidR="00002CED" w:rsidRDefault="00002CED" w:rsidP="00805614">
      <w:pPr>
        <w:pStyle w:val="Number"/>
        <w:numPr>
          <w:ilvl w:val="0"/>
          <w:numId w:val="37"/>
        </w:numPr>
      </w:pPr>
      <w:r>
        <w:t xml:space="preserve">Map the issuance policy object identifiers in the separate </w:t>
      </w:r>
      <w:r w:rsidR="002807FA">
        <w:t xml:space="preserve">organizations </w:t>
      </w:r>
      <w:r w:rsidR="00F2162B">
        <w:t xml:space="preserve">in the </w:t>
      </w:r>
      <w:r w:rsidR="00F7548A">
        <w:t>P</w:t>
      </w:r>
      <w:r w:rsidR="00F2162B">
        <w:t xml:space="preserve">olicy.inf file at each CA </w:t>
      </w:r>
      <w:r>
        <w:t xml:space="preserve">and define their policy constraints in the CA certificate request for the qualified subordinate CA you are installing </w:t>
      </w:r>
      <w:r w:rsidR="002807FA">
        <w:t>for your organization</w:t>
      </w:r>
      <w:r>
        <w:t xml:space="preserve">. </w:t>
      </w:r>
    </w:p>
    <w:p w14:paraId="45F8E951" w14:textId="77777777" w:rsidR="00002CED" w:rsidRDefault="00002CED" w:rsidP="00805614">
      <w:pPr>
        <w:pStyle w:val="Number"/>
        <w:numPr>
          <w:ilvl w:val="0"/>
          <w:numId w:val="37"/>
        </w:numPr>
      </w:pPr>
      <w:r>
        <w:t>Install the qualified subordinate CA with the policies, policy mappings</w:t>
      </w:r>
      <w:r w:rsidR="003015D5">
        <w:t>,</w:t>
      </w:r>
      <w:r>
        <w:t xml:space="preserve"> and policy constraints </w:t>
      </w:r>
      <w:r w:rsidR="002807FA">
        <w:t xml:space="preserve">you wish to deploy </w:t>
      </w:r>
      <w:r>
        <w:t xml:space="preserve">in your </w:t>
      </w:r>
      <w:r w:rsidR="002807FA">
        <w:t>organization</w:t>
      </w:r>
      <w:r>
        <w:t xml:space="preserve">. </w:t>
      </w:r>
    </w:p>
    <w:p w14:paraId="791BB538" w14:textId="77777777" w:rsidR="00AE40C8" w:rsidRPr="00384798" w:rsidRDefault="00384798" w:rsidP="00AE40C8">
      <w:r>
        <w:t xml:space="preserve">When a user or computer in the organization where the </w:t>
      </w:r>
      <w:r>
        <w:rPr>
          <w:i/>
        </w:rPr>
        <w:t xml:space="preserve">issuing </w:t>
      </w:r>
      <w:r w:rsidRPr="003015D5">
        <w:t>CA</w:t>
      </w:r>
      <w:r>
        <w:t xml:space="preserve"> exists receives a file signed by a user in the organization where the </w:t>
      </w:r>
      <w:r w:rsidRPr="003015D5">
        <w:rPr>
          <w:i/>
        </w:rPr>
        <w:t>subject</w:t>
      </w:r>
      <w:r>
        <w:t xml:space="preserve"> CA exists, the certificate will be chained to the root CA in the </w:t>
      </w:r>
      <w:r>
        <w:rPr>
          <w:i/>
        </w:rPr>
        <w:t xml:space="preserve">issuing </w:t>
      </w:r>
      <w:r w:rsidRPr="003015D5">
        <w:t>CA</w:t>
      </w:r>
      <w:r>
        <w:t xml:space="preserve"> using the qualified subordination path. If the object identifier for the issuance policy in the certificate maps to the require</w:t>
      </w:r>
      <w:r w:rsidR="003015D5">
        <w:t>d</w:t>
      </w:r>
      <w:r>
        <w:t xml:space="preserve"> issuance policy object ID in your organization, the certificate chain is considered valid. If the user or computer in the issuing CA’s organization receives a certificate with a non-mapped object identifier, the certificate chain is assigned a lesser value by the </w:t>
      </w:r>
      <w:r w:rsidR="00B80646">
        <w:t>validation process</w:t>
      </w:r>
      <w:r>
        <w:t xml:space="preserve"> and is typically rejected by the application.</w:t>
      </w:r>
    </w:p>
    <w:p w14:paraId="37041BA8" w14:textId="77777777" w:rsidR="00002CED" w:rsidRDefault="00002CED" w:rsidP="00002CED">
      <w:pPr>
        <w:pStyle w:val="Heading3"/>
      </w:pPr>
      <w:bookmarkStart w:id="34" w:name="_Toc33527627"/>
      <w:r>
        <w:t>Constraining Policy Mapping</w:t>
      </w:r>
      <w:r w:rsidR="002807FA">
        <w:t xml:space="preserve"> to Prevent Unexpected Trust</w:t>
      </w:r>
      <w:bookmarkEnd w:id="34"/>
    </w:p>
    <w:p w14:paraId="33A5CEAE" w14:textId="77777777" w:rsidR="00C42880" w:rsidRDefault="00C42880" w:rsidP="006F4BC2">
      <w:r>
        <w:t>You can further constrain issuance policy by defining parameters that define</w:t>
      </w:r>
      <w:r w:rsidR="004115BF">
        <w:t xml:space="preserve"> how the issuance policy </w:t>
      </w:r>
      <w:r w:rsidR="00345438">
        <w:t>defined in the qualified subordination affects other CAs below the qualified subordinate CA. There are two settings that can define the relationship:</w:t>
      </w:r>
    </w:p>
    <w:p w14:paraId="7AF6AA18" w14:textId="77777777" w:rsidR="00345438" w:rsidRDefault="00345438" w:rsidP="00345438">
      <w:pPr>
        <w:pStyle w:val="Bullet1"/>
      </w:pPr>
      <w:r>
        <w:rPr>
          <w:rStyle w:val="Bold"/>
        </w:rPr>
        <w:t>Require explicit policy</w:t>
      </w:r>
      <w:r>
        <w:t xml:space="preserve"> </w:t>
      </w:r>
      <w:r w:rsidR="00106971">
        <w:t xml:space="preserve"> </w:t>
      </w:r>
      <w:r>
        <w:t xml:space="preserve">Specifies the number of certificates that can exist in the hierarchy below </w:t>
      </w:r>
      <w:r w:rsidR="00C16E57">
        <w:t>the certif</w:t>
      </w:r>
      <w:r w:rsidR="00F2162B">
        <w:t>icate with the policy constraint</w:t>
      </w:r>
      <w:r w:rsidR="00C16E57">
        <w:t xml:space="preserve"> extension</w:t>
      </w:r>
      <w:r>
        <w:t xml:space="preserve">. </w:t>
      </w:r>
      <w:r w:rsidR="003C282E">
        <w:t xml:space="preserve">For example, if the explicit policy is configured </w:t>
      </w:r>
      <w:r w:rsidR="00697589">
        <w:t xml:space="preserve">with a </w:t>
      </w:r>
      <w:r w:rsidR="00C16E57">
        <w:t xml:space="preserve">value </w:t>
      </w:r>
      <w:r w:rsidR="00697589">
        <w:t xml:space="preserve">of three, this means that the defined issuance policy must </w:t>
      </w:r>
      <w:r w:rsidR="003C282E">
        <w:t>exist for three layers of the hierarchy with the CA</w:t>
      </w:r>
      <w:r w:rsidR="00106971">
        <w:t>,</w:t>
      </w:r>
      <w:r w:rsidR="003C282E">
        <w:t xml:space="preserve"> where the qualified subordination is defined being the first level.</w:t>
      </w:r>
    </w:p>
    <w:p w14:paraId="63E86675" w14:textId="77777777" w:rsidR="00345438" w:rsidRDefault="00345438" w:rsidP="00345438">
      <w:pPr>
        <w:pStyle w:val="Bullet1"/>
      </w:pPr>
      <w:r>
        <w:rPr>
          <w:rStyle w:val="Bold"/>
        </w:rPr>
        <w:t>Inhibit policy mapping</w:t>
      </w:r>
      <w:r>
        <w:t xml:space="preserve"> </w:t>
      </w:r>
      <w:r w:rsidR="00106971">
        <w:t xml:space="preserve"> </w:t>
      </w:r>
      <w:r>
        <w:t xml:space="preserve">Specifies the number of additional certificates that can appear in the path before policy mapping is no longer permitted. An inhibit policy mapping value of three only </w:t>
      </w:r>
      <w:r w:rsidR="00B866B2">
        <w:t xml:space="preserve">restricts </w:t>
      </w:r>
      <w:r>
        <w:t xml:space="preserve">the </w:t>
      </w:r>
      <w:r w:rsidR="00B866B2">
        <w:t xml:space="preserve">policy mapping to three levels of CAs below the qualified subordinate CA. </w:t>
      </w:r>
    </w:p>
    <w:p w14:paraId="65AF8D90" w14:textId="77777777" w:rsidR="00345438" w:rsidRDefault="00F2162B" w:rsidP="006F4BC2">
      <w:r>
        <w:br w:type="page"/>
      </w:r>
      <w:r w:rsidR="00B866B2">
        <w:lastRenderedPageBreak/>
        <w:t xml:space="preserve">These settings </w:t>
      </w:r>
      <w:r w:rsidR="00BB7EE6">
        <w:t xml:space="preserve">exist to prevent unexpected trust relationships. For example, </w:t>
      </w:r>
      <w:r w:rsidR="00F078EF">
        <w:fldChar w:fldCharType="begin"/>
      </w:r>
      <w:r w:rsidR="00F078EF">
        <w:instrText xml:space="preserve"> REF _Ref33152534 \h </w:instrText>
      </w:r>
      <w:r w:rsidR="00F078EF">
        <w:fldChar w:fldCharType="separate"/>
      </w:r>
      <w:r w:rsidR="00F27C7A">
        <w:t xml:space="preserve">Figure </w:t>
      </w:r>
      <w:r w:rsidR="00F27C7A">
        <w:rPr>
          <w:noProof/>
        </w:rPr>
        <w:t>3</w:t>
      </w:r>
      <w:r w:rsidR="00F078EF">
        <w:fldChar w:fldCharType="end"/>
      </w:r>
      <w:r w:rsidR="00BB7EE6">
        <w:t xml:space="preserve"> shows the same qualified subordination configured previously between Northwind Traders and Contoso Consulting</w:t>
      </w:r>
      <w:r w:rsidR="00F45CB3">
        <w:t xml:space="preserve"> with the addition of a new CA at Fabrikam Corpor</w:t>
      </w:r>
      <w:r w:rsidR="00A45547">
        <w:t>a</w:t>
      </w:r>
      <w:r w:rsidR="00F45CB3">
        <w:t>tion</w:t>
      </w:r>
      <w:r w:rsidR="00BB7EE6">
        <w:t xml:space="preserve">. </w:t>
      </w:r>
    </w:p>
    <w:p w14:paraId="1AD6BF35" w14:textId="77777777" w:rsidR="00F078EF" w:rsidRDefault="00F078EF" w:rsidP="00D47375">
      <w:pPr>
        <w:pStyle w:val="CaptionNormal"/>
      </w:pPr>
    </w:p>
    <w:p w14:paraId="3B720B54" w14:textId="50989E8F" w:rsidR="00BB7EE6" w:rsidRPr="00BB7EE6" w:rsidRDefault="00F078EF" w:rsidP="00F078EF">
      <w:pPr>
        <w:pStyle w:val="Caption"/>
        <w:jc w:val="center"/>
      </w:pPr>
      <w:bookmarkStart w:id="35" w:name="_Ref33152534"/>
      <w:r>
        <w:t xml:space="preserve">Figure </w:t>
      </w:r>
      <w:r>
        <w:fldChar w:fldCharType="begin"/>
      </w:r>
      <w:r>
        <w:instrText xml:space="preserve"> SEQ Figure \* ARABIC </w:instrText>
      </w:r>
      <w:r>
        <w:fldChar w:fldCharType="separate"/>
      </w:r>
      <w:r w:rsidR="00F27C7A">
        <w:rPr>
          <w:noProof/>
        </w:rPr>
        <w:t>3</w:t>
      </w:r>
      <w:r>
        <w:fldChar w:fldCharType="end"/>
      </w:r>
      <w:bookmarkEnd w:id="35"/>
      <w:r>
        <w:t>: Preventing Unexpected Trust</w:t>
      </w:r>
      <w:r w:rsidR="00805614" w:rsidRPr="002401ED">
        <w:rPr>
          <w:noProof/>
        </w:rPr>
        <w:drawing>
          <wp:anchor distT="0" distB="0" distL="114300" distR="114300" simplePos="0" relativeHeight="251640320" behindDoc="0" locked="0" layoutInCell="1" allowOverlap="1" wp14:anchorId="32B23A95" wp14:editId="3A184840">
            <wp:simplePos x="0" y="0"/>
            <wp:positionH relativeFrom="column">
              <wp:posOffset>0</wp:posOffset>
            </wp:positionH>
            <wp:positionV relativeFrom="paragraph">
              <wp:posOffset>0</wp:posOffset>
            </wp:positionV>
            <wp:extent cx="5479415" cy="3826510"/>
            <wp:effectExtent l="0" t="0" r="0" b="0"/>
            <wp:wrapTopAndBottom/>
            <wp:docPr id="19357"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415" cy="382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95C66" w14:textId="77777777" w:rsidR="00F723FB" w:rsidRDefault="00F723FB" w:rsidP="006F4BC2"/>
    <w:p w14:paraId="4ACA8873" w14:textId="77777777" w:rsidR="0000101D" w:rsidRDefault="002401ED" w:rsidP="006F4BC2">
      <w:r>
        <w:t>If qualified subordination is configured between the Contoso Consulting CA and the Fabrikam Corp C</w:t>
      </w:r>
      <w:r w:rsidR="0000101D">
        <w:t>A</w:t>
      </w:r>
      <w:r>
        <w:t xml:space="preserve">, mapping the BigOrder issuance policy to the </w:t>
      </w:r>
      <w:r w:rsidR="0000101D">
        <w:t>SpecialSig issuance policy, it is possible that a certificate issued by the Fabrikam Corp CA could be accepted by the Northwind Traders CA. This is because the OID for SpecialSig would be mapped first to the BigOrder OID. Then</w:t>
      </w:r>
      <w:r w:rsidR="005E362D">
        <w:t>,</w:t>
      </w:r>
      <w:r w:rsidR="0000101D">
        <w:t xml:space="preserve"> the BigOrder OID would be mapped to the MillionDollar OID.</w:t>
      </w:r>
    </w:p>
    <w:p w14:paraId="56E183FC" w14:textId="77777777" w:rsidR="00F45CB3" w:rsidRDefault="0000101D" w:rsidP="006F4BC2">
      <w:r>
        <w:t xml:space="preserve">This behavior </w:t>
      </w:r>
      <w:r w:rsidR="00F2162B">
        <w:t xml:space="preserve">is </w:t>
      </w:r>
      <w:r>
        <w:t xml:space="preserve">prevented by </w:t>
      </w:r>
      <w:r w:rsidR="00D47375">
        <w:t xml:space="preserve">configuring </w:t>
      </w:r>
      <w:r w:rsidR="00F2162B">
        <w:t xml:space="preserve">the following </w:t>
      </w:r>
      <w:r w:rsidR="00D47375">
        <w:t xml:space="preserve">Policy Constraint Extensions </w:t>
      </w:r>
      <w:r w:rsidR="003974DB">
        <w:t xml:space="preserve">at the Northwind Traders </w:t>
      </w:r>
      <w:r w:rsidR="00F2162B">
        <w:t>CA</w:t>
      </w:r>
      <w:r w:rsidR="00F45CB3">
        <w:t>.</w:t>
      </w:r>
    </w:p>
    <w:p w14:paraId="24913D14" w14:textId="77777777" w:rsidR="00F45CB3" w:rsidRDefault="00F45CB3" w:rsidP="00F45CB3">
      <w:pPr>
        <w:pStyle w:val="Code"/>
      </w:pPr>
      <w:r>
        <w:t>[PolicyConstraintsExtension]</w:t>
      </w:r>
    </w:p>
    <w:p w14:paraId="72E0FCA2" w14:textId="77777777" w:rsidR="00F45CB3" w:rsidRDefault="00F45CB3" w:rsidP="00F45CB3">
      <w:pPr>
        <w:pStyle w:val="Code"/>
      </w:pPr>
      <w:r>
        <w:t>RequireExplicitPolicy = 1</w:t>
      </w:r>
    </w:p>
    <w:p w14:paraId="3C48C0EC" w14:textId="77777777" w:rsidR="00F45CB3" w:rsidRDefault="00F45CB3" w:rsidP="00F45CB3">
      <w:pPr>
        <w:pStyle w:val="Code"/>
      </w:pPr>
      <w:r>
        <w:t>InhibitPolicyMapping = 1</w:t>
      </w:r>
    </w:p>
    <w:p w14:paraId="4E1DF121" w14:textId="77777777" w:rsidR="00F45CB3" w:rsidRDefault="00F45CB3" w:rsidP="006F4BC2"/>
    <w:p w14:paraId="6DB85F32" w14:textId="77777777" w:rsidR="003974DB" w:rsidRDefault="00F45CB3" w:rsidP="006F4BC2">
      <w:r>
        <w:t xml:space="preserve">By assigning InhibitPolicyMapping a value of </w:t>
      </w:r>
      <w:r w:rsidR="005E362D">
        <w:t>one</w:t>
      </w:r>
      <w:r>
        <w:t>, only certificates issued by the ContosoCA are recognized</w:t>
      </w:r>
      <w:r w:rsidR="0081699E">
        <w:t xml:space="preserve"> through the </w:t>
      </w:r>
      <w:r>
        <w:t xml:space="preserve">MillionDollar OID </w:t>
      </w:r>
      <w:r w:rsidR="0081699E">
        <w:t xml:space="preserve">mapping </w:t>
      </w:r>
      <w:r>
        <w:t xml:space="preserve">defined at the Northwind Traders CA. A certificate issued by the Fabrikam Corp CA with the SpecialSig OID will fail the InhibitPolicyMapping =1 setting defined at the </w:t>
      </w:r>
      <w:r>
        <w:lastRenderedPageBreak/>
        <w:t>Northwind Traders CA.</w:t>
      </w:r>
      <w:r w:rsidR="0000101D">
        <w:t xml:space="preserve"> This prevents the </w:t>
      </w:r>
      <w:r w:rsidR="003974DB">
        <w:t xml:space="preserve">certificate issued by the Fabrikam Corp CA </w:t>
      </w:r>
      <w:r w:rsidR="00AD2E9B">
        <w:t>from being a</w:t>
      </w:r>
      <w:r w:rsidR="002401ED">
        <w:t>ccepted by the Northwind Trader</w:t>
      </w:r>
      <w:r w:rsidR="00AD2E9B">
        <w:t xml:space="preserve">s CA. </w:t>
      </w:r>
    </w:p>
    <w:p w14:paraId="5528E3B2" w14:textId="77777777" w:rsidR="00002CED" w:rsidRDefault="00002CED" w:rsidP="00002CED">
      <w:pPr>
        <w:pStyle w:val="Heading3"/>
      </w:pPr>
      <w:bookmarkStart w:id="36" w:name="_Toc33527628"/>
      <w:r>
        <w:t>Policy Qualifiers</w:t>
      </w:r>
      <w:bookmarkEnd w:id="36"/>
    </w:p>
    <w:p w14:paraId="1CB3F81C" w14:textId="77777777" w:rsidR="000E6E06" w:rsidRDefault="000C6B88" w:rsidP="000E6E06">
      <w:r>
        <w:t xml:space="preserve">You can provide additional information about the Issuance policies implemented at a CA by configuring policy qualifiers. </w:t>
      </w:r>
      <w:r w:rsidR="00222E26">
        <w:t>Policy qualifiers provide information directly, or provide links to information, that describe the purpose of the issuance policy. The following code shows both formats of the policy qualifier:</w:t>
      </w:r>
    </w:p>
    <w:p w14:paraId="3F4218D9" w14:textId="77777777" w:rsidR="000C6B88" w:rsidRDefault="000C6B88" w:rsidP="000C6B88">
      <w:pPr>
        <w:pStyle w:val="Code"/>
      </w:pPr>
      <w:r>
        <w:t>[LegalPolicy]</w:t>
      </w:r>
    </w:p>
    <w:p w14:paraId="65C00C07" w14:textId="77777777" w:rsidR="000C6B88" w:rsidRDefault="000C6B88" w:rsidP="000C6B88">
      <w:pPr>
        <w:pStyle w:val="Code"/>
      </w:pPr>
      <w:r>
        <w:t>OID = 1.3.6.1.4.1.311.21.43</w:t>
      </w:r>
    </w:p>
    <w:p w14:paraId="139A6886" w14:textId="77777777" w:rsidR="000C6B88" w:rsidRDefault="000C6B88" w:rsidP="000C6B88">
      <w:pPr>
        <w:pStyle w:val="Code"/>
      </w:pPr>
      <w:r>
        <w:t>Notice = "Legal policy statement text"</w:t>
      </w:r>
    </w:p>
    <w:p w14:paraId="25A89973" w14:textId="77777777" w:rsidR="00222E26" w:rsidRPr="00222E26" w:rsidRDefault="00222E26" w:rsidP="00222E26">
      <w:pPr>
        <w:pStyle w:val="Code"/>
        <w:rPr>
          <w:lang w:val="sv-SE"/>
        </w:rPr>
      </w:pPr>
      <w:r w:rsidRPr="00222E26">
        <w:rPr>
          <w:lang w:val="sv-SE"/>
        </w:rPr>
        <w:t>URL = "http://www.example.microsoft.com/policy/</w:t>
      </w:r>
      <w:r>
        <w:rPr>
          <w:lang w:val="sv-SE"/>
        </w:rPr>
        <w:t>isspolicy</w:t>
      </w:r>
      <w:r w:rsidRPr="00222E26">
        <w:rPr>
          <w:lang w:val="sv-SE"/>
        </w:rPr>
        <w:t>.asp"</w:t>
      </w:r>
    </w:p>
    <w:p w14:paraId="5013902B" w14:textId="77777777" w:rsidR="00C069F2" w:rsidRDefault="00C069F2" w:rsidP="002530FF"/>
    <w:p w14:paraId="198E8EBA" w14:textId="77777777" w:rsidR="00002CED" w:rsidRDefault="00002CED" w:rsidP="002530FF">
      <w:r w:rsidRPr="00002CED">
        <w:t>When view</w:t>
      </w:r>
      <w:r w:rsidR="00C069F2">
        <w:t>ing</w:t>
      </w:r>
      <w:r w:rsidRPr="00002CED">
        <w:t xml:space="preserve"> </w:t>
      </w:r>
      <w:r w:rsidR="002530FF">
        <w:t xml:space="preserve">the certificate in an </w:t>
      </w:r>
      <w:r w:rsidRPr="00002CED">
        <w:t xml:space="preserve">application, </w:t>
      </w:r>
      <w:r w:rsidR="00C069F2">
        <w:t>a person</w:t>
      </w:r>
      <w:r w:rsidRPr="00002CED">
        <w:t xml:space="preserve"> can follow the URL and read the description of the issuance policy in a Web browser. If a text message is used as a policy qualifier, the application will display the message.</w:t>
      </w:r>
    </w:p>
    <w:p w14:paraId="0D062587" w14:textId="77777777" w:rsidR="007B62CF" w:rsidRDefault="007B62CF" w:rsidP="002530FF">
      <w:r>
        <w:rPr>
          <w:b/>
        </w:rPr>
        <w:t>Best Practice:</w:t>
      </w:r>
      <w:r w:rsidR="002807FA">
        <w:t xml:space="preserve">  It is recommended t</w:t>
      </w:r>
      <w:r w:rsidR="00C069F2">
        <w:t xml:space="preserve">hat </w:t>
      </w:r>
      <w:r w:rsidR="002807FA">
        <w:t xml:space="preserve">URLs </w:t>
      </w:r>
      <w:r w:rsidR="00C069F2">
        <w:t xml:space="preserve">be implemented </w:t>
      </w:r>
      <w:r w:rsidR="002807FA">
        <w:t xml:space="preserve">for certificate practice statements, rather than to use notice text. This </w:t>
      </w:r>
      <w:r>
        <w:t>provides several key benefits</w:t>
      </w:r>
      <w:r w:rsidR="00C069F2">
        <w:t>.</w:t>
      </w:r>
    </w:p>
    <w:p w14:paraId="3FDA691C" w14:textId="77777777" w:rsidR="002807FA" w:rsidRDefault="007B62CF" w:rsidP="00805614">
      <w:pPr>
        <w:numPr>
          <w:ilvl w:val="0"/>
          <w:numId w:val="41"/>
        </w:numPr>
      </w:pPr>
      <w:r>
        <w:t xml:space="preserve">It </w:t>
      </w:r>
      <w:r w:rsidR="002807FA">
        <w:t>allows modification of the practice statement without having to re-issue the CA certificate.</w:t>
      </w:r>
    </w:p>
    <w:p w14:paraId="38FF326F" w14:textId="77777777" w:rsidR="007B62CF" w:rsidRPr="002807FA" w:rsidRDefault="007B62CF" w:rsidP="00805614">
      <w:pPr>
        <w:numPr>
          <w:ilvl w:val="0"/>
          <w:numId w:val="41"/>
        </w:numPr>
      </w:pPr>
      <w:r>
        <w:t>URLs do not dramatically increase the size of the certificate</w:t>
      </w:r>
      <w:r w:rsidR="001E4E93">
        <w:t>,</w:t>
      </w:r>
      <w:r>
        <w:t xml:space="preserve"> unlike notice text</w:t>
      </w:r>
      <w:r w:rsidR="001E4E93">
        <w:t>.</w:t>
      </w:r>
    </w:p>
    <w:p w14:paraId="313EAF4E" w14:textId="77777777" w:rsidR="00E93B2F" w:rsidRDefault="00F45CB3" w:rsidP="00E93B2F">
      <w:pPr>
        <w:pStyle w:val="Heading2"/>
      </w:pPr>
      <w:r>
        <w:br w:type="page"/>
      </w:r>
      <w:bookmarkStart w:id="37" w:name="_Toc33527629"/>
      <w:r w:rsidR="00E93B2F">
        <w:lastRenderedPageBreak/>
        <w:t>Application Policy</w:t>
      </w:r>
      <w:bookmarkEnd w:id="37"/>
    </w:p>
    <w:p w14:paraId="4CD81B27" w14:textId="77777777" w:rsidR="00527DAA" w:rsidRDefault="00401D8C" w:rsidP="00527DAA">
      <w:r>
        <w:t xml:space="preserve">Application policies included in certificates allow applications to determine if a certificate can be used when </w:t>
      </w:r>
      <w:r w:rsidR="002807FA">
        <w:t>authenticating a user, encrypting data, or signing a device driver</w:t>
      </w:r>
      <w:r>
        <w:t xml:space="preserve">. An application can be coded to only accept certificates that contain specific application policies. When the application receives signed information from a user, the application will review the certificate associated with the private key used to sign the information and </w:t>
      </w:r>
      <w:r w:rsidR="00C16E57">
        <w:t xml:space="preserve">verify </w:t>
      </w:r>
      <w:r>
        <w:t xml:space="preserve">that the </w:t>
      </w:r>
      <w:r w:rsidR="00C16E57">
        <w:t>certificate chain has the required OID as a valid application policy</w:t>
      </w:r>
      <w:r>
        <w:t>.</w:t>
      </w:r>
    </w:p>
    <w:p w14:paraId="19967C84" w14:textId="77777777" w:rsidR="0020489E" w:rsidRDefault="00401D8C" w:rsidP="00401D8C">
      <w:r>
        <w:t>Application policies are similar to the Extend</w:t>
      </w:r>
      <w:r w:rsidR="00C16E57">
        <w:t>ed</w:t>
      </w:r>
      <w:r>
        <w:t xml:space="preserve"> Key Usage </w:t>
      </w:r>
      <w:r w:rsidR="00C40F27">
        <w:t xml:space="preserve">(EKU) </w:t>
      </w:r>
      <w:r>
        <w:t xml:space="preserve">extension in a certificate as both use one or more OIDs to prescribe how the public key in a certificate must be used. EKU is still supported by </w:t>
      </w:r>
      <w:r w:rsidR="002807FA">
        <w:t xml:space="preserve">Windows XP and </w:t>
      </w:r>
      <w:r w:rsidR="00C65E43">
        <w:t>the Windows</w:t>
      </w:r>
      <w:r>
        <w:t xml:space="preserve"> Server </w:t>
      </w:r>
      <w:r w:rsidR="00C65E43">
        <w:t xml:space="preserve">2003 </w:t>
      </w:r>
      <w:r>
        <w:t xml:space="preserve">family to provide for PKIs that use this extension, but application policies are a replacement. </w:t>
      </w:r>
      <w:r w:rsidR="0020489E">
        <w:t>The following rules are used when combining EKU and Application Policy extensions:</w:t>
      </w:r>
    </w:p>
    <w:p w14:paraId="3D338329" w14:textId="77777777" w:rsidR="00401D8C" w:rsidRDefault="00401D8C" w:rsidP="0020489E">
      <w:pPr>
        <w:pStyle w:val="Bullet1"/>
      </w:pPr>
      <w:r>
        <w:t xml:space="preserve">If a certificate is presented that contains an EKU extension, but does not contain a separate Application Policy extension, the EKU extension will be treated as an Application Policy extension by Windows XP and Windows Server </w:t>
      </w:r>
      <w:r w:rsidR="00C65E43">
        <w:t xml:space="preserve">2003 </w:t>
      </w:r>
      <w:r>
        <w:t>clients.</w:t>
      </w:r>
    </w:p>
    <w:p w14:paraId="7C3B8000" w14:textId="77777777" w:rsidR="0020489E" w:rsidRDefault="00240AE0" w:rsidP="0020489E">
      <w:pPr>
        <w:pStyle w:val="Bullet1"/>
      </w:pPr>
      <w:r>
        <w:t xml:space="preserve">If a certificate has an extension containing an application policy and also has an EKU extension, the EKU extension is ignored. </w:t>
      </w:r>
    </w:p>
    <w:p w14:paraId="11AA847A" w14:textId="77777777" w:rsidR="00240AE0" w:rsidRDefault="00240AE0" w:rsidP="0020489E">
      <w:pPr>
        <w:pStyle w:val="Bullet1"/>
      </w:pPr>
      <w:r>
        <w:t xml:space="preserve">If a certificate has an </w:t>
      </w:r>
      <w:r w:rsidR="00F72498">
        <w:t>A</w:t>
      </w:r>
      <w:r>
        <w:t xml:space="preserve">pplication </w:t>
      </w:r>
      <w:r w:rsidR="00F72498">
        <w:t>P</w:t>
      </w:r>
      <w:r>
        <w:t>olicy extension and an EKU property, the effective policy for the certificate is the common policy between the EKU property object identifiers and the application policy object identifiers.</w:t>
      </w:r>
    </w:p>
    <w:p w14:paraId="55A8F531" w14:textId="77777777" w:rsidR="00240AE0" w:rsidRPr="0020489E" w:rsidRDefault="0020489E" w:rsidP="00527DAA">
      <w:r>
        <w:rPr>
          <w:b/>
        </w:rPr>
        <w:t>Note</w:t>
      </w:r>
      <w:r>
        <w:t xml:space="preserve">  If issuing certificates that include both Application Policy and EKU extensions, ensure that the two extensions are identical in their assignment of OIDs</w:t>
      </w:r>
      <w:r w:rsidR="002807FA">
        <w:t xml:space="preserve"> so that the two extensions </w:t>
      </w:r>
      <w:r w:rsidR="00047F0B">
        <w:t>do</w:t>
      </w:r>
      <w:r w:rsidR="002807FA">
        <w:t xml:space="preserve"> not conflict with </w:t>
      </w:r>
      <w:r w:rsidR="00F45CB3">
        <w:t xml:space="preserve">each other. This ensures consistent application of policy, when either </w:t>
      </w:r>
      <w:r w:rsidR="00047F0B">
        <w:t>A</w:t>
      </w:r>
      <w:r w:rsidR="00F45CB3">
        <w:t xml:space="preserve">pplication </w:t>
      </w:r>
      <w:r w:rsidR="00047F0B">
        <w:t>P</w:t>
      </w:r>
      <w:r w:rsidR="00F45CB3">
        <w:t>olicy or EKU extensions are used.</w:t>
      </w:r>
      <w:r w:rsidR="0062743B">
        <w:t xml:space="preserve"> </w:t>
      </w:r>
      <w:r w:rsidR="00FD014B">
        <w:t>This is especially important in issuing cross</w:t>
      </w:r>
      <w:r w:rsidR="00E92294">
        <w:t xml:space="preserve"> </w:t>
      </w:r>
      <w:r w:rsidR="00FD014B">
        <w:t>certificates or in using templates that do not have predefined application policies.</w:t>
      </w:r>
    </w:p>
    <w:p w14:paraId="4DD32D78" w14:textId="77777777" w:rsidR="00401D8C" w:rsidRDefault="00401D8C" w:rsidP="00527DAA">
      <w:r>
        <w:t xml:space="preserve">Application </w:t>
      </w:r>
      <w:r w:rsidR="00047F0B">
        <w:t>p</w:t>
      </w:r>
      <w:r>
        <w:t>olicies</w:t>
      </w:r>
      <w:r w:rsidR="004206F2">
        <w:t xml:space="preserve"> </w:t>
      </w:r>
      <w:r w:rsidR="002807FA">
        <w:t xml:space="preserve">may be </w:t>
      </w:r>
      <w:r w:rsidR="004206F2">
        <w:t>defined in qualified subordination certificates to limit what purposes certificates from a trusted organization can be used for. For example, you can create an application policy that only allows certificates with the Secure Mail OID to be recognized if they chain through the qualified subordinate CA.</w:t>
      </w:r>
    </w:p>
    <w:p w14:paraId="3984382D" w14:textId="77777777" w:rsidR="00C41D7B" w:rsidRDefault="00C41D7B" w:rsidP="00527DAA">
      <w:r>
        <w:t>When application policy is defined for a CA, the OIDs associated with the application policy are included in all issued certificates.</w:t>
      </w:r>
    </w:p>
    <w:p w14:paraId="206BD930" w14:textId="77777777" w:rsidR="007B62CF" w:rsidRDefault="00C41D7B" w:rsidP="007B62CF">
      <w:r>
        <w:rPr>
          <w:b/>
        </w:rPr>
        <w:t>Note</w:t>
      </w:r>
      <w:r>
        <w:t xml:space="preserve">  The All Applications OID indicates that the application policy includes all application policies. This application policy is normally reserved for certificates issued to CAs.</w:t>
      </w:r>
      <w:r w:rsidR="0062743B">
        <w:t xml:space="preserve"> </w:t>
      </w:r>
      <w:r w:rsidR="007B62CF">
        <w:t xml:space="preserve">For understanding how policy is evaluated in certificate chains, </w:t>
      </w:r>
      <w:r w:rsidR="00D90DA6">
        <w:t>see</w:t>
      </w:r>
      <w:r w:rsidR="007B62CF">
        <w:t xml:space="preserve"> the Certificate Status and Revocation </w:t>
      </w:r>
      <w:r w:rsidR="00D90DA6">
        <w:t>w</w:t>
      </w:r>
      <w:r w:rsidR="007B62CF">
        <w:t>hite</w:t>
      </w:r>
      <w:r w:rsidR="00D90DA6">
        <w:t xml:space="preserve"> </w:t>
      </w:r>
      <w:r w:rsidR="007B62CF">
        <w:t xml:space="preserve">paper at </w:t>
      </w:r>
      <w:hyperlink r:id="rId18" w:history="1">
        <w:r w:rsidR="007B62CF" w:rsidRPr="00C81C8F">
          <w:rPr>
            <w:rStyle w:val="Hyperlink"/>
          </w:rPr>
          <w:t>http://www.microsoft.com/technet/treeview/default.asp?url=/technet/security/prodtech/tshtcrl.asp</w:t>
        </w:r>
      </w:hyperlink>
    </w:p>
    <w:p w14:paraId="6477BACF" w14:textId="77777777" w:rsidR="00C41D7B" w:rsidRPr="00C41D7B" w:rsidRDefault="00C41D7B" w:rsidP="00527DAA"/>
    <w:p w14:paraId="60469620" w14:textId="77777777" w:rsidR="004206F2" w:rsidRDefault="00F45CB3" w:rsidP="00527DAA">
      <w:r>
        <w:br w:type="page"/>
      </w:r>
      <w:r w:rsidR="004206F2">
        <w:lastRenderedPageBreak/>
        <w:t>The following Application Policy OIDs are recognized by Windows Server</w:t>
      </w:r>
      <w:r w:rsidR="00C65E43">
        <w:t xml:space="preserve"> 2003</w:t>
      </w:r>
      <w:r w:rsidR="00047F0B">
        <w: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48"/>
        <w:gridCol w:w="5040"/>
      </w:tblGrid>
      <w:tr w:rsidR="00F36367" w:rsidRPr="00F36367" w14:paraId="43AA552A" w14:textId="77777777">
        <w:trPr>
          <w:cnfStyle w:val="100000000000" w:firstRow="1" w:lastRow="0" w:firstColumn="0" w:lastColumn="0" w:oddVBand="0" w:evenVBand="0" w:oddHBand="0" w:evenHBand="0" w:firstRowFirstColumn="0" w:firstRowLastColumn="0" w:lastRowFirstColumn="0" w:lastRowLastColumn="0"/>
          <w:trHeight w:val="335"/>
        </w:trPr>
        <w:tc>
          <w:tcPr>
            <w:tcW w:w="5148" w:type="dxa"/>
            <w:shd w:val="clear" w:color="auto" w:fill="auto"/>
          </w:tcPr>
          <w:p w14:paraId="0EFA3E4B" w14:textId="77777777" w:rsidR="00F36367" w:rsidRPr="002807FA" w:rsidRDefault="00F36367" w:rsidP="00F36367">
            <w:pPr>
              <w:pStyle w:val="Bullet1"/>
              <w:spacing w:before="0"/>
              <w:rPr>
                <w:b w:val="0"/>
              </w:rPr>
            </w:pPr>
            <w:r w:rsidRPr="002807FA">
              <w:rPr>
                <w:b w:val="0"/>
              </w:rPr>
              <w:t>Server Authentication (1.3.6.1.5.5.7.3.1)</w:t>
            </w:r>
          </w:p>
        </w:tc>
        <w:tc>
          <w:tcPr>
            <w:tcW w:w="5040" w:type="dxa"/>
            <w:shd w:val="clear" w:color="auto" w:fill="auto"/>
          </w:tcPr>
          <w:p w14:paraId="31346F9B" w14:textId="77777777" w:rsidR="00F36367" w:rsidRPr="002807FA" w:rsidRDefault="00F36367" w:rsidP="002807FA">
            <w:pPr>
              <w:pStyle w:val="Bullet1"/>
              <w:spacing w:before="0"/>
              <w:rPr>
                <w:b w:val="0"/>
              </w:rPr>
            </w:pPr>
            <w:r w:rsidRPr="002807FA">
              <w:rPr>
                <w:b w:val="0"/>
              </w:rPr>
              <w:t>Client Authentication (1.3.6.1.5.5.7.3.2)</w:t>
            </w:r>
          </w:p>
        </w:tc>
      </w:tr>
      <w:tr w:rsidR="00F36367" w:rsidRPr="00F36367" w14:paraId="7DDDBEC0" w14:textId="77777777">
        <w:trPr>
          <w:trHeight w:val="425"/>
        </w:trPr>
        <w:tc>
          <w:tcPr>
            <w:tcW w:w="5148" w:type="dxa"/>
            <w:shd w:val="clear" w:color="auto" w:fill="auto"/>
          </w:tcPr>
          <w:p w14:paraId="78920D83" w14:textId="77777777" w:rsidR="00F36367" w:rsidRPr="00F36367" w:rsidRDefault="00F36367" w:rsidP="00F36367">
            <w:pPr>
              <w:pStyle w:val="Bullet1"/>
            </w:pPr>
            <w:r w:rsidRPr="00F36367">
              <w:t>Code Signing (1.3.6.1.5.5.7.3.3)</w:t>
            </w:r>
          </w:p>
        </w:tc>
        <w:tc>
          <w:tcPr>
            <w:tcW w:w="5040" w:type="dxa"/>
            <w:shd w:val="clear" w:color="auto" w:fill="auto"/>
          </w:tcPr>
          <w:p w14:paraId="161D51F4" w14:textId="77777777" w:rsidR="00F36367" w:rsidRPr="00F36367" w:rsidRDefault="00F36367" w:rsidP="00F36367">
            <w:pPr>
              <w:pStyle w:val="Bullet1"/>
            </w:pPr>
            <w:r w:rsidRPr="00F36367">
              <w:t>Secure Email (1.3.6.1.5.5.7.3.4)</w:t>
            </w:r>
          </w:p>
        </w:tc>
      </w:tr>
      <w:tr w:rsidR="00F36367" w:rsidRPr="00F36367" w14:paraId="39DC2617" w14:textId="77777777">
        <w:trPr>
          <w:trHeight w:val="317"/>
        </w:trPr>
        <w:tc>
          <w:tcPr>
            <w:tcW w:w="5148" w:type="dxa"/>
            <w:shd w:val="clear" w:color="auto" w:fill="auto"/>
          </w:tcPr>
          <w:p w14:paraId="3EEBC609" w14:textId="77777777" w:rsidR="00F36367" w:rsidRPr="00F36367" w:rsidRDefault="00F36367" w:rsidP="00F36367">
            <w:pPr>
              <w:pStyle w:val="Bullet1"/>
            </w:pPr>
            <w:r w:rsidRPr="00F36367">
              <w:t>IP Security End System (1.3.6.1.5.5.7.3.5)</w:t>
            </w:r>
          </w:p>
        </w:tc>
        <w:tc>
          <w:tcPr>
            <w:tcW w:w="5040" w:type="dxa"/>
            <w:shd w:val="clear" w:color="auto" w:fill="auto"/>
          </w:tcPr>
          <w:p w14:paraId="76190B87" w14:textId="77777777" w:rsidR="00F36367" w:rsidRPr="00F36367" w:rsidRDefault="00F36367" w:rsidP="00F36367">
            <w:pPr>
              <w:pStyle w:val="Bullet1"/>
            </w:pPr>
            <w:r w:rsidRPr="00F36367">
              <w:t>IP Security Tunnel Endpoint (1.3.6.1.5.5.7.3.6)</w:t>
            </w:r>
          </w:p>
        </w:tc>
      </w:tr>
      <w:tr w:rsidR="00F36367" w:rsidRPr="00F36367" w14:paraId="60452411" w14:textId="77777777">
        <w:trPr>
          <w:trHeight w:val="398"/>
        </w:trPr>
        <w:tc>
          <w:tcPr>
            <w:tcW w:w="5148" w:type="dxa"/>
            <w:shd w:val="clear" w:color="auto" w:fill="auto"/>
          </w:tcPr>
          <w:p w14:paraId="4DAE177F" w14:textId="77777777" w:rsidR="00F36367" w:rsidRPr="00F36367" w:rsidRDefault="00F36367" w:rsidP="00F36367">
            <w:pPr>
              <w:pStyle w:val="Bullet1"/>
            </w:pPr>
            <w:r w:rsidRPr="00F36367">
              <w:t>IP Security User (1.3.6.1.5.5.7.3.7)</w:t>
            </w:r>
          </w:p>
        </w:tc>
        <w:tc>
          <w:tcPr>
            <w:tcW w:w="5040" w:type="dxa"/>
            <w:shd w:val="clear" w:color="auto" w:fill="auto"/>
          </w:tcPr>
          <w:p w14:paraId="2AC8467E" w14:textId="77777777" w:rsidR="00F36367" w:rsidRPr="00F36367" w:rsidRDefault="00F36367" w:rsidP="00F36367">
            <w:pPr>
              <w:pStyle w:val="Bullet1"/>
            </w:pPr>
            <w:r w:rsidRPr="00F36367">
              <w:t>Time Stamping (1.3.6.1.5.5.7.3.8)</w:t>
            </w:r>
          </w:p>
        </w:tc>
      </w:tr>
      <w:tr w:rsidR="00F36367" w:rsidRPr="00F36367" w14:paraId="746184A9" w14:textId="77777777">
        <w:tc>
          <w:tcPr>
            <w:tcW w:w="5148" w:type="dxa"/>
            <w:shd w:val="clear" w:color="auto" w:fill="auto"/>
          </w:tcPr>
          <w:p w14:paraId="57858747" w14:textId="77777777" w:rsidR="00F36367" w:rsidRPr="00F36367" w:rsidRDefault="00F36367" w:rsidP="00F36367">
            <w:pPr>
              <w:pStyle w:val="Bullet1"/>
            </w:pPr>
            <w:r>
              <w:t>IP Security IKE Intermediate (</w:t>
            </w:r>
            <w:r w:rsidRPr="00F36367">
              <w:t>1.3.6.1.5.5.8.2.2</w:t>
            </w:r>
            <w:r>
              <w:t>)</w:t>
            </w:r>
          </w:p>
        </w:tc>
        <w:tc>
          <w:tcPr>
            <w:tcW w:w="5040" w:type="dxa"/>
            <w:shd w:val="clear" w:color="auto" w:fill="auto"/>
          </w:tcPr>
          <w:p w14:paraId="38A3863C" w14:textId="77777777" w:rsidR="00F36367" w:rsidRPr="00F36367" w:rsidRDefault="00F36367" w:rsidP="00F36367">
            <w:pPr>
              <w:pStyle w:val="Bullet1"/>
            </w:pPr>
            <w:r>
              <w:t>All Application Policies (</w:t>
            </w:r>
            <w:r w:rsidRPr="00F36367">
              <w:t>1.3.6.1.4.1.311.10.12.1</w:t>
            </w:r>
            <w:r>
              <w:t>)</w:t>
            </w:r>
          </w:p>
        </w:tc>
      </w:tr>
      <w:tr w:rsidR="00F36367" w:rsidRPr="00F36367" w14:paraId="6AF7FD04" w14:textId="77777777">
        <w:tc>
          <w:tcPr>
            <w:tcW w:w="5148" w:type="dxa"/>
            <w:shd w:val="clear" w:color="auto" w:fill="auto"/>
          </w:tcPr>
          <w:p w14:paraId="5C2B3191" w14:textId="77777777" w:rsidR="00F36367" w:rsidRDefault="00F36367" w:rsidP="00F36367">
            <w:pPr>
              <w:pStyle w:val="Bullet1"/>
            </w:pPr>
            <w:r>
              <w:t>Microsoft Trust List Signing (</w:t>
            </w:r>
            <w:r w:rsidRPr="00F36367">
              <w:t>1.3.6.1.4.1.311.10.3.1</w:t>
            </w:r>
            <w:r>
              <w:t>)</w:t>
            </w:r>
          </w:p>
        </w:tc>
        <w:tc>
          <w:tcPr>
            <w:tcW w:w="5040" w:type="dxa"/>
            <w:shd w:val="clear" w:color="auto" w:fill="auto"/>
          </w:tcPr>
          <w:p w14:paraId="0019705B" w14:textId="77777777" w:rsidR="00F36367" w:rsidRDefault="00F36367" w:rsidP="00F36367">
            <w:pPr>
              <w:pStyle w:val="Bullet1"/>
            </w:pPr>
            <w:r>
              <w:t>Qualified Subordination (</w:t>
            </w:r>
            <w:r w:rsidRPr="00F36367">
              <w:t>1.3.6.1.4.1.311.10.3.10</w:t>
            </w:r>
            <w:r>
              <w:t>)</w:t>
            </w:r>
          </w:p>
        </w:tc>
      </w:tr>
      <w:tr w:rsidR="00F36367" w:rsidRPr="00F36367" w14:paraId="603DA2DB" w14:textId="77777777">
        <w:tc>
          <w:tcPr>
            <w:tcW w:w="5148" w:type="dxa"/>
            <w:shd w:val="clear" w:color="auto" w:fill="auto"/>
          </w:tcPr>
          <w:p w14:paraId="46B277DE" w14:textId="77777777" w:rsidR="00F36367" w:rsidRDefault="00F36367" w:rsidP="00F36367">
            <w:pPr>
              <w:pStyle w:val="Bullet1"/>
            </w:pPr>
            <w:r>
              <w:t>Key Recovery (</w:t>
            </w:r>
            <w:r w:rsidRPr="00F36367">
              <w:t>1.3.6.1.4.1.311.10.3.11</w:t>
            </w:r>
            <w:r>
              <w:t>)</w:t>
            </w:r>
          </w:p>
        </w:tc>
        <w:tc>
          <w:tcPr>
            <w:tcW w:w="5040" w:type="dxa"/>
            <w:shd w:val="clear" w:color="auto" w:fill="auto"/>
          </w:tcPr>
          <w:p w14:paraId="47AD590A" w14:textId="77777777" w:rsidR="00F36367" w:rsidRDefault="00F36367" w:rsidP="00F36367">
            <w:pPr>
              <w:pStyle w:val="Bullet1"/>
            </w:pPr>
            <w:r>
              <w:t>Document Signing (</w:t>
            </w:r>
            <w:r w:rsidRPr="00F36367">
              <w:t>1.3.6.1.4.1.311.10.3.12</w:t>
            </w:r>
            <w:r>
              <w:t>)</w:t>
            </w:r>
          </w:p>
        </w:tc>
      </w:tr>
    </w:tbl>
    <w:p w14:paraId="379D9DAD" w14:textId="77777777" w:rsidR="00F45CB3" w:rsidRDefault="00F45CB3" w:rsidP="00527DAA"/>
    <w:p w14:paraId="34B6C1D3" w14:textId="77777777" w:rsidR="00F36367" w:rsidRDefault="00F36367" w:rsidP="00527DAA">
      <w:r>
        <w:rPr>
          <w:b/>
        </w:rPr>
        <w:t>Note</w:t>
      </w:r>
      <w:r>
        <w:t xml:space="preserve">  A</w:t>
      </w:r>
      <w:r w:rsidR="00F45CB3">
        <w:t xml:space="preserve"> </w:t>
      </w:r>
      <w:r>
        <w:t>list of available object identifiers can be viewed in the Certificate Templates console by right-clicking Certificate Templates in the console tree and selecting View Object Identifiers from the pop-up menu.</w:t>
      </w:r>
      <w:r w:rsidR="00CC3A00">
        <w:t xml:space="preserve"> Alternatively, custom application policy OIDS can be defined and used in custom</w:t>
      </w:r>
      <w:r w:rsidR="00047F0B">
        <w:t>-</w:t>
      </w:r>
      <w:r w:rsidR="00CC3A00">
        <w:t>developed applications.</w:t>
      </w:r>
    </w:p>
    <w:p w14:paraId="62369C88" w14:textId="77777777" w:rsidR="00CC3A00" w:rsidRPr="00F36367" w:rsidRDefault="00CC3A00" w:rsidP="00527DAA">
      <w:r>
        <w:t xml:space="preserve">To define </w:t>
      </w:r>
      <w:r w:rsidR="00047F0B">
        <w:t>a</w:t>
      </w:r>
      <w:r>
        <w:t xml:space="preserve">pplication </w:t>
      </w:r>
      <w:r w:rsidR="00047F0B">
        <w:t>p</w:t>
      </w:r>
      <w:r>
        <w:t xml:space="preserve">olicies in a </w:t>
      </w:r>
      <w:r w:rsidR="002C0BD1">
        <w:t>Policy.inf</w:t>
      </w:r>
      <w:r>
        <w:t xml:space="preserve"> file, the following sections must be created:</w:t>
      </w:r>
    </w:p>
    <w:p w14:paraId="64200849" w14:textId="77777777" w:rsidR="004206F2" w:rsidRDefault="004206F2" w:rsidP="004206F2">
      <w:pPr>
        <w:pStyle w:val="Code"/>
      </w:pPr>
      <w:r>
        <w:t>[ApplicationPolicyStatementExtension]</w:t>
      </w:r>
    </w:p>
    <w:p w14:paraId="3BEAD487" w14:textId="77777777" w:rsidR="004206F2" w:rsidRDefault="004206F2" w:rsidP="004206F2">
      <w:pPr>
        <w:pStyle w:val="Code"/>
      </w:pPr>
      <w:r>
        <w:t>Policies = App</w:t>
      </w:r>
      <w:r w:rsidR="00CC3A00">
        <w:t>Email</w:t>
      </w:r>
      <w:r>
        <w:t>Policy, App</w:t>
      </w:r>
      <w:r w:rsidR="00CC3A00">
        <w:t>CodeSign</w:t>
      </w:r>
      <w:r>
        <w:t>Policy, App</w:t>
      </w:r>
      <w:r w:rsidR="00CC3A00">
        <w:t>AuthPolicy</w:t>
      </w:r>
    </w:p>
    <w:p w14:paraId="3AE80A1F" w14:textId="77777777" w:rsidR="004206F2" w:rsidRDefault="004206F2" w:rsidP="004206F2">
      <w:pPr>
        <w:pStyle w:val="Code"/>
      </w:pPr>
      <w:r>
        <w:t>CRITICAL = FALSE</w:t>
      </w:r>
    </w:p>
    <w:p w14:paraId="72D9213F" w14:textId="77777777" w:rsidR="004206F2" w:rsidRDefault="004206F2" w:rsidP="004206F2">
      <w:pPr>
        <w:pStyle w:val="Code"/>
      </w:pPr>
    </w:p>
    <w:p w14:paraId="0EDD73DD" w14:textId="77777777" w:rsidR="00CC3A00" w:rsidRDefault="00CC3A00" w:rsidP="00CC3A00">
      <w:pPr>
        <w:pStyle w:val="Code"/>
      </w:pPr>
      <w:r>
        <w:t>[AppEmailPolicy]</w:t>
      </w:r>
    </w:p>
    <w:p w14:paraId="60B29011" w14:textId="77777777" w:rsidR="00CC3A00" w:rsidRDefault="00CC3A00" w:rsidP="00CC3A00">
      <w:pPr>
        <w:pStyle w:val="Code"/>
      </w:pPr>
      <w:r>
        <w:t>OID = 1.3.6.1.5.5.7.3.4 ; Secure Email</w:t>
      </w:r>
    </w:p>
    <w:p w14:paraId="3D4DD184" w14:textId="77777777" w:rsidR="00CC3A00" w:rsidRDefault="00CC3A00" w:rsidP="00CC3A00">
      <w:pPr>
        <w:pStyle w:val="Code"/>
      </w:pPr>
    </w:p>
    <w:p w14:paraId="6D6B79A9" w14:textId="77777777" w:rsidR="00CC3A00" w:rsidRDefault="00CC3A00" w:rsidP="00CC3A00">
      <w:pPr>
        <w:pStyle w:val="Code"/>
      </w:pPr>
      <w:r>
        <w:t>[AppCodeSignPolicy]</w:t>
      </w:r>
    </w:p>
    <w:p w14:paraId="4F2737E3" w14:textId="77777777" w:rsidR="00CC3A00" w:rsidRDefault="00CC3A00" w:rsidP="00CC3A00">
      <w:pPr>
        <w:pStyle w:val="Code"/>
      </w:pPr>
      <w:r>
        <w:t>OID = 1</w:t>
      </w:r>
      <w:r w:rsidRPr="00F36367">
        <w:t>1.3.6.1.5.5.7.3.3</w:t>
      </w:r>
      <w:r>
        <w:t xml:space="preserve"> ; Code Signing</w:t>
      </w:r>
    </w:p>
    <w:p w14:paraId="2E97E418" w14:textId="77777777" w:rsidR="00CC3A00" w:rsidRDefault="00CC3A00" w:rsidP="00CC3A00">
      <w:pPr>
        <w:pStyle w:val="Code"/>
      </w:pPr>
    </w:p>
    <w:p w14:paraId="14164463" w14:textId="77777777" w:rsidR="00CC3A00" w:rsidRDefault="00CC3A00" w:rsidP="00CC3A00">
      <w:pPr>
        <w:pStyle w:val="Code"/>
      </w:pPr>
      <w:r>
        <w:t>[AppClAuthPolicy]</w:t>
      </w:r>
    </w:p>
    <w:p w14:paraId="354A515F" w14:textId="77777777" w:rsidR="004206F2" w:rsidRDefault="00CC3A00" w:rsidP="00CC3A00">
      <w:pPr>
        <w:pStyle w:val="Code"/>
      </w:pPr>
      <w:r>
        <w:t>OID = 1.3.6.1.5.5.7.3.2 ; Client Authentication</w:t>
      </w:r>
    </w:p>
    <w:p w14:paraId="7F208752" w14:textId="77777777" w:rsidR="003634F0" w:rsidRDefault="003634F0" w:rsidP="00CC3A00">
      <w:pPr>
        <w:pStyle w:val="Code"/>
      </w:pPr>
    </w:p>
    <w:p w14:paraId="1DF43E84" w14:textId="77777777" w:rsidR="004206F2" w:rsidRPr="00CC3A00" w:rsidRDefault="00CC3A00" w:rsidP="00CC3A00">
      <w:r>
        <w:t>The [ApplicationPolicyStatementExtension] section define</w:t>
      </w:r>
      <w:r w:rsidR="00047F0B">
        <w:t>s</w:t>
      </w:r>
      <w:r>
        <w:t xml:space="preserve"> all application policy setting sections that exist in the </w:t>
      </w:r>
      <w:r w:rsidR="002C0BD1">
        <w:t>Policy.inf</w:t>
      </w:r>
      <w:r>
        <w:t xml:space="preserve"> file. In this case, three application policy sections are defined. For each [</w:t>
      </w:r>
      <w:r>
        <w:rPr>
          <w:i/>
        </w:rPr>
        <w:t>AppPolicy</w:t>
      </w:r>
      <w:r>
        <w:t>] section, the OID associated with the application policy is defined.</w:t>
      </w:r>
    </w:p>
    <w:p w14:paraId="3E0F0CD2" w14:textId="77777777" w:rsidR="00CC3A00" w:rsidRDefault="00CC3A00" w:rsidP="00CC3A00">
      <w:r>
        <w:t>If a custom application policy OID is defined, an [ApplicationPolicyMappingsExtension] section must be defined. This section uses the same format</w:t>
      </w:r>
      <w:r w:rsidR="00CD7176">
        <w:t>,</w:t>
      </w:r>
      <w:r>
        <w:t xml:space="preserve"> where the local OID is mapped to the OID used by the other organization participating in the qualified subordination as shown in the following code sample:</w:t>
      </w:r>
    </w:p>
    <w:p w14:paraId="626B96F9" w14:textId="77777777" w:rsidR="00CC3A00" w:rsidRDefault="00CC3A00" w:rsidP="00CC3A00">
      <w:pPr>
        <w:pStyle w:val="Code"/>
      </w:pPr>
      <w:r>
        <w:t>[ApplicationPolicyMappingsExtension]</w:t>
      </w:r>
    </w:p>
    <w:p w14:paraId="548BC19F" w14:textId="77777777" w:rsidR="00CC3A00" w:rsidRDefault="00CC3A00" w:rsidP="00CC3A00">
      <w:pPr>
        <w:pStyle w:val="Code"/>
      </w:pPr>
      <w:r>
        <w:t>1.3.6.1.4.1.311.21.64 = 1.2.3.4.98</w:t>
      </w:r>
    </w:p>
    <w:p w14:paraId="108FD193" w14:textId="77777777" w:rsidR="00CC3A00" w:rsidRDefault="00CC3A00" w:rsidP="00CC3A00">
      <w:pPr>
        <w:pStyle w:val="Code"/>
      </w:pPr>
      <w:r>
        <w:t>1.3.6.1.4.1.311.21.65 = 1.2.3.4.100</w:t>
      </w:r>
    </w:p>
    <w:p w14:paraId="78679B96" w14:textId="77777777" w:rsidR="00E93B2F" w:rsidRDefault="00CC3A00" w:rsidP="00CC3A00">
      <w:pPr>
        <w:pStyle w:val="Code"/>
      </w:pPr>
      <w:r>
        <w:t>critical = true</w:t>
      </w:r>
    </w:p>
    <w:p w14:paraId="39C8C99F" w14:textId="77777777" w:rsidR="00CC3A00" w:rsidRDefault="00CC3A00" w:rsidP="00CC3A00">
      <w:pPr>
        <w:pStyle w:val="Code"/>
      </w:pPr>
    </w:p>
    <w:p w14:paraId="66EBA39D" w14:textId="77777777" w:rsidR="002F007D" w:rsidRDefault="00CC3A00" w:rsidP="002F007D">
      <w:r>
        <w:t xml:space="preserve">As with </w:t>
      </w:r>
      <w:r w:rsidR="00CD7176">
        <w:t>i</w:t>
      </w:r>
      <w:r>
        <w:t xml:space="preserve">ssuance </w:t>
      </w:r>
      <w:r w:rsidR="00CD7176">
        <w:t>p</w:t>
      </w:r>
      <w:r>
        <w:t xml:space="preserve">olicies, you can also configure limitations on </w:t>
      </w:r>
      <w:r w:rsidR="002F007D">
        <w:t xml:space="preserve">how deep in the hierarchy explicit policy must exist and whether the defined application policies can be mapped to other application policies. These settings are defined in the [ApplicationPolicyConstraintsExtension] section as </w:t>
      </w:r>
      <w:r w:rsidR="00CD7176">
        <w:t>f</w:t>
      </w:r>
      <w:r w:rsidR="00D56C0F">
        <w:t>o</w:t>
      </w:r>
      <w:r w:rsidR="00CD7176">
        <w:t>llows:</w:t>
      </w:r>
    </w:p>
    <w:p w14:paraId="78F0A97B" w14:textId="77777777" w:rsidR="00CC3A00" w:rsidRDefault="00CC3A00" w:rsidP="002F007D">
      <w:pPr>
        <w:pStyle w:val="Code"/>
      </w:pPr>
      <w:r>
        <w:t>[ApplicationPolicyConstraintsExtension]</w:t>
      </w:r>
    </w:p>
    <w:p w14:paraId="43A2BFA8" w14:textId="77777777" w:rsidR="00CC3A00" w:rsidRDefault="00CC3A00" w:rsidP="002F007D">
      <w:pPr>
        <w:pStyle w:val="Code"/>
      </w:pPr>
      <w:r>
        <w:t>; consists of two optional DWORDs</w:t>
      </w:r>
    </w:p>
    <w:p w14:paraId="559F6021" w14:textId="77777777" w:rsidR="00CC3A00" w:rsidRDefault="00CC3A00" w:rsidP="002F007D">
      <w:pPr>
        <w:pStyle w:val="Code"/>
      </w:pPr>
      <w:r>
        <w:t>; They refer to the depth of the CA hierarchy that requires explicit policy</w:t>
      </w:r>
    </w:p>
    <w:p w14:paraId="5E37B27F" w14:textId="77777777" w:rsidR="00CC3A00" w:rsidRDefault="00CC3A00" w:rsidP="002F007D">
      <w:pPr>
        <w:pStyle w:val="Code"/>
      </w:pPr>
      <w:r>
        <w:t>; and inhibits Policy Mapping</w:t>
      </w:r>
    </w:p>
    <w:p w14:paraId="19C78A2E" w14:textId="77777777" w:rsidR="00CC3A00" w:rsidRDefault="00CC3A00" w:rsidP="002F007D">
      <w:pPr>
        <w:pStyle w:val="Code"/>
      </w:pPr>
      <w:r>
        <w:t>RequireExplicitPolicy  = 6</w:t>
      </w:r>
    </w:p>
    <w:p w14:paraId="170CCA99" w14:textId="77777777" w:rsidR="00F45CB3" w:rsidRPr="00CC3A00" w:rsidRDefault="00CC3A00" w:rsidP="002F007D">
      <w:pPr>
        <w:pStyle w:val="Code"/>
      </w:pPr>
      <w:r>
        <w:t>InhibitPolicyMapping = 10</w:t>
      </w:r>
    </w:p>
    <w:p w14:paraId="60C518C9" w14:textId="77777777" w:rsidR="00E43CE8" w:rsidRDefault="00E43CE8" w:rsidP="00956C6D">
      <w:pPr>
        <w:pStyle w:val="Heading1"/>
      </w:pPr>
      <w:bookmarkStart w:id="38" w:name="_Toc33527630"/>
      <w:r>
        <w:lastRenderedPageBreak/>
        <w:t>Qualified Subordination Deployment Scenarios</w:t>
      </w:r>
      <w:bookmarkEnd w:id="38"/>
    </w:p>
    <w:p w14:paraId="0454C29F" w14:textId="77777777" w:rsidR="00E43CE8" w:rsidRDefault="00E43CE8" w:rsidP="00E43CE8">
      <w:r>
        <w:t>This section look</w:t>
      </w:r>
      <w:r w:rsidR="0001381F">
        <w:t>s</w:t>
      </w:r>
      <w:r>
        <w:t xml:space="preserve"> at some of the more common certificate services deployments that use qualified subordination</w:t>
      </w:r>
      <w:r w:rsidR="0001381F">
        <w:t xml:space="preserve">, including </w:t>
      </w:r>
      <w:r>
        <w:t>the following scenarios:</w:t>
      </w:r>
    </w:p>
    <w:p w14:paraId="42BAFAF2" w14:textId="77777777" w:rsidR="00E43CE8" w:rsidRDefault="00E43CE8" w:rsidP="00E43CE8">
      <w:pPr>
        <w:pStyle w:val="Bullet1"/>
      </w:pPr>
      <w:r>
        <w:t>Using qualified subordination to restrict certificate issuance to specific namespaces</w:t>
      </w:r>
    </w:p>
    <w:p w14:paraId="1A39DDB3" w14:textId="77777777" w:rsidR="002A55FC" w:rsidRDefault="00E43CE8" w:rsidP="00E43CE8">
      <w:pPr>
        <w:pStyle w:val="Bullet1"/>
      </w:pPr>
      <w:r>
        <w:t>Configuring qualified subordin</w:t>
      </w:r>
      <w:r w:rsidR="00AD4E33">
        <w:t>ation between two organizations</w:t>
      </w:r>
      <w:r w:rsidR="0001381F">
        <w:t xml:space="preserve">; specifically </w:t>
      </w:r>
      <w:r w:rsidR="00AD4E33">
        <w:t>two configurations:</w:t>
      </w:r>
    </w:p>
    <w:p w14:paraId="38FACFF4" w14:textId="77777777" w:rsidR="00E43CE8" w:rsidRDefault="00AD4E33" w:rsidP="00AD4E33">
      <w:pPr>
        <w:pStyle w:val="Bullet2"/>
      </w:pPr>
      <w:r>
        <w:t>A</w:t>
      </w:r>
      <w:r w:rsidR="00E43CE8">
        <w:t>llow</w:t>
      </w:r>
      <w:r>
        <w:t>ing</w:t>
      </w:r>
      <w:r w:rsidR="00E43CE8">
        <w:t xml:space="preserve"> trust </w:t>
      </w:r>
      <w:r>
        <w:t>between all CAs in the two organizations</w:t>
      </w:r>
    </w:p>
    <w:p w14:paraId="090898C3" w14:textId="77777777" w:rsidR="00E43CE8" w:rsidRDefault="00AD4E33" w:rsidP="00AD4E33">
      <w:pPr>
        <w:pStyle w:val="Bullet2"/>
      </w:pPr>
      <w:r>
        <w:t xml:space="preserve">Limiting trust to specific CAs in the </w:t>
      </w:r>
      <w:r w:rsidR="00E43CE8">
        <w:t>CA hierarchy</w:t>
      </w:r>
    </w:p>
    <w:p w14:paraId="29D93181" w14:textId="77777777" w:rsidR="00E43CE8" w:rsidRDefault="00E43CE8" w:rsidP="00E43CE8">
      <w:pPr>
        <w:pStyle w:val="Bullet1"/>
      </w:pPr>
      <w:r>
        <w:t>Configuring qualified subordination using a bridge CA</w:t>
      </w:r>
    </w:p>
    <w:p w14:paraId="0C4CF257" w14:textId="77777777" w:rsidR="00E43CE8" w:rsidRDefault="00E43CE8" w:rsidP="00E43CE8">
      <w:pPr>
        <w:pStyle w:val="Bullet1"/>
        <w:numPr>
          <w:ilvl w:val="0"/>
          <w:numId w:val="0"/>
        </w:numPr>
      </w:pPr>
      <w:r>
        <w:t xml:space="preserve">This section </w:t>
      </w:r>
      <w:r w:rsidR="0001381F">
        <w:t>covers</w:t>
      </w:r>
      <w:r>
        <w:t xml:space="preserve"> both the design of the scenarios and how </w:t>
      </w:r>
      <w:r w:rsidR="0001381F">
        <w:t xml:space="preserve">to </w:t>
      </w:r>
      <w:r>
        <w:t>deploy the scenarios.</w:t>
      </w:r>
    </w:p>
    <w:p w14:paraId="7EF9AA3A" w14:textId="77777777" w:rsidR="00F45CB3" w:rsidRDefault="00F45CB3" w:rsidP="00F45CB3">
      <w:r w:rsidRPr="00F45CB3">
        <w:rPr>
          <w:b/>
        </w:rPr>
        <w:t>Note</w:t>
      </w:r>
      <w:r>
        <w:t xml:space="preserve">  This section looks at the design process of qualified subordination. The Walkthrough section </w:t>
      </w:r>
      <w:r w:rsidR="0001381F">
        <w:t>provides</w:t>
      </w:r>
      <w:r>
        <w:t xml:space="preserve"> the actual deployment steps involved when defining qualified subordination between two CA hierarchies.</w:t>
      </w:r>
    </w:p>
    <w:p w14:paraId="4B045CDE" w14:textId="77777777" w:rsidR="00E43CE8" w:rsidRDefault="00E43CE8" w:rsidP="00697E09">
      <w:pPr>
        <w:pStyle w:val="Heading2"/>
      </w:pPr>
      <w:bookmarkStart w:id="39" w:name="_Toc33527631"/>
      <w:r>
        <w:t>Restricting Name</w:t>
      </w:r>
      <w:r w:rsidR="00C10443">
        <w:t>s</w:t>
      </w:r>
      <w:r>
        <w:t>paces</w:t>
      </w:r>
      <w:bookmarkEnd w:id="39"/>
    </w:p>
    <w:p w14:paraId="016B9CC6" w14:textId="77777777" w:rsidR="00E43CE8" w:rsidRDefault="00E43CE8" w:rsidP="00E43CE8">
      <w:r>
        <w:t>The first example is a common scenario in large organizations where certificate services administration is decentralized. In a decentralized environment, it may be desired to restrict certificate issuance to only specific objects in Active Directory.</w:t>
      </w:r>
      <w:r w:rsidR="0062743B">
        <w:t xml:space="preserve"> </w:t>
      </w:r>
      <w:r w:rsidR="007B62CF">
        <w:t>Use of name constraints is an effective way to ensure specific CAs can only issue to a well-defined subset of users framed by a namespace.</w:t>
      </w:r>
    </w:p>
    <w:p w14:paraId="186A0F87" w14:textId="77777777" w:rsidR="009F63D5" w:rsidRDefault="009F63D5" w:rsidP="00E43CE8">
      <w:r>
        <w:t xml:space="preserve">Assume that </w:t>
      </w:r>
      <w:r w:rsidR="004F17E9">
        <w:t>Contoso</w:t>
      </w:r>
      <w:r>
        <w:t xml:space="preserve"> uses the </w:t>
      </w:r>
      <w:r w:rsidR="004F17E9">
        <w:t>forest</w:t>
      </w:r>
      <w:r w:rsidR="001A107E">
        <w:t xml:space="preserve"> structure in </w:t>
      </w:r>
      <w:r w:rsidR="00324A75">
        <w:fldChar w:fldCharType="begin"/>
      </w:r>
      <w:r w:rsidR="00324A75">
        <w:instrText xml:space="preserve"> REF _Ref33154569 \h </w:instrText>
      </w:r>
      <w:r w:rsidR="00324A75">
        <w:fldChar w:fldCharType="separate"/>
      </w:r>
      <w:r w:rsidR="00F27C7A">
        <w:t xml:space="preserve">Figure </w:t>
      </w:r>
      <w:r w:rsidR="00F27C7A">
        <w:rPr>
          <w:noProof/>
        </w:rPr>
        <w:t>4</w:t>
      </w:r>
      <w:r w:rsidR="00324A75">
        <w:fldChar w:fldCharType="end"/>
      </w:r>
      <w:r>
        <w:t xml:space="preserve"> to provide decentralization of administration to regional subsidiaries</w:t>
      </w:r>
      <w:r w:rsidR="0001381F">
        <w:t>.</w:t>
      </w:r>
    </w:p>
    <w:p w14:paraId="37E27F58" w14:textId="7D4E2B08" w:rsidR="009F63D5" w:rsidRDefault="000C0A80" w:rsidP="000C0A80">
      <w:pPr>
        <w:pStyle w:val="Caption"/>
        <w:jc w:val="center"/>
      </w:pPr>
      <w:bookmarkStart w:id="40" w:name="_Ref33154569"/>
      <w:r>
        <w:t xml:space="preserve">Figure </w:t>
      </w:r>
      <w:r>
        <w:fldChar w:fldCharType="begin"/>
      </w:r>
      <w:r>
        <w:instrText xml:space="preserve"> SEQ Figure \* ARABIC </w:instrText>
      </w:r>
      <w:r>
        <w:fldChar w:fldCharType="separate"/>
      </w:r>
      <w:r w:rsidR="00F27C7A">
        <w:rPr>
          <w:noProof/>
        </w:rPr>
        <w:t>4</w:t>
      </w:r>
      <w:r>
        <w:fldChar w:fldCharType="end"/>
      </w:r>
      <w:bookmarkEnd w:id="40"/>
      <w:r>
        <w:t xml:space="preserve">: </w:t>
      </w:r>
      <w:r w:rsidRPr="00F93BFA">
        <w:t xml:space="preserve">Contoso.com’s </w:t>
      </w:r>
      <w:smartTag w:uri="urn:schemas-microsoft-com:office:smarttags" w:element="place">
        <w:r w:rsidR="00564633">
          <w:t>F</w:t>
        </w:r>
        <w:r w:rsidRPr="00F93BFA">
          <w:t>orest</w:t>
        </w:r>
      </w:smartTag>
      <w:r w:rsidRPr="00F93BFA">
        <w:t xml:space="preserve"> </w:t>
      </w:r>
      <w:r w:rsidR="00564633">
        <w:t>and Domain S</w:t>
      </w:r>
      <w:r w:rsidRPr="00F93BFA">
        <w:t>tructure</w:t>
      </w:r>
      <w:r w:rsidR="00805614" w:rsidRPr="004F17E9">
        <w:rPr>
          <w:noProof/>
        </w:rPr>
        <w:drawing>
          <wp:anchor distT="0" distB="0" distL="114300" distR="114300" simplePos="0" relativeHeight="251638272" behindDoc="0" locked="0" layoutInCell="1" allowOverlap="1" wp14:anchorId="7A7E2511" wp14:editId="5044DFE5">
            <wp:simplePos x="0" y="0"/>
            <wp:positionH relativeFrom="column">
              <wp:posOffset>0</wp:posOffset>
            </wp:positionH>
            <wp:positionV relativeFrom="paragraph">
              <wp:posOffset>0</wp:posOffset>
            </wp:positionV>
            <wp:extent cx="5480685" cy="2607945"/>
            <wp:effectExtent l="0" t="0" r="0" b="0"/>
            <wp:wrapTopAndBottom/>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0685" cy="260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C1506" w14:textId="77777777" w:rsidR="000C0A80" w:rsidRPr="009F63D5" w:rsidRDefault="000C0A80" w:rsidP="009F63D5">
      <w:pPr>
        <w:pStyle w:val="CaptionNormal"/>
      </w:pPr>
    </w:p>
    <w:p w14:paraId="26FF2BE5" w14:textId="77777777" w:rsidR="00E43CE8" w:rsidRDefault="004F17E9" w:rsidP="00E43CE8">
      <w:r>
        <w:br w:type="page"/>
      </w:r>
      <w:r>
        <w:lastRenderedPageBreak/>
        <w:t>Within Contoso.com, several CA’s have been deployed for certificat</w:t>
      </w:r>
      <w:r w:rsidR="0092249C">
        <w:t xml:space="preserve">e services deployments. </w:t>
      </w:r>
      <w:r w:rsidR="008022AE">
        <w:fldChar w:fldCharType="begin"/>
      </w:r>
      <w:r w:rsidR="008022AE">
        <w:instrText xml:space="preserve"> REF _Ref33154532 \h </w:instrText>
      </w:r>
      <w:r w:rsidR="008022AE">
        <w:fldChar w:fldCharType="separate"/>
      </w:r>
      <w:r w:rsidR="00F27C7A">
        <w:t xml:space="preserve">Figure </w:t>
      </w:r>
      <w:r w:rsidR="00F27C7A">
        <w:rPr>
          <w:noProof/>
        </w:rPr>
        <w:t>5</w:t>
      </w:r>
      <w:r w:rsidR="008022AE">
        <w:fldChar w:fldCharType="end"/>
      </w:r>
      <w:r>
        <w:t xml:space="preserve"> shows the current CA hierarchy used by Contoso.com.</w:t>
      </w:r>
    </w:p>
    <w:p w14:paraId="2643CA2F" w14:textId="0A264F9A" w:rsidR="00E43CE8" w:rsidRDefault="008022AE" w:rsidP="008022AE">
      <w:pPr>
        <w:pStyle w:val="Caption"/>
        <w:jc w:val="center"/>
      </w:pPr>
      <w:bookmarkStart w:id="41" w:name="_Ref33154532"/>
      <w:r>
        <w:t xml:space="preserve">Figure </w:t>
      </w:r>
      <w:r>
        <w:fldChar w:fldCharType="begin"/>
      </w:r>
      <w:r>
        <w:instrText xml:space="preserve"> SEQ Figure \* ARABIC </w:instrText>
      </w:r>
      <w:r>
        <w:fldChar w:fldCharType="separate"/>
      </w:r>
      <w:r w:rsidR="00F27C7A">
        <w:rPr>
          <w:noProof/>
        </w:rPr>
        <w:t>5</w:t>
      </w:r>
      <w:r>
        <w:fldChar w:fldCharType="end"/>
      </w:r>
      <w:bookmarkEnd w:id="41"/>
      <w:r>
        <w:t xml:space="preserve">: </w:t>
      </w:r>
      <w:r w:rsidRPr="00D00222">
        <w:t xml:space="preserve">A </w:t>
      </w:r>
      <w:r>
        <w:t>P</w:t>
      </w:r>
      <w:r w:rsidRPr="00D00222">
        <w:t xml:space="preserve">roposed CA </w:t>
      </w:r>
      <w:r>
        <w:t>H</w:t>
      </w:r>
      <w:r w:rsidRPr="00D00222">
        <w:t>ierarchy for Contoso Corporation</w:t>
      </w:r>
      <w:r w:rsidR="00805614" w:rsidRPr="009F63D5">
        <w:rPr>
          <w:noProof/>
        </w:rPr>
        <w:drawing>
          <wp:anchor distT="0" distB="0" distL="114300" distR="114300" simplePos="0" relativeHeight="251637248" behindDoc="0" locked="0" layoutInCell="1" allowOverlap="1" wp14:anchorId="5460ED31" wp14:editId="78810EEB">
            <wp:simplePos x="0" y="0"/>
            <wp:positionH relativeFrom="column">
              <wp:posOffset>0</wp:posOffset>
            </wp:positionH>
            <wp:positionV relativeFrom="paragraph">
              <wp:posOffset>0</wp:posOffset>
            </wp:positionV>
            <wp:extent cx="5147945" cy="3258820"/>
            <wp:effectExtent l="0" t="0" r="0" b="0"/>
            <wp:wrapTopAndBottom/>
            <wp:docPr id="19356"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7945" cy="325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2653" w14:textId="77777777" w:rsidR="00E43CE8" w:rsidRDefault="00E43CE8" w:rsidP="00E43CE8">
      <w:r>
        <w:t xml:space="preserve">In this example, the CA named RegionCA exists to allow decentralized management of certificate deployment for </w:t>
      </w:r>
      <w:smartTag w:uri="urn:schemas-microsoft-com:office:smarttags" w:element="place">
        <w:r>
          <w:t>Europe</w:t>
        </w:r>
      </w:smartTag>
      <w:r>
        <w:t xml:space="preserve"> and </w:t>
      </w:r>
      <w:smartTag w:uri="urn:schemas-microsoft-com:office:smarttags" w:element="place">
        <w:r>
          <w:t>Asia</w:t>
        </w:r>
      </w:smartTag>
      <w:r>
        <w:t xml:space="preserve">. </w:t>
      </w:r>
      <w:r w:rsidR="004F17E9">
        <w:t xml:space="preserve">The EuropeCA and AsiaCA are installed on member servers in the europe.contoso.com and asia.contoso.com domains. </w:t>
      </w:r>
      <w:r>
        <w:t xml:space="preserve">Qualified subordination can be used to restrict the issuance of certificates by the AsiaCA to only </w:t>
      </w:r>
      <w:r w:rsidR="004F17E9">
        <w:t xml:space="preserve">security principals (users, computers, services) </w:t>
      </w:r>
      <w:r>
        <w:t xml:space="preserve">located in the </w:t>
      </w:r>
      <w:r w:rsidR="004F17E9">
        <w:t>a</w:t>
      </w:r>
      <w:r>
        <w:t>sia</w:t>
      </w:r>
      <w:r w:rsidR="004F17E9">
        <w:t>.contoso.com</w:t>
      </w:r>
      <w:r>
        <w:t xml:space="preserve"> domain.</w:t>
      </w:r>
    </w:p>
    <w:p w14:paraId="2DBAE8F0" w14:textId="77777777" w:rsidR="00E43CE8" w:rsidRDefault="00E43CE8" w:rsidP="00E43CE8">
      <w:r>
        <w:t xml:space="preserve">To do this, the AsiaCA must be installed with a </w:t>
      </w:r>
      <w:r w:rsidR="002C0BD1">
        <w:t>CAPolicy.inf</w:t>
      </w:r>
      <w:r>
        <w:t xml:space="preserve"> file in the %SystemRoot% folder with the following settings:</w:t>
      </w:r>
    </w:p>
    <w:p w14:paraId="76870E29" w14:textId="77777777" w:rsidR="00E43CE8" w:rsidRPr="00E43CE8" w:rsidRDefault="00E43CE8" w:rsidP="00E43CE8">
      <w:pPr>
        <w:pStyle w:val="Code"/>
      </w:pPr>
      <w:r w:rsidRPr="00E43CE8">
        <w:t>[NameConstraintsExtension]</w:t>
      </w:r>
    </w:p>
    <w:p w14:paraId="363725F8" w14:textId="77777777" w:rsidR="00E43CE8" w:rsidRPr="00E43CE8" w:rsidRDefault="00E43CE8" w:rsidP="00E43CE8">
      <w:pPr>
        <w:pStyle w:val="Code"/>
      </w:pPr>
      <w:r w:rsidRPr="00E43CE8">
        <w:t>Include = NameConstraintsPermitted</w:t>
      </w:r>
    </w:p>
    <w:p w14:paraId="7CB8644C" w14:textId="77777777" w:rsidR="00E43CE8" w:rsidRPr="00E43CE8" w:rsidRDefault="00E43CE8" w:rsidP="00E43CE8">
      <w:pPr>
        <w:pStyle w:val="Code"/>
      </w:pPr>
      <w:r w:rsidRPr="00E43CE8">
        <w:t>Exclude = NameConstraintsExcluded</w:t>
      </w:r>
    </w:p>
    <w:p w14:paraId="48ECA335" w14:textId="77777777" w:rsidR="00E43CE8" w:rsidRPr="00E43CE8" w:rsidRDefault="00E43CE8" w:rsidP="00E43CE8">
      <w:pPr>
        <w:pStyle w:val="Code"/>
      </w:pPr>
      <w:r w:rsidRPr="00E43CE8">
        <w:t>Critical = True</w:t>
      </w:r>
    </w:p>
    <w:p w14:paraId="393DFBCD" w14:textId="77777777" w:rsidR="00E43CE8" w:rsidRPr="00E43CE8" w:rsidRDefault="00E43CE8" w:rsidP="00E43CE8">
      <w:pPr>
        <w:pStyle w:val="Code"/>
      </w:pPr>
    </w:p>
    <w:p w14:paraId="19F1AF42" w14:textId="77777777" w:rsidR="00E43CE8" w:rsidRPr="00E43CE8" w:rsidRDefault="00E43CE8" w:rsidP="00E43CE8">
      <w:pPr>
        <w:pStyle w:val="Code"/>
      </w:pPr>
      <w:r w:rsidRPr="00E43CE8">
        <w:t>[NameConstraintsPermitted]</w:t>
      </w:r>
    </w:p>
    <w:p w14:paraId="67DD2AE6" w14:textId="77777777" w:rsidR="00E43CE8" w:rsidRPr="00E43CE8" w:rsidRDefault="00E43CE8" w:rsidP="00E43CE8">
      <w:pPr>
        <w:pStyle w:val="Code"/>
      </w:pPr>
      <w:r w:rsidRPr="00E43CE8">
        <w:t>DNS = .asia.</w:t>
      </w:r>
      <w:r w:rsidR="004F17E9">
        <w:t>contoso</w:t>
      </w:r>
      <w:r w:rsidRPr="00E43CE8">
        <w:t>.com</w:t>
      </w:r>
    </w:p>
    <w:p w14:paraId="2AC3B50A" w14:textId="77777777" w:rsidR="00E43CE8" w:rsidRPr="00E43CE8" w:rsidRDefault="00E43CE8" w:rsidP="00E43CE8">
      <w:pPr>
        <w:pStyle w:val="Code"/>
      </w:pPr>
      <w:r w:rsidRPr="00E43CE8">
        <w:t xml:space="preserve">email = @asia. </w:t>
      </w:r>
      <w:r w:rsidR="004F17E9">
        <w:t>contoso</w:t>
      </w:r>
      <w:r w:rsidRPr="00E43CE8">
        <w:t>.com</w:t>
      </w:r>
    </w:p>
    <w:p w14:paraId="3105014C" w14:textId="77777777" w:rsidR="00E43CE8" w:rsidRPr="00E43CE8" w:rsidRDefault="00E43CE8" w:rsidP="00E43CE8">
      <w:pPr>
        <w:pStyle w:val="Code"/>
      </w:pPr>
      <w:r w:rsidRPr="00E43CE8">
        <w:t>UPN = .asia.</w:t>
      </w:r>
      <w:r w:rsidR="004F17E9">
        <w:t>contoso</w:t>
      </w:r>
      <w:r w:rsidRPr="00E43CE8">
        <w:t>.com</w:t>
      </w:r>
    </w:p>
    <w:p w14:paraId="280F9116" w14:textId="77777777" w:rsidR="00E43CE8" w:rsidRPr="00E43CE8" w:rsidRDefault="00E43CE8" w:rsidP="00E43CE8">
      <w:pPr>
        <w:pStyle w:val="Code"/>
      </w:pPr>
      <w:r w:rsidRPr="00E43CE8">
        <w:t>UPN = @asia.</w:t>
      </w:r>
      <w:r w:rsidR="004F17E9">
        <w:t>contoso</w:t>
      </w:r>
      <w:r w:rsidRPr="00E43CE8">
        <w:t>.com</w:t>
      </w:r>
    </w:p>
    <w:p w14:paraId="783DAF9D" w14:textId="77777777" w:rsidR="00E43CE8" w:rsidRPr="00D7763A" w:rsidRDefault="00E43CE8" w:rsidP="00E43CE8">
      <w:pPr>
        <w:pStyle w:val="Code"/>
        <w:rPr>
          <w:lang w:val="pt-BR"/>
        </w:rPr>
      </w:pPr>
      <w:r w:rsidRPr="00D7763A">
        <w:rPr>
          <w:lang w:val="pt-BR"/>
        </w:rPr>
        <w:t>DIRECTORYNAME = "DC=asia</w:t>
      </w:r>
      <w:r w:rsidR="004F17E9" w:rsidRPr="00D7763A">
        <w:rPr>
          <w:lang w:val="pt-BR"/>
        </w:rPr>
        <w:t>,</w:t>
      </w:r>
      <w:r w:rsidRPr="00D7763A">
        <w:rPr>
          <w:lang w:val="pt-BR"/>
        </w:rPr>
        <w:t>DC=</w:t>
      </w:r>
      <w:r w:rsidR="004F17E9" w:rsidRPr="00D7763A">
        <w:rPr>
          <w:lang w:val="pt-BR"/>
        </w:rPr>
        <w:t>contoso,</w:t>
      </w:r>
      <w:r w:rsidRPr="00D7763A">
        <w:rPr>
          <w:lang w:val="pt-BR"/>
        </w:rPr>
        <w:t>DC=com“</w:t>
      </w:r>
    </w:p>
    <w:p w14:paraId="718703D5" w14:textId="77777777" w:rsidR="00E43CE8" w:rsidRPr="00D7763A" w:rsidRDefault="00E43CE8" w:rsidP="00E43CE8">
      <w:pPr>
        <w:pStyle w:val="Code"/>
        <w:rPr>
          <w:lang w:val="pt-BR"/>
        </w:rPr>
      </w:pPr>
    </w:p>
    <w:p w14:paraId="63AAEE80" w14:textId="77777777" w:rsidR="00E43CE8" w:rsidRPr="00E43CE8" w:rsidRDefault="00E43CE8" w:rsidP="00E43CE8">
      <w:pPr>
        <w:pStyle w:val="Code"/>
      </w:pPr>
      <w:r w:rsidRPr="00E43CE8">
        <w:t>[NameConstraintsExcluded]</w:t>
      </w:r>
    </w:p>
    <w:p w14:paraId="2F8C8289" w14:textId="77777777" w:rsidR="00E43CE8" w:rsidRDefault="00E43CE8" w:rsidP="00E43CE8">
      <w:pPr>
        <w:pStyle w:val="Code"/>
      </w:pPr>
    </w:p>
    <w:p w14:paraId="3C789A09" w14:textId="77777777" w:rsidR="00E43CE8" w:rsidRDefault="00E43CE8" w:rsidP="00E43CE8">
      <w:r>
        <w:t>These name constraints will only allow security principals from the asia.</w:t>
      </w:r>
      <w:r w:rsidR="004F17E9">
        <w:t>contoso</w:t>
      </w:r>
      <w:r>
        <w:t xml:space="preserve">.com domain to </w:t>
      </w:r>
      <w:r w:rsidR="00235943">
        <w:t xml:space="preserve">receive certificates </w:t>
      </w:r>
      <w:r w:rsidR="00E13528">
        <w:t>issued by</w:t>
      </w:r>
      <w:r w:rsidR="00235943">
        <w:t xml:space="preserve"> the Asi</w:t>
      </w:r>
      <w:r w:rsidR="00E13528">
        <w:t>a</w:t>
      </w:r>
      <w:r w:rsidR="00235943">
        <w:t>CA certification authority. If a request is received from a security principal from a different namespace, the certificate request will be denied due to the configured name constraints.</w:t>
      </w:r>
    </w:p>
    <w:p w14:paraId="79BA240E" w14:textId="77777777" w:rsidR="009F63D5" w:rsidRPr="009F63D5" w:rsidRDefault="009F63D5" w:rsidP="00E43CE8">
      <w:r>
        <w:rPr>
          <w:b/>
        </w:rPr>
        <w:t>Note</w:t>
      </w:r>
      <w:r>
        <w:t xml:space="preserve">  Alternatively, </w:t>
      </w:r>
      <w:r w:rsidR="00E13528">
        <w:t xml:space="preserve">as mentioned earlier when defining the types of constraints, </w:t>
      </w:r>
      <w:r>
        <w:t>the AsiaCA can obtain a subordinate CA certificate from the RegionCA that includes the defined name constraints. Either method would provide the necessary name constraints to issued certificates.</w:t>
      </w:r>
    </w:p>
    <w:p w14:paraId="750636A7" w14:textId="5D793387" w:rsidR="00235943" w:rsidRDefault="00805614" w:rsidP="00E43CE8">
      <w:r>
        <w:rPr>
          <w:noProof/>
        </w:rPr>
        <w:lastRenderedPageBreak/>
        <mc:AlternateContent>
          <mc:Choice Requires="wpc">
            <w:drawing>
              <wp:anchor distT="0" distB="0" distL="114300" distR="114300" simplePos="0" relativeHeight="251652608" behindDoc="0" locked="0" layoutInCell="1" allowOverlap="1" wp14:anchorId="25785FEC" wp14:editId="530E0F99">
                <wp:simplePos x="0" y="0"/>
                <wp:positionH relativeFrom="column">
                  <wp:posOffset>0</wp:posOffset>
                </wp:positionH>
                <wp:positionV relativeFrom="paragraph">
                  <wp:posOffset>658495</wp:posOffset>
                </wp:positionV>
                <wp:extent cx="6177280" cy="3342005"/>
                <wp:effectExtent l="0" t="0" r="0" b="0"/>
                <wp:wrapTopAndBottom/>
                <wp:docPr id="13367" name="Canvas 13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101" name="Group 13080"/>
                        <wpg:cNvGrpSpPr>
                          <a:grpSpLocks/>
                        </wpg:cNvGrpSpPr>
                        <wpg:grpSpPr bwMode="auto">
                          <a:xfrm>
                            <a:off x="2991485" y="2048510"/>
                            <a:ext cx="269875" cy="539115"/>
                            <a:chOff x="3648" y="1536"/>
                            <a:chExt cx="432" cy="864"/>
                          </a:xfrm>
                        </wpg:grpSpPr>
                        <wps:wsp>
                          <wps:cNvPr id="19102" name="Line 1308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03" name="Line 1308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2480" name="Group 13083"/>
                        <wpg:cNvGrpSpPr>
                          <a:grpSpLocks/>
                        </wpg:cNvGrpSpPr>
                        <wpg:grpSpPr bwMode="auto">
                          <a:xfrm flipH="1">
                            <a:off x="2129155" y="1401445"/>
                            <a:ext cx="269875" cy="539115"/>
                            <a:chOff x="3648" y="1536"/>
                            <a:chExt cx="432" cy="864"/>
                          </a:xfrm>
                        </wpg:grpSpPr>
                        <wps:wsp>
                          <wps:cNvPr id="12481" name="Line 1308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82" name="Line 1308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2483" name="Group 13086"/>
                        <wpg:cNvGrpSpPr>
                          <a:grpSpLocks/>
                        </wpg:cNvGrpSpPr>
                        <wpg:grpSpPr bwMode="auto">
                          <a:xfrm>
                            <a:off x="2483485" y="1401445"/>
                            <a:ext cx="269240" cy="539115"/>
                            <a:chOff x="3648" y="1536"/>
                            <a:chExt cx="432" cy="864"/>
                          </a:xfrm>
                        </wpg:grpSpPr>
                        <wps:wsp>
                          <wps:cNvPr id="12484" name="Line 13087"/>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85" name="Line 13088"/>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2486" name="Group 13089"/>
                        <wpg:cNvGrpSpPr>
                          <a:grpSpLocks/>
                        </wpg:cNvGrpSpPr>
                        <wpg:grpSpPr bwMode="auto">
                          <a:xfrm>
                            <a:off x="2752725" y="1617345"/>
                            <a:ext cx="407670" cy="657860"/>
                            <a:chOff x="528" y="887"/>
                            <a:chExt cx="844" cy="1363"/>
                          </a:xfrm>
                        </wpg:grpSpPr>
                        <wps:wsp>
                          <wps:cNvPr id="12487" name="Freeform 13090"/>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88" name="Freeform 13091"/>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89" name="Freeform 13092"/>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0" name="Freeform 13093"/>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1" name="Line 13094"/>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2" name="Oval 13095"/>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94" name="Line 13096"/>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5" name="Line 13097"/>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6" name="Line 13098"/>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7" name="Line 13099"/>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2498" name="Freeform 13100"/>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9" name="Freeform 13101"/>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0" name="Freeform 13102"/>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1" name="Line 13103"/>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2" name="Line 13104"/>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3" name="Line 13105"/>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4" name="Freeform 13106"/>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5" name="Line 13107"/>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6" name="Freeform 13108"/>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7" name="Freeform 13109"/>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8" name="Freeform 13110"/>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9" name="Freeform 13111"/>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10" name="Freeform 13112"/>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11" name="Freeform 13113"/>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104" name="Group 13114"/>
                        <wpg:cNvGrpSpPr>
                          <a:grpSpLocks/>
                        </wpg:cNvGrpSpPr>
                        <wpg:grpSpPr bwMode="auto">
                          <a:xfrm>
                            <a:off x="2968625" y="1509395"/>
                            <a:ext cx="688975" cy="346710"/>
                            <a:chOff x="1056" y="240"/>
                            <a:chExt cx="528" cy="336"/>
                          </a:xfrm>
                        </wpg:grpSpPr>
                        <wps:wsp>
                          <wps:cNvPr id="19105" name="Rectangle 1311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7B31417" w14:textId="77777777" w:rsidR="006D28B7" w:rsidRPr="009C72A6" w:rsidRDefault="006D28B7" w:rsidP="002025E1">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RegionCA</w:t>
                                </w:r>
                                <w:r>
                                  <w:rPr>
                                    <w:b/>
                                    <w:bCs/>
                                    <w:color w:val="000000"/>
                                    <w:sz w:val="11"/>
                                    <w:szCs w:val="16"/>
                                  </w:rPr>
                                  <w:br/>
                                </w:r>
                                <w:r w:rsidRPr="009C72A6">
                                  <w:rPr>
                                    <w:color w:val="000000"/>
                                    <w:sz w:val="11"/>
                                    <w:szCs w:val="16"/>
                                  </w:rPr>
                                  <w:t xml:space="preserve">Subject: </w:t>
                                </w:r>
                                <w:r w:rsidRPr="009C72A6">
                                  <w:rPr>
                                    <w:b/>
                                    <w:bCs/>
                                    <w:color w:val="000000"/>
                                    <w:sz w:val="11"/>
                                    <w:szCs w:val="16"/>
                                  </w:rPr>
                                  <w:t>AsiaCA</w:t>
                                </w:r>
                              </w:p>
                            </w:txbxContent>
                          </wps:txbx>
                          <wps:bodyPr rot="0" vert="horz" wrap="square" lIns="32461" tIns="32461" rIns="64922" bIns="32461" anchor="t" anchorCtr="0" upright="1">
                            <a:noAutofit/>
                          </wps:bodyPr>
                        </wps:wsp>
                        <wpg:grpSp>
                          <wpg:cNvPr id="19106" name="Group 13116"/>
                          <wpg:cNvGrpSpPr>
                            <a:grpSpLocks/>
                          </wpg:cNvGrpSpPr>
                          <wpg:grpSpPr bwMode="auto">
                            <a:xfrm>
                              <a:off x="1488" y="432"/>
                              <a:ext cx="92" cy="144"/>
                              <a:chOff x="4848" y="2736"/>
                              <a:chExt cx="624" cy="1104"/>
                            </a:xfrm>
                          </wpg:grpSpPr>
                          <wps:wsp>
                            <wps:cNvPr id="19107" name="AutoShape 1311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08" name="AutoShape 1311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09" name="Oval 1311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110" name="Group 13120"/>
                        <wpg:cNvGrpSpPr>
                          <a:grpSpLocks/>
                        </wpg:cNvGrpSpPr>
                        <wpg:grpSpPr bwMode="auto">
                          <a:xfrm>
                            <a:off x="1711325" y="1617345"/>
                            <a:ext cx="408305" cy="657860"/>
                            <a:chOff x="528" y="887"/>
                            <a:chExt cx="844" cy="1363"/>
                          </a:xfrm>
                        </wpg:grpSpPr>
                        <wps:wsp>
                          <wps:cNvPr id="19111" name="Freeform 1312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2" name="Freeform 1312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3" name="Freeform 1312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4" name="Freeform 1312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5" name="Line 1312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6" name="Oval 1312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17" name="Line 1312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8" name="Line 1312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9" name="Line 1312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0" name="Line 1313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121" name="Freeform 1313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22" name="Freeform 1313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23" name="Freeform 1313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24" name="Line 1313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5" name="Line 1313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6" name="Line 1313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7" name="Freeform 1313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28" name="Line 1313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9" name="Freeform 1313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0" name="Freeform 1314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1" name="Freeform 1314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2" name="Freeform 1314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3" name="Freeform 1314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4" name="Freeform 1314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135" name="Group 13145"/>
                        <wpg:cNvGrpSpPr>
                          <a:grpSpLocks/>
                        </wpg:cNvGrpSpPr>
                        <wpg:grpSpPr bwMode="auto">
                          <a:xfrm>
                            <a:off x="1371600" y="1401445"/>
                            <a:ext cx="796925" cy="377190"/>
                            <a:chOff x="1056" y="240"/>
                            <a:chExt cx="528" cy="336"/>
                          </a:xfrm>
                        </wpg:grpSpPr>
                        <wps:wsp>
                          <wps:cNvPr id="19136" name="Rectangle 1314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9A95432"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RegionCA</w:t>
                                </w:r>
                                <w:r>
                                  <w:rPr>
                                    <w:b/>
                                    <w:bCs/>
                                    <w:color w:val="000000"/>
                                    <w:sz w:val="11"/>
                                    <w:szCs w:val="16"/>
                                  </w:rPr>
                                  <w:br/>
                                </w:r>
                                <w:r w:rsidRPr="009C72A6">
                                  <w:rPr>
                                    <w:color w:val="000000"/>
                                    <w:sz w:val="11"/>
                                    <w:szCs w:val="16"/>
                                  </w:rPr>
                                  <w:t xml:space="preserve">Subject: </w:t>
                                </w:r>
                                <w:r w:rsidRPr="009C72A6">
                                  <w:rPr>
                                    <w:b/>
                                    <w:bCs/>
                                    <w:color w:val="000000"/>
                                    <w:sz w:val="11"/>
                                    <w:szCs w:val="16"/>
                                  </w:rPr>
                                  <w:t>EuropeCA</w:t>
                                </w:r>
                              </w:p>
                            </w:txbxContent>
                          </wps:txbx>
                          <wps:bodyPr rot="0" vert="horz" wrap="square" lIns="32461" tIns="32461" rIns="64922" bIns="32461" anchor="t" anchorCtr="0" upright="1">
                            <a:noAutofit/>
                          </wps:bodyPr>
                        </wps:wsp>
                        <wpg:grpSp>
                          <wpg:cNvPr id="19137" name="Group 13147"/>
                          <wpg:cNvGrpSpPr>
                            <a:grpSpLocks/>
                          </wpg:cNvGrpSpPr>
                          <wpg:grpSpPr bwMode="auto">
                            <a:xfrm>
                              <a:off x="1488" y="432"/>
                              <a:ext cx="92" cy="144"/>
                              <a:chOff x="4848" y="2736"/>
                              <a:chExt cx="624" cy="1104"/>
                            </a:xfrm>
                          </wpg:grpSpPr>
                          <wps:wsp>
                            <wps:cNvPr id="19138" name="AutoShape 1314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39" name="AutoShape 1314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40" name="Oval 1315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141" name="Group 13151"/>
                        <wpg:cNvGrpSpPr>
                          <a:grpSpLocks/>
                        </wpg:cNvGrpSpPr>
                        <wpg:grpSpPr bwMode="auto">
                          <a:xfrm flipH="1">
                            <a:off x="1401445" y="647065"/>
                            <a:ext cx="269875" cy="539115"/>
                            <a:chOff x="3648" y="1536"/>
                            <a:chExt cx="432" cy="864"/>
                          </a:xfrm>
                        </wpg:grpSpPr>
                        <wps:wsp>
                          <wps:cNvPr id="19142" name="Line 13152"/>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43" name="Line 13153"/>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144" name="Group 13154"/>
                        <wpg:cNvGrpSpPr>
                          <a:grpSpLocks/>
                        </wpg:cNvGrpSpPr>
                        <wpg:grpSpPr bwMode="auto">
                          <a:xfrm>
                            <a:off x="1974850" y="647065"/>
                            <a:ext cx="269240" cy="539115"/>
                            <a:chOff x="3648" y="1536"/>
                            <a:chExt cx="432" cy="864"/>
                          </a:xfrm>
                        </wpg:grpSpPr>
                        <wps:wsp>
                          <wps:cNvPr id="19145" name="Line 1315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46" name="Line 1315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147" name="Group 13157"/>
                        <wpg:cNvGrpSpPr>
                          <a:grpSpLocks/>
                        </wpg:cNvGrpSpPr>
                        <wpg:grpSpPr bwMode="auto">
                          <a:xfrm>
                            <a:off x="1614170" y="107950"/>
                            <a:ext cx="407035" cy="657860"/>
                            <a:chOff x="528" y="887"/>
                            <a:chExt cx="844" cy="1363"/>
                          </a:xfrm>
                        </wpg:grpSpPr>
                        <wps:wsp>
                          <wps:cNvPr id="19148" name="Freeform 13158"/>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49" name="Freeform 13159"/>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0" name="Freeform 13160"/>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1" name="Freeform 13161"/>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2" name="Line 13162"/>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3" name="Oval 13163"/>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54" name="Line 13164"/>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5" name="Line 13165"/>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6" name="Line 13166"/>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7" name="Line 13167"/>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158" name="Freeform 13168"/>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9" name="Freeform 13169"/>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0" name="Freeform 13170"/>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1" name="Line 13171"/>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2" name="Line 13172"/>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3" name="Line 13173"/>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4" name="Freeform 13174"/>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5" name="Line 13175"/>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6" name="Freeform 13176"/>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7" name="Freeform 13177"/>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8" name="Freeform 13178"/>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9" name="Freeform 13179"/>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0" name="Freeform 13180"/>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1" name="Freeform 13181"/>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172" name="Group 13182"/>
                        <wpg:cNvGrpSpPr>
                          <a:grpSpLocks/>
                        </wpg:cNvGrpSpPr>
                        <wpg:grpSpPr bwMode="auto">
                          <a:xfrm>
                            <a:off x="2267585" y="862330"/>
                            <a:ext cx="407670" cy="658495"/>
                            <a:chOff x="528" y="887"/>
                            <a:chExt cx="844" cy="1363"/>
                          </a:xfrm>
                        </wpg:grpSpPr>
                        <wps:wsp>
                          <wps:cNvPr id="19173" name="Freeform 13183"/>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4" name="Freeform 13184"/>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5" name="Freeform 13185"/>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6" name="Freeform 13186"/>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7" name="Line 13187"/>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8" name="Oval 13188"/>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79" name="Line 13189"/>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0" name="Line 13190"/>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1" name="Line 13191"/>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2" name="Line 13192"/>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183" name="Freeform 13193"/>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84" name="Freeform 13194"/>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85" name="Freeform 13195"/>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86" name="Line 13196"/>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7" name="Line 13197"/>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8" name="Line 13198"/>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9" name="Freeform 13199"/>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0" name="Line 13200"/>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1" name="Freeform 13201"/>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2" name="Freeform 13202"/>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3" name="Freeform 13203"/>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4" name="Freeform 13204"/>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5" name="Freeform 13205"/>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6" name="Freeform 13206"/>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197" name="Group 13207"/>
                        <wpg:cNvGrpSpPr>
                          <a:grpSpLocks/>
                        </wpg:cNvGrpSpPr>
                        <wpg:grpSpPr bwMode="auto">
                          <a:xfrm>
                            <a:off x="1859915" y="0"/>
                            <a:ext cx="655320" cy="377190"/>
                            <a:chOff x="1056" y="240"/>
                            <a:chExt cx="528" cy="336"/>
                          </a:xfrm>
                        </wpg:grpSpPr>
                        <wps:wsp>
                          <wps:cNvPr id="19198" name="Rectangle 1320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D4F4ED4" w14:textId="77777777" w:rsidR="006D28B7" w:rsidRPr="00CE77B5" w:rsidRDefault="006D28B7" w:rsidP="00CE77B5">
                                <w:pPr>
                                  <w:autoSpaceDE w:val="0"/>
                                  <w:autoSpaceDN w:val="0"/>
                                  <w:adjustRightInd w:val="0"/>
                                  <w:spacing w:line="120" w:lineRule="exact"/>
                                  <w:rPr>
                                    <w:color w:val="000000"/>
                                    <w:sz w:val="11"/>
                                    <w:szCs w:val="11"/>
                                  </w:rPr>
                                </w:pPr>
                                <w:r w:rsidRPr="00CE77B5">
                                  <w:rPr>
                                    <w:color w:val="000000"/>
                                    <w:sz w:val="11"/>
                                    <w:szCs w:val="11"/>
                                  </w:rPr>
                                  <w:t xml:space="preserve">Issuer: </w:t>
                                </w:r>
                                <w:r w:rsidRPr="00CE77B5">
                                  <w:rPr>
                                    <w:b/>
                                    <w:bCs/>
                                    <w:color w:val="000000"/>
                                    <w:sz w:val="11"/>
                                    <w:szCs w:val="11"/>
                                  </w:rPr>
                                  <w:t>CorpCA</w:t>
                                </w:r>
                                <w:r w:rsidRPr="00CE77B5">
                                  <w:rPr>
                                    <w:b/>
                                    <w:bCs/>
                                    <w:color w:val="000000"/>
                                    <w:sz w:val="11"/>
                                    <w:szCs w:val="11"/>
                                  </w:rPr>
                                  <w:br/>
                                </w:r>
                                <w:r w:rsidRPr="00CE77B5">
                                  <w:rPr>
                                    <w:color w:val="000000"/>
                                    <w:sz w:val="11"/>
                                    <w:szCs w:val="11"/>
                                  </w:rPr>
                                  <w:t xml:space="preserve">Subject: </w:t>
                                </w:r>
                                <w:r w:rsidRPr="00CE77B5">
                                  <w:rPr>
                                    <w:b/>
                                    <w:bCs/>
                                    <w:color w:val="000000"/>
                                    <w:sz w:val="11"/>
                                    <w:szCs w:val="11"/>
                                  </w:rPr>
                                  <w:t>CorpCA</w:t>
                                </w:r>
                              </w:p>
                            </w:txbxContent>
                          </wps:txbx>
                          <wps:bodyPr rot="0" vert="horz" wrap="square" lIns="32461" tIns="32461" rIns="64922" bIns="32461" anchor="t" anchorCtr="0" upright="1">
                            <a:noAutofit/>
                          </wps:bodyPr>
                        </wps:wsp>
                        <wpg:grpSp>
                          <wpg:cNvPr id="19199" name="Group 13209"/>
                          <wpg:cNvGrpSpPr>
                            <a:grpSpLocks/>
                          </wpg:cNvGrpSpPr>
                          <wpg:grpSpPr bwMode="auto">
                            <a:xfrm>
                              <a:off x="1488" y="432"/>
                              <a:ext cx="92" cy="144"/>
                              <a:chOff x="4848" y="2736"/>
                              <a:chExt cx="624" cy="1104"/>
                            </a:xfrm>
                          </wpg:grpSpPr>
                          <wps:wsp>
                            <wps:cNvPr id="19200" name="AutoShape 1321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1" name="AutoShape 1321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2" name="Oval 1321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203" name="Group 13213"/>
                        <wpg:cNvGrpSpPr>
                          <a:grpSpLocks/>
                        </wpg:cNvGrpSpPr>
                        <wpg:grpSpPr bwMode="auto">
                          <a:xfrm>
                            <a:off x="3261360" y="2425700"/>
                            <a:ext cx="320040" cy="389890"/>
                            <a:chOff x="847" y="1168"/>
                            <a:chExt cx="747" cy="909"/>
                          </a:xfrm>
                        </wpg:grpSpPr>
                        <wps:wsp>
                          <wps:cNvPr id="19204" name="Freeform 13214"/>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05" name="Rectangle 13215"/>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6" name="Rectangle 13216"/>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7" name="Rectangle 13217"/>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8" name="Rectangle 13218"/>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09" name="Freeform 13219"/>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10" name="Rectangle 13220"/>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1" name="Rectangle 13221"/>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2" name="Rectangle 13222"/>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3" name="Rectangle 13223"/>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4" name="Rectangle 13224"/>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5" name="Rectangle 13225"/>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6" name="Rectangle 13226"/>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7" name="Rectangle 13227"/>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8" name="Rectangle 13228"/>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19" name="Rectangle 13229"/>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0" name="Rectangle 13230"/>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1" name="Rectangle 13231"/>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2" name="Rectangle 13232"/>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3" name="Rectangle 13233"/>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4" name="Rectangle 13234"/>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5" name="Rectangle 13235"/>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6" name="Rectangle 13236"/>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7" name="Rectangle 13237"/>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8" name="Rectangle 13238"/>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29" name="Rectangle 13239"/>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30" name="Rectangle 13240"/>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31" name="Rectangle 13241"/>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32" name="Rectangle 13242"/>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33" name="Rectangle 13243"/>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34" name="Rectangle 13244"/>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9235" name="Group 13245"/>
                        <wpg:cNvGrpSpPr>
                          <a:grpSpLocks/>
                        </wpg:cNvGrpSpPr>
                        <wpg:grpSpPr bwMode="auto">
                          <a:xfrm>
                            <a:off x="398145" y="1630680"/>
                            <a:ext cx="407035" cy="657860"/>
                            <a:chOff x="528" y="887"/>
                            <a:chExt cx="844" cy="1363"/>
                          </a:xfrm>
                        </wpg:grpSpPr>
                        <wps:wsp>
                          <wps:cNvPr id="19236" name="Freeform 1324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37" name="Freeform 1324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38" name="Freeform 1324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39" name="Freeform 1324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40" name="Line 1325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1" name="Oval 1325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42" name="Line 1325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3" name="Line 1325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4" name="Line 1325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5" name="Line 1325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246" name="Freeform 1325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47" name="Freeform 1325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48" name="Freeform 1325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49" name="Line 1325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0" name="Line 1326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1" name="Line 1326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2" name="Freeform 1326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3" name="Line 1326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4" name="Freeform 1326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5" name="Freeform 1326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6" name="Freeform 1326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7" name="Freeform 1326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8" name="Freeform 1326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9" name="Freeform 1326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260" name="Group 13270"/>
                        <wpg:cNvGrpSpPr>
                          <a:grpSpLocks/>
                        </wpg:cNvGrpSpPr>
                        <wpg:grpSpPr bwMode="auto">
                          <a:xfrm flipH="1">
                            <a:off x="832485" y="1347470"/>
                            <a:ext cx="269240" cy="539115"/>
                            <a:chOff x="3648" y="1536"/>
                            <a:chExt cx="432" cy="864"/>
                          </a:xfrm>
                        </wpg:grpSpPr>
                        <wps:wsp>
                          <wps:cNvPr id="19261" name="Line 1327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62" name="Line 1327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263" name="Group 13273"/>
                        <wpg:cNvGrpSpPr>
                          <a:grpSpLocks/>
                        </wpg:cNvGrpSpPr>
                        <wpg:grpSpPr bwMode="auto">
                          <a:xfrm>
                            <a:off x="1007745" y="862330"/>
                            <a:ext cx="407035" cy="658495"/>
                            <a:chOff x="528" y="887"/>
                            <a:chExt cx="844" cy="1363"/>
                          </a:xfrm>
                        </wpg:grpSpPr>
                        <wps:wsp>
                          <wps:cNvPr id="19264" name="Freeform 13274"/>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5" name="Freeform 13275"/>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6" name="Freeform 13276"/>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7" name="Freeform 13277"/>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8" name="Line 13278"/>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9" name="Oval 13279"/>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70" name="Line 13280"/>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1" name="Line 13281"/>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2" name="Line 13282"/>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3" name="Line 13283"/>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274" name="Freeform 13284"/>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75" name="Freeform 13285"/>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76" name="Freeform 13286"/>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77" name="Line 13287"/>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8" name="Line 13288"/>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9" name="Line 13289"/>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0" name="Freeform 13290"/>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1" name="Line 13291"/>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2" name="Freeform 13292"/>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3" name="Freeform 13293"/>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4" name="Freeform 13294"/>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5" name="Freeform 13295"/>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6" name="Freeform 13296"/>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7" name="Freeform 13297"/>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288" name="Group 13298"/>
                        <wpg:cNvGrpSpPr>
                          <a:grpSpLocks/>
                        </wpg:cNvGrpSpPr>
                        <wpg:grpSpPr bwMode="auto">
                          <a:xfrm>
                            <a:off x="342900" y="647065"/>
                            <a:ext cx="789305" cy="377190"/>
                            <a:chOff x="1056" y="240"/>
                            <a:chExt cx="528" cy="336"/>
                          </a:xfrm>
                        </wpg:grpSpPr>
                        <wps:wsp>
                          <wps:cNvPr id="19289" name="Rectangle 1329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813B0E0" w14:textId="77777777" w:rsidR="006D28B7" w:rsidRPr="009C72A6" w:rsidRDefault="006D28B7" w:rsidP="005B5CAF">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CorpCA</w:t>
                                </w:r>
                                <w:r>
                                  <w:rPr>
                                    <w:b/>
                                    <w:bCs/>
                                    <w:color w:val="000000"/>
                                    <w:sz w:val="11"/>
                                    <w:szCs w:val="16"/>
                                  </w:rPr>
                                  <w:br/>
                                </w:r>
                                <w:r w:rsidRPr="009C72A6">
                                  <w:rPr>
                                    <w:color w:val="000000"/>
                                    <w:sz w:val="11"/>
                                    <w:szCs w:val="16"/>
                                  </w:rPr>
                                  <w:t xml:space="preserve">Subject: </w:t>
                                </w:r>
                                <w:r w:rsidRPr="009C72A6">
                                  <w:rPr>
                                    <w:b/>
                                    <w:bCs/>
                                    <w:color w:val="000000"/>
                                    <w:sz w:val="11"/>
                                    <w:szCs w:val="16"/>
                                  </w:rPr>
                                  <w:t>ProjectCA</w:t>
                                </w:r>
                              </w:p>
                            </w:txbxContent>
                          </wps:txbx>
                          <wps:bodyPr rot="0" vert="horz" wrap="square" lIns="32461" tIns="32461" rIns="64922" bIns="32461" anchor="t" anchorCtr="0" upright="1">
                            <a:noAutofit/>
                          </wps:bodyPr>
                        </wps:wsp>
                        <wpg:grpSp>
                          <wpg:cNvPr id="19290" name="Group 13300"/>
                          <wpg:cNvGrpSpPr>
                            <a:grpSpLocks/>
                          </wpg:cNvGrpSpPr>
                          <wpg:grpSpPr bwMode="auto">
                            <a:xfrm>
                              <a:off x="1488" y="432"/>
                              <a:ext cx="92" cy="144"/>
                              <a:chOff x="4848" y="2736"/>
                              <a:chExt cx="624" cy="1104"/>
                            </a:xfrm>
                          </wpg:grpSpPr>
                          <wps:wsp>
                            <wps:cNvPr id="19291" name="AutoShape 1330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92" name="AutoShape 1330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93" name="Oval 1330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294" name="Group 13304"/>
                        <wpg:cNvGrpSpPr>
                          <a:grpSpLocks/>
                        </wpg:cNvGrpSpPr>
                        <wpg:grpSpPr bwMode="auto">
                          <a:xfrm>
                            <a:off x="0" y="1398905"/>
                            <a:ext cx="685800" cy="342900"/>
                            <a:chOff x="1056" y="240"/>
                            <a:chExt cx="528" cy="336"/>
                          </a:xfrm>
                        </wpg:grpSpPr>
                        <wps:wsp>
                          <wps:cNvPr id="19295" name="Rectangle 1330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CCC3A96"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ProjectCA</w:t>
                                </w:r>
                                <w:r>
                                  <w:rPr>
                                    <w:b/>
                                    <w:bCs/>
                                    <w:color w:val="000000"/>
                                    <w:sz w:val="11"/>
                                    <w:szCs w:val="16"/>
                                  </w:rPr>
                                  <w:br/>
                                </w:r>
                                <w:r w:rsidRPr="009C72A6">
                                  <w:rPr>
                                    <w:color w:val="000000"/>
                                    <w:sz w:val="11"/>
                                    <w:szCs w:val="16"/>
                                  </w:rPr>
                                  <w:t xml:space="preserve">Subject: </w:t>
                                </w:r>
                                <w:r w:rsidRPr="009C72A6">
                                  <w:rPr>
                                    <w:b/>
                                    <w:bCs/>
                                    <w:color w:val="000000"/>
                                    <w:sz w:val="11"/>
                                    <w:szCs w:val="16"/>
                                  </w:rPr>
                                  <w:t>EdiCA</w:t>
                                </w:r>
                              </w:p>
                            </w:txbxContent>
                          </wps:txbx>
                          <wps:bodyPr rot="0" vert="horz" wrap="square" lIns="32461" tIns="32461" rIns="64922" bIns="32461" anchor="t" anchorCtr="0" upright="1">
                            <a:noAutofit/>
                          </wps:bodyPr>
                        </wps:wsp>
                        <wpg:grpSp>
                          <wpg:cNvPr id="19296" name="Group 13306"/>
                          <wpg:cNvGrpSpPr>
                            <a:grpSpLocks/>
                          </wpg:cNvGrpSpPr>
                          <wpg:grpSpPr bwMode="auto">
                            <a:xfrm>
                              <a:off x="1488" y="432"/>
                              <a:ext cx="92" cy="144"/>
                              <a:chOff x="4848" y="2736"/>
                              <a:chExt cx="624" cy="1104"/>
                            </a:xfrm>
                          </wpg:grpSpPr>
                          <wps:wsp>
                            <wps:cNvPr id="19297" name="AutoShape 1330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98" name="AutoShape 1330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99" name="Oval 1330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300" name="Group 13310"/>
                        <wpg:cNvGrpSpPr>
                          <a:grpSpLocks/>
                        </wpg:cNvGrpSpPr>
                        <wpg:grpSpPr bwMode="auto">
                          <a:xfrm>
                            <a:off x="2560320" y="808355"/>
                            <a:ext cx="754380" cy="377825"/>
                            <a:chOff x="1056" y="240"/>
                            <a:chExt cx="528" cy="336"/>
                          </a:xfrm>
                        </wpg:grpSpPr>
                        <wps:wsp>
                          <wps:cNvPr id="19301" name="Rectangle 1331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FAC4FE1"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CorpCA</w:t>
                                </w:r>
                                <w:r>
                                  <w:rPr>
                                    <w:b/>
                                    <w:bCs/>
                                    <w:color w:val="000000"/>
                                    <w:sz w:val="11"/>
                                    <w:szCs w:val="16"/>
                                  </w:rPr>
                                  <w:br/>
                                </w:r>
                                <w:r w:rsidRPr="009C72A6">
                                  <w:rPr>
                                    <w:color w:val="000000"/>
                                    <w:sz w:val="11"/>
                                    <w:szCs w:val="16"/>
                                  </w:rPr>
                                  <w:t xml:space="preserve">Subject: </w:t>
                                </w:r>
                                <w:r w:rsidRPr="009C72A6">
                                  <w:rPr>
                                    <w:b/>
                                    <w:bCs/>
                                    <w:color w:val="000000"/>
                                    <w:sz w:val="11"/>
                                    <w:szCs w:val="16"/>
                                  </w:rPr>
                                  <w:t>RegionCA</w:t>
                                </w:r>
                              </w:p>
                            </w:txbxContent>
                          </wps:txbx>
                          <wps:bodyPr rot="0" vert="horz" wrap="square" lIns="32461" tIns="32461" rIns="64922" bIns="32461" anchor="t" anchorCtr="0" upright="1">
                            <a:noAutofit/>
                          </wps:bodyPr>
                        </wps:wsp>
                        <wpg:grpSp>
                          <wpg:cNvPr id="19302" name="Group 13312"/>
                          <wpg:cNvGrpSpPr>
                            <a:grpSpLocks/>
                          </wpg:cNvGrpSpPr>
                          <wpg:grpSpPr bwMode="auto">
                            <a:xfrm>
                              <a:off x="1488" y="432"/>
                              <a:ext cx="92" cy="144"/>
                              <a:chOff x="4848" y="2736"/>
                              <a:chExt cx="624" cy="1104"/>
                            </a:xfrm>
                          </wpg:grpSpPr>
                          <wps:wsp>
                            <wps:cNvPr id="19303" name="AutoShape 1331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04" name="AutoShape 1331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05" name="Oval 1331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9306" name="Rectangle 13316"/>
                        <wps:cNvSpPr>
                          <a:spLocks noChangeArrowheads="1"/>
                        </wps:cNvSpPr>
                        <wps:spPr bwMode="auto">
                          <a:xfrm>
                            <a:off x="3638550" y="2479675"/>
                            <a:ext cx="1276350" cy="29083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7175721" w14:textId="77777777" w:rsidR="006D28B7" w:rsidRPr="009C72A6" w:rsidRDefault="006D28B7" w:rsidP="00492183">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AsiaCA</w:t>
                              </w:r>
                              <w:r>
                                <w:rPr>
                                  <w:b/>
                                  <w:bCs/>
                                  <w:color w:val="000000"/>
                                  <w:sz w:val="11"/>
                                  <w:szCs w:val="16"/>
                                </w:rPr>
                                <w:br/>
                              </w:r>
                              <w:r w:rsidRPr="009C72A6">
                                <w:rPr>
                                  <w:color w:val="000000"/>
                                  <w:sz w:val="11"/>
                                  <w:szCs w:val="16"/>
                                </w:rPr>
                                <w:t xml:space="preserve">Subject: </w:t>
                              </w:r>
                              <w:r w:rsidRPr="009C72A6">
                                <w:rPr>
                                  <w:b/>
                                  <w:bCs/>
                                  <w:color w:val="000000"/>
                                  <w:sz w:val="11"/>
                                  <w:szCs w:val="16"/>
                                </w:rPr>
                                <w:t>user3@asia.contoso.com</w:t>
                              </w:r>
                            </w:p>
                          </w:txbxContent>
                        </wps:txbx>
                        <wps:bodyPr rot="0" vert="horz" wrap="square" lIns="32461" tIns="32461" rIns="64922" bIns="32461" anchor="t" anchorCtr="0" upright="1">
                          <a:noAutofit/>
                        </wps:bodyPr>
                      </wps:wsp>
                      <wpg:wgp>
                        <wpg:cNvPr id="19307" name="Group 13317"/>
                        <wpg:cNvGrpSpPr>
                          <a:grpSpLocks/>
                        </wpg:cNvGrpSpPr>
                        <wpg:grpSpPr bwMode="auto">
                          <a:xfrm>
                            <a:off x="4686300" y="2694940"/>
                            <a:ext cx="114300" cy="161925"/>
                            <a:chOff x="4848" y="2736"/>
                            <a:chExt cx="624" cy="1104"/>
                          </a:xfrm>
                        </wpg:grpSpPr>
                        <wps:wsp>
                          <wps:cNvPr id="19308" name="AutoShape 1331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09" name="AutoShape 1331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10" name="Oval 1332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9311" name="Group 13321"/>
                        <wpg:cNvGrpSpPr>
                          <a:grpSpLocks/>
                        </wpg:cNvGrpSpPr>
                        <wpg:grpSpPr bwMode="auto">
                          <a:xfrm>
                            <a:off x="2991485" y="2533650"/>
                            <a:ext cx="269875" cy="539115"/>
                            <a:chOff x="3648" y="1536"/>
                            <a:chExt cx="432" cy="864"/>
                          </a:xfrm>
                        </wpg:grpSpPr>
                        <wps:wsp>
                          <wps:cNvPr id="19312" name="Line 13322"/>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313" name="Line 13323"/>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9314" name="Group 13324"/>
                        <wpg:cNvGrpSpPr>
                          <a:grpSpLocks/>
                        </wpg:cNvGrpSpPr>
                        <wpg:grpSpPr bwMode="auto">
                          <a:xfrm>
                            <a:off x="3261360" y="2910840"/>
                            <a:ext cx="320040" cy="389890"/>
                            <a:chOff x="847" y="1168"/>
                            <a:chExt cx="747" cy="909"/>
                          </a:xfrm>
                        </wpg:grpSpPr>
                        <wps:wsp>
                          <wps:cNvPr id="19315" name="Freeform 13325"/>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16" name="Rectangle 13326"/>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17" name="Rectangle 13327"/>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18" name="Rectangle 13328"/>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19" name="Rectangle 13329"/>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0" name="Freeform 13330"/>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21" name="Rectangle 13331"/>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2" name="Rectangle 13332"/>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3" name="Rectangle 13333"/>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4" name="Rectangle 13334"/>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5" name="Rectangle 13335"/>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6" name="Rectangle 13336"/>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7" name="Rectangle 13337"/>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8" name="Rectangle 13338"/>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29" name="Rectangle 13339"/>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0" name="Rectangle 13340"/>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1" name="Rectangle 13341"/>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2" name="Rectangle 13342"/>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3" name="Rectangle 13343"/>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4" name="Rectangle 13344"/>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5" name="Rectangle 13345"/>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6" name="Rectangle 13346"/>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7" name="Rectangle 13347"/>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8" name="Rectangle 13348"/>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39" name="Rectangle 13349"/>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0" name="Rectangle 13350"/>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1" name="Rectangle 13351"/>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2" name="Rectangle 13352"/>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3" name="Rectangle 13353"/>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4" name="Rectangle 13354"/>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5" name="Rectangle 13355"/>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9346" name="Rectangle 13356"/>
                        <wps:cNvSpPr>
                          <a:spLocks noChangeArrowheads="1"/>
                        </wps:cNvSpPr>
                        <wps:spPr bwMode="auto">
                          <a:xfrm>
                            <a:off x="3638550" y="2964815"/>
                            <a:ext cx="1347470" cy="269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DFCBA88" w14:textId="77777777" w:rsidR="006D28B7" w:rsidRPr="009C72A6" w:rsidRDefault="006D28B7" w:rsidP="00110C75">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AsiaCA</w:t>
                              </w:r>
                              <w:r>
                                <w:rPr>
                                  <w:b/>
                                  <w:bCs/>
                                  <w:color w:val="000000"/>
                                  <w:sz w:val="11"/>
                                  <w:szCs w:val="16"/>
                                </w:rPr>
                                <w:br/>
                              </w:r>
                              <w:r w:rsidRPr="009C72A6">
                                <w:rPr>
                                  <w:color w:val="000000"/>
                                  <w:sz w:val="11"/>
                                  <w:szCs w:val="16"/>
                                </w:rPr>
                                <w:t xml:space="preserve">Subject: </w:t>
                              </w:r>
                              <w:r w:rsidRPr="009C72A6">
                                <w:rPr>
                                  <w:b/>
                                  <w:bCs/>
                                  <w:color w:val="000000"/>
                                  <w:sz w:val="11"/>
                                  <w:szCs w:val="16"/>
                                </w:rPr>
                                <w:t>user5@europe.contoso.com</w:t>
                              </w:r>
                            </w:p>
                          </w:txbxContent>
                        </wps:txbx>
                        <wps:bodyPr rot="0" vert="horz" wrap="square" lIns="32461" tIns="32461" rIns="64922" bIns="32461" anchor="t" anchorCtr="0" upright="1">
                          <a:noAutofit/>
                        </wps:bodyPr>
                      </wps:wsp>
                      <wpg:wgp>
                        <wpg:cNvPr id="19347" name="Group 13357"/>
                        <wpg:cNvGrpSpPr>
                          <a:grpSpLocks/>
                        </wpg:cNvGrpSpPr>
                        <wpg:grpSpPr bwMode="auto">
                          <a:xfrm>
                            <a:off x="4824730" y="3180080"/>
                            <a:ext cx="113665" cy="161925"/>
                            <a:chOff x="4848" y="2736"/>
                            <a:chExt cx="624" cy="1104"/>
                          </a:xfrm>
                        </wpg:grpSpPr>
                        <wps:wsp>
                          <wps:cNvPr id="19348" name="AutoShape 1335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49" name="AutoShape 1335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50" name="Oval 1336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9351" name="Rectangle 13361"/>
                        <wps:cNvSpPr>
                          <a:spLocks noChangeArrowheads="1"/>
                        </wps:cNvSpPr>
                        <wps:spPr bwMode="auto">
                          <a:xfrm>
                            <a:off x="5029200" y="2501265"/>
                            <a:ext cx="269240" cy="269240"/>
                          </a:xfrm>
                          <a:prstGeom prst="rect">
                            <a:avLst/>
                          </a:prstGeom>
                          <a:solidFill>
                            <a:srgbClr val="FFFFFF"/>
                          </a:solidFill>
                          <a:ln w="9525">
                            <a:solidFill>
                              <a:srgbClr val="000000"/>
                            </a:solidFill>
                            <a:miter lim="800000"/>
                            <a:headEnd/>
                            <a:tailEnd/>
                          </a:ln>
                        </wps:spPr>
                        <wps:txbx>
                          <w:txbxContent>
                            <w:p w14:paraId="45BCFFD8" w14:textId="77777777" w:rsidR="006D28B7" w:rsidRPr="00492183" w:rsidRDefault="006D28B7" w:rsidP="00492183">
                              <w:pPr>
                                <w:autoSpaceDE w:val="0"/>
                                <w:autoSpaceDN w:val="0"/>
                                <w:adjustRightInd w:val="0"/>
                                <w:jc w:val="center"/>
                                <w:rPr>
                                  <w:b/>
                                  <w:bCs/>
                                  <w:color w:val="000000"/>
                                  <w:sz w:val="30"/>
                                  <w:szCs w:val="30"/>
                                </w:rPr>
                              </w:pPr>
                              <w:r w:rsidRPr="00492183">
                                <w:rPr>
                                  <w:rFonts w:ascii="Wingdings" w:hAnsi="Wingdings" w:cs="Wingdings"/>
                                  <w:b/>
                                  <w:bCs/>
                                  <w:color w:val="000000"/>
                                  <w:sz w:val="30"/>
                                  <w:szCs w:val="30"/>
                                </w:rPr>
                                <w:t></w:t>
                              </w:r>
                            </w:p>
                          </w:txbxContent>
                        </wps:txbx>
                        <wps:bodyPr rot="0" vert="horz" wrap="square" lIns="64922" tIns="32461" rIns="64922" bIns="32461" anchor="ctr" anchorCtr="0" upright="1">
                          <a:noAutofit/>
                        </wps:bodyPr>
                      </wps:wsp>
                      <wps:wsp>
                        <wps:cNvPr id="19352" name="Rectangle 13362"/>
                        <wps:cNvSpPr>
                          <a:spLocks noChangeArrowheads="1"/>
                        </wps:cNvSpPr>
                        <wps:spPr bwMode="auto">
                          <a:xfrm>
                            <a:off x="5039995" y="2964815"/>
                            <a:ext cx="269875" cy="269240"/>
                          </a:xfrm>
                          <a:prstGeom prst="rect">
                            <a:avLst/>
                          </a:prstGeom>
                          <a:solidFill>
                            <a:srgbClr val="FFFFFF"/>
                          </a:solidFill>
                          <a:ln w="9525">
                            <a:solidFill>
                              <a:srgbClr val="000000"/>
                            </a:solidFill>
                            <a:miter lim="800000"/>
                            <a:headEnd/>
                            <a:tailEnd/>
                          </a:ln>
                        </wps:spPr>
                        <wps:txbx>
                          <w:txbxContent>
                            <w:p w14:paraId="39CE0AC5" w14:textId="77777777" w:rsidR="006D28B7" w:rsidRPr="00492183" w:rsidRDefault="006D28B7" w:rsidP="00492183">
                              <w:pPr>
                                <w:autoSpaceDE w:val="0"/>
                                <w:autoSpaceDN w:val="0"/>
                                <w:adjustRightInd w:val="0"/>
                                <w:jc w:val="center"/>
                                <w:rPr>
                                  <w:rFonts w:ascii="Wingdings" w:hAnsi="Wingdings" w:cs="Wingdings"/>
                                  <w:b/>
                                  <w:bCs/>
                                  <w:color w:val="000000"/>
                                  <w:sz w:val="30"/>
                                  <w:szCs w:val="30"/>
                                </w:rPr>
                              </w:pPr>
                              <w:r w:rsidRPr="00492183">
                                <w:rPr>
                                  <w:rFonts w:ascii="Wingdings" w:hAnsi="Wingdings" w:cs="Wingdings"/>
                                  <w:b/>
                                  <w:bCs/>
                                  <w:color w:val="000000"/>
                                  <w:sz w:val="30"/>
                                  <w:szCs w:val="30"/>
                                </w:rPr>
                                <w:t></w:t>
                              </w:r>
                            </w:p>
                          </w:txbxContent>
                        </wps:txbx>
                        <wps:bodyPr rot="0" vert="horz" wrap="square" lIns="64922" tIns="32461" rIns="64922" bIns="32461" anchor="ctr" anchorCtr="0" upright="1">
                          <a:noAutofit/>
                        </wps:bodyPr>
                      </wps:wsp>
                      <wps:wsp>
                        <wps:cNvPr id="19353" name="Rectangle 13363"/>
                        <wps:cNvSpPr>
                          <a:spLocks noChangeArrowheads="1"/>
                        </wps:cNvSpPr>
                        <wps:spPr bwMode="auto">
                          <a:xfrm>
                            <a:off x="3886200" y="141605"/>
                            <a:ext cx="2291080" cy="2171700"/>
                          </a:xfrm>
                          <a:prstGeom prst="rect">
                            <a:avLst/>
                          </a:prstGeom>
                          <a:solidFill>
                            <a:srgbClr val="FFFFFF"/>
                          </a:solidFill>
                          <a:ln w="9525">
                            <a:solidFill>
                              <a:srgbClr val="000000"/>
                            </a:solidFill>
                            <a:miter lim="800000"/>
                            <a:headEnd/>
                            <a:tailEnd/>
                          </a:ln>
                        </wps:spPr>
                        <wps:txbx>
                          <w:txbxContent>
                            <w:p w14:paraId="3A583DB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[NameConstraintsExtension]</w:t>
                              </w:r>
                            </w:p>
                            <w:p w14:paraId="6644F1D8"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Include = NameConstraintsPermitted</w:t>
                              </w:r>
                            </w:p>
                            <w:p w14:paraId="7DFECD2C"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Exclude = NameConstraintsExcluded</w:t>
                              </w:r>
                            </w:p>
                            <w:p w14:paraId="33120BC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Critical = True</w:t>
                              </w:r>
                            </w:p>
                            <w:p w14:paraId="565B397F" w14:textId="77777777" w:rsidR="006D28B7" w:rsidRPr="006A655E" w:rsidRDefault="006D28B7" w:rsidP="00C4525C">
                              <w:pPr>
                                <w:autoSpaceDE w:val="0"/>
                                <w:autoSpaceDN w:val="0"/>
                                <w:adjustRightInd w:val="0"/>
                                <w:spacing w:after="100" w:afterAutospacing="1" w:line="140" w:lineRule="exact"/>
                                <w:rPr>
                                  <w:color w:val="000000"/>
                                  <w:sz w:val="13"/>
                                  <w:szCs w:val="13"/>
                                </w:rPr>
                              </w:pPr>
                            </w:p>
                            <w:p w14:paraId="04B9934F"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[NameConstraintsPermitted]</w:t>
                              </w:r>
                            </w:p>
                            <w:p w14:paraId="5E54ECD4"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DNS = .asia.contoso.com</w:t>
                              </w:r>
                            </w:p>
                            <w:p w14:paraId="7B0E6484"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email = @asia.contoso.com</w:t>
                              </w:r>
                            </w:p>
                            <w:p w14:paraId="7233248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UPN = .asia.contoso.com</w:t>
                              </w:r>
                            </w:p>
                            <w:p w14:paraId="2F0DEDC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UPN = @asia.contoso.com</w:t>
                              </w:r>
                            </w:p>
                            <w:p w14:paraId="446863F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DIRECTORYNAME = "DC=</w:t>
                              </w:r>
                              <w:smartTag w:uri="urn:schemas-microsoft-com:office:smarttags" w:element="place">
                                <w:r w:rsidRPr="006A655E">
                                  <w:rPr>
                                    <w:color w:val="000000"/>
                                    <w:sz w:val="13"/>
                                    <w:szCs w:val="13"/>
                                  </w:rPr>
                                  <w:t>asia</w:t>
                                </w:r>
                              </w:smartTag>
                              <w:r w:rsidRPr="006A655E">
                                <w:rPr>
                                  <w:color w:val="000000"/>
                                  <w:sz w:val="13"/>
                                  <w:szCs w:val="13"/>
                                </w:rPr>
                                <w:t>,DC=contoso,DC=com“</w:t>
                              </w:r>
                            </w:p>
                            <w:p w14:paraId="73D068DA" w14:textId="77777777" w:rsidR="006D28B7" w:rsidRPr="006A655E" w:rsidRDefault="006D28B7" w:rsidP="00C4525C">
                              <w:pPr>
                                <w:autoSpaceDE w:val="0"/>
                                <w:autoSpaceDN w:val="0"/>
                                <w:adjustRightInd w:val="0"/>
                                <w:spacing w:after="100" w:afterAutospacing="1" w:line="140" w:lineRule="exact"/>
                                <w:rPr>
                                  <w:color w:val="000000"/>
                                  <w:sz w:val="13"/>
                                  <w:szCs w:val="13"/>
                                </w:rPr>
                              </w:pPr>
                            </w:p>
                            <w:p w14:paraId="1D5356C7"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[NameConstraintsExcluded]</w:t>
                              </w:r>
                            </w:p>
                          </w:txbxContent>
                        </wps:txbx>
                        <wps:bodyPr rot="0" vert="horz" wrap="square" lIns="64922" tIns="32461" rIns="64922" bIns="32461" anchor="t" anchorCtr="0" upright="1">
                          <a:noAutofit/>
                        </wps:bodyPr>
                      </wps:wsp>
                      <wps:wsp>
                        <wps:cNvPr id="19354" name="Freeform 13364"/>
                        <wps:cNvSpPr>
                          <a:spLocks/>
                        </wps:cNvSpPr>
                        <wps:spPr bwMode="auto">
                          <a:xfrm rot="17324615">
                            <a:off x="3138170" y="951865"/>
                            <a:ext cx="646430" cy="539115"/>
                          </a:xfrm>
                          <a:custGeom>
                            <a:avLst/>
                            <a:gdLst>
                              <a:gd name="T0" fmla="*/ 471 w 1200"/>
                              <a:gd name="T1" fmla="*/ 0 h 728"/>
                              <a:gd name="T2" fmla="*/ 0 w 1200"/>
                              <a:gd name="T3" fmla="*/ 150 h 728"/>
                              <a:gd name="T4" fmla="*/ 318 w 1200"/>
                              <a:gd name="T5" fmla="*/ 365 h 728"/>
                              <a:gd name="T6" fmla="*/ 366 w 1200"/>
                              <a:gd name="T7" fmla="*/ 250 h 728"/>
                              <a:gd name="T8" fmla="*/ 736 w 1200"/>
                              <a:gd name="T9" fmla="*/ 336 h 728"/>
                              <a:gd name="T10" fmla="*/ 1200 w 1200"/>
                              <a:gd name="T11" fmla="*/ 728 h 728"/>
                              <a:gd name="T12" fmla="*/ 832 w 1200"/>
                              <a:gd name="T13" fmla="*/ 248 h 728"/>
                              <a:gd name="T14" fmla="*/ 420 w 1200"/>
                              <a:gd name="T15" fmla="*/ 97 h 728"/>
                              <a:gd name="T16" fmla="*/ 471 w 1200"/>
                              <a:gd name="T17" fmla="*/ 0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728">
                                <a:moveTo>
                                  <a:pt x="471" y="0"/>
                                </a:moveTo>
                                <a:cubicBezTo>
                                  <a:pt x="288" y="48"/>
                                  <a:pt x="178" y="72"/>
                                  <a:pt x="0" y="150"/>
                                </a:cubicBezTo>
                                <a:cubicBezTo>
                                  <a:pt x="124" y="229"/>
                                  <a:pt x="251" y="308"/>
                                  <a:pt x="318" y="365"/>
                                </a:cubicBezTo>
                                <a:cubicBezTo>
                                  <a:pt x="351" y="280"/>
                                  <a:pt x="342" y="289"/>
                                  <a:pt x="366" y="250"/>
                                </a:cubicBezTo>
                                <a:cubicBezTo>
                                  <a:pt x="435" y="266"/>
                                  <a:pt x="609" y="281"/>
                                  <a:pt x="736" y="336"/>
                                </a:cubicBezTo>
                                <a:cubicBezTo>
                                  <a:pt x="867" y="392"/>
                                  <a:pt x="975" y="452"/>
                                  <a:pt x="1200" y="728"/>
                                </a:cubicBezTo>
                                <a:cubicBezTo>
                                  <a:pt x="1101" y="410"/>
                                  <a:pt x="931" y="319"/>
                                  <a:pt x="832" y="248"/>
                                </a:cubicBezTo>
                                <a:cubicBezTo>
                                  <a:pt x="687" y="160"/>
                                  <a:pt x="564" y="134"/>
                                  <a:pt x="420" y="97"/>
                                </a:cubicBezTo>
                                <a:cubicBezTo>
                                  <a:pt x="450" y="43"/>
                                  <a:pt x="432" y="77"/>
                                  <a:pt x="471" y="0"/>
                                </a:cubicBezTo>
                                <a:close/>
                              </a:path>
                            </a:pathLst>
                          </a:custGeom>
                          <a:gradFill rotWithShape="0">
                            <a:gsLst>
                              <a:gs pos="0">
                                <a:srgbClr val="3333CC"/>
                              </a:gs>
                              <a:gs pos="100000">
                                <a:srgbClr val="3333CC">
                                  <a:gamma/>
                                  <a:tint val="47451"/>
                                  <a:invGamma/>
                                </a:srgbClr>
                              </a:gs>
                            </a:gsLst>
                            <a:lin ang="2700000" scaled="1"/>
                          </a:gradFill>
                          <a:ln>
                            <a:noFill/>
                          </a:ln>
                          <a:effectLst>
                            <a:outerShdw dist="63500" dir="5400000" algn="ctr" rotWithShape="0">
                              <a:srgbClr val="C0C0C0"/>
                            </a:outerShdw>
                          </a:effectLst>
                          <a:extLst>
                            <a:ext uri="{91240B29-F687-4F45-9708-019B960494DF}">
                              <a14:hiddenLine xmlns:a14="http://schemas.microsoft.com/office/drawing/2010/main" w="6350" cap="flat" cmpd="sng">
                                <a:solidFill>
                                  <a:srgbClr val="000000"/>
                                </a:solidFill>
                                <a:prstDash val="solid"/>
                                <a:round/>
                                <a:headEnd type="none" w="med" len="med"/>
                                <a:tailEnd type="none" w="med" len="med"/>
                              </a14:hiddenLine>
                            </a:ext>
                          </a:extLst>
                        </wps:spPr>
                        <wps:bodyPr rot="0" vert="horz" wrap="square" lIns="91440" tIns="27432" rIns="91440" bIns="27432" anchor="ctr" anchorCtr="0" upright="1">
                          <a:noAutofit/>
                        </wps:bodyPr>
                      </wps:wsp>
                      <wps:wsp>
                        <wps:cNvPr id="19355" name="AutoShape 13365"/>
                        <wps:cNvSpPr>
                          <a:spLocks noChangeArrowheads="1"/>
                        </wps:cNvSpPr>
                        <wps:spPr bwMode="auto">
                          <a:xfrm>
                            <a:off x="3201035" y="2910840"/>
                            <a:ext cx="431165" cy="377190"/>
                          </a:xfrm>
                          <a:prstGeom prst="noSmoking">
                            <a:avLst>
                              <a:gd name="adj" fmla="val 13335"/>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785FEC" id="Canvas 13367" o:spid="_x0000_s1206" editas="canvas" style="position:absolute;margin-left:0;margin-top:51.85pt;width:486.4pt;height:263.15pt;z-index:251652608" coordsize="61772,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">
                <v:shape id="_x0000_s1207" type="#_x0000_t75" style="position:absolute;width:61772;height:33420;visibility:visible;mso-wrap-style:square">
                  <v:fill o:detectmouseclick="t"/>
                  <v:path o:connecttype="none"/>
                </v:shape>
                <v:group id="Group 13080" o:spid="_x0000_s1208" style="position:absolute;left:29914;top:20485;width:2699;height:5391"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">
                  <v:line id="Line 13081" o:spid="_x0000_s120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" strokeweight="3pt"/>
                  <v:line id="Line 13082" o:spid="_x0000_s121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" strokeweight="3pt">
                    <v:stroke endarrow="block"/>
                  </v:line>
                </v:group>
                <v:group id="Group 13083" o:spid="_x0000_s1211" style="position:absolute;left:21291;top:14014;width:2699;height:5391;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">
                  <v:line id="Line 13084" o:spid="_x0000_s1212"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" strokeweight="3pt"/>
                  <v:line id="Line 13085" o:spid="_x0000_s1213"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" strokeweight="3pt">
                    <v:stroke endarrow="block"/>
                  </v:line>
                </v:group>
                <v:group id="Group 13086" o:spid="_x0000_s1214" style="position:absolute;left:24834;top:14014;width:2693;height:5391"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">
                  <v:line id="Line 13087" o:spid="_x0000_s1215"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" strokeweight="3pt"/>
                  <v:line id="Line 13088" o:spid="_x0000_s1216"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" strokeweight="3pt">
                    <v:stroke endarrow="block"/>
                  </v:line>
                </v:group>
                <v:group id="Group 13089" o:spid="_x0000_s1217" style="position:absolute;left:27527;top:16173;width:4076;height:657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">
                  <v:shape id="Freeform 13090" o:spid="_x0000_s1218"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" path="m,307l577,448,1290,127,727,,,307e" strokeweight=".5pt">
                    <v:stroke endcap="round"/>
                    <v:path arrowok="t" o:connecttype="custom" o:connectlocs="0,200;375,291;839,83;473,0;0,200" o:connectangles="0,0,0,0,0"/>
                  </v:shape>
                  <v:shape id="Freeform 13091" o:spid="_x0000_s1219"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" path="m,292r,78l567,535,1251,92r,-92e" fillcolor="#969696" strokeweight=".5pt">
                    <v:stroke endcap="round"/>
                    <v:path arrowok="t" o:connecttype="custom" o:connectlocs="0,190;0,241;369,348;814,60;814,0" o:connectangles="0,0,0,0,0"/>
                  </v:shape>
                  <v:shape id="Freeform 13092" o:spid="_x0000_s1220"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093" o:spid="_x0000_s1221"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3094" o:spid="_x0000_s1222"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" strokecolor="#676767" strokeweight=".5pt"/>
                  <v:oval id="Oval 13095" o:spid="_x0000_s1223"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" fillcolor="#33c" stroked="f" strokeweight="1pt"/>
                  <v:line id="Line 13096" o:spid="_x0000_s1224"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" strokecolor="#676767" strokeweight=".5pt"/>
                  <v:line id="Line 13097" o:spid="_x0000_s1225"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" strokecolor="#676767" strokeweight=".5pt"/>
                  <v:line id="Line 13098" o:spid="_x0000_s1226"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" strokecolor="#676767" strokeweight=".5pt"/>
                  <v:line id="Line 13099" o:spid="_x0000_s1227"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" strokecolor="#676767" strokeweight=".5pt">
                    <v:shadow color="#a9a9a9" offset="1pt,1pt"/>
                  </v:line>
                  <v:shape id="Freeform 13100" o:spid="_x0000_s1228"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" path="m,628l396,732,396,e" filled="f" strokecolor="#676767" strokeweight=".5pt">
                    <v:stroke endcap="round"/>
                    <v:path arrowok="t" o:connecttype="custom" o:connectlocs="0,410;256,477;256,0" o:connectangles="0,0,0"/>
                  </v:shape>
                  <v:shape id="Freeform 13101" o:spid="_x0000_s1229"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" path="m452,105l,,,1277e" filled="f" strokeweight=".5pt">
                    <v:stroke endcap="round"/>
                    <v:path arrowok="t" o:connecttype="custom" o:connectlocs="293,68;0,0;0,832" o:connectangles="0,0,0"/>
                  </v:shape>
                  <v:shape id="Freeform 13102" o:spid="_x0000_s1230"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3103" o:spid="_x0000_s1231"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" strokecolor="#676767" strokeweight=".5pt"/>
                  <v:line id="Line 13104" o:spid="_x0000_s1232"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" strokecolor="#676767" strokeweight=".5pt"/>
                  <v:line id="Line 13105" o:spid="_x0000_s1233"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" strokecolor="#676767" strokeweight=".5pt"/>
                  <v:shape id="Freeform 13106" o:spid="_x0000_s1234"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" path="m,l,48,151,81r,-48l,e" fillcolor="#a9a9a9" stroked="f" strokeweight="1pt">
                    <v:stroke endcap="round"/>
                    <v:path arrowok="t" o:connecttype="custom" o:connectlocs="0,0;0,32;99,53;99,22;0,0" o:connectangles="0,0,0,0,0"/>
                  </v:shape>
                  <v:line id="Line 13107" o:spid="_x0000_s1235"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" strokecolor="#919191" strokeweight=".5pt"/>
                  <v:shape id="Freeform 13108" o:spid="_x0000_s1236"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3109" o:spid="_x0000_s1237"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3110" o:spid="_x0000_s1238"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3111" o:spid="_x0000_s1239"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112" o:spid="_x0000_s1240"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3113" o:spid="_x0000_s1241"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3114" o:spid="_x0000_s1242" style="position:absolute;left:29686;top:15093;width:6890;height:346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">
                  <v:rect id="Rectangle 13115" o:spid="_x0000_s124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" strokecolor="#919191">
                    <v:shadow on="t" color="#cecece"/>
                    <v:textbox inset=".90169mm,.90169mm,1.80339mm,.90169mm">
                      <w:txbxContent>
                        <w:p w14:paraId="57B31417" w14:textId="77777777" w:rsidR="006D28B7" w:rsidRPr="009C72A6" w:rsidRDefault="006D28B7" w:rsidP="002025E1">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RegionCA</w:t>
                          </w:r>
                          <w:r>
                            <w:rPr>
                              <w:b/>
                              <w:bCs/>
                              <w:color w:val="000000"/>
                              <w:sz w:val="11"/>
                              <w:szCs w:val="16"/>
                            </w:rPr>
                            <w:br/>
                          </w:r>
                          <w:r w:rsidRPr="009C72A6">
                            <w:rPr>
                              <w:color w:val="000000"/>
                              <w:sz w:val="11"/>
                              <w:szCs w:val="16"/>
                            </w:rPr>
                            <w:t xml:space="preserve">Subject: </w:t>
                          </w:r>
                          <w:r w:rsidRPr="009C72A6">
                            <w:rPr>
                              <w:b/>
                              <w:bCs/>
                              <w:color w:val="000000"/>
                              <w:sz w:val="11"/>
                              <w:szCs w:val="16"/>
                            </w:rPr>
                            <w:t>AsiaCA</w:t>
                          </w:r>
                        </w:p>
                      </w:txbxContent>
                    </v:textbox>
                  </v:rect>
                  <v:group id="Group 13116" o:spid="_x0000_s124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">
                    <v:shape id="AutoShape 13117" o:spid="_x0000_s124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" adj="17843" fillcolor="#ffcba9" strokecolor="#c00">
                      <v:fill color2="#f60" focus="100%" type="gradient"/>
                    </v:shape>
                    <v:shape id="AutoShape 13118" o:spid="_x0000_s124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" fillcolor="#ffcba9" strokecolor="#c00">
                      <v:fill color2="#f60" focusposition=".5,.5" focussize="" focus="100%" type="gradientRadial"/>
                    </v:shape>
                    <v:oval id="Oval 13119" o:spid="_x0000_s124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" fillcolor="#fff8ea" strokecolor="#c00">
                      <v:fill color2="#fc6" focusposition=".5,.5" focussize="" focus="100%" type="gradientRadial"/>
                    </v:oval>
                  </v:group>
                </v:group>
                <v:group id="Group 13120" o:spid="_x0000_s1248" style="position:absolute;left:17113;top:16173;width:4083;height:657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">
                  <v:shape id="Freeform 13121" o:spid="_x0000_s124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" path="m,307l577,448,1290,127,727,,,307e" strokeweight=".5pt">
                    <v:stroke endcap="round"/>
                    <v:path arrowok="t" o:connecttype="custom" o:connectlocs="0,200;375,291;839,83;473,0;0,200" o:connectangles="0,0,0,0,0"/>
                  </v:shape>
                  <v:shape id="Freeform 13122" o:spid="_x0000_s125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123" o:spid="_x0000_s125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124" o:spid="_x0000_s125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3125" o:spid="_x0000_s125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" strokecolor="#676767" strokeweight=".5pt"/>
                  <v:oval id="Oval 13126" o:spid="_x0000_s125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" fillcolor="#33c" stroked="f" strokeweight="1pt"/>
                  <v:line id="Line 13127" o:spid="_x0000_s125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" strokecolor="#676767" strokeweight=".5pt"/>
                  <v:line id="Line 13128" o:spid="_x0000_s125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" strokecolor="#676767" strokeweight=".5pt"/>
                  <v:line id="Line 13129" o:spid="_x0000_s125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" strokecolor="#676767" strokeweight=".5pt"/>
                  <v:line id="Line 13130" o:spid="_x0000_s125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" strokecolor="#676767" strokeweight=".5pt">
                    <v:shadow color="#a9a9a9" offset="1pt,1pt"/>
                  </v:line>
                  <v:shape id="Freeform 13131" o:spid="_x0000_s125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" path="m,628l396,732,396,e" filled="f" strokecolor="#676767" strokeweight=".5pt">
                    <v:stroke endcap="round"/>
                    <v:path arrowok="t" o:connecttype="custom" o:connectlocs="0,410;256,477;256,0" o:connectangles="0,0,0"/>
                  </v:shape>
                  <v:shape id="Freeform 13132" o:spid="_x0000_s126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" path="m452,105l,,,1277e" filled="f" strokeweight=".5pt">
                    <v:stroke endcap="round"/>
                    <v:path arrowok="t" o:connecttype="custom" o:connectlocs="293,68;0,0;0,832" o:connectangles="0,0,0"/>
                  </v:shape>
                  <v:shape id="Freeform 13133" o:spid="_x0000_s126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134" o:spid="_x0000_s126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" strokecolor="#676767" strokeweight=".5pt"/>
                  <v:line id="Line 13135" o:spid="_x0000_s126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" strokecolor="#676767" strokeweight=".5pt"/>
                  <v:line id="Line 13136" o:spid="_x0000_s126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" strokecolor="#676767" strokeweight=".5pt"/>
                  <v:shape id="Freeform 13137" o:spid="_x0000_s126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" path="m,l,48,151,81r,-48l,e" fillcolor="#a9a9a9" stroked="f" strokeweight="1pt">
                    <v:stroke endcap="round"/>
                    <v:path arrowok="t" o:connecttype="custom" o:connectlocs="0,0;0,32;99,53;99,22;0,0" o:connectangles="0,0,0,0,0"/>
                  </v:shape>
                  <v:line id="Line 13138" o:spid="_x0000_s126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" strokecolor="#919191" strokeweight=".5pt"/>
                  <v:shape id="Freeform 13139" o:spid="_x0000_s126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140" o:spid="_x0000_s126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" path="m,85l,,350,93r,88l,85e" fillcolor="#b2b2b2" strokecolor="#676767" strokeweight=".5pt">
                    <v:stroke endcap="round"/>
                    <v:path arrowok="t" o:connecttype="custom" o:connectlocs="0,52;0,0;224,57;224,111;0,52" o:connectangles="0,0,0,0,0"/>
                  </v:shape>
                  <v:shape id="Freeform 13141" o:spid="_x0000_s126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" path="m,14l,,53,15r,14l,14e" fillcolor="#33c" strokecolor="#33c" strokeweight="1pt">
                    <v:stroke endcap="round"/>
                    <v:path arrowok="t" o:connecttype="custom" o:connectlocs="0,9;0,0;35,10;35,18;0,9" o:connectangles="0,0,0,0,0"/>
                  </v:shape>
                  <v:shape id="Freeform 13142" o:spid="_x0000_s127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3143" o:spid="_x0000_s127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144" o:spid="_x0000_s127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3145" o:spid="_x0000_s1273" style="position:absolute;left:13716;top:14014;width:7969;height:37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">
                  <v:rect id="Rectangle 13146" o:spid="_x0000_s127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" strokecolor="#919191">
                    <v:shadow on="t" color="#cecece"/>
                    <v:textbox inset=".90169mm,.90169mm,1.80339mm,.90169mm">
                      <w:txbxContent>
                        <w:p w14:paraId="59A95432"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RegionCA</w:t>
                          </w:r>
                          <w:r>
                            <w:rPr>
                              <w:b/>
                              <w:bCs/>
                              <w:color w:val="000000"/>
                              <w:sz w:val="11"/>
                              <w:szCs w:val="16"/>
                            </w:rPr>
                            <w:br/>
                          </w:r>
                          <w:r w:rsidRPr="009C72A6">
                            <w:rPr>
                              <w:color w:val="000000"/>
                              <w:sz w:val="11"/>
                              <w:szCs w:val="16"/>
                            </w:rPr>
                            <w:t xml:space="preserve">Subject: </w:t>
                          </w:r>
                          <w:r w:rsidRPr="009C72A6">
                            <w:rPr>
                              <w:b/>
                              <w:bCs/>
                              <w:color w:val="000000"/>
                              <w:sz w:val="11"/>
                              <w:szCs w:val="16"/>
                            </w:rPr>
                            <w:t>EuropeCA</w:t>
                          </w:r>
                        </w:p>
                      </w:txbxContent>
                    </v:textbox>
                  </v:rect>
                  <v:group id="Group 13147" o:spid="_x0000_s127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">
                    <v:shape id="AutoShape 13148" o:spid="_x0000_s127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" adj="17843" fillcolor="#ffcba9" strokecolor="#c00">
                      <v:fill color2="#f60" focus="100%" type="gradient"/>
                    </v:shape>
                    <v:shape id="AutoShape 13149" o:spid="_x0000_s127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" fillcolor="#ffcba9" strokecolor="#c00">
                      <v:fill color2="#f60" focusposition=".5,.5" focussize="" focus="100%" type="gradientRadial"/>
                    </v:shape>
                    <v:oval id="Oval 13150" o:spid="_x0000_s127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" fillcolor="#fff8ea" strokecolor="#c00">
                      <v:fill color2="#fc6" focusposition=".5,.5" focussize="" focus="100%" type="gradientRadial"/>
                    </v:oval>
                  </v:group>
                </v:group>
                <v:group id="Group 13151" o:spid="_x0000_s1279" style="position:absolute;left:14014;top:6470;width:2699;height:5391;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">
                  <v:line id="Line 13152" o:spid="_x0000_s128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" strokeweight="3pt"/>
                  <v:line id="Line 13153" o:spid="_x0000_s128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" strokeweight="3pt">
                    <v:stroke endarrow="block"/>
                  </v:line>
                </v:group>
                <v:group id="Group 13154" o:spid="_x0000_s1282" style="position:absolute;left:19748;top:6470;width:2692;height:5391"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">
                  <v:line id="Line 13155" o:spid="_x0000_s1283"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" strokeweight="3pt"/>
                  <v:line id="Line 13156" o:spid="_x0000_s1284"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" strokeweight="3pt">
                    <v:stroke endarrow="block"/>
                  </v:line>
                </v:group>
                <v:group id="Group 13157" o:spid="_x0000_s1285" style="position:absolute;left:16141;top:1079;width:4071;height:657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">
                  <v:shape id="Freeform 13158" o:spid="_x0000_s128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" path="m,307l577,448,1290,127,727,,,307e" strokeweight=".5pt">
                    <v:stroke endcap="round"/>
                    <v:path arrowok="t" o:connecttype="custom" o:connectlocs="0,200;375,291;839,83;473,0;0,200" o:connectangles="0,0,0,0,0"/>
                  </v:shape>
                  <v:shape id="Freeform 13159" o:spid="_x0000_s128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160" o:spid="_x0000_s128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161" o:spid="_x0000_s128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3162" o:spid="_x0000_s129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" strokecolor="#676767" strokeweight=".5pt"/>
                  <v:oval id="Oval 13163" o:spid="_x0000_s129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" fillcolor="#33c" stroked="f" strokeweight="1pt"/>
                  <v:line id="Line 13164" o:spid="_x0000_s129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" strokecolor="#676767" strokeweight=".5pt"/>
                  <v:line id="Line 13165" o:spid="_x0000_s129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" strokecolor="#676767" strokeweight=".5pt"/>
                  <v:line id="Line 13166" o:spid="_x0000_s129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" strokecolor="#676767" strokeweight=".5pt"/>
                  <v:line id="Line 13167" o:spid="_x0000_s129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" strokecolor="#676767" strokeweight=".5pt">
                    <v:shadow color="#a9a9a9" offset="1pt,1pt"/>
                  </v:line>
                  <v:shape id="Freeform 13168" o:spid="_x0000_s129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" path="m,628l396,732,396,e" filled="f" strokecolor="#676767" strokeweight=".5pt">
                    <v:stroke endcap="round"/>
                    <v:path arrowok="t" o:connecttype="custom" o:connectlocs="0,410;256,477;256,0" o:connectangles="0,0,0"/>
                  </v:shape>
                  <v:shape id="Freeform 13169" o:spid="_x0000_s129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" path="m452,105l,,,1277e" filled="f" strokeweight=".5pt">
                    <v:stroke endcap="round"/>
                    <v:path arrowok="t" o:connecttype="custom" o:connectlocs="293,68;0,0;0,832" o:connectangles="0,0,0"/>
                  </v:shape>
                  <v:shape id="Freeform 13170" o:spid="_x0000_s129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3171" o:spid="_x0000_s129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" strokecolor="#676767" strokeweight=".5pt"/>
                  <v:line id="Line 13172" o:spid="_x0000_s130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" strokecolor="#676767" strokeweight=".5pt"/>
                  <v:line id="Line 13173" o:spid="_x0000_s130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" strokecolor="#676767" strokeweight=".5pt"/>
                  <v:shape id="Freeform 13174" o:spid="_x0000_s130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" path="m,l,48,151,81r,-48l,e" fillcolor="#a9a9a9" stroked="f" strokeweight="1pt">
                    <v:stroke endcap="round"/>
                    <v:path arrowok="t" o:connecttype="custom" o:connectlocs="0,0;0,32;99,53;99,22;0,0" o:connectangles="0,0,0,0,0"/>
                  </v:shape>
                  <v:line id="Line 13175" o:spid="_x0000_s130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" strokecolor="#919191" strokeweight=".5pt"/>
                  <v:shape id="Freeform 13176" o:spid="_x0000_s130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177" o:spid="_x0000_s130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3178" o:spid="_x0000_s130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3179" o:spid="_x0000_s130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180" o:spid="_x0000_s130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3181" o:spid="_x0000_s130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3182" o:spid="_x0000_s1310" style="position:absolute;left:22675;top:8623;width:4077;height:658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">
                  <v:shape id="Freeform 13183" o:spid="_x0000_s131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" path="m,307l577,448,1290,127,727,,,307e" strokeweight=".5pt">
                    <v:stroke endcap="round"/>
                    <v:path arrowok="t" o:connecttype="custom" o:connectlocs="0,200;375,291;839,83;473,0;0,200" o:connectangles="0,0,0,0,0"/>
                  </v:shape>
                  <v:shape id="Freeform 13184" o:spid="_x0000_s131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185" o:spid="_x0000_s131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186" o:spid="_x0000_s131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3187" o:spid="_x0000_s131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" strokecolor="#676767" strokeweight=".5pt"/>
                  <v:oval id="Oval 13188" o:spid="_x0000_s131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" fillcolor="#33c" stroked="f" strokeweight="1pt"/>
                  <v:line id="Line 13189" o:spid="_x0000_s131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" strokecolor="#676767" strokeweight=".5pt"/>
                  <v:line id="Line 13190" o:spid="_x0000_s131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" strokecolor="#676767" strokeweight=".5pt"/>
                  <v:line id="Line 13191" o:spid="_x0000_s131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" strokecolor="#676767" strokeweight=".5pt"/>
                  <v:line id="Line 13192" o:spid="_x0000_s132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" strokecolor="#676767" strokeweight=".5pt">
                    <v:shadow color="#a9a9a9" offset="1pt,1pt"/>
                  </v:line>
                  <v:shape id="Freeform 13193" o:spid="_x0000_s132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" path="m,628l396,732,396,e" filled="f" strokecolor="#676767" strokeweight=".5pt">
                    <v:stroke endcap="round"/>
                    <v:path arrowok="t" o:connecttype="custom" o:connectlocs="0,410;256,477;256,0" o:connectangles="0,0,0"/>
                  </v:shape>
                  <v:shape id="Freeform 13194" o:spid="_x0000_s132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" path="m452,105l,,,1277e" filled="f" strokeweight=".5pt">
                    <v:stroke endcap="round"/>
                    <v:path arrowok="t" o:connecttype="custom" o:connectlocs="293,68;0,0;0,832" o:connectangles="0,0,0"/>
                  </v:shape>
                  <v:shape id="Freeform 13195" o:spid="_x0000_s132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196" o:spid="_x0000_s132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" strokecolor="#676767" strokeweight=".5pt"/>
                  <v:line id="Line 13197" o:spid="_x0000_s132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" strokecolor="#676767" strokeweight=".5pt"/>
                  <v:line id="Line 13198" o:spid="_x0000_s132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" strokecolor="#676767" strokeweight=".5pt"/>
                  <v:shape id="Freeform 13199" o:spid="_x0000_s132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" path="m,l,48,151,81r,-48l,e" fillcolor="#a9a9a9" stroked="f" strokeweight="1pt">
                    <v:stroke endcap="round"/>
                    <v:path arrowok="t" o:connecttype="custom" o:connectlocs="0,0;0,32;99,53;99,22;0,0" o:connectangles="0,0,0,0,0"/>
                  </v:shape>
                  <v:line id="Line 13200" o:spid="_x0000_s132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" strokecolor="#919191" strokeweight=".5pt"/>
                  <v:shape id="Freeform 13201" o:spid="_x0000_s132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3202" o:spid="_x0000_s133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3203" o:spid="_x0000_s133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" path="m,14l,,53,15r,14l,14e" fillcolor="#33c" strokecolor="#33c" strokeweight="1pt">
                    <v:stroke endcap="round"/>
                    <v:path arrowok="t" o:connecttype="custom" o:connectlocs="0,9;0,0;35,10;35,18;0,9" o:connectangles="0,0,0,0,0"/>
                  </v:shape>
                  <v:shape id="Freeform 13204" o:spid="_x0000_s133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3205" o:spid="_x0000_s133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206" o:spid="_x0000_s133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3207" o:spid="_x0000_s1335" style="position:absolute;left:18599;width:6553;height:377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">
                  <v:rect id="Rectangle 13208" o:spid="_x0000_s133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" strokecolor="#919191">
                    <v:shadow on="t" color="#cecece"/>
                    <v:textbox inset=".90169mm,.90169mm,1.80339mm,.90169mm">
                      <w:txbxContent>
                        <w:p w14:paraId="0D4F4ED4" w14:textId="77777777" w:rsidR="006D28B7" w:rsidRPr="00CE77B5" w:rsidRDefault="006D28B7" w:rsidP="00CE77B5">
                          <w:pPr>
                            <w:autoSpaceDE w:val="0"/>
                            <w:autoSpaceDN w:val="0"/>
                            <w:adjustRightInd w:val="0"/>
                            <w:spacing w:line="120" w:lineRule="exact"/>
                            <w:rPr>
                              <w:color w:val="000000"/>
                              <w:sz w:val="11"/>
                              <w:szCs w:val="11"/>
                            </w:rPr>
                          </w:pPr>
                          <w:r w:rsidRPr="00CE77B5">
                            <w:rPr>
                              <w:color w:val="000000"/>
                              <w:sz w:val="11"/>
                              <w:szCs w:val="11"/>
                            </w:rPr>
                            <w:t xml:space="preserve">Issuer: </w:t>
                          </w:r>
                          <w:r w:rsidRPr="00CE77B5">
                            <w:rPr>
                              <w:b/>
                              <w:bCs/>
                              <w:color w:val="000000"/>
                              <w:sz w:val="11"/>
                              <w:szCs w:val="11"/>
                            </w:rPr>
                            <w:t>CorpCA</w:t>
                          </w:r>
                          <w:r w:rsidRPr="00CE77B5">
                            <w:rPr>
                              <w:b/>
                              <w:bCs/>
                              <w:color w:val="000000"/>
                              <w:sz w:val="11"/>
                              <w:szCs w:val="11"/>
                            </w:rPr>
                            <w:br/>
                          </w:r>
                          <w:r w:rsidRPr="00CE77B5">
                            <w:rPr>
                              <w:color w:val="000000"/>
                              <w:sz w:val="11"/>
                              <w:szCs w:val="11"/>
                            </w:rPr>
                            <w:t xml:space="preserve">Subject: </w:t>
                          </w:r>
                          <w:r w:rsidRPr="00CE77B5">
                            <w:rPr>
                              <w:b/>
                              <w:bCs/>
                              <w:color w:val="000000"/>
                              <w:sz w:val="11"/>
                              <w:szCs w:val="11"/>
                            </w:rPr>
                            <w:t>CorpCA</w:t>
                          </w:r>
                        </w:p>
                      </w:txbxContent>
                    </v:textbox>
                  </v:rect>
                  <v:group id="Group 13209" o:spid="_x0000_s133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">
                    <v:shape id="AutoShape 13210" o:spid="_x0000_s133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" adj="17843" fillcolor="#ffcba9" strokecolor="#c00">
                      <v:fill color2="#f60" focus="100%" type="gradient"/>
                    </v:shape>
                    <v:shape id="AutoShape 13211" o:spid="_x0000_s133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" fillcolor="#ffcba9" strokecolor="#c00">
                      <v:fill color2="#f60" focusposition=".5,.5" focussize="" focus="100%" type="gradientRadial"/>
                    </v:shape>
                    <v:oval id="Oval 13212" o:spid="_x0000_s134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" fillcolor="#fff8ea" strokecolor="#c00">
                      <v:fill color2="#fc6" focusposition=".5,.5" focussize="" focus="100%" type="gradientRadial"/>
                    </v:oval>
                  </v:group>
                </v:group>
                <v:group id="Group 13213" o:spid="_x0000_s1341" style="position:absolute;left:32613;top:24257;width:3201;height:3898"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">
                  <v:shape id="Freeform 13214" o:spid="_x0000_s1342"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" path="m488,14r,483l285,497r,235l,732,,,488,14e" stroked="f" strokeweight="1pt">
                    <v:stroke endcap="round"/>
                    <v:path arrowok="t" o:connecttype="custom" o:connectlocs="488,14;488,497;285,497;285,732;0,732;0,0;488,14" o:connectangles="0,0,0,0,0,0,0"/>
                  </v:shape>
                  <v:rect id="Rectangle 13215" o:spid="_x0000_s1343"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" fillcolor="#919191" stroked="f" strokeweight="1pt"/>
                  <v:rect id="Rectangle 13216" o:spid="_x0000_s1344"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" fillcolor="#dadada" stroked="f" strokeweight="1pt"/>
                  <v:rect id="Rectangle 13217" o:spid="_x0000_s1345"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" fillcolor="#dadada" stroked="f" strokeweight="1pt"/>
                  <v:rect id="Rectangle 13218" o:spid="_x0000_s1346"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" fillcolor="#36f" stroked="f" strokeweight="1pt"/>
                  <v:shape id="Freeform 13219" o:spid="_x0000_s1347"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220" o:spid="_x0000_s1348"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" fillcolor="black" stroked="f" strokeweight="1pt"/>
                  <v:rect id="Rectangle 13221" o:spid="_x0000_s1349"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" fillcolor="#063de8" stroked="f" strokeweight="1pt"/>
                  <v:rect id="Rectangle 13222" o:spid="_x0000_s1350"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" fillcolor="black" stroked="f" strokeweight="1pt"/>
                  <v:rect id="Rectangle 13223" o:spid="_x0000_s1351"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" fillcolor="black" stroked="f" strokeweight="1pt"/>
                  <v:rect id="Rectangle 13224" o:spid="_x0000_s1352"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" fillcolor="blue" stroked="f" strokecolor="#9234db" strokeweight="1pt"/>
                  <v:rect id="Rectangle 13225" o:spid="_x0000_s1353"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" fillcolor="blue" stroked="f" strokecolor="#9234db" strokeweight="1pt"/>
                  <v:rect id="Rectangle 13226" o:spid="_x0000_s1354"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" fillcolor="blue" stroked="f" strokecolor="#9234db" strokeweight="1pt"/>
                  <v:rect id="Rectangle 13227" o:spid="_x0000_s1355"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" fillcolor="blue" stroked="f" strokecolor="#9234db" strokeweight="1pt"/>
                  <v:rect id="Rectangle 13228" o:spid="_x0000_s1356"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" fillcolor="blue" stroked="f" strokecolor="#9234db" strokeweight="1pt"/>
                  <v:rect id="Rectangle 13229" o:spid="_x0000_s1357"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" fillcolor="black" stroked="f" strokeweight="1pt"/>
                  <v:rect id="Rectangle 13230" o:spid="_x0000_s1358"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" fillcolor="#dadada" stroked="f" strokeweight="1pt"/>
                  <v:rect id="Rectangle 13231" o:spid="_x0000_s1359"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" fillcolor="#dadada" stroked="f" strokeweight="1pt"/>
                  <v:rect id="Rectangle 13232" o:spid="_x0000_s1360"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" fillcolor="#dadada" stroked="f" strokeweight="1pt"/>
                  <v:rect id="Rectangle 13233" o:spid="_x0000_s1361"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" fillcolor="blue" stroked="f" strokecolor="#9234db" strokeweight="1pt"/>
                  <v:rect id="Rectangle 13234" o:spid="_x0000_s1362"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" fillcolor="#36f" stroked="f" strokeweight="1pt"/>
                  <v:rect id="Rectangle 13235" o:spid="_x0000_s1363"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" fillcolor="blue" stroked="f" strokecolor="#9234db" strokeweight="1pt"/>
                  <v:rect id="Rectangle 13236" o:spid="_x0000_s1364"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" fillcolor="blue" stroked="f" strokecolor="#9234db" strokeweight="1pt"/>
                  <v:rect id="Rectangle 13237" o:spid="_x0000_s1365"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" fillcolor="blue" stroked="f" strokecolor="#9234db" strokeweight="1pt"/>
                  <v:rect id="Rectangle 13238" o:spid="_x0000_s1366"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" fillcolor="black" stroked="f" strokeweight="1pt"/>
                  <v:rect id="Rectangle 13239" o:spid="_x0000_s1367"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" fillcolor="blue" stroked="f" strokecolor="#9234db" strokeweight="1pt"/>
                  <v:rect id="Rectangle 13240" o:spid="_x0000_s1368"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" fillcolor="blue" stroked="f" strokecolor="#9234db" strokeweight="1pt"/>
                  <v:rect id="Rectangle 13241" o:spid="_x0000_s1369"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" fillcolor="blue" stroked="f" strokecolor="#9234db" strokeweight="1pt"/>
                  <v:rect id="Rectangle 13242" o:spid="_x0000_s1370"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" fillcolor="black" stroked="f" strokeweight="1pt"/>
                  <v:rect id="Rectangle 13243" o:spid="_x0000_s1371"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" fillcolor="black" stroked="f" strokeweight="1pt"/>
                  <v:rect id="Rectangle 13244" o:spid="_x0000_s1372"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" fillcolor="blue" stroked="f" strokecolor="#9234db" strokeweight="1pt"/>
                </v:group>
                <v:group id="Group 13245" o:spid="_x0000_s1373" style="position:absolute;left:3981;top:16306;width:4070;height:657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">
                  <v:shape id="Freeform 13246" o:spid="_x0000_s137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" path="m,307l577,448,1290,127,727,,,307e" strokeweight=".5pt">
                    <v:stroke endcap="round"/>
                    <v:path arrowok="t" o:connecttype="custom" o:connectlocs="0,200;375,291;839,83;473,0;0,200" o:connectangles="0,0,0,0,0"/>
                  </v:shape>
                  <v:shape id="Freeform 13247" o:spid="_x0000_s137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248" o:spid="_x0000_s137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249" o:spid="_x0000_s137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3250" o:spid="_x0000_s137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" strokecolor="#676767" strokeweight=".5pt"/>
                  <v:oval id="Oval 13251" o:spid="_x0000_s137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" fillcolor="#33c" stroked="f" strokeweight="1pt"/>
                  <v:line id="Line 13252" o:spid="_x0000_s138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" strokecolor="#676767" strokeweight=".5pt"/>
                  <v:line id="Line 13253" o:spid="_x0000_s138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" strokecolor="#676767" strokeweight=".5pt"/>
                  <v:line id="Line 13254" o:spid="_x0000_s138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" strokecolor="#676767" strokeweight=".5pt"/>
                  <v:line id="Line 13255" o:spid="_x0000_s138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" strokecolor="#676767" strokeweight=".5pt">
                    <v:shadow color="#a9a9a9" offset="1pt,1pt"/>
                  </v:line>
                  <v:shape id="Freeform 13256" o:spid="_x0000_s138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" path="m,628l396,732,396,e" filled="f" strokecolor="#676767" strokeweight=".5pt">
                    <v:stroke endcap="round"/>
                    <v:path arrowok="t" o:connecttype="custom" o:connectlocs="0,410;256,477;256,0" o:connectangles="0,0,0"/>
                  </v:shape>
                  <v:shape id="Freeform 13257" o:spid="_x0000_s138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" path="m452,105l,,,1277e" filled="f" strokeweight=".5pt">
                    <v:stroke endcap="round"/>
                    <v:path arrowok="t" o:connecttype="custom" o:connectlocs="293,68;0,0;0,832" o:connectangles="0,0,0"/>
                  </v:shape>
                  <v:shape id="Freeform 13258" o:spid="_x0000_s138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3259" o:spid="_x0000_s138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" strokecolor="#676767" strokeweight=".5pt"/>
                  <v:line id="Line 13260" o:spid="_x0000_s138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" strokecolor="#676767" strokeweight=".5pt"/>
                  <v:line id="Line 13261" o:spid="_x0000_s138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" strokecolor="#676767" strokeweight=".5pt"/>
                  <v:shape id="Freeform 13262" o:spid="_x0000_s139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" path="m,l,48,151,81r,-48l,e" fillcolor="#a9a9a9" stroked="f" strokeweight="1pt">
                    <v:stroke endcap="round"/>
                    <v:path arrowok="t" o:connecttype="custom" o:connectlocs="0,0;0,32;99,53;99,22;0,0" o:connectangles="0,0,0,0,0"/>
                  </v:shape>
                  <v:line id="Line 13263" o:spid="_x0000_s139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" strokecolor="#919191" strokeweight=".5pt"/>
                  <v:shape id="Freeform 13264" o:spid="_x0000_s139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265" o:spid="_x0000_s139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3266" o:spid="_x0000_s139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3267" o:spid="_x0000_s139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268" o:spid="_x0000_s139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3269" o:spid="_x0000_s139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3270" o:spid="_x0000_s1398" style="position:absolute;left:8324;top:13474;width:2693;height:5391;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">
                  <v:line id="Line 13271" o:spid="_x0000_s139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" strokeweight="3pt"/>
                  <v:line id="Line 13272" o:spid="_x0000_s140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" strokeweight="3pt">
                    <v:stroke endarrow="block"/>
                  </v:line>
                </v:group>
                <v:group id="Group 13273" o:spid="_x0000_s1401" style="position:absolute;left:10077;top:8623;width:4070;height:658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">
                  <v:shape id="Freeform 13274" o:spid="_x0000_s140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" path="m,307l577,448,1290,127,727,,,307e" strokeweight=".5pt">
                    <v:stroke endcap="round"/>
                    <v:path arrowok="t" o:connecttype="custom" o:connectlocs="0,200;375,291;839,83;473,0;0,200" o:connectangles="0,0,0,0,0"/>
                  </v:shape>
                  <v:shape id="Freeform 13275" o:spid="_x0000_s140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276" o:spid="_x0000_s140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277" o:spid="_x0000_s140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3278" o:spid="_x0000_s140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" strokecolor="#676767" strokeweight=".5pt"/>
                  <v:oval id="Oval 13279" o:spid="_x0000_s140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" fillcolor="#33c" stroked="f" strokeweight="1pt"/>
                  <v:line id="Line 13280" o:spid="_x0000_s140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" strokecolor="#676767" strokeweight=".5pt"/>
                  <v:line id="Line 13281" o:spid="_x0000_s140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" strokecolor="#676767" strokeweight=".5pt"/>
                  <v:line id="Line 13282" o:spid="_x0000_s141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" strokecolor="#676767" strokeweight=".5pt"/>
                  <v:line id="Line 13283" o:spid="_x0000_s141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" strokecolor="#676767" strokeweight=".5pt">
                    <v:shadow color="#a9a9a9" offset="1pt,1pt"/>
                  </v:line>
                  <v:shape id="Freeform 13284" o:spid="_x0000_s141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" path="m,628l396,732,396,e" filled="f" strokecolor="#676767" strokeweight=".5pt">
                    <v:stroke endcap="round"/>
                    <v:path arrowok="t" o:connecttype="custom" o:connectlocs="0,410;256,477;256,0" o:connectangles="0,0,0"/>
                  </v:shape>
                  <v:shape id="Freeform 13285" o:spid="_x0000_s141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" path="m452,105l,,,1277e" filled="f" strokeweight=".5pt">
                    <v:stroke endcap="round"/>
                    <v:path arrowok="t" o:connecttype="custom" o:connectlocs="293,68;0,0;0,832" o:connectangles="0,0,0"/>
                  </v:shape>
                  <v:shape id="Freeform 13286" o:spid="_x0000_s141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287" o:spid="_x0000_s141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" strokecolor="#676767" strokeweight=".5pt"/>
                  <v:line id="Line 13288" o:spid="_x0000_s141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" strokecolor="#676767" strokeweight=".5pt"/>
                  <v:line id="Line 13289" o:spid="_x0000_s141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" strokecolor="#676767" strokeweight=".5pt"/>
                  <v:shape id="Freeform 13290" o:spid="_x0000_s141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" path="m,l,48,151,81r,-48l,e" fillcolor="#a9a9a9" stroked="f" strokeweight="1pt">
                    <v:stroke endcap="round"/>
                    <v:path arrowok="t" o:connecttype="custom" o:connectlocs="0,0;0,32;99,53;99,22;0,0" o:connectangles="0,0,0,0,0"/>
                  </v:shape>
                  <v:line id="Line 13291" o:spid="_x0000_s141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" strokecolor="#919191" strokeweight=".5pt"/>
                  <v:shape id="Freeform 13292" o:spid="_x0000_s142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3293" o:spid="_x0000_s142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3294" o:spid="_x0000_s142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3295" o:spid="_x0000_s142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296" o:spid="_x0000_s142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297" o:spid="_x0000_s142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3298" o:spid="_x0000_s1426" style="position:absolute;left:3429;top:6470;width:7893;height:37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">
                  <v:rect id="Rectangle 13299" o:spid="_x0000_s142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" strokecolor="#919191">
                    <v:shadow on="t" color="#cecece"/>
                    <v:textbox inset=".90169mm,.90169mm,1.80339mm,.90169mm">
                      <w:txbxContent>
                        <w:p w14:paraId="4813B0E0" w14:textId="77777777" w:rsidR="006D28B7" w:rsidRPr="009C72A6" w:rsidRDefault="006D28B7" w:rsidP="005B5CAF">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CorpCA</w:t>
                          </w:r>
                          <w:r>
                            <w:rPr>
                              <w:b/>
                              <w:bCs/>
                              <w:color w:val="000000"/>
                              <w:sz w:val="11"/>
                              <w:szCs w:val="16"/>
                            </w:rPr>
                            <w:br/>
                          </w:r>
                          <w:r w:rsidRPr="009C72A6">
                            <w:rPr>
                              <w:color w:val="000000"/>
                              <w:sz w:val="11"/>
                              <w:szCs w:val="16"/>
                            </w:rPr>
                            <w:t xml:space="preserve">Subject: </w:t>
                          </w:r>
                          <w:r w:rsidRPr="009C72A6">
                            <w:rPr>
                              <w:b/>
                              <w:bCs/>
                              <w:color w:val="000000"/>
                              <w:sz w:val="11"/>
                              <w:szCs w:val="16"/>
                            </w:rPr>
                            <w:t>ProjectCA</w:t>
                          </w:r>
                        </w:p>
                      </w:txbxContent>
                    </v:textbox>
                  </v:rect>
                  <v:group id="Group 13300" o:spid="_x0000_s142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">
                    <v:shape id="AutoShape 13301" o:spid="_x0000_s142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" adj="17843" fillcolor="#ffcba9" strokecolor="#c00">
                      <v:fill color2="#f60" focus="100%" type="gradient"/>
                    </v:shape>
                    <v:shape id="AutoShape 13302" o:spid="_x0000_s143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" fillcolor="#ffcba9" strokecolor="#c00">
                      <v:fill color2="#f60" focusposition=".5,.5" focussize="" focus="100%" type="gradientRadial"/>
                    </v:shape>
                    <v:oval id="Oval 13303" o:spid="_x0000_s143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" fillcolor="#fff8ea" strokecolor="#c00">
                      <v:fill color2="#fc6" focusposition=".5,.5" focussize="" focus="100%" type="gradientRadial"/>
                    </v:oval>
                  </v:group>
                </v:group>
                <v:group id="Group 13304" o:spid="_x0000_s1432" style="position:absolute;top:13989;width:6858;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">
                  <v:rect id="Rectangle 13305" o:spid="_x0000_s143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" strokecolor="#919191">
                    <v:shadow on="t" color="#cecece"/>
                    <v:textbox inset=".90169mm,.90169mm,1.80339mm,.90169mm">
                      <w:txbxContent>
                        <w:p w14:paraId="4CCC3A96"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ProjectCA</w:t>
                          </w:r>
                          <w:r>
                            <w:rPr>
                              <w:b/>
                              <w:bCs/>
                              <w:color w:val="000000"/>
                              <w:sz w:val="11"/>
                              <w:szCs w:val="16"/>
                            </w:rPr>
                            <w:br/>
                          </w:r>
                          <w:r w:rsidRPr="009C72A6">
                            <w:rPr>
                              <w:color w:val="000000"/>
                              <w:sz w:val="11"/>
                              <w:szCs w:val="16"/>
                            </w:rPr>
                            <w:t xml:space="preserve">Subject: </w:t>
                          </w:r>
                          <w:r w:rsidRPr="009C72A6">
                            <w:rPr>
                              <w:b/>
                              <w:bCs/>
                              <w:color w:val="000000"/>
                              <w:sz w:val="11"/>
                              <w:szCs w:val="16"/>
                            </w:rPr>
                            <w:t>EdiCA</w:t>
                          </w:r>
                        </w:p>
                      </w:txbxContent>
                    </v:textbox>
                  </v:rect>
                  <v:group id="Group 13306" o:spid="_x0000_s143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">
                    <v:shape id="AutoShape 13307" o:spid="_x0000_s143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" adj="17843" fillcolor="#ffcba9" strokecolor="#c00">
                      <v:fill color2="#f60" focus="100%" type="gradient"/>
                    </v:shape>
                    <v:shape id="AutoShape 13308" o:spid="_x0000_s143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" fillcolor="#ffcba9" strokecolor="#c00">
                      <v:fill color2="#f60" focusposition=".5,.5" focussize="" focus="100%" type="gradientRadial"/>
                    </v:shape>
                    <v:oval id="Oval 13309" o:spid="_x0000_s143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" fillcolor="#fff8ea" strokecolor="#c00">
                      <v:fill color2="#fc6" focusposition=".5,.5" focussize="" focus="100%" type="gradientRadial"/>
                    </v:oval>
                  </v:group>
                </v:group>
                <v:group id="Group 13310" o:spid="_x0000_s1438" style="position:absolute;left:25603;top:8083;width:7544;height:377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">
                  <v:rect id="Rectangle 13311" o:spid="_x0000_s143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" strokecolor="#919191">
                    <v:shadow on="t" color="#cecece"/>
                    <v:textbox inset=".90169mm,.90169mm,1.80339mm,.90169mm">
                      <w:txbxContent>
                        <w:p w14:paraId="0FAC4FE1" w14:textId="77777777" w:rsidR="006D28B7" w:rsidRPr="009C72A6" w:rsidRDefault="006D28B7" w:rsidP="00770499">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CorpCA</w:t>
                          </w:r>
                          <w:r>
                            <w:rPr>
                              <w:b/>
                              <w:bCs/>
                              <w:color w:val="000000"/>
                              <w:sz w:val="11"/>
                              <w:szCs w:val="16"/>
                            </w:rPr>
                            <w:br/>
                          </w:r>
                          <w:r w:rsidRPr="009C72A6">
                            <w:rPr>
                              <w:color w:val="000000"/>
                              <w:sz w:val="11"/>
                              <w:szCs w:val="16"/>
                            </w:rPr>
                            <w:t xml:space="preserve">Subject: </w:t>
                          </w:r>
                          <w:r w:rsidRPr="009C72A6">
                            <w:rPr>
                              <w:b/>
                              <w:bCs/>
                              <w:color w:val="000000"/>
                              <w:sz w:val="11"/>
                              <w:szCs w:val="16"/>
                            </w:rPr>
                            <w:t>RegionCA</w:t>
                          </w:r>
                        </w:p>
                      </w:txbxContent>
                    </v:textbox>
                  </v:rect>
                  <v:group id="Group 13312" o:spid="_x0000_s144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">
                    <v:shape id="AutoShape 13313" o:spid="_x0000_s144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" adj="17843" fillcolor="#ffcba9" strokecolor="#c00">
                      <v:fill color2="#f60" focus="100%" type="gradient"/>
                    </v:shape>
                    <v:shape id="AutoShape 13314" o:spid="_x0000_s144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" fillcolor="#ffcba9" strokecolor="#c00">
                      <v:fill color2="#f60" focusposition=".5,.5" focussize="" focus="100%" type="gradientRadial"/>
                    </v:shape>
                    <v:oval id="Oval 13315" o:spid="_x0000_s144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" fillcolor="#fff8ea" strokecolor="#c00">
                      <v:fill color2="#fc6" focusposition=".5,.5" focussize="" focus="100%" type="gradientRadial"/>
                    </v:oval>
                  </v:group>
                </v:group>
                <v:rect id="Rectangle 13316" o:spid="_x0000_s1444" style="position:absolute;left:36385;top:24796;width:1276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" strokecolor="#919191">
                  <v:shadow on="t" color="#cecece"/>
                  <v:textbox inset=".90169mm,.90169mm,1.80339mm,.90169mm">
                    <w:txbxContent>
                      <w:p w14:paraId="57175721" w14:textId="77777777" w:rsidR="006D28B7" w:rsidRPr="009C72A6" w:rsidRDefault="006D28B7" w:rsidP="00492183">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AsiaCA</w:t>
                        </w:r>
                        <w:r>
                          <w:rPr>
                            <w:b/>
                            <w:bCs/>
                            <w:color w:val="000000"/>
                            <w:sz w:val="11"/>
                            <w:szCs w:val="16"/>
                          </w:rPr>
                          <w:br/>
                        </w:r>
                        <w:r w:rsidRPr="009C72A6">
                          <w:rPr>
                            <w:color w:val="000000"/>
                            <w:sz w:val="11"/>
                            <w:szCs w:val="16"/>
                          </w:rPr>
                          <w:t xml:space="preserve">Subject: </w:t>
                        </w:r>
                        <w:r w:rsidRPr="009C72A6">
                          <w:rPr>
                            <w:b/>
                            <w:bCs/>
                            <w:color w:val="000000"/>
                            <w:sz w:val="11"/>
                            <w:szCs w:val="16"/>
                          </w:rPr>
                          <w:t>user3@asia.contoso.com</w:t>
                        </w:r>
                      </w:p>
                    </w:txbxContent>
                  </v:textbox>
                </v:rect>
                <v:group id="Group 13317" o:spid="_x0000_s1445" style="position:absolute;left:46863;top:26949;width:1143;height:1619"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">
                  <v:shape id="AutoShape 13318" o:spid="_x0000_s14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" adj="17843" fillcolor="#ffcba9" strokecolor="#c00">
                    <v:fill color2="#f60" focus="100%" type="gradient"/>
                  </v:shape>
                  <v:shape id="AutoShape 13319" o:spid="_x0000_s14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" fillcolor="#ffcba9" strokecolor="#c00">
                    <v:fill color2="#f60" focusposition=".5,.5" focussize="" focus="100%" type="gradientRadial"/>
                  </v:shape>
                  <v:oval id="Oval 13320" o:spid="_x0000_s14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" fillcolor="#fff8ea" strokecolor="#c00">
                    <v:fill color2="#fc6" focusposition=".5,.5" focussize="" focus="100%" type="gradientRadial"/>
                  </v:oval>
                </v:group>
                <v:group id="Group 13321" o:spid="_x0000_s1449" style="position:absolute;left:29914;top:25336;width:2699;height:5391"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">
                  <v:line id="Line 13322" o:spid="_x0000_s145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" strokeweight="3pt"/>
                  <v:line id="Line 13323" o:spid="_x0000_s145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" strokeweight="3pt">
                    <v:stroke endarrow="block"/>
                  </v:line>
                </v:group>
                <v:group id="Group 13324" o:spid="_x0000_s1452" style="position:absolute;left:32613;top:29108;width:3201;height:3899"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">
                  <v:shape id="Freeform 13325" o:spid="_x0000_s1453"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" path="m488,14r,483l285,497r,235l,732,,,488,14e" stroked="f" strokeweight="1pt">
                    <v:stroke endcap="round"/>
                    <v:path arrowok="t" o:connecttype="custom" o:connectlocs="488,14;488,497;285,497;285,732;0,732;0,0;488,14" o:connectangles="0,0,0,0,0,0,0"/>
                  </v:shape>
                  <v:rect id="Rectangle 13326" o:spid="_x0000_s1454"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" fillcolor="#919191" stroked="f" strokeweight="1pt"/>
                  <v:rect id="Rectangle 13327" o:spid="_x0000_s1455"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" fillcolor="#dadada" stroked="f" strokeweight="1pt"/>
                  <v:rect id="Rectangle 13328" o:spid="_x0000_s1456"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" fillcolor="#dadada" stroked="f" strokeweight="1pt"/>
                  <v:rect id="Rectangle 13329" o:spid="_x0000_s1457"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" fillcolor="#36f" stroked="f" strokeweight="1pt"/>
                  <v:shape id="Freeform 13330" o:spid="_x0000_s1458"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331" o:spid="_x0000_s1459"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" fillcolor="black" stroked="f" strokeweight="1pt"/>
                  <v:rect id="Rectangle 13332" o:spid="_x0000_s1460"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" fillcolor="#063de8" stroked="f" strokeweight="1pt"/>
                  <v:rect id="Rectangle 13333" o:spid="_x0000_s1461"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" fillcolor="black" stroked="f" strokeweight="1pt"/>
                  <v:rect id="Rectangle 13334" o:spid="_x0000_s1462"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" fillcolor="black" stroked="f" strokeweight="1pt"/>
                  <v:rect id="Rectangle 13335" o:spid="_x0000_s1463"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" fillcolor="blue" stroked="f" strokecolor="#9234db" strokeweight="1pt"/>
                  <v:rect id="Rectangle 13336" o:spid="_x0000_s1464"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" fillcolor="blue" stroked="f" strokecolor="#9234db" strokeweight="1pt"/>
                  <v:rect id="Rectangle 13337" o:spid="_x0000_s1465"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" fillcolor="blue" stroked="f" strokecolor="#9234db" strokeweight="1pt"/>
                  <v:rect id="Rectangle 13338" o:spid="_x0000_s1466"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" fillcolor="blue" stroked="f" strokecolor="#9234db" strokeweight="1pt"/>
                  <v:rect id="Rectangle 13339" o:spid="_x0000_s1467"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" fillcolor="blue" stroked="f" strokecolor="#9234db" strokeweight="1pt"/>
                  <v:rect id="Rectangle 13340" o:spid="_x0000_s1468"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" fillcolor="black" stroked="f" strokeweight="1pt"/>
                  <v:rect id="Rectangle 13341" o:spid="_x0000_s1469"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" fillcolor="#dadada" stroked="f" strokeweight="1pt"/>
                  <v:rect id="Rectangle 13342" o:spid="_x0000_s1470"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" fillcolor="#dadada" stroked="f" strokeweight="1pt"/>
                  <v:rect id="Rectangle 13343" o:spid="_x0000_s1471"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" fillcolor="#dadada" stroked="f" strokeweight="1pt"/>
                  <v:rect id="Rectangle 13344" o:spid="_x0000_s1472"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" fillcolor="blue" stroked="f" strokecolor="#9234db" strokeweight="1pt"/>
                  <v:rect id="Rectangle 13345" o:spid="_x0000_s1473"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" fillcolor="#36f" stroked="f" strokeweight="1pt"/>
                  <v:rect id="Rectangle 13346" o:spid="_x0000_s1474"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" fillcolor="blue" stroked="f" strokecolor="#9234db" strokeweight="1pt"/>
                  <v:rect id="Rectangle 13347" o:spid="_x0000_s1475"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" fillcolor="blue" stroked="f" strokecolor="#9234db" strokeweight="1pt"/>
                  <v:rect id="Rectangle 13348" o:spid="_x0000_s1476"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" fillcolor="blue" stroked="f" strokecolor="#9234db" strokeweight="1pt"/>
                  <v:rect id="Rectangle 13349" o:spid="_x0000_s1477"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" fillcolor="black" stroked="f" strokeweight="1pt"/>
                  <v:rect id="Rectangle 13350" o:spid="_x0000_s1478"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" fillcolor="blue" stroked="f" strokecolor="#9234db" strokeweight="1pt"/>
                  <v:rect id="Rectangle 13351" o:spid="_x0000_s1479"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" fillcolor="blue" stroked="f" strokecolor="#9234db" strokeweight="1pt"/>
                  <v:rect id="Rectangle 13352" o:spid="_x0000_s1480"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" fillcolor="blue" stroked="f" strokecolor="#9234db" strokeweight="1pt"/>
                  <v:rect id="Rectangle 13353" o:spid="_x0000_s1481"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" fillcolor="black" stroked="f" strokeweight="1pt"/>
                  <v:rect id="Rectangle 13354" o:spid="_x0000_s1482"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" fillcolor="black" stroked="f" strokeweight="1pt"/>
                  <v:rect id="Rectangle 13355" o:spid="_x0000_s1483"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" fillcolor="blue" stroked="f" strokecolor="#9234db" strokeweight="1pt"/>
                </v:group>
                <v:rect id="Rectangle 13356" o:spid="_x0000_s1484" style="position:absolute;left:36385;top:29648;width:13475;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" strokecolor="#919191">
                  <v:shadow on="t" color="#cecece"/>
                  <v:textbox inset=".90169mm,.90169mm,1.80339mm,.90169mm">
                    <w:txbxContent>
                      <w:p w14:paraId="1DFCBA88" w14:textId="77777777" w:rsidR="006D28B7" w:rsidRPr="009C72A6" w:rsidRDefault="006D28B7" w:rsidP="00110C75">
                        <w:pPr>
                          <w:autoSpaceDE w:val="0"/>
                          <w:autoSpaceDN w:val="0"/>
                          <w:adjustRightInd w:val="0"/>
                          <w:spacing w:line="120" w:lineRule="exact"/>
                          <w:rPr>
                            <w:color w:val="000000"/>
                            <w:sz w:val="11"/>
                            <w:szCs w:val="16"/>
                          </w:rPr>
                        </w:pPr>
                        <w:r w:rsidRPr="009C72A6">
                          <w:rPr>
                            <w:color w:val="000000"/>
                            <w:sz w:val="11"/>
                            <w:szCs w:val="16"/>
                          </w:rPr>
                          <w:t xml:space="preserve">Issuer: </w:t>
                        </w:r>
                        <w:r w:rsidRPr="009C72A6">
                          <w:rPr>
                            <w:b/>
                            <w:bCs/>
                            <w:color w:val="000000"/>
                            <w:sz w:val="11"/>
                            <w:szCs w:val="16"/>
                          </w:rPr>
                          <w:t>AsiaCA</w:t>
                        </w:r>
                        <w:r>
                          <w:rPr>
                            <w:b/>
                            <w:bCs/>
                            <w:color w:val="000000"/>
                            <w:sz w:val="11"/>
                            <w:szCs w:val="16"/>
                          </w:rPr>
                          <w:br/>
                        </w:r>
                        <w:r w:rsidRPr="009C72A6">
                          <w:rPr>
                            <w:color w:val="000000"/>
                            <w:sz w:val="11"/>
                            <w:szCs w:val="16"/>
                          </w:rPr>
                          <w:t xml:space="preserve">Subject: </w:t>
                        </w:r>
                        <w:r w:rsidRPr="009C72A6">
                          <w:rPr>
                            <w:b/>
                            <w:bCs/>
                            <w:color w:val="000000"/>
                            <w:sz w:val="11"/>
                            <w:szCs w:val="16"/>
                          </w:rPr>
                          <w:t>user5@europe.contoso.com</w:t>
                        </w:r>
                      </w:p>
                    </w:txbxContent>
                  </v:textbox>
                </v:rect>
                <v:group id="Group 13357" o:spid="_x0000_s1485" style="position:absolute;left:48247;top:31800;width:1136;height:1620"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">
                  <v:shape id="AutoShape 13358" o:spid="_x0000_s148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" adj="17843" fillcolor="#ffcba9" strokecolor="#c00">
                    <v:fill color2="#f60" focus="100%" type="gradient"/>
                  </v:shape>
                  <v:shape id="AutoShape 13359" o:spid="_x0000_s148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" fillcolor="#ffcba9" strokecolor="#c00">
                    <v:fill color2="#f60" focusposition=".5,.5" focussize="" focus="100%" type="gradientRadial"/>
                  </v:shape>
                  <v:oval id="Oval 13360" o:spid="_x0000_s148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" fillcolor="#fff8ea" strokecolor="#c00">
                    <v:fill color2="#fc6" focusposition=".5,.5" focussize="" focus="100%" type="gradientRadial"/>
                  </v:oval>
                </v:group>
                <v:rect id="Rectangle 13361" o:spid="_x0000_s1489" style="position:absolute;left:50292;top:25012;width:2692;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">
                  <v:textbox inset="1.80339mm,.90169mm,1.80339mm,.90169mm">
                    <w:txbxContent>
                      <w:p w14:paraId="45BCFFD8" w14:textId="77777777" w:rsidR="006D28B7" w:rsidRPr="00492183" w:rsidRDefault="006D28B7" w:rsidP="00492183">
                        <w:pPr>
                          <w:autoSpaceDE w:val="0"/>
                          <w:autoSpaceDN w:val="0"/>
                          <w:adjustRightInd w:val="0"/>
                          <w:jc w:val="center"/>
                          <w:rPr>
                            <w:b/>
                            <w:bCs/>
                            <w:color w:val="000000"/>
                            <w:sz w:val="30"/>
                            <w:szCs w:val="30"/>
                          </w:rPr>
                        </w:pPr>
                        <w:r w:rsidRPr="00492183">
                          <w:rPr>
                            <w:rFonts w:ascii="Wingdings" w:hAnsi="Wingdings" w:cs="Wingdings"/>
                            <w:b/>
                            <w:bCs/>
                            <w:color w:val="000000"/>
                            <w:sz w:val="30"/>
                            <w:szCs w:val="30"/>
                          </w:rPr>
                          <w:t></w:t>
                        </w:r>
                      </w:p>
                    </w:txbxContent>
                  </v:textbox>
                </v:rect>
                <v:rect id="Rectangle 13362" o:spid="_x0000_s1490" style="position:absolute;left:50399;top:29648;width:2699;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">
                  <v:textbox inset="1.80339mm,.90169mm,1.80339mm,.90169mm">
                    <w:txbxContent>
                      <w:p w14:paraId="39CE0AC5" w14:textId="77777777" w:rsidR="006D28B7" w:rsidRPr="00492183" w:rsidRDefault="006D28B7" w:rsidP="00492183">
                        <w:pPr>
                          <w:autoSpaceDE w:val="0"/>
                          <w:autoSpaceDN w:val="0"/>
                          <w:adjustRightInd w:val="0"/>
                          <w:jc w:val="center"/>
                          <w:rPr>
                            <w:rFonts w:ascii="Wingdings" w:hAnsi="Wingdings" w:cs="Wingdings"/>
                            <w:b/>
                            <w:bCs/>
                            <w:color w:val="000000"/>
                            <w:sz w:val="30"/>
                            <w:szCs w:val="30"/>
                          </w:rPr>
                        </w:pPr>
                        <w:r w:rsidRPr="00492183">
                          <w:rPr>
                            <w:rFonts w:ascii="Wingdings" w:hAnsi="Wingdings" w:cs="Wingdings"/>
                            <w:b/>
                            <w:bCs/>
                            <w:color w:val="000000"/>
                            <w:sz w:val="30"/>
                            <w:szCs w:val="30"/>
                          </w:rPr>
                          <w:t></w:t>
                        </w:r>
                      </w:p>
                    </w:txbxContent>
                  </v:textbox>
                </v:rect>
                <v:rect id="Rectangle 13363" o:spid="_x0000_s1491" style="position:absolute;left:38862;top:1416;width:22910;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">
                  <v:textbox inset="1.80339mm,.90169mm,1.80339mm,.90169mm">
                    <w:txbxContent>
                      <w:p w14:paraId="3A583DB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[NameConstraintsExtension]</w:t>
                        </w:r>
                      </w:p>
                      <w:p w14:paraId="6644F1D8"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Include = NameConstraintsPermitted</w:t>
                        </w:r>
                      </w:p>
                      <w:p w14:paraId="7DFECD2C"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Exclude = NameConstraintsExcluded</w:t>
                        </w:r>
                      </w:p>
                      <w:p w14:paraId="33120BC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Critical = True</w:t>
                        </w:r>
                      </w:p>
                      <w:p w14:paraId="565B397F" w14:textId="77777777" w:rsidR="006D28B7" w:rsidRPr="006A655E" w:rsidRDefault="006D28B7" w:rsidP="00C4525C">
                        <w:pPr>
                          <w:autoSpaceDE w:val="0"/>
                          <w:autoSpaceDN w:val="0"/>
                          <w:adjustRightInd w:val="0"/>
                          <w:spacing w:after="100" w:afterAutospacing="1" w:line="140" w:lineRule="exact"/>
                          <w:rPr>
                            <w:color w:val="000000"/>
                            <w:sz w:val="13"/>
                            <w:szCs w:val="13"/>
                          </w:rPr>
                        </w:pPr>
                      </w:p>
                      <w:p w14:paraId="04B9934F"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[NameConstraintsPermitted]</w:t>
                        </w:r>
                      </w:p>
                      <w:p w14:paraId="5E54ECD4"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DNS = .asia.contoso.com</w:t>
                        </w:r>
                      </w:p>
                      <w:p w14:paraId="7B0E6484"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email = @asia.contoso.com</w:t>
                        </w:r>
                      </w:p>
                      <w:p w14:paraId="7233248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UPN = .asia.contoso.com</w:t>
                        </w:r>
                      </w:p>
                      <w:p w14:paraId="2F0DEDC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UPN = @asia.contoso.com</w:t>
                        </w:r>
                      </w:p>
                      <w:p w14:paraId="446863FB"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DIRECTORYNAME = "DC=</w:t>
                        </w:r>
                        <w:smartTag w:uri="urn:schemas-microsoft-com:office:smarttags" w:element="place">
                          <w:r w:rsidRPr="006A655E">
                            <w:rPr>
                              <w:color w:val="000000"/>
                              <w:sz w:val="13"/>
                              <w:szCs w:val="13"/>
                            </w:rPr>
                            <w:t>asia</w:t>
                          </w:r>
                        </w:smartTag>
                        <w:r w:rsidRPr="006A655E">
                          <w:rPr>
                            <w:color w:val="000000"/>
                            <w:sz w:val="13"/>
                            <w:szCs w:val="13"/>
                          </w:rPr>
                          <w:t>,DC=contoso,DC=com“</w:t>
                        </w:r>
                      </w:p>
                      <w:p w14:paraId="73D068DA" w14:textId="77777777" w:rsidR="006D28B7" w:rsidRPr="006A655E" w:rsidRDefault="006D28B7" w:rsidP="00C4525C">
                        <w:pPr>
                          <w:autoSpaceDE w:val="0"/>
                          <w:autoSpaceDN w:val="0"/>
                          <w:adjustRightInd w:val="0"/>
                          <w:spacing w:after="100" w:afterAutospacing="1" w:line="140" w:lineRule="exact"/>
                          <w:rPr>
                            <w:color w:val="000000"/>
                            <w:sz w:val="13"/>
                            <w:szCs w:val="13"/>
                          </w:rPr>
                        </w:pPr>
                      </w:p>
                      <w:p w14:paraId="1D5356C7" w14:textId="77777777" w:rsidR="006D28B7" w:rsidRPr="006A655E" w:rsidRDefault="006D28B7" w:rsidP="00C4525C">
                        <w:pPr>
                          <w:autoSpaceDE w:val="0"/>
                          <w:autoSpaceDN w:val="0"/>
                          <w:adjustRightInd w:val="0"/>
                          <w:spacing w:after="100" w:afterAutospacing="1" w:line="140" w:lineRule="exact"/>
                          <w:rPr>
                            <w:color w:val="000000"/>
                            <w:sz w:val="13"/>
                            <w:szCs w:val="13"/>
                          </w:rPr>
                        </w:pPr>
                        <w:r w:rsidRPr="006A655E">
                          <w:rPr>
                            <w:color w:val="000000"/>
                            <w:sz w:val="13"/>
                            <w:szCs w:val="13"/>
                          </w:rPr>
                          <w:t>[NameConstraintsExcluded]</w:t>
                        </w:r>
                      </w:p>
                    </w:txbxContent>
                  </v:textbox>
                </v:rect>
                <v:shape id="Freeform 13364" o:spid="_x0000_s1492" style="position:absolute;left:31382;top:9518;width:6464;height:5391;rotation:-4669861fd;visibility:visible;mso-wrap-style:square;v-text-anchor:middle" coordsize="120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" path="m471,c288,48,178,72,,150v124,79,251,158,318,215c351,280,342,289,366,250v69,16,243,31,370,86c867,392,975,452,1200,728,1101,410,931,319,832,248,687,160,564,134,420,97,450,43,432,77,471,xe" fillcolor="#33c" stroked="f" strokeweight=".5pt">
                  <v:fill color2="#9e9ee7" angle="45" focus="100%" type="gradient"/>
                  <v:shadow on="t" color="silver" offset="0,5pt"/>
                  <v:path arrowok="t" o:connecttype="custom" o:connectlocs="253724,0;0,111081;171304,270298;197161,185136;396477,248822;646430,539115;448191,183655;226251,71833;253724,0" o:connectangles="0,0,0,0,0,0,0,0,0"/>
                </v:shape>
                <v:shape id="AutoShape 13365" o:spid="_x0000_s1493" type="#_x0000_t57" style="position:absolute;left:32010;top:29108;width:4312;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" adj="2520" fillcolor="red"/>
                <w10:wrap type="topAndBottom"/>
              </v:group>
            </w:pict>
          </mc:Fallback>
        </mc:AlternateContent>
      </w:r>
      <w:r w:rsidR="0092249C">
        <w:t xml:space="preserve">For example, </w:t>
      </w:r>
      <w:r w:rsidR="00CB433A">
        <w:fldChar w:fldCharType="begin"/>
      </w:r>
      <w:r w:rsidR="00CB433A">
        <w:instrText xml:space="preserve"> REF _Ref33155489 \h </w:instrText>
      </w:r>
      <w:r w:rsidR="00CB433A">
        <w:fldChar w:fldCharType="separate"/>
      </w:r>
      <w:r w:rsidR="00F27C7A">
        <w:t xml:space="preserve">Figure </w:t>
      </w:r>
      <w:r w:rsidR="00F27C7A">
        <w:rPr>
          <w:noProof/>
        </w:rPr>
        <w:t>6</w:t>
      </w:r>
      <w:r w:rsidR="00CB433A">
        <w:fldChar w:fldCharType="end"/>
      </w:r>
      <w:r w:rsidR="00235943">
        <w:t xml:space="preserve"> shows the name constraints in place for AsiaCA restricting certificate issuance to the asia.</w:t>
      </w:r>
      <w:r w:rsidR="004F17E9">
        <w:t>contoso</w:t>
      </w:r>
      <w:r w:rsidR="00235943">
        <w:t>.com namespace.</w:t>
      </w:r>
    </w:p>
    <w:p w14:paraId="0A6B9164" w14:textId="77777777" w:rsidR="006A080C" w:rsidRDefault="006A080C" w:rsidP="00235943">
      <w:pPr>
        <w:pStyle w:val="CaptionNormal"/>
      </w:pPr>
    </w:p>
    <w:p w14:paraId="5BB57262" w14:textId="77777777" w:rsidR="00235943" w:rsidRDefault="006A080C" w:rsidP="006A080C">
      <w:pPr>
        <w:pStyle w:val="Caption"/>
        <w:jc w:val="center"/>
      </w:pPr>
      <w:bookmarkStart w:id="42" w:name="_Ref33155479"/>
      <w:bookmarkStart w:id="43" w:name="_Ref33155489"/>
      <w:r>
        <w:t xml:space="preserve">Figure </w:t>
      </w:r>
      <w:r>
        <w:fldChar w:fldCharType="begin"/>
      </w:r>
      <w:r>
        <w:instrText xml:space="preserve"> SEQ Figure \* ARABIC </w:instrText>
      </w:r>
      <w:r>
        <w:fldChar w:fldCharType="separate"/>
      </w:r>
      <w:r w:rsidR="00F27C7A">
        <w:rPr>
          <w:noProof/>
        </w:rPr>
        <w:t>6</w:t>
      </w:r>
      <w:r>
        <w:fldChar w:fldCharType="end"/>
      </w:r>
      <w:bookmarkEnd w:id="43"/>
      <w:r>
        <w:t xml:space="preserve">: </w:t>
      </w:r>
      <w:r w:rsidRPr="00011FE2">
        <w:t xml:space="preserve">Applying </w:t>
      </w:r>
      <w:r>
        <w:t>N</w:t>
      </w:r>
      <w:r w:rsidRPr="00011FE2">
        <w:t xml:space="preserve">ame </w:t>
      </w:r>
      <w:r>
        <w:t>C</w:t>
      </w:r>
      <w:r w:rsidRPr="00011FE2">
        <w:t>onstraints at AsiaCA</w:t>
      </w:r>
      <w:bookmarkEnd w:id="42"/>
    </w:p>
    <w:p w14:paraId="5AF1F743" w14:textId="77777777" w:rsidR="00070F72" w:rsidRDefault="00070F72" w:rsidP="00E43CE8"/>
    <w:p w14:paraId="0FA7A121" w14:textId="77777777" w:rsidR="00235943" w:rsidRDefault="00235943" w:rsidP="00E43CE8">
      <w:r>
        <w:t xml:space="preserve">In this example, the certificate request by </w:t>
      </w:r>
      <w:r w:rsidR="00DB7CEA">
        <w:t>user3</w:t>
      </w:r>
      <w:r w:rsidRPr="00224327">
        <w:t>@asia.</w:t>
      </w:r>
      <w:r w:rsidR="004F17E9" w:rsidRPr="00224327">
        <w:t>contoso</w:t>
      </w:r>
      <w:r w:rsidRPr="00224327">
        <w:t>.com</w:t>
      </w:r>
      <w:r>
        <w:t xml:space="preserve"> is approved because Noel’s UPN is included in the permitted name constraints. In comparison, the request by </w:t>
      </w:r>
      <w:r w:rsidR="00DB7CEA">
        <w:t>user5</w:t>
      </w:r>
      <w:r w:rsidRPr="00224327">
        <w:t>@europe.</w:t>
      </w:r>
      <w:r w:rsidR="004F17E9" w:rsidRPr="00224327">
        <w:t>contoso</w:t>
      </w:r>
      <w:r w:rsidRPr="00224327">
        <w:t>.com</w:t>
      </w:r>
      <w:r>
        <w:t xml:space="preserve"> is denied because the UPN Europe.</w:t>
      </w:r>
      <w:r w:rsidR="004F17E9">
        <w:t>contoso</w:t>
      </w:r>
      <w:r>
        <w:t>.com is not listed in the permitted name constraints and is considered to be an excluded name constraint.</w:t>
      </w:r>
    </w:p>
    <w:p w14:paraId="2CDD3606" w14:textId="77777777" w:rsidR="00E13528" w:rsidRDefault="00E13528" w:rsidP="00E13528">
      <w:pPr>
        <w:tabs>
          <w:tab w:val="left" w:pos="6735"/>
        </w:tabs>
      </w:pPr>
      <w:r>
        <w:t xml:space="preserve">Enterprise CAs enforce name constraints during certificate requests based on the authenticated security principal performing the certificate request. The credentials of the security principal are used to extract the names of the user from Active Directory and these names are compared with the defined name constraints. In this case, </w:t>
      </w:r>
      <w:r w:rsidR="00DB7CEA">
        <w:t>user3</w:t>
      </w:r>
      <w:r>
        <w:t xml:space="preserve"> would be logged on to the network and performing the successful certificate request.</w:t>
      </w:r>
    </w:p>
    <w:p w14:paraId="3D6E3F26" w14:textId="77777777" w:rsidR="002A55FC" w:rsidRDefault="00AE67ED" w:rsidP="00697E09">
      <w:pPr>
        <w:pStyle w:val="Heading2"/>
      </w:pPr>
      <w:r>
        <w:br w:type="page"/>
      </w:r>
      <w:bookmarkStart w:id="44" w:name="_Toc33527632"/>
      <w:r w:rsidR="002A55FC">
        <w:lastRenderedPageBreak/>
        <w:t xml:space="preserve">Creating Trust </w:t>
      </w:r>
      <w:r w:rsidR="00683BF1">
        <w:t>Between T</w:t>
      </w:r>
      <w:r w:rsidR="002A55FC">
        <w:t>wo Organizations</w:t>
      </w:r>
      <w:bookmarkEnd w:id="44"/>
    </w:p>
    <w:p w14:paraId="49796CC5" w14:textId="77777777" w:rsidR="002A55FC" w:rsidRDefault="002A55FC" w:rsidP="002A55FC">
      <w:r>
        <w:t xml:space="preserve">The second scenario where </w:t>
      </w:r>
      <w:r w:rsidR="00E13528">
        <w:t>cross</w:t>
      </w:r>
      <w:r w:rsidR="00E92294">
        <w:t>-</w:t>
      </w:r>
      <w:r w:rsidR="00E13528">
        <w:t>certification</w:t>
      </w:r>
      <w:r>
        <w:t xml:space="preserve"> may be used is to allow certificates to be </w:t>
      </w:r>
      <w:r w:rsidR="00E13528">
        <w:t xml:space="preserve">used and trusted </w:t>
      </w:r>
      <w:r>
        <w:t xml:space="preserve">between two organizations. </w:t>
      </w:r>
      <w:r w:rsidR="00AE67ED">
        <w:t xml:space="preserve">Before the </w:t>
      </w:r>
      <w:r w:rsidR="00E13528">
        <w:t>cross</w:t>
      </w:r>
      <w:r w:rsidR="00E92294">
        <w:t>-</w:t>
      </w:r>
      <w:r w:rsidR="00E13528">
        <w:t>certification</w:t>
      </w:r>
      <w:r w:rsidR="00AE67ED">
        <w:t xml:space="preserve"> is performed between the two organizations, the first thing that must be decided is what certificate usage will be trusted between the organizations. For example, you could require that certificates be trusted from the other organization</w:t>
      </w:r>
      <w:r w:rsidR="00E13528">
        <w:t>(</w:t>
      </w:r>
      <w:r w:rsidR="00AE67ED">
        <w:t>s</w:t>
      </w:r>
      <w:r w:rsidR="00E13528">
        <w:t>)</w:t>
      </w:r>
      <w:r w:rsidR="00AE67ED">
        <w:t xml:space="preserve"> only for secure e</w:t>
      </w:r>
      <w:r w:rsidR="00070F72">
        <w:t>-</w:t>
      </w:r>
      <w:r w:rsidR="00AE67ED">
        <w:t>mail. Or</w:t>
      </w:r>
      <w:r w:rsidR="00070F72">
        <w:t>,</w:t>
      </w:r>
      <w:r w:rsidR="00AE67ED">
        <w:t xml:space="preserve"> you could allow secure e</w:t>
      </w:r>
      <w:r w:rsidR="00070F72">
        <w:t>-</w:t>
      </w:r>
      <w:r w:rsidR="00AE67ED">
        <w:t>mail, client authentication, and server authentication.</w:t>
      </w:r>
    </w:p>
    <w:p w14:paraId="524EA4D8" w14:textId="77777777" w:rsidR="00AE67ED" w:rsidRDefault="00AE67ED" w:rsidP="002A55FC">
      <w:r>
        <w:t>This must be decided an</w:t>
      </w:r>
      <w:r w:rsidR="00E13528">
        <w:t>d</w:t>
      </w:r>
      <w:r>
        <w:t xml:space="preserve"> included in the </w:t>
      </w:r>
      <w:r w:rsidR="002C0BD1">
        <w:t>Policy.inf</w:t>
      </w:r>
      <w:r>
        <w:t xml:space="preserve"> file when the qualified subordination is configured between CAs in the two organizations.</w:t>
      </w:r>
    </w:p>
    <w:p w14:paraId="2E16E629" w14:textId="77777777" w:rsidR="00E13528" w:rsidRPr="00E13528" w:rsidRDefault="00E13528" w:rsidP="002A55FC">
      <w:r w:rsidRPr="00637E18">
        <w:rPr>
          <w:b/>
        </w:rPr>
        <w:t>Note</w:t>
      </w:r>
      <w:r>
        <w:t xml:space="preserve">  For </w:t>
      </w:r>
      <w:r w:rsidR="00637E18">
        <w:t xml:space="preserve">more information </w:t>
      </w:r>
      <w:r>
        <w:t xml:space="preserve">on how to perform the qualified subordination, see the </w:t>
      </w:r>
      <w:r w:rsidRPr="00637E18">
        <w:t>Walk</w:t>
      </w:r>
      <w:r w:rsidR="005971E6" w:rsidRPr="00637E18">
        <w:t>t</w:t>
      </w:r>
      <w:r w:rsidRPr="00637E18">
        <w:t>hrough</w:t>
      </w:r>
      <w:r>
        <w:t xml:space="preserve"> section.</w:t>
      </w:r>
    </w:p>
    <w:p w14:paraId="3F8877C1" w14:textId="77777777" w:rsidR="00AE67ED" w:rsidRDefault="00AE67ED" w:rsidP="002A55FC">
      <w:r>
        <w:t xml:space="preserve">When configuring the </w:t>
      </w:r>
      <w:r w:rsidR="00E13528">
        <w:t>cross</w:t>
      </w:r>
      <w:r w:rsidR="00E92294">
        <w:t>-</w:t>
      </w:r>
      <w:r w:rsidR="00E13528">
        <w:t>certification</w:t>
      </w:r>
      <w:r>
        <w:t xml:space="preserve"> between the two organizations, you also must decide whether all CAs in the other organization’s CA hierarchy are to be trusted or only a specific grouping of CAs in the hierarchy.</w:t>
      </w:r>
    </w:p>
    <w:p w14:paraId="7166FE2D" w14:textId="77777777" w:rsidR="005971E6" w:rsidRDefault="005971E6" w:rsidP="002A55FC">
      <w:r w:rsidRPr="00637E18">
        <w:rPr>
          <w:b/>
        </w:rPr>
        <w:t>Important</w:t>
      </w:r>
      <w:r>
        <w:t xml:space="preserve">  Cross-certification of a CA hierarchy may create very long certificate chains that can increase the size of network traffic for IPSEC, Secure Mail (s/mime), SSL, </w:t>
      </w:r>
      <w:r w:rsidR="00D90DA6">
        <w:t>and so on</w:t>
      </w:r>
      <w:r>
        <w:t>.</w:t>
      </w:r>
      <w:r w:rsidR="0062743B">
        <w:t xml:space="preserve"> </w:t>
      </w:r>
      <w:r>
        <w:t xml:space="preserve">Use caution so as to not increase the chain </w:t>
      </w:r>
      <w:r w:rsidR="00084463">
        <w:t>length and overall certificate chain byte size to exceed an application limit.</w:t>
      </w:r>
    </w:p>
    <w:p w14:paraId="1732071A" w14:textId="77777777" w:rsidR="00AE67ED" w:rsidRDefault="00AE67ED" w:rsidP="00AE67ED">
      <w:pPr>
        <w:pStyle w:val="Heading3"/>
      </w:pPr>
      <w:bookmarkStart w:id="45" w:name="_Toc33527633"/>
      <w:r>
        <w:t xml:space="preserve">Implementing Qualified Subordination to </w:t>
      </w:r>
      <w:r w:rsidR="00711564">
        <w:t>T</w:t>
      </w:r>
      <w:r>
        <w:t>rust All CAs</w:t>
      </w:r>
      <w:bookmarkEnd w:id="45"/>
    </w:p>
    <w:p w14:paraId="75472292" w14:textId="2E968DD3" w:rsidR="00AE67ED" w:rsidRDefault="00805614" w:rsidP="002A55FC">
      <w:r>
        <w:rPr>
          <w:noProof/>
        </w:rPr>
        <mc:AlternateContent>
          <mc:Choice Requires="wpc">
            <w:drawing>
              <wp:anchor distT="0" distB="0" distL="114300" distR="114300" simplePos="0" relativeHeight="251650560" behindDoc="0" locked="0" layoutInCell="1" allowOverlap="1" wp14:anchorId="1604A286" wp14:editId="40C7084F">
                <wp:simplePos x="0" y="0"/>
                <wp:positionH relativeFrom="column">
                  <wp:posOffset>0</wp:posOffset>
                </wp:positionH>
                <wp:positionV relativeFrom="paragraph">
                  <wp:posOffset>711200</wp:posOffset>
                </wp:positionV>
                <wp:extent cx="6177280" cy="2777490"/>
                <wp:effectExtent l="0" t="0" r="0" b="0"/>
                <wp:wrapTopAndBottom/>
                <wp:docPr id="12493" name="Canvas 12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15" name="Rectangle 12495"/>
                        <wps:cNvSpPr>
                          <a:spLocks noChangeArrowheads="1"/>
                        </wps:cNvSpPr>
                        <wps:spPr bwMode="auto">
                          <a:xfrm>
                            <a:off x="3523615" y="0"/>
                            <a:ext cx="2653665"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8916" name="Text Box 12496"/>
                        <wps:cNvSpPr txBox="1">
                          <a:spLocks noChangeArrowheads="1"/>
                        </wps:cNvSpPr>
                        <wps:spPr bwMode="auto">
                          <a:xfrm>
                            <a:off x="3646805" y="2286000"/>
                            <a:ext cx="701675" cy="34290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4E8DBE1E" w14:textId="77777777" w:rsidR="006D28B7" w:rsidRPr="00256D6A" w:rsidRDefault="006D28B7" w:rsidP="00256D6A">
                              <w:pPr>
                                <w:autoSpaceDE w:val="0"/>
                                <w:autoSpaceDN w:val="0"/>
                                <w:adjustRightInd w:val="0"/>
                                <w:spacing w:line="200" w:lineRule="exact"/>
                                <w:jc w:val="center"/>
                                <w:rPr>
                                  <w:rFonts w:ascii="Arial Narrow" w:hAnsi="Arial Narrow" w:cs="Arial Narrow"/>
                                  <w:color w:val="000000"/>
                                  <w:sz w:val="13"/>
                                  <w:szCs w:val="13"/>
                                </w:rPr>
                              </w:pPr>
                              <w:r w:rsidRPr="00256D6A">
                                <w:rPr>
                                  <w:rFonts w:ascii="Arial Narrow" w:hAnsi="Arial Narrow" w:cs="Arial Narrow"/>
                                  <w:color w:val="000000"/>
                                  <w:sz w:val="13"/>
                                  <w:szCs w:val="13"/>
                                </w:rPr>
                                <w:t>Contoso</w:t>
                              </w:r>
                              <w:r w:rsidRPr="00256D6A">
                                <w:rPr>
                                  <w:rFonts w:ascii="Arial Narrow" w:hAnsi="Arial Narrow" w:cs="Arial Narrow"/>
                                  <w:color w:val="000000"/>
                                  <w:sz w:val="13"/>
                                  <w:szCs w:val="13"/>
                                </w:rPr>
                                <w:br/>
                                <w:t>Consulting</w:t>
                              </w:r>
                            </w:p>
                          </w:txbxContent>
                        </wps:txbx>
                        <wps:bodyPr rot="0" vert="horz" wrap="square" lIns="74066" tIns="22220" rIns="74066" bIns="22220" anchor="ctr" anchorCtr="0" upright="1">
                          <a:noAutofit/>
                        </wps:bodyPr>
                      </wps:wsp>
                      <wps:wsp>
                        <wps:cNvPr id="18917" name="Rectangle 12497"/>
                        <wps:cNvSpPr>
                          <a:spLocks noChangeArrowheads="1"/>
                        </wps:cNvSpPr>
                        <wps:spPr bwMode="auto">
                          <a:xfrm>
                            <a:off x="0" y="0"/>
                            <a:ext cx="2743200"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8918" name="Group 12498"/>
                        <wpg:cNvGrpSpPr>
                          <a:grpSpLocks/>
                        </wpg:cNvGrpSpPr>
                        <wpg:grpSpPr bwMode="auto">
                          <a:xfrm>
                            <a:off x="4448810" y="1666240"/>
                            <a:ext cx="309245" cy="617220"/>
                            <a:chOff x="3648" y="1536"/>
                            <a:chExt cx="432" cy="864"/>
                          </a:xfrm>
                        </wpg:grpSpPr>
                        <wps:wsp>
                          <wps:cNvPr id="18919" name="Line 12499"/>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20" name="Line 12500"/>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921" name="Group 12501"/>
                        <wpg:cNvGrpSpPr>
                          <a:grpSpLocks/>
                        </wpg:cNvGrpSpPr>
                        <wpg:grpSpPr bwMode="auto">
                          <a:xfrm>
                            <a:off x="5189855" y="2057400"/>
                            <a:ext cx="873125" cy="457200"/>
                            <a:chOff x="1056" y="240"/>
                            <a:chExt cx="528" cy="336"/>
                          </a:xfrm>
                        </wpg:grpSpPr>
                        <wps:wsp>
                          <wps:cNvPr id="18922" name="Rectangle 1250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49C9BF7" w14:textId="77777777" w:rsidR="006D28B7" w:rsidRPr="009C72A6" w:rsidRDefault="006D28B7" w:rsidP="00256D6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wps:txbx>
                          <wps:bodyPr rot="0" vert="horz" wrap="square" lIns="37033" tIns="37033" rIns="74066" bIns="37033" anchor="t" anchorCtr="0" upright="1">
                            <a:noAutofit/>
                          </wps:bodyPr>
                        </wps:wsp>
                        <wpg:grpSp>
                          <wpg:cNvPr id="18923" name="Group 12503"/>
                          <wpg:cNvGrpSpPr>
                            <a:grpSpLocks/>
                          </wpg:cNvGrpSpPr>
                          <wpg:grpSpPr bwMode="auto">
                            <a:xfrm>
                              <a:off x="1488" y="432"/>
                              <a:ext cx="92" cy="144"/>
                              <a:chOff x="4848" y="2736"/>
                              <a:chExt cx="624" cy="1104"/>
                            </a:xfrm>
                          </wpg:grpSpPr>
                          <wps:wsp>
                            <wps:cNvPr id="18924" name="AutoShape 1250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25" name="AutoShape 1250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26" name="Oval 1250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927" name="Group 12507"/>
                        <wpg:cNvGrpSpPr>
                          <a:grpSpLocks/>
                        </wpg:cNvGrpSpPr>
                        <wpg:grpSpPr bwMode="auto">
                          <a:xfrm>
                            <a:off x="4745990" y="2098675"/>
                            <a:ext cx="367030" cy="446405"/>
                            <a:chOff x="847" y="1168"/>
                            <a:chExt cx="747" cy="909"/>
                          </a:xfrm>
                        </wpg:grpSpPr>
                        <wps:wsp>
                          <wps:cNvPr id="18928" name="Freeform 12508"/>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29" name="Rectangle 12509"/>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0" name="Rectangle 12510"/>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1" name="Rectangle 12511"/>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2" name="Rectangle 12512"/>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3" name="Freeform 12513"/>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34" name="Rectangle 12514"/>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5" name="Rectangle 12515"/>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6" name="Rectangle 12516"/>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7" name="Rectangle 12517"/>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8" name="Rectangle 12518"/>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39" name="Rectangle 12519"/>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40" name="Rectangle 12520"/>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41" name="Rectangle 12521"/>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42" name="Rectangle 12522"/>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43" name="Rectangle 12523"/>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4" name="Rectangle 12524"/>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5" name="Rectangle 12525"/>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6" name="Rectangle 12526"/>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7" name="Rectangle 12527"/>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8" name="Rectangle 12528"/>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29" name="Rectangle 12529"/>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0" name="Rectangle 12530"/>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1" name="Rectangle 12531"/>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2" name="Rectangle 12532"/>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3" name="Rectangle 12533"/>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4" name="Rectangle 12534"/>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5" name="Rectangle 12535"/>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6" name="Rectangle 12536"/>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7" name="Rectangle 12537"/>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38" name="Rectangle 12538"/>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3839" name="Group 12539"/>
                        <wpg:cNvGrpSpPr>
                          <a:grpSpLocks/>
                        </wpg:cNvGrpSpPr>
                        <wpg:grpSpPr bwMode="auto">
                          <a:xfrm>
                            <a:off x="992505" y="1666240"/>
                            <a:ext cx="309245" cy="617220"/>
                            <a:chOff x="3648" y="1536"/>
                            <a:chExt cx="432" cy="864"/>
                          </a:xfrm>
                        </wpg:grpSpPr>
                        <wps:wsp>
                          <wps:cNvPr id="13840" name="Line 1254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41" name="Line 1254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3842" name="Group 12542"/>
                        <wpg:cNvGrpSpPr>
                          <a:grpSpLocks/>
                        </wpg:cNvGrpSpPr>
                        <wpg:grpSpPr bwMode="auto">
                          <a:xfrm>
                            <a:off x="3990340" y="864235"/>
                            <a:ext cx="308610" cy="617220"/>
                            <a:chOff x="3648" y="1536"/>
                            <a:chExt cx="432" cy="864"/>
                          </a:xfrm>
                        </wpg:grpSpPr>
                        <wps:wsp>
                          <wps:cNvPr id="13843" name="Line 1254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44" name="Line 1254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3845" name="Group 12545"/>
                        <wpg:cNvGrpSpPr>
                          <a:grpSpLocks/>
                        </wpg:cNvGrpSpPr>
                        <wpg:grpSpPr bwMode="auto">
                          <a:xfrm>
                            <a:off x="3831590" y="247015"/>
                            <a:ext cx="467360" cy="753745"/>
                            <a:chOff x="528" y="887"/>
                            <a:chExt cx="844" cy="1363"/>
                          </a:xfrm>
                        </wpg:grpSpPr>
                        <wps:wsp>
                          <wps:cNvPr id="13846" name="Freeform 1254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47" name="Freeform 1254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48" name="Freeform 1254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50" name="Freeform 1254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51" name="Line 1255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2" name="Oval 1255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53" name="Line 1255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4" name="Line 1255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5" name="Line 1255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4" name="Line 1255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945" name="Freeform 1255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46" name="Freeform 1255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47" name="Freeform 1255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48" name="Line 1255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9" name="Line 1256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0" name="Line 1256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1" name="Freeform 1256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2" name="Line 1256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3" name="Freeform 1256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4" name="Freeform 1256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5" name="Freeform 1256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6" name="Freeform 1256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7" name="Freeform 1256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8" name="Freeform 1256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959" name="Group 12570"/>
                        <wpg:cNvGrpSpPr>
                          <a:grpSpLocks/>
                        </wpg:cNvGrpSpPr>
                        <wpg:grpSpPr bwMode="auto">
                          <a:xfrm>
                            <a:off x="4298950" y="1111250"/>
                            <a:ext cx="466725" cy="753745"/>
                            <a:chOff x="528" y="887"/>
                            <a:chExt cx="844" cy="1363"/>
                          </a:xfrm>
                        </wpg:grpSpPr>
                        <wps:wsp>
                          <wps:cNvPr id="18960" name="Freeform 1257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1" name="Freeform 1257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2" name="Freeform 1257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3" name="Freeform 1257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4" name="Line 1257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5" name="Oval 1257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66" name="Line 1257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7" name="Line 1257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8" name="Line 1257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9" name="Line 1258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970" name="Freeform 1258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1" name="Freeform 1258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2" name="Freeform 1258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3" name="Line 1258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4" name="Line 1258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5" name="Line 1258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6" name="Freeform 1258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7" name="Line 1258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8" name="Freeform 1258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9" name="Freeform 1259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0" name="Freeform 1259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1" name="Freeform 1259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2" name="Freeform 1259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3" name="Freeform 1259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984" name="Group 12595"/>
                        <wpg:cNvGrpSpPr>
                          <a:grpSpLocks/>
                        </wpg:cNvGrpSpPr>
                        <wpg:grpSpPr bwMode="auto">
                          <a:xfrm>
                            <a:off x="4545330" y="800100"/>
                            <a:ext cx="826770" cy="457200"/>
                            <a:chOff x="1056" y="240"/>
                            <a:chExt cx="528" cy="336"/>
                          </a:xfrm>
                        </wpg:grpSpPr>
                        <wps:wsp>
                          <wps:cNvPr id="18985" name="Rectangle 1259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0EC256A" w14:textId="77777777" w:rsidR="006D28B7" w:rsidRPr="009C72A6" w:rsidRDefault="006D28B7" w:rsidP="00290AC9">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wps:txbx>
                          <wps:bodyPr rot="0" vert="horz" wrap="square" lIns="37033" tIns="37033" rIns="74066" bIns="37033" anchor="t" anchorCtr="0" upright="1">
                            <a:noAutofit/>
                          </wps:bodyPr>
                        </wps:wsp>
                        <wpg:grpSp>
                          <wpg:cNvPr id="18986" name="Group 12597"/>
                          <wpg:cNvGrpSpPr>
                            <a:grpSpLocks/>
                          </wpg:cNvGrpSpPr>
                          <wpg:grpSpPr bwMode="auto">
                            <a:xfrm>
                              <a:off x="1488" y="432"/>
                              <a:ext cx="92" cy="144"/>
                              <a:chOff x="4848" y="2736"/>
                              <a:chExt cx="624" cy="1104"/>
                            </a:xfrm>
                          </wpg:grpSpPr>
                          <wps:wsp>
                            <wps:cNvPr id="18987" name="AutoShape 1259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88" name="AutoShape 1259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89" name="Oval 1260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990" name="Group 12601"/>
                        <wpg:cNvGrpSpPr>
                          <a:grpSpLocks/>
                        </wpg:cNvGrpSpPr>
                        <wpg:grpSpPr bwMode="auto">
                          <a:xfrm>
                            <a:off x="4113530" y="130175"/>
                            <a:ext cx="915670" cy="441325"/>
                            <a:chOff x="1056" y="240"/>
                            <a:chExt cx="528" cy="336"/>
                          </a:xfrm>
                        </wpg:grpSpPr>
                        <wps:wsp>
                          <wps:cNvPr id="18991" name="Rectangle 1260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E3B84D4" w14:textId="77777777" w:rsidR="006D28B7" w:rsidRPr="009C72A6" w:rsidRDefault="006D28B7" w:rsidP="00494F0E">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8992" name="Group 12603"/>
                          <wpg:cNvGrpSpPr>
                            <a:grpSpLocks/>
                          </wpg:cNvGrpSpPr>
                          <wpg:grpSpPr bwMode="auto">
                            <a:xfrm>
                              <a:off x="1488" y="432"/>
                              <a:ext cx="92" cy="144"/>
                              <a:chOff x="4848" y="2736"/>
                              <a:chExt cx="624" cy="1104"/>
                            </a:xfrm>
                          </wpg:grpSpPr>
                          <wps:wsp>
                            <wps:cNvPr id="18993" name="AutoShape 1260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94" name="AutoShape 1260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95" name="Oval 1260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996" name="Group 12607"/>
                        <wpg:cNvGrpSpPr>
                          <a:grpSpLocks/>
                        </wpg:cNvGrpSpPr>
                        <wpg:grpSpPr bwMode="auto">
                          <a:xfrm>
                            <a:off x="498475" y="925830"/>
                            <a:ext cx="309245" cy="617220"/>
                            <a:chOff x="3648" y="1536"/>
                            <a:chExt cx="432" cy="864"/>
                          </a:xfrm>
                        </wpg:grpSpPr>
                        <wps:wsp>
                          <wps:cNvPr id="18997" name="Line 1260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98" name="Line 1260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999" name="Group 12610"/>
                        <wpg:cNvGrpSpPr>
                          <a:grpSpLocks/>
                        </wpg:cNvGrpSpPr>
                        <wpg:grpSpPr bwMode="auto">
                          <a:xfrm>
                            <a:off x="340995" y="308610"/>
                            <a:ext cx="466725" cy="753745"/>
                            <a:chOff x="528" y="887"/>
                            <a:chExt cx="844" cy="1363"/>
                          </a:xfrm>
                        </wpg:grpSpPr>
                        <wps:wsp>
                          <wps:cNvPr id="19000" name="Freeform 1261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1" name="Freeform 1261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2" name="Freeform 1261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3" name="Freeform 1261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4" name="Line 1261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5" name="Oval 1261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06" name="Line 1261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7" name="Line 1261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8" name="Line 1261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9" name="Line 1262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010" name="Freeform 1262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1" name="Freeform 1262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2" name="Freeform 1262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3" name="Line 1262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4" name="Line 1262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5" name="Line 1262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6" name="Freeform 1262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7" name="Line 1262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8" name="Freeform 1262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9" name="Freeform 1263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0" name="Freeform 1263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1" name="Freeform 1263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2" name="Freeform 1263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3" name="Freeform 1263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9024" name="Group 12635"/>
                        <wpg:cNvGrpSpPr>
                          <a:grpSpLocks/>
                        </wpg:cNvGrpSpPr>
                        <wpg:grpSpPr bwMode="auto">
                          <a:xfrm>
                            <a:off x="807720" y="1172845"/>
                            <a:ext cx="466725" cy="753745"/>
                            <a:chOff x="528" y="887"/>
                            <a:chExt cx="844" cy="1363"/>
                          </a:xfrm>
                        </wpg:grpSpPr>
                        <wps:wsp>
                          <wps:cNvPr id="19025" name="Freeform 1263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6" name="Freeform 1263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7" name="Freeform 1263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8" name="Freeform 1263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9" name="Line 1264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0" name="Oval 1264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31" name="Line 1264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2" name="Line 1264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3" name="Line 1264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4" name="Line 1264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9035" name="Freeform 1264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36" name="Freeform 1264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37" name="Freeform 1264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38" name="Line 1264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9" name="Line 1265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0" name="Line 1265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1" name="Freeform 1265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2" name="Line 1265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3" name="Freeform 1265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4" name="Freeform 1265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5" name="Freeform 1265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6" name="Freeform 1265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7" name="Freeform 1265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8" name="Freeform 1265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19049" name="Rectangle 12661"/>
                        <wps:cNvSpPr>
                          <a:spLocks noChangeArrowheads="1"/>
                        </wps:cNvSpPr>
                        <wps:spPr bwMode="auto">
                          <a:xfrm>
                            <a:off x="1054100" y="1049020"/>
                            <a:ext cx="741045" cy="30861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1292C54" w14:textId="77777777" w:rsidR="006D28B7" w:rsidRPr="009C72A6" w:rsidRDefault="006D28B7" w:rsidP="00290AC9">
                              <w:pPr>
                                <w:autoSpaceDE w:val="0"/>
                                <w:autoSpaceDN w:val="0"/>
                                <w:adjustRightInd w:val="0"/>
                                <w:rPr>
                                  <w:b/>
                                  <w:bCs/>
                                  <w:color w:val="000000"/>
                                  <w:sz w:val="13"/>
                                  <w:szCs w:val="16"/>
                                </w:rPr>
                              </w:pPr>
                              <w:r w:rsidRPr="009C72A6">
                                <w:rPr>
                                  <w:color w:val="000000"/>
                                  <w:sz w:val="13"/>
                                  <w:szCs w:val="16"/>
                                </w:rPr>
                                <w:t xml:space="preserve">Issuer: </w:t>
                              </w:r>
                              <w:r w:rsidRPr="009C72A6">
                                <w:rPr>
                                  <w:b/>
                                  <w:bCs/>
                                  <w:color w:val="000000"/>
                                  <w:sz w:val="13"/>
                                  <w:szCs w:val="16"/>
                                </w:rPr>
                                <w:t>CorpCA</w:t>
                              </w:r>
                            </w:p>
                            <w:p w14:paraId="6396738C" w14:textId="77777777" w:rsidR="006D28B7" w:rsidRPr="009C72A6" w:rsidRDefault="006D28B7" w:rsidP="00290AC9">
                              <w:pPr>
                                <w:autoSpaceDE w:val="0"/>
                                <w:autoSpaceDN w:val="0"/>
                                <w:adjustRightInd w:val="0"/>
                                <w:rPr>
                                  <w:color w:val="000000"/>
                                  <w:sz w:val="13"/>
                                  <w:szCs w:val="16"/>
                                </w:rPr>
                              </w:pP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wgp>
                        <wpg:cNvPr id="19050" name="Group 12666"/>
                        <wpg:cNvGrpSpPr>
                          <a:grpSpLocks/>
                        </wpg:cNvGrpSpPr>
                        <wpg:grpSpPr bwMode="auto">
                          <a:xfrm>
                            <a:off x="622300" y="185420"/>
                            <a:ext cx="863600" cy="431800"/>
                            <a:chOff x="1056" y="240"/>
                            <a:chExt cx="528" cy="336"/>
                          </a:xfrm>
                        </wpg:grpSpPr>
                        <wps:wsp>
                          <wps:cNvPr id="19051" name="Rectangle 1266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CFE734A" w14:textId="77777777" w:rsidR="006D28B7" w:rsidRPr="009C72A6" w:rsidRDefault="006D28B7" w:rsidP="009F5C94">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9052" name="Group 12668"/>
                          <wpg:cNvGrpSpPr>
                            <a:grpSpLocks/>
                          </wpg:cNvGrpSpPr>
                          <wpg:grpSpPr bwMode="auto">
                            <a:xfrm>
                              <a:off x="1488" y="432"/>
                              <a:ext cx="92" cy="144"/>
                              <a:chOff x="4848" y="2736"/>
                              <a:chExt cx="624" cy="1104"/>
                            </a:xfrm>
                          </wpg:grpSpPr>
                          <wps:wsp>
                            <wps:cNvPr id="19053" name="AutoShape 1266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54" name="AutoShape 1267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55" name="Oval 1267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056" name="Group 12672"/>
                        <wpg:cNvGrpSpPr>
                          <a:grpSpLocks/>
                        </wpg:cNvGrpSpPr>
                        <wpg:grpSpPr bwMode="auto">
                          <a:xfrm>
                            <a:off x="1733550" y="1943100"/>
                            <a:ext cx="895350" cy="457200"/>
                            <a:chOff x="1056" y="240"/>
                            <a:chExt cx="528" cy="336"/>
                          </a:xfrm>
                        </wpg:grpSpPr>
                        <wps:wsp>
                          <wps:cNvPr id="19057" name="Rectangle 1267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94F2D39" w14:textId="77777777" w:rsidR="006D28B7" w:rsidRPr="009C72A6" w:rsidRDefault="006D28B7" w:rsidP="00691E85">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wps:txbx>
                          <wps:bodyPr rot="0" vert="horz" wrap="square" lIns="37033" tIns="37033" rIns="74066" bIns="37033" anchor="t" anchorCtr="0" upright="1">
                            <a:noAutofit/>
                          </wps:bodyPr>
                        </wps:wsp>
                        <wpg:grpSp>
                          <wpg:cNvPr id="19058" name="Group 12674"/>
                          <wpg:cNvGrpSpPr>
                            <a:grpSpLocks/>
                          </wpg:cNvGrpSpPr>
                          <wpg:grpSpPr bwMode="auto">
                            <a:xfrm>
                              <a:off x="1488" y="432"/>
                              <a:ext cx="92" cy="144"/>
                              <a:chOff x="4848" y="2736"/>
                              <a:chExt cx="624" cy="1104"/>
                            </a:xfrm>
                          </wpg:grpSpPr>
                          <wps:wsp>
                            <wps:cNvPr id="19059" name="AutoShape 1267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60" name="AutoShape 1267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61" name="Oval 1267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062" name="Group 12678"/>
                        <wpg:cNvGrpSpPr>
                          <a:grpSpLocks/>
                        </wpg:cNvGrpSpPr>
                        <wpg:grpSpPr bwMode="auto">
                          <a:xfrm>
                            <a:off x="1054100" y="1049020"/>
                            <a:ext cx="889000" cy="436880"/>
                            <a:chOff x="1056" y="240"/>
                            <a:chExt cx="528" cy="336"/>
                          </a:xfrm>
                        </wpg:grpSpPr>
                        <wps:wsp>
                          <wps:cNvPr id="19063" name="Rectangle 1267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B28DCCF" w14:textId="77777777" w:rsidR="006D28B7" w:rsidRPr="009C72A6" w:rsidRDefault="006D28B7" w:rsidP="00805A2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grpSp>
                          <wpg:cNvPr id="19064" name="Group 12680"/>
                          <wpg:cNvGrpSpPr>
                            <a:grpSpLocks/>
                          </wpg:cNvGrpSpPr>
                          <wpg:grpSpPr bwMode="auto">
                            <a:xfrm>
                              <a:off x="1488" y="432"/>
                              <a:ext cx="92" cy="144"/>
                              <a:chOff x="4848" y="2736"/>
                              <a:chExt cx="624" cy="1104"/>
                            </a:xfrm>
                          </wpg:grpSpPr>
                          <wps:wsp>
                            <wps:cNvPr id="19065" name="AutoShape 1268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66" name="AutoShape 1268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67" name="Oval 1268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9068" name="Group 12684"/>
                        <wpg:cNvGrpSpPr>
                          <a:grpSpLocks/>
                        </wpg:cNvGrpSpPr>
                        <wpg:grpSpPr bwMode="auto">
                          <a:xfrm>
                            <a:off x="1289685" y="2098675"/>
                            <a:ext cx="366395" cy="446405"/>
                            <a:chOff x="847" y="1168"/>
                            <a:chExt cx="747" cy="909"/>
                          </a:xfrm>
                        </wpg:grpSpPr>
                        <wps:wsp>
                          <wps:cNvPr id="19069" name="Freeform 12685"/>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70" name="Rectangle 12686"/>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1" name="Rectangle 12687"/>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2" name="Rectangle 12688"/>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3" name="Rectangle 12689"/>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4" name="Freeform 12690"/>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75" name="Rectangle 12691"/>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6" name="Rectangle 12692"/>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7" name="Rectangle 12693"/>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8" name="Rectangle 12694"/>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79" name="Rectangle 12695"/>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0" name="Rectangle 12696"/>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1" name="Rectangle 12697"/>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2" name="Rectangle 12698"/>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3" name="Rectangle 12699"/>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4" name="Rectangle 12700"/>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5" name="Rectangle 12701"/>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6" name="Rectangle 12702"/>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7" name="Rectangle 12703"/>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8" name="Rectangle 12704"/>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89" name="Rectangle 12705"/>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0" name="Rectangle 12706"/>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1" name="Rectangle 12707"/>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2" name="Rectangle 12708"/>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3" name="Rectangle 12709"/>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4" name="Rectangle 12710"/>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5" name="Rectangle 12711"/>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6" name="Rectangle 12712"/>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7" name="Rectangle 12713"/>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8" name="Rectangle 12714"/>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99" name="Rectangle 12715"/>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9100" name="Text Box 12716"/>
                        <wps:cNvSpPr txBox="1">
                          <a:spLocks noChangeArrowheads="1"/>
                        </wps:cNvSpPr>
                        <wps:spPr bwMode="auto">
                          <a:xfrm>
                            <a:off x="114300" y="2171700"/>
                            <a:ext cx="685800" cy="34290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3AED7E04" w14:textId="77777777" w:rsidR="006D28B7" w:rsidRPr="009C72A6" w:rsidRDefault="006D28B7" w:rsidP="00A675C4">
                              <w:pPr>
                                <w:autoSpaceDE w:val="0"/>
                                <w:autoSpaceDN w:val="0"/>
                                <w:adjustRightInd w:val="0"/>
                                <w:spacing w:line="20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wps:txbx>
                        <wps:bodyPr rot="0" vert="horz" wrap="square" lIns="74066" tIns="22220" rIns="74066" bIns="222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04A286" id="Canvas 12493" o:spid="_x0000_s1494" editas="canvas" style="position:absolute;margin-left:0;margin-top:56pt;width:486.4pt;height:218.7pt;z-index:251650560" coordsize="61772,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">
                <v:shape id="_x0000_s1495" type="#_x0000_t75" style="position:absolute;width:61772;height:27774;visibility:visible;mso-wrap-style:square">
                  <v:fill o:detectmouseclick="t"/>
                  <v:path o:connecttype="none"/>
                </v:shape>
                <v:rect id="Rectangle 12495" o:spid="_x0000_s1496" style="position:absolute;left:35236;width:26536;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" fillcolor="#0c9"/>
                <v:shapetype id="_x0000_t202" coordsize="21600,21600" o:spt="202" path="m,l,21600r21600,l21600,xe">
                  <v:stroke joinstyle="miter"/>
                  <v:path gradientshapeok="t" o:connecttype="rect"/>
                </v:shapetype>
                <v:shape id="Text Box 12496" o:spid="_x0000_s1497" type="#_x0000_t202" style="position:absolute;left:36468;top:22860;width:70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" strokecolor="#339">
                  <v:shadow on="t" color="silver" offset="4pt,4pt"/>
                  <v:textbox inset="2.05739mm,.61722mm,2.05739mm,.61722mm">
                    <w:txbxContent>
                      <w:p w14:paraId="4E8DBE1E" w14:textId="77777777" w:rsidR="006D28B7" w:rsidRPr="00256D6A" w:rsidRDefault="006D28B7" w:rsidP="00256D6A">
                        <w:pPr>
                          <w:autoSpaceDE w:val="0"/>
                          <w:autoSpaceDN w:val="0"/>
                          <w:adjustRightInd w:val="0"/>
                          <w:spacing w:line="200" w:lineRule="exact"/>
                          <w:jc w:val="center"/>
                          <w:rPr>
                            <w:rFonts w:ascii="Arial Narrow" w:hAnsi="Arial Narrow" w:cs="Arial Narrow"/>
                            <w:color w:val="000000"/>
                            <w:sz w:val="13"/>
                            <w:szCs w:val="13"/>
                          </w:rPr>
                        </w:pPr>
                        <w:r w:rsidRPr="00256D6A">
                          <w:rPr>
                            <w:rFonts w:ascii="Arial Narrow" w:hAnsi="Arial Narrow" w:cs="Arial Narrow"/>
                            <w:color w:val="000000"/>
                            <w:sz w:val="13"/>
                            <w:szCs w:val="13"/>
                          </w:rPr>
                          <w:t>Contoso</w:t>
                        </w:r>
                        <w:r w:rsidRPr="00256D6A">
                          <w:rPr>
                            <w:rFonts w:ascii="Arial Narrow" w:hAnsi="Arial Narrow" w:cs="Arial Narrow"/>
                            <w:color w:val="000000"/>
                            <w:sz w:val="13"/>
                            <w:szCs w:val="13"/>
                          </w:rPr>
                          <w:br/>
                          <w:t>Consulting</w:t>
                        </w:r>
                      </w:p>
                    </w:txbxContent>
                  </v:textbox>
                </v:shape>
                <v:rect id="Rectangle 12497" o:spid="_x0000_s1498" style="position:absolute;width:27432;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" fillcolor="#0c9"/>
                <v:group id="Group 12498" o:spid="_x0000_s1499" style="position:absolute;left:44488;top:16662;width:3092;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">
                  <v:line id="Line 12499" o:spid="_x0000_s150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" strokeweight="3pt"/>
                  <v:line id="Line 12500" o:spid="_x0000_s150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" strokeweight="3pt">
                    <v:stroke endarrow="block"/>
                  </v:line>
                </v:group>
                <v:group id="Group 12501" o:spid="_x0000_s1502" style="position:absolute;left:51898;top:20574;width:8731;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">
                  <v:rect id="Rectangle 12502" o:spid="_x0000_s15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" strokecolor="#919191">
                    <v:shadow on="t" color="#cecece"/>
                    <v:textbox inset="1.0287mm,1.0287mm,2.05739mm,1.0287mm">
                      <w:txbxContent>
                        <w:p w14:paraId="149C9BF7" w14:textId="77777777" w:rsidR="006D28B7" w:rsidRPr="009C72A6" w:rsidRDefault="006D28B7" w:rsidP="00256D6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v:textbox>
                  </v:rect>
                  <v:group id="Group 12503" o:spid="_x0000_s15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">
                    <v:shape id="AutoShape 12504" o:spid="_x0000_s15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" adj="17843" fillcolor="#ffcba9" strokecolor="#c00">
                      <v:fill color2="#f60" focus="100%" type="gradient"/>
                    </v:shape>
                    <v:shape id="AutoShape 12505" o:spid="_x0000_s15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" fillcolor="#ffcba9" strokecolor="#c00">
                      <v:fill color2="#f60" focusposition=".5,.5" focussize="" focus="100%" type="gradientRadial"/>
                    </v:shape>
                    <v:oval id="Oval 12506" o:spid="_x0000_s15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" fillcolor="#fff8ea" strokecolor="#c00">
                      <v:fill color2="#fc6" focusposition=".5,.5" focussize="" focus="100%" type="gradientRadial"/>
                    </v:oval>
                  </v:group>
                </v:group>
                <v:group id="Group 12507" o:spid="_x0000_s1508" style="position:absolute;left:47459;top:20986;width:3671;height:4464"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">
                  <v:shape id="Freeform 12508" o:spid="_x0000_s1509"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2509" o:spid="_x0000_s1510"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" fillcolor="#919191" stroked="f" strokeweight="1pt"/>
                  <v:rect id="Rectangle 12510" o:spid="_x0000_s1511"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" fillcolor="#dadada" stroked="f" strokeweight="1pt"/>
                  <v:rect id="Rectangle 12511" o:spid="_x0000_s1512"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" fillcolor="#dadada" stroked="f" strokeweight="1pt"/>
                  <v:rect id="Rectangle 12512" o:spid="_x0000_s1513"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" fillcolor="#36f" stroked="f" strokeweight="1pt"/>
                  <v:shape id="Freeform 12513" o:spid="_x0000_s1514"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2514" o:spid="_x0000_s1515"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" fillcolor="black" stroked="f" strokeweight="1pt"/>
                  <v:rect id="Rectangle 12515" o:spid="_x0000_s1516"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" fillcolor="#063de8" stroked="f" strokeweight="1pt"/>
                  <v:rect id="Rectangle 12516" o:spid="_x0000_s1517"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" fillcolor="black" stroked="f" strokeweight="1pt"/>
                  <v:rect id="Rectangle 12517" o:spid="_x0000_s1518"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" fillcolor="black" stroked="f" strokeweight="1pt"/>
                  <v:rect id="Rectangle 12518" o:spid="_x0000_s1519"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" fillcolor="blue" stroked="f" strokecolor="#9234db" strokeweight="1pt"/>
                  <v:rect id="Rectangle 12519" o:spid="_x0000_s1520"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" fillcolor="blue" stroked="f" strokecolor="#9234db" strokeweight="1pt"/>
                  <v:rect id="Rectangle 12520" o:spid="_x0000_s1521"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" fillcolor="blue" stroked="f" strokecolor="#9234db" strokeweight="1pt"/>
                  <v:rect id="Rectangle 12521" o:spid="_x0000_s1522"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" fillcolor="blue" stroked="f" strokecolor="#9234db" strokeweight="1pt"/>
                  <v:rect id="Rectangle 12522" o:spid="_x0000_s1523"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" fillcolor="blue" stroked="f" strokecolor="#9234db" strokeweight="1pt"/>
                  <v:rect id="Rectangle 12523" o:spid="_x0000_s1524"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" fillcolor="black" stroked="f" strokeweight="1pt"/>
                  <v:rect id="Rectangle 12524" o:spid="_x0000_s1525"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" fillcolor="#dadada" stroked="f" strokeweight="1pt"/>
                  <v:rect id="Rectangle 12525" o:spid="_x0000_s1526"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" fillcolor="#dadada" stroked="f" strokeweight="1pt"/>
                  <v:rect id="Rectangle 12526" o:spid="_x0000_s1527"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" fillcolor="#dadada" stroked="f" strokeweight="1pt"/>
                  <v:rect id="Rectangle 12527" o:spid="_x0000_s1528"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" fillcolor="blue" stroked="f" strokecolor="#9234db" strokeweight="1pt"/>
                  <v:rect id="Rectangle 12528" o:spid="_x0000_s1529"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" fillcolor="#36f" stroked="f" strokeweight="1pt"/>
                  <v:rect id="Rectangle 12529" o:spid="_x0000_s1530"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" fillcolor="blue" stroked="f" strokecolor="#9234db" strokeweight="1pt"/>
                  <v:rect id="Rectangle 12530" o:spid="_x0000_s1531"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" fillcolor="blue" stroked="f" strokecolor="#9234db" strokeweight="1pt"/>
                  <v:rect id="Rectangle 12531" o:spid="_x0000_s1532"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" fillcolor="blue" stroked="f" strokecolor="#9234db" strokeweight="1pt"/>
                  <v:rect id="Rectangle 12532" o:spid="_x0000_s1533"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" fillcolor="black" stroked="f" strokeweight="1pt"/>
                  <v:rect id="Rectangle 12533" o:spid="_x0000_s1534"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" fillcolor="blue" stroked="f" strokecolor="#9234db" strokeweight="1pt"/>
                  <v:rect id="Rectangle 12534" o:spid="_x0000_s1535"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" fillcolor="blue" stroked="f" strokecolor="#9234db" strokeweight="1pt"/>
                  <v:rect id="Rectangle 12535" o:spid="_x0000_s1536"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" fillcolor="blue" stroked="f" strokecolor="#9234db" strokeweight="1pt"/>
                  <v:rect id="Rectangle 12536" o:spid="_x0000_s1537"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" fillcolor="black" stroked="f" strokeweight="1pt"/>
                  <v:rect id="Rectangle 12537" o:spid="_x0000_s1538"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" fillcolor="black" stroked="f" strokeweight="1pt"/>
                  <v:rect id="Rectangle 12538" o:spid="_x0000_s1539"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" fillcolor="blue" stroked="f" strokecolor="#9234db" strokeweight="1pt"/>
                </v:group>
                <v:group id="Group 12539" o:spid="_x0000_s1540" style="position:absolute;left:9925;top:16662;width:3092;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">
                  <v:line id="Line 12540" o:spid="_x0000_s1541"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" strokeweight="3pt"/>
                  <v:line id="Line 12541" o:spid="_x0000_s1542"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" strokeweight="3pt">
                    <v:stroke endarrow="block"/>
                  </v:line>
                </v:group>
                <v:group id="Group 12542" o:spid="_x0000_s1543" style="position:absolute;left:39903;top:8642;width:3086;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">
                  <v:line id="Line 12543" o:spid="_x0000_s1544"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" strokeweight="3pt"/>
                  <v:line id="Line 12544" o:spid="_x0000_s1545"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" strokeweight="3pt">
                    <v:stroke endarrow="block"/>
                  </v:line>
                </v:group>
                <v:group id="Group 12545" o:spid="_x0000_s1546" style="position:absolute;left:38315;top:2470;width:4674;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">
                  <v:shape id="Freeform 12546" o:spid="_x0000_s1547"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" path="m,307l577,448,1290,127,727,,,307e" strokeweight=".5pt">
                    <v:stroke endcap="round"/>
                    <v:path arrowok="t" o:connecttype="custom" o:connectlocs="0,200;375,291;839,83;473,0;0,200" o:connectangles="0,0,0,0,0"/>
                  </v:shape>
                  <v:shape id="Freeform 12547" o:spid="_x0000_s1548"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" path="m,292r,78l567,535,1251,92r,-92e" fillcolor="#969696" strokeweight=".5pt">
                    <v:stroke endcap="round"/>
                    <v:path arrowok="t" o:connecttype="custom" o:connectlocs="0,190;0,241;369,348;814,60;814,0" o:connectangles="0,0,0,0,0"/>
                  </v:shape>
                  <v:shape id="Freeform 12548" o:spid="_x0000_s1549"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549" o:spid="_x0000_s1550"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2550" o:spid="_x0000_s1551"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" strokecolor="#676767" strokeweight=".5pt"/>
                  <v:oval id="Oval 12551" o:spid="_x0000_s1552"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" fillcolor="#33c" stroked="f" strokeweight="1pt"/>
                  <v:line id="Line 12552" o:spid="_x0000_s1553"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" strokecolor="#676767" strokeweight=".5pt"/>
                  <v:line id="Line 12553" o:spid="_x0000_s1554"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" strokecolor="#676767" strokeweight=".5pt"/>
                  <v:line id="Line 12554" o:spid="_x0000_s1555"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" strokecolor="#676767" strokeweight=".5pt"/>
                  <v:line id="Line 12555" o:spid="_x0000_s1556"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" strokecolor="#676767" strokeweight=".5pt">
                    <v:shadow color="#a9a9a9" offset="1pt,1pt"/>
                  </v:line>
                  <v:shape id="Freeform 12556" o:spid="_x0000_s1557"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" path="m,628l396,732,396,e" filled="f" strokecolor="#676767" strokeweight=".5pt">
                    <v:stroke endcap="round"/>
                    <v:path arrowok="t" o:connecttype="custom" o:connectlocs="0,410;256,477;256,0" o:connectangles="0,0,0"/>
                  </v:shape>
                  <v:shape id="Freeform 12557" o:spid="_x0000_s1558"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" path="m452,105l,,,1277e" filled="f" strokeweight=".5pt">
                    <v:stroke endcap="round"/>
                    <v:path arrowok="t" o:connecttype="custom" o:connectlocs="293,68;0,0;0,832" o:connectangles="0,0,0"/>
                  </v:shape>
                  <v:shape id="Freeform 12558" o:spid="_x0000_s1559"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2559" o:spid="_x0000_s1560"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" strokecolor="#676767" strokeweight=".5pt"/>
                  <v:line id="Line 12560" o:spid="_x0000_s1561"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" strokecolor="#676767" strokeweight=".5pt"/>
                  <v:line id="Line 12561" o:spid="_x0000_s1562"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" strokecolor="#676767" strokeweight=".5pt"/>
                  <v:shape id="Freeform 12562" o:spid="_x0000_s1563"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" path="m,l,48,151,81r,-48l,e" fillcolor="#a9a9a9" stroked="f" strokeweight="1pt">
                    <v:stroke endcap="round"/>
                    <v:path arrowok="t" o:connecttype="custom" o:connectlocs="0,0;0,32;99,53;99,22;0,0" o:connectangles="0,0,0,0,0"/>
                  </v:shape>
                  <v:line id="Line 12563" o:spid="_x0000_s1564"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" strokecolor="#919191" strokeweight=".5pt"/>
                  <v:shape id="Freeform 12564" o:spid="_x0000_s1565"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2565" o:spid="_x0000_s1566"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2566" o:spid="_x0000_s1567"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2567" o:spid="_x0000_s1568"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2568" o:spid="_x0000_s1569"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2569" o:spid="_x0000_s1570"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2570" o:spid="_x0000_s1571" style="position:absolute;left:42989;top:11112;width:4667;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">
                  <v:shape id="Freeform 12571" o:spid="_x0000_s157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" path="m,307l577,448,1290,127,727,,,307e" strokeweight=".5pt">
                    <v:stroke endcap="round"/>
                    <v:path arrowok="t" o:connecttype="custom" o:connectlocs="0,200;375,291;839,83;473,0;0,200" o:connectangles="0,0,0,0,0"/>
                  </v:shape>
                  <v:shape id="Freeform 12572" o:spid="_x0000_s157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2573" o:spid="_x0000_s157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574" o:spid="_x0000_s157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2575" o:spid="_x0000_s157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" strokecolor="#676767" strokeweight=".5pt"/>
                  <v:oval id="Oval 12576" o:spid="_x0000_s157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" fillcolor="#33c" stroked="f" strokeweight="1pt"/>
                  <v:line id="Line 12577" o:spid="_x0000_s157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" strokecolor="#676767" strokeweight=".5pt"/>
                  <v:line id="Line 12578" o:spid="_x0000_s157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" strokecolor="#676767" strokeweight=".5pt"/>
                  <v:line id="Line 12579" o:spid="_x0000_s158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" strokecolor="#676767" strokeweight=".5pt"/>
                  <v:line id="Line 12580" o:spid="_x0000_s158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" strokecolor="#676767" strokeweight=".5pt">
                    <v:shadow color="#a9a9a9" offset="1pt,1pt"/>
                  </v:line>
                  <v:shape id="Freeform 12581" o:spid="_x0000_s158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" path="m,628l396,732,396,e" filled="f" strokecolor="#676767" strokeweight=".5pt">
                    <v:stroke endcap="round"/>
                    <v:path arrowok="t" o:connecttype="custom" o:connectlocs="0,410;256,477;256,0" o:connectangles="0,0,0"/>
                  </v:shape>
                  <v:shape id="Freeform 12582" o:spid="_x0000_s158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" path="m452,105l,,,1277e" filled="f" strokeweight=".5pt">
                    <v:stroke endcap="round"/>
                    <v:path arrowok="t" o:connecttype="custom" o:connectlocs="293,68;0,0;0,832" o:connectangles="0,0,0"/>
                  </v:shape>
                  <v:shape id="Freeform 12583" o:spid="_x0000_s158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2584" o:spid="_x0000_s158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" strokecolor="#676767" strokeweight=".5pt"/>
                  <v:line id="Line 12585" o:spid="_x0000_s158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" strokecolor="#676767" strokeweight=".5pt"/>
                  <v:line id="Line 12586" o:spid="_x0000_s158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" strokecolor="#676767" strokeweight=".5pt"/>
                  <v:shape id="Freeform 12587" o:spid="_x0000_s158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" path="m,l,48,151,81r,-48l,e" fillcolor="#a9a9a9" stroked="f" strokeweight="1pt">
                    <v:stroke endcap="round"/>
                    <v:path arrowok="t" o:connecttype="custom" o:connectlocs="0,0;0,32;99,53;99,22;0,0" o:connectangles="0,0,0,0,0"/>
                  </v:shape>
                  <v:line id="Line 12588" o:spid="_x0000_s158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" strokecolor="#919191" strokeweight=".5pt"/>
                  <v:shape id="Freeform 12589" o:spid="_x0000_s159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2590" o:spid="_x0000_s159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2591" o:spid="_x0000_s159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" path="m,14l,,53,15r,14l,14e" fillcolor="#33c" strokecolor="#33c" strokeweight="1pt">
                    <v:stroke endcap="round"/>
                    <v:path arrowok="t" o:connecttype="custom" o:connectlocs="0,9;0,0;35,10;35,18;0,9" o:connectangles="0,0,0,0,0"/>
                  </v:shape>
                  <v:shape id="Freeform 12592" o:spid="_x0000_s159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2593" o:spid="_x0000_s159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2594" o:spid="_x0000_s159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2595" o:spid="_x0000_s1596" style="position:absolute;left:45453;top:8001;width:8268;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">
                  <v:rect id="Rectangle 12596" o:spid="_x0000_s159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" strokecolor="#919191">
                    <v:shadow on="t" color="#cecece"/>
                    <v:textbox inset="1.0287mm,1.0287mm,2.05739mm,1.0287mm">
                      <w:txbxContent>
                        <w:p w14:paraId="30EC256A" w14:textId="77777777" w:rsidR="006D28B7" w:rsidRPr="009C72A6" w:rsidRDefault="006D28B7" w:rsidP="00290AC9">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v:textbox>
                  </v:rect>
                  <v:group id="Group 12597" o:spid="_x0000_s159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">
                    <v:shape id="AutoShape 12598" o:spid="_x0000_s159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" adj="17843" fillcolor="#ffcba9" strokecolor="#c00">
                      <v:fill color2="#f60" focus="100%" type="gradient"/>
                    </v:shape>
                    <v:shape id="AutoShape 12599" o:spid="_x0000_s160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" fillcolor="#ffcba9" strokecolor="#c00">
                      <v:fill color2="#f60" focusposition=".5,.5" focussize="" focus="100%" type="gradientRadial"/>
                    </v:shape>
                    <v:oval id="Oval 12600" o:spid="_x0000_s160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" fillcolor="#fff8ea" strokecolor="#c00">
                      <v:fill color2="#fc6" focusposition=".5,.5" focussize="" focus="100%" type="gradientRadial"/>
                    </v:oval>
                  </v:group>
                </v:group>
                <v:group id="Group 12601" o:spid="_x0000_s1602" style="position:absolute;left:41135;top:1301;width:9157;height:441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">
                  <v:rect id="Rectangle 12602" o:spid="_x0000_s16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" strokecolor="#919191">
                    <v:shadow on="t" color="#cecece"/>
                    <v:textbox inset="1.0287mm,1.0287mm,2.05739mm,1.0287mm">
                      <w:txbxContent>
                        <w:p w14:paraId="0E3B84D4" w14:textId="77777777" w:rsidR="006D28B7" w:rsidRPr="009C72A6" w:rsidRDefault="006D28B7" w:rsidP="00494F0E">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2603" o:spid="_x0000_s16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">
                    <v:shape id="AutoShape 12604" o:spid="_x0000_s16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" adj="17843" fillcolor="#ffcba9" strokecolor="#c00">
                      <v:fill color2="#f60" focus="100%" type="gradient"/>
                    </v:shape>
                    <v:shape id="AutoShape 12605" o:spid="_x0000_s16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" fillcolor="#ffcba9" strokecolor="#c00">
                      <v:fill color2="#f60" focusposition=".5,.5" focussize="" focus="100%" type="gradientRadial"/>
                    </v:shape>
                    <v:oval id="Oval 12606" o:spid="_x0000_s16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" fillcolor="#fff8ea" strokecolor="#c00">
                      <v:fill color2="#fc6" focusposition=".5,.5" focussize="" focus="100%" type="gradientRadial"/>
                    </v:oval>
                  </v:group>
                </v:group>
                <v:group id="Group 12607" o:spid="_x0000_s1608" style="position:absolute;left:4984;top:9258;width:3093;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">
                  <v:line id="Line 12608" o:spid="_x0000_s160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" strokeweight="3pt"/>
                  <v:line id="Line 12609" o:spid="_x0000_s161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" strokeweight="3pt">
                    <v:stroke endarrow="block"/>
                  </v:line>
                </v:group>
                <v:group id="Group 12610" o:spid="_x0000_s1611" style="position:absolute;left:3409;top:3086;width:4668;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">
                  <v:shape id="Freeform 12611" o:spid="_x0000_s161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" path="m,307l577,448,1290,127,727,,,307e" strokeweight=".5pt">
                    <v:stroke endcap="round"/>
                    <v:path arrowok="t" o:connecttype="custom" o:connectlocs="0,200;375,291;839,83;473,0;0,200" o:connectangles="0,0,0,0,0"/>
                  </v:shape>
                  <v:shape id="Freeform 12612" o:spid="_x0000_s161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2613" o:spid="_x0000_s161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614" o:spid="_x0000_s161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2615" o:spid="_x0000_s161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" strokecolor="#676767" strokeweight=".5pt"/>
                  <v:oval id="Oval 12616" o:spid="_x0000_s161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" fillcolor="#33c" stroked="f" strokeweight="1pt"/>
                  <v:line id="Line 12617" o:spid="_x0000_s161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" strokecolor="#676767" strokeweight=".5pt"/>
                  <v:line id="Line 12618" o:spid="_x0000_s161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" strokecolor="#676767" strokeweight=".5pt"/>
                  <v:line id="Line 12619" o:spid="_x0000_s162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" strokecolor="#676767" strokeweight=".5pt"/>
                  <v:line id="Line 12620" o:spid="_x0000_s162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" strokecolor="#676767" strokeweight=".5pt">
                    <v:shadow color="#a9a9a9" offset="1pt,1pt"/>
                  </v:line>
                  <v:shape id="Freeform 12621" o:spid="_x0000_s162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" path="m,628l396,732,396,e" filled="f" strokecolor="#676767" strokeweight=".5pt">
                    <v:stroke endcap="round"/>
                    <v:path arrowok="t" o:connecttype="custom" o:connectlocs="0,410;256,477;256,0" o:connectangles="0,0,0"/>
                  </v:shape>
                  <v:shape id="Freeform 12622" o:spid="_x0000_s162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" path="m452,105l,,,1277e" filled="f" strokeweight=".5pt">
                    <v:stroke endcap="round"/>
                    <v:path arrowok="t" o:connecttype="custom" o:connectlocs="293,68;0,0;0,832" o:connectangles="0,0,0"/>
                  </v:shape>
                  <v:shape id="Freeform 12623" o:spid="_x0000_s162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2624" o:spid="_x0000_s162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" strokecolor="#676767" strokeweight=".5pt"/>
                  <v:line id="Line 12625" o:spid="_x0000_s162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" strokecolor="#676767" strokeweight=".5pt"/>
                  <v:line id="Line 12626" o:spid="_x0000_s162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" strokecolor="#676767" strokeweight=".5pt"/>
                  <v:shape id="Freeform 12627" o:spid="_x0000_s162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" path="m,l,48,151,81r,-48l,e" fillcolor="#a9a9a9" stroked="f" strokeweight="1pt">
                    <v:stroke endcap="round"/>
                    <v:path arrowok="t" o:connecttype="custom" o:connectlocs="0,0;0,32;99,53;99,22;0,0" o:connectangles="0,0,0,0,0"/>
                  </v:shape>
                  <v:line id="Line 12628" o:spid="_x0000_s162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" strokecolor="#919191" strokeweight=".5pt"/>
                  <v:shape id="Freeform 12629" o:spid="_x0000_s163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2630" o:spid="_x0000_s163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2631" o:spid="_x0000_s163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2632" o:spid="_x0000_s163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2633" o:spid="_x0000_s163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2634" o:spid="_x0000_s163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2635" o:spid="_x0000_s1636" style="position:absolute;left:8077;top:11728;width:4667;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">
                  <v:shape id="Freeform 12636" o:spid="_x0000_s1637"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" path="m,307l577,448,1290,127,727,,,307e" strokeweight=".5pt">
                    <v:stroke endcap="round"/>
                    <v:path arrowok="t" o:connecttype="custom" o:connectlocs="0,200;375,291;839,83;473,0;0,200" o:connectangles="0,0,0,0,0"/>
                  </v:shape>
                  <v:shape id="Freeform 12637" o:spid="_x0000_s1638"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2638" o:spid="_x0000_s1639"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2639" o:spid="_x0000_s1640"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2640" o:spid="_x0000_s1641"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" strokecolor="#676767" strokeweight=".5pt"/>
                  <v:oval id="Oval 12641" o:spid="_x0000_s1642"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" fillcolor="#33c" stroked="f" strokeweight="1pt"/>
                  <v:line id="Line 12642" o:spid="_x0000_s1643"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" strokecolor="#676767" strokeweight=".5pt"/>
                  <v:line id="Line 12643" o:spid="_x0000_s1644"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" strokecolor="#676767" strokeweight=".5pt"/>
                  <v:line id="Line 12644" o:spid="_x0000_s1645"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" strokecolor="#676767" strokeweight=".5pt"/>
                  <v:line id="Line 12645" o:spid="_x0000_s1646"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" strokecolor="#676767" strokeweight=".5pt">
                    <v:shadow color="#a9a9a9" offset="1pt,1pt"/>
                  </v:line>
                  <v:shape id="Freeform 12646" o:spid="_x0000_s1647"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" path="m,628l396,732,396,e" filled="f" strokecolor="#676767" strokeweight=".5pt">
                    <v:stroke endcap="round"/>
                    <v:path arrowok="t" o:connecttype="custom" o:connectlocs="0,410;256,477;256,0" o:connectangles="0,0,0"/>
                  </v:shape>
                  <v:shape id="Freeform 12647" o:spid="_x0000_s1648"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" path="m452,105l,,,1277e" filled="f" strokeweight=".5pt">
                    <v:stroke endcap="round"/>
                    <v:path arrowok="t" o:connecttype="custom" o:connectlocs="293,68;0,0;0,832" o:connectangles="0,0,0"/>
                  </v:shape>
                  <v:shape id="Freeform 12648" o:spid="_x0000_s1649"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2649" o:spid="_x0000_s1650"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" strokecolor="#676767" strokeweight=".5pt"/>
                  <v:line id="Line 12650" o:spid="_x0000_s1651"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" strokecolor="#676767" strokeweight=".5pt"/>
                  <v:line id="Line 12651" o:spid="_x0000_s1652"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" strokecolor="#676767" strokeweight=".5pt"/>
                  <v:shape id="Freeform 12652" o:spid="_x0000_s1653"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" path="m,l,48,151,81r,-48l,e" fillcolor="#a9a9a9" stroked="f" strokeweight="1pt">
                    <v:stroke endcap="round"/>
                    <v:path arrowok="t" o:connecttype="custom" o:connectlocs="0,0;0,32;99,53;99,22;0,0" o:connectangles="0,0,0,0,0"/>
                  </v:shape>
                  <v:line id="Line 12653" o:spid="_x0000_s1654"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" strokecolor="#919191" strokeweight=".5pt"/>
                  <v:shape id="Freeform 12654" o:spid="_x0000_s1655"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2655" o:spid="_x0000_s1656"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2656" o:spid="_x0000_s1657"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" path="m,14l,,53,15r,14l,14e" fillcolor="#33c" strokecolor="#33c" strokeweight="1pt">
                    <v:stroke endcap="round"/>
                    <v:path arrowok="t" o:connecttype="custom" o:connectlocs="0,9;0,0;35,10;35,18;0,9" o:connectangles="0,0,0,0,0"/>
                  </v:shape>
                  <v:shape id="Freeform 12657" o:spid="_x0000_s1658"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2658" o:spid="_x0000_s1659"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2659" o:spid="_x0000_s1660"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" path="m,14l,,53,15r,14l,14e" fillcolor="#33c" strokecolor="#33c" strokeweight="1pt">
                    <v:stroke endcap="round"/>
                    <v:path arrowok="t" o:connecttype="custom" o:connectlocs="0,9;0,0;34,10;34,18;0,9" o:connectangles="0,0,0,0,0"/>
                  </v:shape>
                </v:group>
                <v:rect id="Rectangle 12661" o:spid="_x0000_s1661" style="position:absolute;left:10541;top:10490;width:741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" strokecolor="#919191">
                  <v:shadow on="t" color="#cecece"/>
                  <v:textbox inset="1.0287mm,1.0287mm,2.05739mm,1.0287mm">
                    <w:txbxContent>
                      <w:p w14:paraId="41292C54" w14:textId="77777777" w:rsidR="006D28B7" w:rsidRPr="009C72A6" w:rsidRDefault="006D28B7" w:rsidP="00290AC9">
                        <w:pPr>
                          <w:autoSpaceDE w:val="0"/>
                          <w:autoSpaceDN w:val="0"/>
                          <w:adjustRightInd w:val="0"/>
                          <w:rPr>
                            <w:b/>
                            <w:bCs/>
                            <w:color w:val="000000"/>
                            <w:sz w:val="13"/>
                            <w:szCs w:val="16"/>
                          </w:rPr>
                        </w:pPr>
                        <w:r w:rsidRPr="009C72A6">
                          <w:rPr>
                            <w:color w:val="000000"/>
                            <w:sz w:val="13"/>
                            <w:szCs w:val="16"/>
                          </w:rPr>
                          <w:t xml:space="preserve">Issuer: </w:t>
                        </w:r>
                        <w:r w:rsidRPr="009C72A6">
                          <w:rPr>
                            <w:b/>
                            <w:bCs/>
                            <w:color w:val="000000"/>
                            <w:sz w:val="13"/>
                            <w:szCs w:val="16"/>
                          </w:rPr>
                          <w:t>CorpCA</w:t>
                        </w:r>
                      </w:p>
                      <w:p w14:paraId="6396738C" w14:textId="77777777" w:rsidR="006D28B7" w:rsidRPr="009C72A6" w:rsidRDefault="006D28B7" w:rsidP="00290AC9">
                        <w:pPr>
                          <w:autoSpaceDE w:val="0"/>
                          <w:autoSpaceDN w:val="0"/>
                          <w:adjustRightInd w:val="0"/>
                          <w:rPr>
                            <w:color w:val="000000"/>
                            <w:sz w:val="13"/>
                            <w:szCs w:val="16"/>
                          </w:rPr>
                        </w:pPr>
                        <w:r w:rsidRPr="009C72A6">
                          <w:rPr>
                            <w:color w:val="000000"/>
                            <w:sz w:val="13"/>
                            <w:szCs w:val="16"/>
                          </w:rPr>
                          <w:t xml:space="preserve">Subject: </w:t>
                        </w:r>
                        <w:r w:rsidRPr="009C72A6">
                          <w:rPr>
                            <w:b/>
                            <w:bCs/>
                            <w:color w:val="000000"/>
                            <w:sz w:val="13"/>
                            <w:szCs w:val="16"/>
                          </w:rPr>
                          <w:t>IssuingCA</w:t>
                        </w:r>
                      </w:p>
                    </w:txbxContent>
                  </v:textbox>
                </v:rect>
                <v:group id="Group 12666" o:spid="_x0000_s1662" style="position:absolute;left:6223;top:1854;width:8636;height:431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">
                  <v:rect id="Rectangle 12667" o:spid="_x0000_s166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" strokecolor="#919191">
                    <v:shadow on="t" color="#cecece"/>
                    <v:textbox inset="1.0287mm,1.0287mm,2.05739mm,1.0287mm">
                      <w:txbxContent>
                        <w:p w14:paraId="6CFE734A" w14:textId="77777777" w:rsidR="006D28B7" w:rsidRPr="009C72A6" w:rsidRDefault="006D28B7" w:rsidP="009F5C94">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v:textbox>
                  </v:rect>
                  <v:group id="Group 12668" o:spid="_x0000_s166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">
                    <v:shape id="AutoShape 12669" o:spid="_x0000_s166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" adj="17843" fillcolor="#ffcba9" strokecolor="#c00">
                      <v:fill color2="#f60" focus="100%" type="gradient"/>
                    </v:shape>
                    <v:shape id="AutoShape 12670" o:spid="_x0000_s166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" fillcolor="#ffcba9" strokecolor="#c00">
                      <v:fill color2="#f60" focusposition=".5,.5" focussize="" focus="100%" type="gradientRadial"/>
                    </v:shape>
                    <v:oval id="Oval 12671" o:spid="_x0000_s166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" fillcolor="#fff8ea" strokecolor="#c00">
                      <v:fill color2="#fc6" focusposition=".5,.5" focussize="" focus="100%" type="gradientRadial"/>
                    </v:oval>
                  </v:group>
                </v:group>
                <v:group id="Group 12672" o:spid="_x0000_s1668" style="position:absolute;left:17335;top:19431;width:8954;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">
                  <v:rect id="Rectangle 12673" o:spid="_x0000_s166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" strokecolor="#919191">
                    <v:shadow on="t" color="#cecece"/>
                    <v:textbox inset="1.0287mm,1.0287mm,2.05739mm,1.0287mm">
                      <w:txbxContent>
                        <w:p w14:paraId="094F2D39" w14:textId="77777777" w:rsidR="006D28B7" w:rsidRPr="009C72A6" w:rsidRDefault="006D28B7" w:rsidP="00691E85">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v:textbox>
                  </v:rect>
                  <v:group id="Group 12674" o:spid="_x0000_s167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">
                    <v:shape id="AutoShape 12675" o:spid="_x0000_s167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" adj="17843" fillcolor="#ffcba9" strokecolor="#c00">
                      <v:fill color2="#f60" focus="100%" type="gradient"/>
                    </v:shape>
                    <v:shape id="AutoShape 12676" o:spid="_x0000_s167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" fillcolor="#ffcba9" strokecolor="#c00">
                      <v:fill color2="#f60" focusposition=".5,.5" focussize="" focus="100%" type="gradientRadial"/>
                    </v:shape>
                    <v:oval id="Oval 12677" o:spid="_x0000_s167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" fillcolor="#fff8ea" strokecolor="#c00">
                      <v:fill color2="#fc6" focusposition=".5,.5" focussize="" focus="100%" type="gradientRadial"/>
                    </v:oval>
                  </v:group>
                </v:group>
                <v:group id="Group 12678" o:spid="_x0000_s1674" style="position:absolute;left:10541;top:10490;width:8890;height:436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">
                  <v:rect id="Rectangle 12679" o:spid="_x0000_s167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" strokecolor="#919191">
                    <v:shadow on="t" color="#cecece"/>
                    <v:textbox inset="1.0287mm,1.0287mm,2.05739mm,1.0287mm">
                      <w:txbxContent>
                        <w:p w14:paraId="0B28DCCF" w14:textId="77777777" w:rsidR="006D28B7" w:rsidRPr="009C72A6" w:rsidRDefault="006D28B7" w:rsidP="00805A2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v:textbox>
                  </v:rect>
                  <v:group id="Group 12680" o:spid="_x0000_s167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">
                    <v:shape id="AutoShape 12681" o:spid="_x0000_s167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" adj="17843" fillcolor="#ffcba9" strokecolor="#c00">
                      <v:fill color2="#f60" focus="100%" type="gradient"/>
                    </v:shape>
                    <v:shape id="AutoShape 12682" o:spid="_x0000_s167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" fillcolor="#ffcba9" strokecolor="#c00">
                      <v:fill color2="#f60" focusposition=".5,.5" focussize="" focus="100%" type="gradientRadial"/>
                    </v:shape>
                    <v:oval id="Oval 12683" o:spid="_x0000_s167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" fillcolor="#fff8ea" strokecolor="#c00">
                      <v:fill color2="#fc6" focusposition=".5,.5" focussize="" focus="100%" type="gradientRadial"/>
                    </v:oval>
                  </v:group>
                </v:group>
                <v:group id="Group 12684" o:spid="_x0000_s1680" style="position:absolute;left:12896;top:20986;width:3664;height:4464"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">
                  <v:shape id="Freeform 12685" o:spid="_x0000_s1681"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" path="m488,14r,483l285,497r,235l,732,,,488,14e" stroked="f" strokeweight="1pt">
                    <v:stroke endcap="round"/>
                    <v:path arrowok="t" o:connecttype="custom" o:connectlocs="488,14;488,497;285,497;285,732;0,732;0,0;488,14" o:connectangles="0,0,0,0,0,0,0"/>
                  </v:shape>
                  <v:rect id="Rectangle 12686" o:spid="_x0000_s1682"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" fillcolor="#919191" stroked="f" strokeweight="1pt"/>
                  <v:rect id="Rectangle 12687" o:spid="_x0000_s1683"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" fillcolor="#dadada" stroked="f" strokeweight="1pt"/>
                  <v:rect id="Rectangle 12688" o:spid="_x0000_s1684"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" fillcolor="#dadada" stroked="f" strokeweight="1pt"/>
                  <v:rect id="Rectangle 12689" o:spid="_x0000_s1685"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" fillcolor="#36f" stroked="f" strokeweight="1pt"/>
                  <v:shape id="Freeform 12690" o:spid="_x0000_s1686"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2691" o:spid="_x0000_s1687"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" fillcolor="black" stroked="f" strokeweight="1pt"/>
                  <v:rect id="Rectangle 12692" o:spid="_x0000_s1688"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" fillcolor="#063de8" stroked="f" strokeweight="1pt"/>
                  <v:rect id="Rectangle 12693" o:spid="_x0000_s1689"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" fillcolor="black" stroked="f" strokeweight="1pt"/>
                  <v:rect id="Rectangle 12694" o:spid="_x0000_s1690"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" fillcolor="black" stroked="f" strokeweight="1pt"/>
                  <v:rect id="Rectangle 12695" o:spid="_x0000_s1691"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" fillcolor="blue" stroked="f" strokecolor="#9234db" strokeweight="1pt"/>
                  <v:rect id="Rectangle 12696" o:spid="_x0000_s1692"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" fillcolor="blue" stroked="f" strokecolor="#9234db" strokeweight="1pt"/>
                  <v:rect id="Rectangle 12697" o:spid="_x0000_s1693"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" fillcolor="blue" stroked="f" strokecolor="#9234db" strokeweight="1pt"/>
                  <v:rect id="Rectangle 12698" o:spid="_x0000_s1694"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" fillcolor="blue" stroked="f" strokecolor="#9234db" strokeweight="1pt"/>
                  <v:rect id="Rectangle 12699" o:spid="_x0000_s1695"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" fillcolor="blue" stroked="f" strokecolor="#9234db" strokeweight="1pt"/>
                  <v:rect id="Rectangle 12700" o:spid="_x0000_s1696"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" fillcolor="black" stroked="f" strokeweight="1pt"/>
                  <v:rect id="Rectangle 12701" o:spid="_x0000_s1697"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" fillcolor="#dadada" stroked="f" strokeweight="1pt"/>
                  <v:rect id="Rectangle 12702" o:spid="_x0000_s1698"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" fillcolor="#dadada" stroked="f" strokeweight="1pt"/>
                  <v:rect id="Rectangle 12703" o:spid="_x0000_s1699"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" fillcolor="#dadada" stroked="f" strokeweight="1pt"/>
                  <v:rect id="Rectangle 12704" o:spid="_x0000_s1700"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" fillcolor="blue" stroked="f" strokecolor="#9234db" strokeweight="1pt"/>
                  <v:rect id="Rectangle 12705" o:spid="_x0000_s1701"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" fillcolor="#36f" stroked="f" strokeweight="1pt"/>
                  <v:rect id="Rectangle 12706" o:spid="_x0000_s1702"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" fillcolor="blue" stroked="f" strokecolor="#9234db" strokeweight="1pt"/>
                  <v:rect id="Rectangle 12707" o:spid="_x0000_s1703"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" fillcolor="blue" stroked="f" strokecolor="#9234db" strokeweight="1pt"/>
                  <v:rect id="Rectangle 12708" o:spid="_x0000_s1704"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" fillcolor="blue" stroked="f" strokecolor="#9234db" strokeweight="1pt"/>
                  <v:rect id="Rectangle 12709" o:spid="_x0000_s1705"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" fillcolor="black" stroked="f" strokeweight="1pt"/>
                  <v:rect id="Rectangle 12710" o:spid="_x0000_s1706"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" fillcolor="blue" stroked="f" strokecolor="#9234db" strokeweight="1pt"/>
                  <v:rect id="Rectangle 12711" o:spid="_x0000_s1707"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" fillcolor="blue" stroked="f" strokecolor="#9234db" strokeweight="1pt"/>
                  <v:rect id="Rectangle 12712" o:spid="_x0000_s1708"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" fillcolor="blue" stroked="f" strokecolor="#9234db" strokeweight="1pt"/>
                  <v:rect id="Rectangle 12713" o:spid="_x0000_s1709"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" fillcolor="black" stroked="f" strokeweight="1pt"/>
                  <v:rect id="Rectangle 12714" o:spid="_x0000_s1710"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" fillcolor="black" stroked="f" strokeweight="1pt"/>
                  <v:rect id="Rectangle 12715" o:spid="_x0000_s1711"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" fillcolor="blue" stroked="f" strokecolor="#9234db" strokeweight="1pt"/>
                </v:group>
                <v:shape id="Text Box 12716" o:spid="_x0000_s1712" type="#_x0000_t202" style="position:absolute;left:1143;top:21717;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" strokecolor="#339">
                  <v:shadow on="t" color="silver" offset="4pt,4pt"/>
                  <v:textbox inset="2.05739mm,.61722mm,2.05739mm,.61722mm">
                    <w:txbxContent>
                      <w:p w14:paraId="3AED7E04" w14:textId="77777777" w:rsidR="006D28B7" w:rsidRPr="009C72A6" w:rsidRDefault="006D28B7" w:rsidP="00A675C4">
                        <w:pPr>
                          <w:autoSpaceDE w:val="0"/>
                          <w:autoSpaceDN w:val="0"/>
                          <w:adjustRightInd w:val="0"/>
                          <w:spacing w:line="20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v:textbox>
                </v:shape>
                <w10:wrap type="topAndBottom"/>
              </v:group>
            </w:pict>
          </mc:Fallback>
        </mc:AlternateContent>
      </w:r>
      <w:r w:rsidR="00AE67ED">
        <w:t xml:space="preserve">In the first example, qualified subordination </w:t>
      </w:r>
      <w:r w:rsidR="00711564">
        <w:t xml:space="preserve">will be configured </w:t>
      </w:r>
      <w:r w:rsidR="00AE67ED">
        <w:t xml:space="preserve">so that all CAs in the two organizations are trusted by the other organization. </w:t>
      </w:r>
      <w:r w:rsidR="0016699B">
        <w:fldChar w:fldCharType="begin"/>
      </w:r>
      <w:r w:rsidR="0016699B">
        <w:instrText xml:space="preserve"> REF _Ref33157581 \h </w:instrText>
      </w:r>
      <w:r w:rsidR="0016699B">
        <w:fldChar w:fldCharType="separate"/>
      </w:r>
      <w:r w:rsidR="00F27C7A">
        <w:t xml:space="preserve">Figure </w:t>
      </w:r>
      <w:r w:rsidR="00F27C7A">
        <w:rPr>
          <w:noProof/>
        </w:rPr>
        <w:t>7</w:t>
      </w:r>
      <w:r w:rsidR="0016699B">
        <w:fldChar w:fldCharType="end"/>
      </w:r>
      <w:r w:rsidR="0016699B">
        <w:t xml:space="preserve"> shows </w:t>
      </w:r>
      <w:r w:rsidR="00AE67ED">
        <w:t xml:space="preserve">the two CA hierarchies. </w:t>
      </w:r>
    </w:p>
    <w:p w14:paraId="450628BC" w14:textId="77777777" w:rsidR="00711564" w:rsidRDefault="00711564" w:rsidP="00F975E1">
      <w:pPr>
        <w:pStyle w:val="CaptionNormal"/>
      </w:pPr>
    </w:p>
    <w:p w14:paraId="18558B24" w14:textId="77777777" w:rsidR="00AE67ED" w:rsidRDefault="00711564" w:rsidP="00711564">
      <w:pPr>
        <w:pStyle w:val="Caption"/>
        <w:jc w:val="center"/>
      </w:pPr>
      <w:bookmarkStart w:id="46" w:name="_Ref33157581"/>
      <w:r>
        <w:t xml:space="preserve">Figure </w:t>
      </w:r>
      <w:r>
        <w:fldChar w:fldCharType="begin"/>
      </w:r>
      <w:r>
        <w:instrText xml:space="preserve"> SEQ Figure \* ARABIC </w:instrText>
      </w:r>
      <w:r>
        <w:fldChar w:fldCharType="separate"/>
      </w:r>
      <w:r w:rsidR="00F27C7A">
        <w:rPr>
          <w:noProof/>
        </w:rPr>
        <w:t>7</w:t>
      </w:r>
      <w:r>
        <w:fldChar w:fldCharType="end"/>
      </w:r>
      <w:bookmarkEnd w:id="46"/>
      <w:r>
        <w:t xml:space="preserve">: </w:t>
      </w:r>
      <w:r w:rsidRPr="00D504C3">
        <w:t xml:space="preserve">Two </w:t>
      </w:r>
      <w:r>
        <w:t>N</w:t>
      </w:r>
      <w:r w:rsidRPr="00D504C3">
        <w:t>on-</w:t>
      </w:r>
      <w:r>
        <w:t>Connected CA H</w:t>
      </w:r>
      <w:r w:rsidRPr="00D504C3">
        <w:t>ierarchies</w:t>
      </w:r>
    </w:p>
    <w:p w14:paraId="24C7AB90" w14:textId="77777777" w:rsidR="002A55FC" w:rsidRDefault="001653D5" w:rsidP="00E43CE8">
      <w:r>
        <w:t xml:space="preserve">In this scenario, there is a business need for </w:t>
      </w:r>
      <w:r w:rsidR="00A675C4">
        <w:t>user 1</w:t>
      </w:r>
      <w:r>
        <w:t xml:space="preserve"> and </w:t>
      </w:r>
      <w:r w:rsidR="00A675C4">
        <w:t>user 2</w:t>
      </w:r>
      <w:r>
        <w:t xml:space="preserve"> to exchange secure e</w:t>
      </w:r>
      <w:r w:rsidR="00930806">
        <w:t>-</w:t>
      </w:r>
      <w:r>
        <w:t xml:space="preserve">mail using </w:t>
      </w:r>
      <w:r w:rsidR="00E13528">
        <w:t>Outlook and S/MIME</w:t>
      </w:r>
      <w:r>
        <w:t xml:space="preserve">. Due to increased cooperation between Northwind Traders and Contoso Consulting, it is decided that </w:t>
      </w:r>
      <w:r>
        <w:lastRenderedPageBreak/>
        <w:t>qualified subordination be used to permit secure e</w:t>
      </w:r>
      <w:r w:rsidR="00930806">
        <w:t>-</w:t>
      </w:r>
      <w:r>
        <w:t xml:space="preserve">mail certificates issued by either organization to be trusted by </w:t>
      </w:r>
      <w:r w:rsidR="00E13528">
        <w:t>both Northwind Traders and Contoso Consult</w:t>
      </w:r>
      <w:r w:rsidR="00D56C0F">
        <w:t>i</w:t>
      </w:r>
      <w:r w:rsidR="00E13528">
        <w:t>ng.</w:t>
      </w:r>
      <w:r>
        <w:t xml:space="preserve"> In addition, the secure e</w:t>
      </w:r>
      <w:r w:rsidR="00930806">
        <w:t>-</w:t>
      </w:r>
      <w:r>
        <w:t xml:space="preserve">mail certificates can be issued by any CA in the </w:t>
      </w:r>
      <w:r w:rsidR="00E13528">
        <w:t xml:space="preserve">individual </w:t>
      </w:r>
      <w:r>
        <w:t>CA hierarchies.</w:t>
      </w:r>
    </w:p>
    <w:p w14:paraId="1B0D71BB" w14:textId="77777777" w:rsidR="00307FDB" w:rsidRDefault="001653D5" w:rsidP="00E43CE8">
      <w:r>
        <w:t xml:space="preserve">To accomplish this, </w:t>
      </w:r>
      <w:r w:rsidR="00645363">
        <w:t>two</w:t>
      </w:r>
      <w:r w:rsidR="00307FDB">
        <w:t xml:space="preserve"> different methods can be used:</w:t>
      </w:r>
    </w:p>
    <w:p w14:paraId="6DD0D22C" w14:textId="77777777" w:rsidR="00307FDB" w:rsidRDefault="00307FDB" w:rsidP="00307FDB">
      <w:pPr>
        <w:pStyle w:val="Bullet1"/>
      </w:pPr>
      <w:r>
        <w:t>Cross</w:t>
      </w:r>
      <w:r w:rsidR="00E92294">
        <w:t>-</w:t>
      </w:r>
      <w:r>
        <w:t>certification between root CAs</w:t>
      </w:r>
      <w:r w:rsidR="0097537A">
        <w:br/>
      </w:r>
      <w:r>
        <w:t>In this design, the root CAs issue cross</w:t>
      </w:r>
      <w:r w:rsidR="00E92294">
        <w:t>-</w:t>
      </w:r>
      <w:r>
        <w:t>certification certificates to the other hierarchy's root CA. This is the easiest method to cross-certify organizations and is the easiest to understand when troubleshooting qualified subordination problems.</w:t>
      </w:r>
    </w:p>
    <w:p w14:paraId="7F1BC782" w14:textId="77777777" w:rsidR="00307FDB" w:rsidRDefault="00307FDB" w:rsidP="00307FDB">
      <w:pPr>
        <w:pStyle w:val="Bullet1"/>
      </w:pPr>
      <w:r>
        <w:t>Cross</w:t>
      </w:r>
      <w:r w:rsidR="00E92294">
        <w:t>-c</w:t>
      </w:r>
      <w:r>
        <w:t>ertification between subordinate and Root CAs</w:t>
      </w:r>
      <w:r w:rsidR="0097537A">
        <w:br/>
      </w:r>
      <w:r>
        <w:t>Many organizations are unwilling to issue certificates from their root CA to other organization's root CA. In this case, the cross-certification certificates can be issued by a subordinate CA to the root CA in the partner organization's CA hierarchy.</w:t>
      </w:r>
    </w:p>
    <w:p w14:paraId="67C1CB39" w14:textId="77777777" w:rsidR="0095129B" w:rsidRDefault="00307FDB" w:rsidP="00307FDB">
      <w:r>
        <w:t xml:space="preserve">Both methods allow for complete trust </w:t>
      </w:r>
      <w:r w:rsidR="00A80FA8">
        <w:t xml:space="preserve">between the CA hierarchies, subject to the </w:t>
      </w:r>
      <w:r w:rsidR="005971E6">
        <w:t>constraints</w:t>
      </w:r>
      <w:r w:rsidR="00A80FA8">
        <w:t xml:space="preserve"> defined in the </w:t>
      </w:r>
      <w:r w:rsidR="00F7548A">
        <w:t>P</w:t>
      </w:r>
      <w:r w:rsidR="00A80FA8">
        <w:t>olicy.inf files. The decision factors will be based on whether your organization is willing to issue a cross</w:t>
      </w:r>
      <w:r w:rsidR="00E92294">
        <w:t>-</w:t>
      </w:r>
      <w:r w:rsidR="00A80FA8">
        <w:t>certification certificate to a partner organization's root CA from your root CA.</w:t>
      </w:r>
      <w:r w:rsidR="006C133E">
        <w:t xml:space="preserve"> Another consideration is that Root CAs generally publish their CRL less frequently than subordinate CAs. If there is a possibility that the cross</w:t>
      </w:r>
      <w:r w:rsidR="00883780">
        <w:t>-</w:t>
      </w:r>
      <w:r w:rsidR="006C133E">
        <w:t xml:space="preserve">certification authority certificate may be revoked, it is preferable to issue the certificate from a subordinate CA than from a root CA. A certificate issued </w:t>
      </w:r>
      <w:r w:rsidR="008F68DE">
        <w:t>from</w:t>
      </w:r>
      <w:r w:rsidR="006C133E">
        <w:t xml:space="preserve"> a subordinate CA will have less lag time between the time the certificate is revoked and the revocation being recognized by all clients.</w:t>
      </w:r>
    </w:p>
    <w:p w14:paraId="109E336F" w14:textId="77777777" w:rsidR="00564F1C" w:rsidRDefault="00564F1C" w:rsidP="00564F1C">
      <w:pPr>
        <w:pStyle w:val="Heading4"/>
      </w:pPr>
      <w:bookmarkStart w:id="47" w:name="_Toc33527634"/>
      <w:r>
        <w:t>Cross</w:t>
      </w:r>
      <w:r w:rsidR="00883780">
        <w:t>-</w:t>
      </w:r>
      <w:r>
        <w:t>Certification Between Root CAs</w:t>
      </w:r>
      <w:bookmarkEnd w:id="47"/>
    </w:p>
    <w:p w14:paraId="2027E81E" w14:textId="756F3795" w:rsidR="00645363" w:rsidRDefault="00805614" w:rsidP="00E43CE8">
      <w:r>
        <w:rPr>
          <w:noProof/>
        </w:rPr>
        <mc:AlternateContent>
          <mc:Choice Requires="wpc">
            <w:drawing>
              <wp:anchor distT="0" distB="0" distL="114300" distR="114300" simplePos="0" relativeHeight="251653632" behindDoc="0" locked="0" layoutInCell="1" allowOverlap="1" wp14:anchorId="4ADBB496" wp14:editId="7C376D76">
                <wp:simplePos x="0" y="0"/>
                <wp:positionH relativeFrom="column">
                  <wp:posOffset>0</wp:posOffset>
                </wp:positionH>
                <wp:positionV relativeFrom="paragraph">
                  <wp:posOffset>635000</wp:posOffset>
                </wp:positionV>
                <wp:extent cx="6196965" cy="2790190"/>
                <wp:effectExtent l="0" t="0" r="0" b="0"/>
                <wp:wrapTopAndBottom/>
                <wp:docPr id="13849" name="Canvas 13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13" name="Rectangle 13610"/>
                        <wps:cNvSpPr>
                          <a:spLocks noChangeArrowheads="1"/>
                        </wps:cNvSpPr>
                        <wps:spPr bwMode="auto">
                          <a:xfrm>
                            <a:off x="3543300" y="0"/>
                            <a:ext cx="2653665"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3914" name="Text Box 13611"/>
                        <wps:cNvSpPr txBox="1">
                          <a:spLocks noChangeArrowheads="1"/>
                        </wps:cNvSpPr>
                        <wps:spPr bwMode="auto">
                          <a:xfrm>
                            <a:off x="3646805" y="2419985"/>
                            <a:ext cx="604520" cy="24955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22C5E7AB" w14:textId="77777777" w:rsidR="006D28B7" w:rsidRPr="009C72A6" w:rsidRDefault="006D28B7" w:rsidP="00BE7BB3">
                              <w:pPr>
                                <w:autoSpaceDE w:val="0"/>
                                <w:autoSpaceDN w:val="0"/>
                                <w:adjustRightInd w:val="0"/>
                                <w:spacing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Contoso</w:t>
                              </w:r>
                              <w:r w:rsidRPr="009C72A6">
                                <w:rPr>
                                  <w:rFonts w:ascii="Arial Narrow" w:hAnsi="Arial Narrow" w:cs="Arial Narrow"/>
                                  <w:color w:val="000000"/>
                                  <w:sz w:val="13"/>
                                  <w:szCs w:val="16"/>
                                </w:rPr>
                                <w:br/>
                                <w:t>Consulting</w:t>
                              </w:r>
                            </w:p>
                          </w:txbxContent>
                        </wps:txbx>
                        <wps:bodyPr rot="0" vert="horz" wrap="square" lIns="74066" tIns="22220" rIns="74066" bIns="22220" anchor="ctr" anchorCtr="0" upright="1">
                          <a:noAutofit/>
                        </wps:bodyPr>
                      </wps:wsp>
                      <wps:wsp>
                        <wps:cNvPr id="13915" name="Rectangle 13612"/>
                        <wps:cNvSpPr>
                          <a:spLocks noChangeArrowheads="1"/>
                        </wps:cNvSpPr>
                        <wps:spPr bwMode="auto">
                          <a:xfrm>
                            <a:off x="0" y="0"/>
                            <a:ext cx="2653665"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3916" name="Group 13613"/>
                        <wpg:cNvGrpSpPr>
                          <a:grpSpLocks/>
                        </wpg:cNvGrpSpPr>
                        <wpg:grpSpPr bwMode="auto">
                          <a:xfrm>
                            <a:off x="4448810" y="1678940"/>
                            <a:ext cx="309245" cy="617220"/>
                            <a:chOff x="3648" y="1536"/>
                            <a:chExt cx="432" cy="864"/>
                          </a:xfrm>
                        </wpg:grpSpPr>
                        <wps:wsp>
                          <wps:cNvPr id="13917" name="Line 1361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18" name="Line 1361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3919" name="Group 13616"/>
                        <wpg:cNvGrpSpPr>
                          <a:grpSpLocks/>
                        </wpg:cNvGrpSpPr>
                        <wpg:grpSpPr bwMode="auto">
                          <a:xfrm>
                            <a:off x="5189855" y="2172970"/>
                            <a:ext cx="753745" cy="341630"/>
                            <a:chOff x="1056" y="240"/>
                            <a:chExt cx="528" cy="336"/>
                          </a:xfrm>
                        </wpg:grpSpPr>
                        <wps:wsp>
                          <wps:cNvPr id="13856" name="Rectangle 1361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92CDACC"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wps:txbx>
                          <wps:bodyPr rot="0" vert="horz" wrap="square" lIns="37033" tIns="37033" rIns="74066" bIns="37033" anchor="t" anchorCtr="0" upright="1">
                            <a:noAutofit/>
                          </wps:bodyPr>
                        </wps:wsp>
                        <wpg:grpSp>
                          <wpg:cNvPr id="13857" name="Group 13618"/>
                          <wpg:cNvGrpSpPr>
                            <a:grpSpLocks/>
                          </wpg:cNvGrpSpPr>
                          <wpg:grpSpPr bwMode="auto">
                            <a:xfrm>
                              <a:off x="1488" y="432"/>
                              <a:ext cx="92" cy="144"/>
                              <a:chOff x="4848" y="2736"/>
                              <a:chExt cx="624" cy="1104"/>
                            </a:xfrm>
                          </wpg:grpSpPr>
                          <wps:wsp>
                            <wps:cNvPr id="13858" name="AutoShape 1361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59" name="AutoShape 1362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0" name="Oval 1362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3861" name="Group 13622"/>
                        <wpg:cNvGrpSpPr>
                          <a:grpSpLocks/>
                        </wpg:cNvGrpSpPr>
                        <wpg:grpSpPr bwMode="auto">
                          <a:xfrm>
                            <a:off x="4745990" y="2111375"/>
                            <a:ext cx="367030" cy="446405"/>
                            <a:chOff x="847" y="1168"/>
                            <a:chExt cx="747" cy="909"/>
                          </a:xfrm>
                        </wpg:grpSpPr>
                        <wps:wsp>
                          <wps:cNvPr id="13862" name="Freeform 1362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63" name="Rectangle 1362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4" name="Rectangle 1362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5" name="Rectangle 1362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6" name="Rectangle 1362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7" name="Freeform 1362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68" name="Rectangle 1362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69" name="Rectangle 1363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0" name="Rectangle 1363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1" name="Rectangle 1363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3" name="Rectangle 1363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4" name="Rectangle 1363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5" name="Rectangle 1363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6" name="Rectangle 1363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7" name="Rectangle 1363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8" name="Rectangle 1363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79" name="Rectangle 1363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0" name="Rectangle 1364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1" name="Rectangle 1364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2" name="Rectangle 1364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3" name="Rectangle 1364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4" name="Rectangle 1364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5" name="Rectangle 1364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6" name="Rectangle 1364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87" name="Rectangle 1364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2" name="Rectangle 1364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3" name="Rectangle 1364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4" name="Rectangle 1365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6" name="Rectangle 1365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7" name="Rectangle 1365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58" name="Rectangle 1365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3959" name="Group 13654"/>
                        <wpg:cNvGrpSpPr>
                          <a:grpSpLocks/>
                        </wpg:cNvGrpSpPr>
                        <wpg:grpSpPr bwMode="auto">
                          <a:xfrm>
                            <a:off x="992505" y="1678940"/>
                            <a:ext cx="309245" cy="617220"/>
                            <a:chOff x="3648" y="1536"/>
                            <a:chExt cx="432" cy="864"/>
                          </a:xfrm>
                        </wpg:grpSpPr>
                        <wps:wsp>
                          <wps:cNvPr id="13960" name="Line 1365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61" name="Line 1365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3962" name="Group 13657"/>
                        <wpg:cNvGrpSpPr>
                          <a:grpSpLocks/>
                        </wpg:cNvGrpSpPr>
                        <wpg:grpSpPr bwMode="auto">
                          <a:xfrm>
                            <a:off x="3990340" y="876935"/>
                            <a:ext cx="308610" cy="617220"/>
                            <a:chOff x="3648" y="1536"/>
                            <a:chExt cx="432" cy="864"/>
                          </a:xfrm>
                        </wpg:grpSpPr>
                        <wps:wsp>
                          <wps:cNvPr id="13963" name="Line 1365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64" name="Line 1365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3965" name="Group 13660"/>
                        <wpg:cNvGrpSpPr>
                          <a:grpSpLocks/>
                        </wpg:cNvGrpSpPr>
                        <wpg:grpSpPr bwMode="auto">
                          <a:xfrm>
                            <a:off x="3831590" y="259715"/>
                            <a:ext cx="467360" cy="753745"/>
                            <a:chOff x="528" y="887"/>
                            <a:chExt cx="844" cy="1363"/>
                          </a:xfrm>
                        </wpg:grpSpPr>
                        <wps:wsp>
                          <wps:cNvPr id="13966" name="Freeform 1366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7" name="Freeform 1366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8" name="Freeform 1366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9" name="Freeform 1366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0" name="Line 1366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1" name="Oval 1366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72" name="Line 1366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3" name="Line 1366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4" name="Line 1366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5" name="Line 1367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3976" name="Freeform 1367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7" name="Freeform 1367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8" name="Freeform 1367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9" name="Line 1367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0" name="Line 1367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1" name="Line 1367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2" name="Freeform 1367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83" name="Line 1367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2" name="Freeform 1367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3" name="Freeform 1368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4" name="Freeform 1368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5" name="Freeform 1368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6" name="Freeform 1368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7" name="Freeform 1368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758" name="Group 13685"/>
                        <wpg:cNvGrpSpPr>
                          <a:grpSpLocks/>
                        </wpg:cNvGrpSpPr>
                        <wpg:grpSpPr bwMode="auto">
                          <a:xfrm>
                            <a:off x="4298950" y="1123950"/>
                            <a:ext cx="466725" cy="753745"/>
                            <a:chOff x="528" y="887"/>
                            <a:chExt cx="844" cy="1363"/>
                          </a:xfrm>
                        </wpg:grpSpPr>
                        <wps:wsp>
                          <wps:cNvPr id="18759" name="Freeform 1368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60" name="Freeform 1368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61" name="Freeform 1368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62" name="Freeform 1368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63" name="Line 1369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4" name="Oval 1369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65" name="Line 1369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6" name="Line 1369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7" name="Line 1369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8" name="Line 1369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769" name="Freeform 1369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0" name="Freeform 1369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1" name="Freeform 1369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2" name="Line 1369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3" name="Line 1370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4" name="Line 1370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5" name="Freeform 1370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6" name="Line 1370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7" name="Freeform 1370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8" name="Freeform 1370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9" name="Freeform 1370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80" name="Freeform 1370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81" name="Freeform 1370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82" name="Freeform 1370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783" name="Group 13710"/>
                        <wpg:cNvGrpSpPr>
                          <a:grpSpLocks/>
                        </wpg:cNvGrpSpPr>
                        <wpg:grpSpPr bwMode="auto">
                          <a:xfrm>
                            <a:off x="4545330" y="1000125"/>
                            <a:ext cx="826770" cy="371475"/>
                            <a:chOff x="1056" y="240"/>
                            <a:chExt cx="528" cy="336"/>
                          </a:xfrm>
                        </wpg:grpSpPr>
                        <wps:wsp>
                          <wps:cNvPr id="18784" name="Rectangle 1371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B7C7F80" w14:textId="77777777" w:rsidR="006D28B7" w:rsidRPr="009C72A6" w:rsidRDefault="006D28B7" w:rsidP="005E35AD">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wps:txbx>
                          <wps:bodyPr rot="0" vert="horz" wrap="square" lIns="37033" tIns="37033" rIns="74066" bIns="37033" anchor="t" anchorCtr="0" upright="1">
                            <a:noAutofit/>
                          </wps:bodyPr>
                        </wps:wsp>
                        <wpg:grpSp>
                          <wpg:cNvPr id="18785" name="Group 13712"/>
                          <wpg:cNvGrpSpPr>
                            <a:grpSpLocks/>
                          </wpg:cNvGrpSpPr>
                          <wpg:grpSpPr bwMode="auto">
                            <a:xfrm>
                              <a:off x="1488" y="432"/>
                              <a:ext cx="92" cy="144"/>
                              <a:chOff x="4848" y="2736"/>
                              <a:chExt cx="624" cy="1104"/>
                            </a:xfrm>
                          </wpg:grpSpPr>
                          <wps:wsp>
                            <wps:cNvPr id="18786" name="AutoShape 1371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87" name="AutoShape 1371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88" name="Oval 1371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789" name="Group 13716"/>
                        <wpg:cNvGrpSpPr>
                          <a:grpSpLocks/>
                        </wpg:cNvGrpSpPr>
                        <wpg:grpSpPr bwMode="auto">
                          <a:xfrm>
                            <a:off x="4113530" y="135890"/>
                            <a:ext cx="915670" cy="321310"/>
                            <a:chOff x="1056" y="240"/>
                            <a:chExt cx="528" cy="336"/>
                          </a:xfrm>
                        </wpg:grpSpPr>
                        <wps:wsp>
                          <wps:cNvPr id="18790" name="Rectangle 1371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776A8E9" w14:textId="77777777" w:rsidR="006D28B7" w:rsidRPr="009C72A6" w:rsidRDefault="006D28B7" w:rsidP="005E35AD">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8791" name="Group 13718"/>
                          <wpg:cNvGrpSpPr>
                            <a:grpSpLocks/>
                          </wpg:cNvGrpSpPr>
                          <wpg:grpSpPr bwMode="auto">
                            <a:xfrm>
                              <a:off x="1488" y="432"/>
                              <a:ext cx="92" cy="144"/>
                              <a:chOff x="4848" y="2736"/>
                              <a:chExt cx="624" cy="1104"/>
                            </a:xfrm>
                          </wpg:grpSpPr>
                          <wps:wsp>
                            <wps:cNvPr id="18792" name="AutoShape 1371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93" name="AutoShape 1372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94" name="Oval 1372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795" name="Line 13722"/>
                        <wps:cNvCnPr>
                          <a:cxnSpLocks noChangeShapeType="1"/>
                        </wps:cNvCnPr>
                        <wps:spPr bwMode="auto">
                          <a:xfrm flipH="1" flipV="1">
                            <a:off x="930910" y="568325"/>
                            <a:ext cx="283908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796" name="Group 13723"/>
                        <wpg:cNvGrpSpPr>
                          <a:grpSpLocks/>
                        </wpg:cNvGrpSpPr>
                        <wpg:grpSpPr bwMode="auto">
                          <a:xfrm>
                            <a:off x="498475" y="938530"/>
                            <a:ext cx="309245" cy="617220"/>
                            <a:chOff x="3648" y="1536"/>
                            <a:chExt cx="432" cy="864"/>
                          </a:xfrm>
                        </wpg:grpSpPr>
                        <wps:wsp>
                          <wps:cNvPr id="18797" name="Line 1372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798" name="Line 1372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799" name="Group 13726"/>
                        <wpg:cNvGrpSpPr>
                          <a:grpSpLocks/>
                        </wpg:cNvGrpSpPr>
                        <wpg:grpSpPr bwMode="auto">
                          <a:xfrm>
                            <a:off x="340995" y="321310"/>
                            <a:ext cx="466725" cy="753745"/>
                            <a:chOff x="528" y="887"/>
                            <a:chExt cx="844" cy="1363"/>
                          </a:xfrm>
                        </wpg:grpSpPr>
                        <wps:wsp>
                          <wps:cNvPr id="18800" name="Freeform 13727"/>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1" name="Freeform 13728"/>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2" name="Freeform 13729"/>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3" name="Freeform 13730"/>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4" name="Line 13731"/>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5" name="Oval 13732"/>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06" name="Line 13733"/>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7" name="Line 13734"/>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8" name="Line 13735"/>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9" name="Line 13736"/>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810" name="Freeform 13737"/>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1" name="Freeform 13738"/>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2" name="Freeform 13739"/>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3" name="Line 13740"/>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4" name="Line 13741"/>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5" name="Line 13742"/>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6" name="Freeform 13743"/>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7" name="Line 13744"/>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8" name="Freeform 13745"/>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9" name="Freeform 13746"/>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0" name="Freeform 13747"/>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1" name="Freeform 13748"/>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2" name="Freeform 13749"/>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3" name="Freeform 13750"/>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824" name="Group 13751"/>
                        <wpg:cNvGrpSpPr>
                          <a:grpSpLocks/>
                        </wpg:cNvGrpSpPr>
                        <wpg:grpSpPr bwMode="auto">
                          <a:xfrm>
                            <a:off x="807720" y="1185545"/>
                            <a:ext cx="466725" cy="753745"/>
                            <a:chOff x="528" y="887"/>
                            <a:chExt cx="844" cy="1363"/>
                          </a:xfrm>
                        </wpg:grpSpPr>
                        <wps:wsp>
                          <wps:cNvPr id="18825" name="Freeform 13752"/>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6" name="Freeform 13753"/>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7" name="Freeform 13754"/>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8" name="Freeform 13755"/>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9" name="Line 13756"/>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0" name="Oval 13757"/>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31" name="Line 13758"/>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2" name="Line 13759"/>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3" name="Line 13760"/>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4" name="Line 13761"/>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835" name="Freeform 13762"/>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36" name="Freeform 13763"/>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37" name="Freeform 13764"/>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38" name="Line 13765"/>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9" name="Line 13766"/>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0" name="Line 13767"/>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1" name="Freeform 13768"/>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2" name="Line 13769"/>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3" name="Freeform 13770"/>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4" name="Freeform 13771"/>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5" name="Freeform 13772"/>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6" name="Freeform 13773"/>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7" name="Freeform 13774"/>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48" name="Freeform 13775"/>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849" name="Group 13776"/>
                        <wpg:cNvGrpSpPr>
                          <a:grpSpLocks/>
                        </wpg:cNvGrpSpPr>
                        <wpg:grpSpPr bwMode="auto">
                          <a:xfrm>
                            <a:off x="1054100" y="1061720"/>
                            <a:ext cx="889000" cy="424180"/>
                            <a:chOff x="1056" y="240"/>
                            <a:chExt cx="528" cy="336"/>
                          </a:xfrm>
                        </wpg:grpSpPr>
                        <wps:wsp>
                          <wps:cNvPr id="18850" name="Rectangle 1377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CE27BC4" w14:textId="77777777" w:rsidR="006D28B7" w:rsidRPr="009C72A6" w:rsidRDefault="006D28B7" w:rsidP="00E56470">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grpSp>
                          <wpg:cNvPr id="18851" name="Group 13778"/>
                          <wpg:cNvGrpSpPr>
                            <a:grpSpLocks/>
                          </wpg:cNvGrpSpPr>
                          <wpg:grpSpPr bwMode="auto">
                            <a:xfrm>
                              <a:off x="1488" y="432"/>
                              <a:ext cx="92" cy="144"/>
                              <a:chOff x="4848" y="2736"/>
                              <a:chExt cx="624" cy="1104"/>
                            </a:xfrm>
                          </wpg:grpSpPr>
                          <wps:wsp>
                            <wps:cNvPr id="18852" name="AutoShape 1377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53" name="AutoShape 1378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54" name="Oval 1378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855" name="Group 13782"/>
                        <wpg:cNvGrpSpPr>
                          <a:grpSpLocks/>
                        </wpg:cNvGrpSpPr>
                        <wpg:grpSpPr bwMode="auto">
                          <a:xfrm>
                            <a:off x="457200" y="104775"/>
                            <a:ext cx="791845" cy="352425"/>
                            <a:chOff x="1056" y="240"/>
                            <a:chExt cx="528" cy="336"/>
                          </a:xfrm>
                        </wpg:grpSpPr>
                        <wps:wsp>
                          <wps:cNvPr id="18856" name="Rectangle 137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5B001A5"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8857" name="Group 13784"/>
                          <wpg:cNvGrpSpPr>
                            <a:grpSpLocks/>
                          </wpg:cNvGrpSpPr>
                          <wpg:grpSpPr bwMode="auto">
                            <a:xfrm>
                              <a:off x="1488" y="432"/>
                              <a:ext cx="92" cy="144"/>
                              <a:chOff x="4848" y="2736"/>
                              <a:chExt cx="624" cy="1104"/>
                            </a:xfrm>
                          </wpg:grpSpPr>
                          <wps:wsp>
                            <wps:cNvPr id="18858" name="AutoShape 137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59" name="AutoShape 137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60" name="Oval 137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861" name="Group 13788"/>
                        <wpg:cNvGrpSpPr>
                          <a:grpSpLocks/>
                        </wpg:cNvGrpSpPr>
                        <wpg:grpSpPr bwMode="auto">
                          <a:xfrm>
                            <a:off x="2743200" y="800100"/>
                            <a:ext cx="914400" cy="342900"/>
                            <a:chOff x="1056" y="240"/>
                            <a:chExt cx="528" cy="336"/>
                          </a:xfrm>
                        </wpg:grpSpPr>
                        <wps:wsp>
                          <wps:cNvPr id="18862" name="Rectangle 1378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CE2D800" w14:textId="77777777" w:rsidR="006D28B7" w:rsidRPr="009C72A6" w:rsidRDefault="006D28B7" w:rsidP="00043FF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8863" name="Group 13790"/>
                          <wpg:cNvGrpSpPr>
                            <a:grpSpLocks/>
                          </wpg:cNvGrpSpPr>
                          <wpg:grpSpPr bwMode="auto">
                            <a:xfrm>
                              <a:off x="1488" y="432"/>
                              <a:ext cx="92" cy="144"/>
                              <a:chOff x="4848" y="2736"/>
                              <a:chExt cx="624" cy="1104"/>
                            </a:xfrm>
                          </wpg:grpSpPr>
                          <wps:wsp>
                            <wps:cNvPr id="18864" name="AutoShape 1379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65" name="AutoShape 1379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66" name="Oval 1379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867" name="Group 13794"/>
                        <wpg:cNvGrpSpPr>
                          <a:grpSpLocks/>
                        </wpg:cNvGrpSpPr>
                        <wpg:grpSpPr bwMode="auto">
                          <a:xfrm>
                            <a:off x="1714500" y="114300"/>
                            <a:ext cx="895350" cy="342900"/>
                            <a:chOff x="1056" y="240"/>
                            <a:chExt cx="528" cy="336"/>
                          </a:xfrm>
                        </wpg:grpSpPr>
                        <wps:wsp>
                          <wps:cNvPr id="18868" name="Rectangle 1379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7DF3DEC"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8869" name="Group 13796"/>
                          <wpg:cNvGrpSpPr>
                            <a:grpSpLocks/>
                          </wpg:cNvGrpSpPr>
                          <wpg:grpSpPr bwMode="auto">
                            <a:xfrm>
                              <a:off x="1488" y="432"/>
                              <a:ext cx="92" cy="144"/>
                              <a:chOff x="4848" y="2736"/>
                              <a:chExt cx="624" cy="1104"/>
                            </a:xfrm>
                          </wpg:grpSpPr>
                          <wps:wsp>
                            <wps:cNvPr id="18870" name="AutoShape 1379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71" name="AutoShape 1379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72" name="Oval 1379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873" name="Group 13800"/>
                        <wpg:cNvGrpSpPr>
                          <a:grpSpLocks/>
                        </wpg:cNvGrpSpPr>
                        <wpg:grpSpPr bwMode="auto">
                          <a:xfrm>
                            <a:off x="1714500" y="2171700"/>
                            <a:ext cx="800100" cy="342900"/>
                            <a:chOff x="1056" y="240"/>
                            <a:chExt cx="528" cy="336"/>
                          </a:xfrm>
                        </wpg:grpSpPr>
                        <wps:wsp>
                          <wps:cNvPr id="18874" name="Rectangle 1380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853CC41" w14:textId="77777777" w:rsidR="006D28B7" w:rsidRPr="009C72A6" w:rsidRDefault="006D28B7" w:rsidP="000A242F">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wps:txbx>
                          <wps:bodyPr rot="0" vert="horz" wrap="square" lIns="37033" tIns="37033" rIns="74066" bIns="37033" anchor="t" anchorCtr="0" upright="1">
                            <a:noAutofit/>
                          </wps:bodyPr>
                        </wps:wsp>
                        <wpg:grpSp>
                          <wpg:cNvPr id="18875" name="Group 13802"/>
                          <wpg:cNvGrpSpPr>
                            <a:grpSpLocks/>
                          </wpg:cNvGrpSpPr>
                          <wpg:grpSpPr bwMode="auto">
                            <a:xfrm>
                              <a:off x="1488" y="432"/>
                              <a:ext cx="92" cy="144"/>
                              <a:chOff x="4848" y="2736"/>
                              <a:chExt cx="624" cy="1104"/>
                            </a:xfrm>
                          </wpg:grpSpPr>
                          <wps:wsp>
                            <wps:cNvPr id="18876" name="AutoShape 1380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77" name="AutoShape 1380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78" name="Oval 1380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879" name="Group 13812"/>
                        <wpg:cNvGrpSpPr>
                          <a:grpSpLocks/>
                        </wpg:cNvGrpSpPr>
                        <wpg:grpSpPr bwMode="auto">
                          <a:xfrm>
                            <a:off x="1289685" y="2111375"/>
                            <a:ext cx="366395" cy="446405"/>
                            <a:chOff x="847" y="1168"/>
                            <a:chExt cx="747" cy="909"/>
                          </a:xfrm>
                        </wpg:grpSpPr>
                        <wps:wsp>
                          <wps:cNvPr id="18880" name="Freeform 1381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81" name="Rectangle 1381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2" name="Rectangle 1381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3" name="Rectangle 1381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4" name="Rectangle 1381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5" name="Freeform 1381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86" name="Rectangle 1381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7" name="Rectangle 1382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8" name="Rectangle 1382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89" name="Rectangle 1382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0" name="Rectangle 1382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1" name="Rectangle 1382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2" name="Rectangle 1382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3" name="Rectangle 1382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4" name="Rectangle 1382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5" name="Rectangle 1382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6" name="Rectangle 1382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7" name="Rectangle 1383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8" name="Rectangle 1383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99" name="Rectangle 1383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0" name="Rectangle 1383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1" name="Rectangle 1383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2" name="Rectangle 1383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3" name="Rectangle 1383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4" name="Rectangle 1383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5" name="Rectangle 1383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6" name="Rectangle 1383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7" name="Rectangle 1384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8" name="Rectangle 1384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09" name="Rectangle 1384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10" name="Rectangle 1384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8911" name="Text Box 13844"/>
                        <wps:cNvSpPr txBox="1">
                          <a:spLocks noChangeArrowheads="1"/>
                        </wps:cNvSpPr>
                        <wps:spPr bwMode="auto">
                          <a:xfrm>
                            <a:off x="128905" y="2286000"/>
                            <a:ext cx="603885" cy="22860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359BFF8D" w14:textId="77777777" w:rsidR="006D28B7" w:rsidRPr="009C72A6" w:rsidRDefault="006D28B7" w:rsidP="00746D83">
                              <w:pPr>
                                <w:autoSpaceDE w:val="0"/>
                                <w:autoSpaceDN w:val="0"/>
                                <w:adjustRightInd w:val="0"/>
                                <w:spacing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wps:txbx>
                        <wps:bodyPr rot="0" vert="horz" wrap="square" lIns="74066" tIns="22220" rIns="74066" bIns="22220" anchor="ctr" anchorCtr="0" upright="1">
                          <a:noAutofit/>
                        </wps:bodyPr>
                      </wps:wsp>
                      <wps:wsp>
                        <wps:cNvPr id="18912" name="Oval 13845"/>
                        <wps:cNvSpPr>
                          <a:spLocks noChangeArrowheads="1"/>
                        </wps:cNvSpPr>
                        <wps:spPr bwMode="auto">
                          <a:xfrm>
                            <a:off x="1371600" y="114300"/>
                            <a:ext cx="247015" cy="246380"/>
                          </a:xfrm>
                          <a:prstGeom prst="ellipse">
                            <a:avLst/>
                          </a:prstGeom>
                          <a:solidFill>
                            <a:srgbClr val="FFFFFF"/>
                          </a:solidFill>
                          <a:ln w="9525">
                            <a:solidFill>
                              <a:srgbClr val="000000"/>
                            </a:solidFill>
                            <a:round/>
                            <a:headEnd/>
                            <a:tailEnd/>
                          </a:ln>
                        </wps:spPr>
                        <wps:txbx>
                          <w:txbxContent>
                            <w:p w14:paraId="73EE8038" w14:textId="77777777" w:rsidR="006D28B7" w:rsidRPr="00BE7BB3" w:rsidRDefault="006D28B7" w:rsidP="00BE7BB3">
                              <w:pPr>
                                <w:autoSpaceDE w:val="0"/>
                                <w:autoSpaceDN w:val="0"/>
                                <w:adjustRightInd w:val="0"/>
                                <w:spacing w:line="240" w:lineRule="exact"/>
                                <w:rPr>
                                  <w:color w:val="000000"/>
                                  <w:sz w:val="28"/>
                                  <w:szCs w:val="28"/>
                                </w:rPr>
                              </w:pPr>
                              <w:r w:rsidRPr="00BE7BB3">
                                <w:rPr>
                                  <w:color w:val="000000"/>
                                  <w:sz w:val="28"/>
                                  <w:szCs w:val="28"/>
                                </w:rPr>
                                <w:t>1</w:t>
                              </w:r>
                            </w:p>
                          </w:txbxContent>
                        </wps:txbx>
                        <wps:bodyPr rot="0" vert="horz" wrap="square" lIns="74066" tIns="37033" rIns="74066" bIns="37033" anchor="ctr" anchorCtr="0" upright="1">
                          <a:noAutofit/>
                        </wps:bodyPr>
                      </wps:wsp>
                      <wps:wsp>
                        <wps:cNvPr id="18913" name="Oval 13846"/>
                        <wps:cNvSpPr>
                          <a:spLocks noChangeArrowheads="1"/>
                        </wps:cNvSpPr>
                        <wps:spPr bwMode="auto">
                          <a:xfrm>
                            <a:off x="2486660" y="851535"/>
                            <a:ext cx="247015" cy="291465"/>
                          </a:xfrm>
                          <a:prstGeom prst="ellipse">
                            <a:avLst/>
                          </a:prstGeom>
                          <a:solidFill>
                            <a:srgbClr val="FFFFFF"/>
                          </a:solidFill>
                          <a:ln w="9525">
                            <a:solidFill>
                              <a:srgbClr val="000000"/>
                            </a:solidFill>
                            <a:round/>
                            <a:headEnd/>
                            <a:tailEnd/>
                          </a:ln>
                        </wps:spPr>
                        <wps:txbx>
                          <w:txbxContent>
                            <w:p w14:paraId="0297539A" w14:textId="77777777" w:rsidR="006D28B7" w:rsidRPr="00BE7BB3" w:rsidRDefault="006D28B7" w:rsidP="00BE7BB3">
                              <w:pPr>
                                <w:autoSpaceDE w:val="0"/>
                                <w:autoSpaceDN w:val="0"/>
                                <w:adjustRightInd w:val="0"/>
                                <w:spacing w:line="240" w:lineRule="exact"/>
                                <w:jc w:val="center"/>
                                <w:rPr>
                                  <w:color w:val="000000"/>
                                  <w:sz w:val="28"/>
                                  <w:szCs w:val="28"/>
                                </w:rPr>
                              </w:pPr>
                              <w:r w:rsidRPr="00BE7BB3">
                                <w:rPr>
                                  <w:color w:val="000000"/>
                                  <w:sz w:val="28"/>
                                  <w:szCs w:val="28"/>
                                </w:rPr>
                                <w:t>2</w:t>
                              </w:r>
                            </w:p>
                          </w:txbxContent>
                        </wps:txbx>
                        <wps:bodyPr rot="0" vert="horz" wrap="square" lIns="74066" tIns="37033" rIns="74066" bIns="37033" anchor="ctr" anchorCtr="0" upright="1">
                          <a:noAutofit/>
                        </wps:bodyPr>
                      </wps:wsp>
                      <wps:wsp>
                        <wps:cNvPr id="18914" name="Line 13847"/>
                        <wps:cNvCnPr>
                          <a:cxnSpLocks noChangeShapeType="1"/>
                        </wps:cNvCnPr>
                        <wps:spPr bwMode="auto">
                          <a:xfrm flipV="1">
                            <a:off x="930910" y="753110"/>
                            <a:ext cx="283908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ADBB496" id="Canvas 13849" o:spid="_x0000_s1713" editas="canvas" style="position:absolute;margin-left:0;margin-top:50pt;width:487.95pt;height:219.7pt;z-index:251653632" coordsize="61969,2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">
                <v:shape id="_x0000_s1714" type="#_x0000_t75" style="position:absolute;width:61969;height:27901;visibility:visible;mso-wrap-style:square">
                  <v:fill o:detectmouseclick="t"/>
                  <v:path o:connecttype="none"/>
                </v:shape>
                <v:rect id="Rectangle 13610" o:spid="_x0000_s1715" style="position:absolute;left:35433;width:26536;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" fillcolor="#0c9"/>
                <v:shape id="Text Box 13611" o:spid="_x0000_s1716" type="#_x0000_t202" style="position:absolute;left:36468;top:24199;width:6045;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" strokecolor="#339">
                  <v:shadow on="t" color="silver" offset="4pt,4pt"/>
                  <v:textbox inset="2.05739mm,.61722mm,2.05739mm,.61722mm">
                    <w:txbxContent>
                      <w:p w14:paraId="22C5E7AB" w14:textId="77777777" w:rsidR="006D28B7" w:rsidRPr="009C72A6" w:rsidRDefault="006D28B7" w:rsidP="00BE7BB3">
                        <w:pPr>
                          <w:autoSpaceDE w:val="0"/>
                          <w:autoSpaceDN w:val="0"/>
                          <w:adjustRightInd w:val="0"/>
                          <w:spacing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Contoso</w:t>
                        </w:r>
                        <w:r w:rsidRPr="009C72A6">
                          <w:rPr>
                            <w:rFonts w:ascii="Arial Narrow" w:hAnsi="Arial Narrow" w:cs="Arial Narrow"/>
                            <w:color w:val="000000"/>
                            <w:sz w:val="13"/>
                            <w:szCs w:val="16"/>
                          </w:rPr>
                          <w:br/>
                          <w:t>Consulting</w:t>
                        </w:r>
                      </w:p>
                    </w:txbxContent>
                  </v:textbox>
                </v:shape>
                <v:rect id="Rectangle 13612" o:spid="_x0000_s1717" style="position:absolute;width:26536;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" fillcolor="#0c9"/>
                <v:group id="Group 13613" o:spid="_x0000_s1718" style="position:absolute;left:44488;top:16789;width:3092;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">
                  <v:line id="Line 13614" o:spid="_x0000_s171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" strokeweight="3pt"/>
                  <v:line id="Line 13615" o:spid="_x0000_s172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" strokeweight="3pt">
                    <v:stroke endarrow="block"/>
                  </v:line>
                </v:group>
                <v:group id="Group 13616" o:spid="_x0000_s1721" style="position:absolute;left:51898;top:21729;width:7538;height:3417"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">
                  <v:rect id="Rectangle 13617" o:spid="_x0000_s172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" strokecolor="#919191">
                    <v:shadow on="t" color="#cecece"/>
                    <v:textbox inset="1.0287mm,1.0287mm,2.05739mm,1.0287mm">
                      <w:txbxContent>
                        <w:p w14:paraId="492CDACC"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v:textbox>
                  </v:rect>
                  <v:group id="Group 13618" o:spid="_x0000_s172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">
                    <v:shape id="AutoShape 13619" o:spid="_x0000_s172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" adj="17843" fillcolor="#ffcba9" strokecolor="#c00">
                      <v:fill color2="#f60" focus="100%" type="gradient"/>
                    </v:shape>
                    <v:shape id="AutoShape 13620" o:spid="_x0000_s172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" fillcolor="#ffcba9" strokecolor="#c00">
                      <v:fill color2="#f60" focusposition=".5,.5" focussize="" focus="100%" type="gradientRadial"/>
                    </v:shape>
                    <v:oval id="Oval 13621" o:spid="_x0000_s172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" fillcolor="#fff8ea" strokecolor="#c00">
                      <v:fill color2="#fc6" focusposition=".5,.5" focussize="" focus="100%" type="gradientRadial"/>
                    </v:oval>
                  </v:group>
                </v:group>
                <v:group id="Group 13622" o:spid="_x0000_s1727" style="position:absolute;left:47459;top:21113;width:3671;height:4464"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">
                  <v:shape id="Freeform 13623" o:spid="_x0000_s1728"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3624" o:spid="_x0000_s1729"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" fillcolor="#919191" stroked="f" strokeweight="1pt"/>
                  <v:rect id="Rectangle 13625" o:spid="_x0000_s1730"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" fillcolor="#dadada" stroked="f" strokeweight="1pt"/>
                  <v:rect id="Rectangle 13626" o:spid="_x0000_s1731"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" fillcolor="#dadada" stroked="f" strokeweight="1pt"/>
                  <v:rect id="Rectangle 13627" o:spid="_x0000_s1732"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" fillcolor="#36f" stroked="f" strokeweight="1pt"/>
                  <v:shape id="Freeform 13628" o:spid="_x0000_s1733"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629" o:spid="_x0000_s1734"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" fillcolor="black" stroked="f" strokeweight="1pt"/>
                  <v:rect id="Rectangle 13630" o:spid="_x0000_s1735"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" fillcolor="#063de8" stroked="f" strokeweight="1pt"/>
                  <v:rect id="Rectangle 13631" o:spid="_x0000_s1736"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" fillcolor="black" stroked="f" strokeweight="1pt"/>
                  <v:rect id="Rectangle 13632" o:spid="_x0000_s1737"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" fillcolor="black" stroked="f" strokeweight="1pt"/>
                  <v:rect id="Rectangle 13633" o:spid="_x0000_s1738"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" fillcolor="blue" stroked="f" strokecolor="#9234db" strokeweight="1pt"/>
                  <v:rect id="Rectangle 13634" o:spid="_x0000_s1739"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" fillcolor="blue" stroked="f" strokecolor="#9234db" strokeweight="1pt"/>
                  <v:rect id="Rectangle 13635" o:spid="_x0000_s1740"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" fillcolor="blue" stroked="f" strokecolor="#9234db" strokeweight="1pt"/>
                  <v:rect id="Rectangle 13636" o:spid="_x0000_s1741"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" fillcolor="blue" stroked="f" strokecolor="#9234db" strokeweight="1pt"/>
                  <v:rect id="Rectangle 13637" o:spid="_x0000_s1742"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" fillcolor="blue" stroked="f" strokecolor="#9234db" strokeweight="1pt"/>
                  <v:rect id="Rectangle 13638" o:spid="_x0000_s1743"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" fillcolor="black" stroked="f" strokeweight="1pt"/>
                  <v:rect id="Rectangle 13639" o:spid="_x0000_s1744"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" fillcolor="#dadada" stroked="f" strokeweight="1pt"/>
                  <v:rect id="Rectangle 13640" o:spid="_x0000_s1745"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" fillcolor="#dadada" stroked="f" strokeweight="1pt"/>
                  <v:rect id="Rectangle 13641" o:spid="_x0000_s1746"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" fillcolor="#dadada" stroked="f" strokeweight="1pt"/>
                  <v:rect id="Rectangle 13642" o:spid="_x0000_s1747"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" fillcolor="blue" stroked="f" strokecolor="#9234db" strokeweight="1pt"/>
                  <v:rect id="Rectangle 13643" o:spid="_x0000_s1748"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" fillcolor="#36f" stroked="f" strokeweight="1pt"/>
                  <v:rect id="Rectangle 13644" o:spid="_x0000_s1749"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" fillcolor="blue" stroked="f" strokecolor="#9234db" strokeweight="1pt"/>
                  <v:rect id="Rectangle 13645" o:spid="_x0000_s1750"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" fillcolor="blue" stroked="f" strokecolor="#9234db" strokeweight="1pt"/>
                  <v:rect id="Rectangle 13646" o:spid="_x0000_s1751"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" fillcolor="blue" stroked="f" strokecolor="#9234db" strokeweight="1pt"/>
                  <v:rect id="Rectangle 13647" o:spid="_x0000_s1752"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" fillcolor="black" stroked="f" strokeweight="1pt"/>
                  <v:rect id="Rectangle 13648" o:spid="_x0000_s1753"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" fillcolor="blue" stroked="f" strokecolor="#9234db" strokeweight="1pt"/>
                  <v:rect id="Rectangle 13649" o:spid="_x0000_s1754"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" fillcolor="blue" stroked="f" strokecolor="#9234db" strokeweight="1pt"/>
                  <v:rect id="Rectangle 13650" o:spid="_x0000_s1755"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" fillcolor="blue" stroked="f" strokecolor="#9234db" strokeweight="1pt"/>
                  <v:rect id="Rectangle 13651" o:spid="_x0000_s1756"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" fillcolor="black" stroked="f" strokeweight="1pt"/>
                  <v:rect id="Rectangle 13652" o:spid="_x0000_s1757"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" fillcolor="black" stroked="f" strokeweight="1pt"/>
                  <v:rect id="Rectangle 13653" o:spid="_x0000_s1758"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" fillcolor="blue" stroked="f" strokecolor="#9234db" strokeweight="1pt"/>
                </v:group>
                <v:group id="Group 13654" o:spid="_x0000_s1759" style="position:absolute;left:9925;top:16789;width:3092;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">
                  <v:line id="Line 13655" o:spid="_x0000_s176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" strokeweight="3pt"/>
                  <v:line id="Line 13656" o:spid="_x0000_s176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" strokeweight="3pt">
                    <v:stroke endarrow="block"/>
                  </v:line>
                </v:group>
                <v:group id="Group 13657" o:spid="_x0000_s1762" style="position:absolute;left:39903;top:8769;width:3086;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">
                  <v:line id="Line 13658" o:spid="_x0000_s1763"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" strokeweight="3pt"/>
                  <v:line id="Line 13659" o:spid="_x0000_s1764"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" strokeweight="3pt">
                    <v:stroke endarrow="block"/>
                  </v:line>
                </v:group>
                <v:group id="Group 13660" o:spid="_x0000_s1765" style="position:absolute;left:38315;top:2597;width:4674;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">
                  <v:shape id="Freeform 13661" o:spid="_x0000_s176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" path="m,307l577,448,1290,127,727,,,307e" strokeweight=".5pt">
                    <v:stroke endcap="round"/>
                    <v:path arrowok="t" o:connecttype="custom" o:connectlocs="0,200;375,291;839,83;473,0;0,200" o:connectangles="0,0,0,0,0"/>
                  </v:shape>
                  <v:shape id="Freeform 13662" o:spid="_x0000_s176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3663" o:spid="_x0000_s176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664" o:spid="_x0000_s176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3665" o:spid="_x0000_s177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" strokecolor="#676767" strokeweight=".5pt"/>
                  <v:oval id="Oval 13666" o:spid="_x0000_s177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" fillcolor="#33c" stroked="f" strokeweight="1pt"/>
                  <v:line id="Line 13667" o:spid="_x0000_s177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" strokecolor="#676767" strokeweight=".5pt"/>
                  <v:line id="Line 13668" o:spid="_x0000_s177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" strokecolor="#676767" strokeweight=".5pt"/>
                  <v:line id="Line 13669" o:spid="_x0000_s177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" strokecolor="#676767" strokeweight=".5pt"/>
                  <v:line id="Line 13670" o:spid="_x0000_s177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" strokecolor="#676767" strokeweight=".5pt">
                    <v:shadow color="#a9a9a9" offset="1pt,1pt"/>
                  </v:line>
                  <v:shape id="Freeform 13671" o:spid="_x0000_s177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" path="m,628l396,732,396,e" filled="f" strokecolor="#676767" strokeweight=".5pt">
                    <v:stroke endcap="round"/>
                    <v:path arrowok="t" o:connecttype="custom" o:connectlocs="0,410;256,477;256,0" o:connectangles="0,0,0"/>
                  </v:shape>
                  <v:shape id="Freeform 13672" o:spid="_x0000_s177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" path="m452,105l,,,1277e" filled="f" strokeweight=".5pt">
                    <v:stroke endcap="round"/>
                    <v:path arrowok="t" o:connecttype="custom" o:connectlocs="293,68;0,0;0,832" o:connectangles="0,0,0"/>
                  </v:shape>
                  <v:shape id="Freeform 13673" o:spid="_x0000_s177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" path="m401,96l,,,725e" filled="f" fillcolor="#a9a9a9" strokeweight=".5pt">
                    <v:fill color2="#d1d1d1" focus="100%" type="gradientRadial">
                      <o:fill v:ext="view" type="gradientCenter"/>
                    </v:fill>
                    <v:stroke endcap="round"/>
                    <v:path arrowok="t" o:connecttype="custom" o:connectlocs="261,63;0,0;0,472" o:connectangles="0,0,0"/>
                  </v:shape>
                  <v:line id="Line 13674" o:spid="_x0000_s177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" strokecolor="#676767" strokeweight=".5pt"/>
                  <v:line id="Line 13675" o:spid="_x0000_s178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" strokecolor="#676767" strokeweight=".5pt"/>
                  <v:line id="Line 13676" o:spid="_x0000_s178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" strokecolor="#676767" strokeweight=".5pt"/>
                  <v:shape id="Freeform 13677" o:spid="_x0000_s178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" path="m,l,48,151,81r,-48l,e" fillcolor="#a9a9a9" stroked="f" strokeweight="1pt">
                    <v:stroke endcap="round"/>
                    <v:path arrowok="t" o:connecttype="custom" o:connectlocs="0,0;0,32;99,53;99,22;0,0" o:connectangles="0,0,0,0,0"/>
                  </v:shape>
                  <v:line id="Line 13678" o:spid="_x0000_s178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" strokecolor="#919191" strokeweight=".5pt"/>
                  <v:shape id="Freeform 13679" o:spid="_x0000_s178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680" o:spid="_x0000_s178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3681" o:spid="_x0000_s178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3682" o:spid="_x0000_s178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683" o:spid="_x0000_s178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684" o:spid="_x0000_s178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3685" o:spid="_x0000_s1790" style="position:absolute;left:42989;top:11239;width:4667;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">
                  <v:shape id="Freeform 13686" o:spid="_x0000_s179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" path="m,307l577,448,1290,127,727,,,307e" strokeweight=".5pt">
                    <v:stroke endcap="round"/>
                    <v:path arrowok="t" o:connecttype="custom" o:connectlocs="0,200;375,291;839,83;473,0;0,200" o:connectangles="0,0,0,0,0"/>
                  </v:shape>
                  <v:shape id="Freeform 13687" o:spid="_x0000_s179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3688" o:spid="_x0000_s179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689" o:spid="_x0000_s179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3690" o:spid="_x0000_s179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" strokecolor="#676767" strokeweight=".5pt"/>
                  <v:oval id="Oval 13691" o:spid="_x0000_s179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" fillcolor="#33c" stroked="f" strokeweight="1pt"/>
                  <v:line id="Line 13692" o:spid="_x0000_s179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" strokecolor="#676767" strokeweight=".5pt"/>
                  <v:line id="Line 13693" o:spid="_x0000_s179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" strokecolor="#676767" strokeweight=".5pt"/>
                  <v:line id="Line 13694" o:spid="_x0000_s179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" strokecolor="#676767" strokeweight=".5pt"/>
                  <v:line id="Line 13695" o:spid="_x0000_s180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" strokecolor="#676767" strokeweight=".5pt">
                    <v:shadow color="#a9a9a9" offset="1pt,1pt"/>
                  </v:line>
                  <v:shape id="Freeform 13696" o:spid="_x0000_s180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" path="m,628l396,732,396,e" filled="f" strokecolor="#676767" strokeweight=".5pt">
                    <v:stroke endcap="round"/>
                    <v:path arrowok="t" o:connecttype="custom" o:connectlocs="0,410;256,477;256,0" o:connectangles="0,0,0"/>
                  </v:shape>
                  <v:shape id="Freeform 13697" o:spid="_x0000_s180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" path="m452,105l,,,1277e" filled="f" strokeweight=".5pt">
                    <v:stroke endcap="round"/>
                    <v:path arrowok="t" o:connecttype="custom" o:connectlocs="293,68;0,0;0,832" o:connectangles="0,0,0"/>
                  </v:shape>
                  <v:shape id="Freeform 13698" o:spid="_x0000_s180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699" o:spid="_x0000_s180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" strokecolor="#676767" strokeweight=".5pt"/>
                  <v:line id="Line 13700" o:spid="_x0000_s180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" strokecolor="#676767" strokeweight=".5pt"/>
                  <v:line id="Line 13701" o:spid="_x0000_s180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" strokecolor="#676767" strokeweight=".5pt"/>
                  <v:shape id="Freeform 13702" o:spid="_x0000_s180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" path="m,l,48,151,81r,-48l,e" fillcolor="#a9a9a9" stroked="f" strokeweight="1pt">
                    <v:stroke endcap="round"/>
                    <v:path arrowok="t" o:connecttype="custom" o:connectlocs="0,0;0,32;99,53;99,22;0,0" o:connectangles="0,0,0,0,0"/>
                  </v:shape>
                  <v:line id="Line 13703" o:spid="_x0000_s180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" strokecolor="#919191" strokeweight=".5pt"/>
                  <v:shape id="Freeform 13704" o:spid="_x0000_s180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3705" o:spid="_x0000_s181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" path="m,85l,,350,93r,88l,85e" fillcolor="#b2b2b2" strokecolor="#676767" strokeweight=".5pt">
                    <v:stroke endcap="round"/>
                    <v:path arrowok="t" o:connecttype="custom" o:connectlocs="0,52;0,0;224,57;224,111;0,52" o:connectangles="0,0,0,0,0"/>
                  </v:shape>
                  <v:shape id="Freeform 13706" o:spid="_x0000_s181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" path="m,14l,,53,15r,14l,14e" fillcolor="#33c" strokecolor="#33c" strokeweight="1pt">
                    <v:stroke endcap="round"/>
                    <v:path arrowok="t" o:connecttype="custom" o:connectlocs="0,9;0,0;35,10;35,18;0,9" o:connectangles="0,0,0,0,0"/>
                  </v:shape>
                  <v:shape id="Freeform 13707" o:spid="_x0000_s181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3708" o:spid="_x0000_s181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709" o:spid="_x0000_s181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3710" o:spid="_x0000_s1815" style="position:absolute;left:45453;top:10001;width:8268;height:3715"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">
                  <v:rect id="Rectangle 13711" o:spid="_x0000_s181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" strokecolor="#919191">
                    <v:shadow on="t" color="#cecece"/>
                    <v:textbox inset="1.0287mm,1.0287mm,2.05739mm,1.0287mm">
                      <w:txbxContent>
                        <w:p w14:paraId="6B7C7F80" w14:textId="77777777" w:rsidR="006D28B7" w:rsidRPr="009C72A6" w:rsidRDefault="006D28B7" w:rsidP="005E35AD">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v:textbox>
                  </v:rect>
                  <v:group id="Group 13712" o:spid="_x0000_s181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">
                    <v:shape id="AutoShape 13713" o:spid="_x0000_s181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" adj="17843" fillcolor="#ffcba9" strokecolor="#c00">
                      <v:fill color2="#f60" focus="100%" type="gradient"/>
                    </v:shape>
                    <v:shape id="AutoShape 13714" o:spid="_x0000_s181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" fillcolor="#ffcba9" strokecolor="#c00">
                      <v:fill color2="#f60" focusposition=".5,.5" focussize="" focus="100%" type="gradientRadial"/>
                    </v:shape>
                    <v:oval id="Oval 13715" o:spid="_x0000_s182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" fillcolor="#fff8ea" strokecolor="#c00">
                      <v:fill color2="#fc6" focusposition=".5,.5" focussize="" focus="100%" type="gradientRadial"/>
                    </v:oval>
                  </v:group>
                </v:group>
                <v:group id="Group 13716" o:spid="_x0000_s1821" style="position:absolute;left:41135;top:1358;width:9157;height:321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">
                  <v:rect id="Rectangle 13717" o:spid="_x0000_s182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" strokecolor="#919191">
                    <v:shadow on="t" color="#cecece"/>
                    <v:textbox inset="1.0287mm,1.0287mm,2.05739mm,1.0287mm">
                      <w:txbxContent>
                        <w:p w14:paraId="1776A8E9" w14:textId="77777777" w:rsidR="006D28B7" w:rsidRPr="009C72A6" w:rsidRDefault="006D28B7" w:rsidP="005E35AD">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3718" o:spid="_x0000_s182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">
                    <v:shape id="AutoShape 13719" o:spid="_x0000_s182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" adj="17843" fillcolor="#ffcba9" strokecolor="#c00">
                      <v:fill color2="#f60" focus="100%" type="gradient"/>
                    </v:shape>
                    <v:shape id="AutoShape 13720" o:spid="_x0000_s182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" fillcolor="#ffcba9" strokecolor="#c00">
                      <v:fill color2="#f60" focusposition=".5,.5" focussize="" focus="100%" type="gradientRadial"/>
                    </v:shape>
                    <v:oval id="Oval 13721" o:spid="_x0000_s182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" fillcolor="#fff8ea" strokecolor="#c00">
                      <v:fill color2="#fc6" focusposition=".5,.5" focussize="" focus="100%" type="gradientRadial"/>
                    </v:oval>
                  </v:group>
                </v:group>
                <v:line id="Line 13722" o:spid="_x0000_s1827" style="position:absolute;flip:x y;visibility:visible;mso-wrap-style:square" from="9309,5683" to="3769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" strokeweight="2.25pt">
                  <v:stroke endarrow="block"/>
                </v:line>
                <v:group id="Group 13723" o:spid="_x0000_s1828" style="position:absolute;left:4984;top:9385;width:3093;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">
                  <v:line id="Line 13724" o:spid="_x0000_s182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" strokeweight="3pt"/>
                  <v:line id="Line 13725" o:spid="_x0000_s183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" strokeweight="3pt">
                    <v:stroke endarrow="block"/>
                  </v:line>
                </v:group>
                <v:group id="Group 13726" o:spid="_x0000_s1831" style="position:absolute;left:3409;top:3213;width:4668;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">
                  <v:shape id="Freeform 13727" o:spid="_x0000_s183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" path="m,307l577,448,1290,127,727,,,307e" strokeweight=".5pt">
                    <v:stroke endcap="round"/>
                    <v:path arrowok="t" o:connecttype="custom" o:connectlocs="0,200;375,291;839,83;473,0;0,200" o:connectangles="0,0,0,0,0"/>
                  </v:shape>
                  <v:shape id="Freeform 13728" o:spid="_x0000_s183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3729" o:spid="_x0000_s183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730" o:spid="_x0000_s183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3731" o:spid="_x0000_s183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" strokecolor="#676767" strokeweight=".5pt"/>
                  <v:oval id="Oval 13732" o:spid="_x0000_s183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" fillcolor="#33c" stroked="f" strokeweight="1pt"/>
                  <v:line id="Line 13733" o:spid="_x0000_s183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" strokecolor="#676767" strokeweight=".5pt"/>
                  <v:line id="Line 13734" o:spid="_x0000_s183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" strokecolor="#676767" strokeweight=".5pt"/>
                  <v:line id="Line 13735" o:spid="_x0000_s184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" strokecolor="#676767" strokeweight=".5pt"/>
                  <v:line id="Line 13736" o:spid="_x0000_s184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" strokecolor="#676767" strokeweight=".5pt">
                    <v:shadow color="#a9a9a9" offset="1pt,1pt"/>
                  </v:line>
                  <v:shape id="Freeform 13737" o:spid="_x0000_s184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" path="m,628l396,732,396,e" filled="f" strokecolor="#676767" strokeweight=".5pt">
                    <v:stroke endcap="round"/>
                    <v:path arrowok="t" o:connecttype="custom" o:connectlocs="0,410;256,477;256,0" o:connectangles="0,0,0"/>
                  </v:shape>
                  <v:shape id="Freeform 13738" o:spid="_x0000_s184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" path="m452,105l,,,1277e" filled="f" strokeweight=".5pt">
                    <v:stroke endcap="round"/>
                    <v:path arrowok="t" o:connecttype="custom" o:connectlocs="293,68;0,0;0,832" o:connectangles="0,0,0"/>
                  </v:shape>
                  <v:shape id="Freeform 13739" o:spid="_x0000_s184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" path="m401,96l,,,725e" filled="f" fillcolor="#a9a9a9" strokeweight=".5pt">
                    <v:fill color2="#d1d1d1" focus="100%" type="gradientRadial">
                      <o:fill v:ext="view" type="gradientCenter"/>
                    </v:fill>
                    <v:stroke endcap="round"/>
                    <v:path arrowok="t" o:connecttype="custom" o:connectlocs="261,63;0,0;0,472" o:connectangles="0,0,0"/>
                  </v:shape>
                  <v:line id="Line 13740" o:spid="_x0000_s184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" strokecolor="#676767" strokeweight=".5pt"/>
                  <v:line id="Line 13741" o:spid="_x0000_s184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" strokecolor="#676767" strokeweight=".5pt"/>
                  <v:line id="Line 13742" o:spid="_x0000_s184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" strokecolor="#676767" strokeweight=".5pt"/>
                  <v:shape id="Freeform 13743" o:spid="_x0000_s184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" path="m,l,48,151,81r,-48l,e" fillcolor="#a9a9a9" stroked="f" strokeweight="1pt">
                    <v:stroke endcap="round"/>
                    <v:path arrowok="t" o:connecttype="custom" o:connectlocs="0,0;0,32;99,53;99,22;0,0" o:connectangles="0,0,0,0,0"/>
                  </v:shape>
                  <v:line id="Line 13744" o:spid="_x0000_s184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" strokecolor="#919191" strokeweight=".5pt"/>
                  <v:shape id="Freeform 13745" o:spid="_x0000_s185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3746" o:spid="_x0000_s185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3747" o:spid="_x0000_s185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3748" o:spid="_x0000_s185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749" o:spid="_x0000_s185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3750" o:spid="_x0000_s185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3751" o:spid="_x0000_s1856" style="position:absolute;left:8077;top:11855;width:4667;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">
                  <v:shape id="Freeform 13752" o:spid="_x0000_s1857"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" path="m,307l577,448,1290,127,727,,,307e" strokeweight=".5pt">
                    <v:stroke endcap="round"/>
                    <v:path arrowok="t" o:connecttype="custom" o:connectlocs="0,200;375,291;839,83;473,0;0,200" o:connectangles="0,0,0,0,0"/>
                  </v:shape>
                  <v:shape id="Freeform 13753" o:spid="_x0000_s1858"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3754" o:spid="_x0000_s1859"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3755" o:spid="_x0000_s1860"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3756" o:spid="_x0000_s1861"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" strokecolor="#676767" strokeweight=".5pt"/>
                  <v:oval id="Oval 13757" o:spid="_x0000_s1862"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" fillcolor="#33c" stroked="f" strokeweight="1pt"/>
                  <v:line id="Line 13758" o:spid="_x0000_s1863"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" strokecolor="#676767" strokeweight=".5pt"/>
                  <v:line id="Line 13759" o:spid="_x0000_s1864"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" strokecolor="#676767" strokeweight=".5pt"/>
                  <v:line id="Line 13760" o:spid="_x0000_s1865"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" strokecolor="#676767" strokeweight=".5pt"/>
                  <v:line id="Line 13761" o:spid="_x0000_s1866"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" strokecolor="#676767" strokeweight=".5pt">
                    <v:shadow color="#a9a9a9" offset="1pt,1pt"/>
                  </v:line>
                  <v:shape id="Freeform 13762" o:spid="_x0000_s1867"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" path="m,628l396,732,396,e" filled="f" strokecolor="#676767" strokeweight=".5pt">
                    <v:stroke endcap="round"/>
                    <v:path arrowok="t" o:connecttype="custom" o:connectlocs="0,410;256,477;256,0" o:connectangles="0,0,0"/>
                  </v:shape>
                  <v:shape id="Freeform 13763" o:spid="_x0000_s1868"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" path="m452,105l,,,1277e" filled="f" strokeweight=".5pt">
                    <v:stroke endcap="round"/>
                    <v:path arrowok="t" o:connecttype="custom" o:connectlocs="293,68;0,0;0,832" o:connectangles="0,0,0"/>
                  </v:shape>
                  <v:shape id="Freeform 13764" o:spid="_x0000_s1869"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3765" o:spid="_x0000_s1870"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" strokecolor="#676767" strokeweight=".5pt"/>
                  <v:line id="Line 13766" o:spid="_x0000_s1871"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" strokecolor="#676767" strokeweight=".5pt"/>
                  <v:line id="Line 13767" o:spid="_x0000_s1872"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" strokecolor="#676767" strokeweight=".5pt"/>
                  <v:shape id="Freeform 13768" o:spid="_x0000_s1873"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" path="m,l,48,151,81r,-48l,e" fillcolor="#a9a9a9" stroked="f" strokeweight="1pt">
                    <v:stroke endcap="round"/>
                    <v:path arrowok="t" o:connecttype="custom" o:connectlocs="0,0;0,32;99,53;99,22;0,0" o:connectangles="0,0,0,0,0"/>
                  </v:shape>
                  <v:line id="Line 13769" o:spid="_x0000_s1874"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" strokecolor="#919191" strokeweight=".5pt"/>
                  <v:shape id="Freeform 13770" o:spid="_x0000_s1875"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3771" o:spid="_x0000_s1876"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3772" o:spid="_x0000_s1877"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3773" o:spid="_x0000_s1878"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3774" o:spid="_x0000_s1879"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3775" o:spid="_x0000_s1880"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3776" o:spid="_x0000_s1881" style="position:absolute;left:10541;top:10617;width:8890;height:424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">
                  <v:rect id="Rectangle 13777" o:spid="_x0000_s188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" strokecolor="#919191">
                    <v:shadow on="t" color="#cecece"/>
                    <v:textbox inset="1.0287mm,1.0287mm,2.05739mm,1.0287mm">
                      <w:txbxContent>
                        <w:p w14:paraId="4CE27BC4" w14:textId="77777777" w:rsidR="006D28B7" w:rsidRPr="009C72A6" w:rsidRDefault="006D28B7" w:rsidP="00E56470">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v:textbox>
                  </v:rect>
                  <v:group id="Group 13778" o:spid="_x0000_s188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">
                    <v:shape id="AutoShape 13779" o:spid="_x0000_s188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" adj="17843" fillcolor="#ffcba9" strokecolor="#c00">
                      <v:fill color2="#f60" focus="100%" type="gradient"/>
                    </v:shape>
                    <v:shape id="AutoShape 13780" o:spid="_x0000_s188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" fillcolor="#ffcba9" strokecolor="#c00">
                      <v:fill color2="#f60" focusposition=".5,.5" focussize="" focus="100%" type="gradientRadial"/>
                    </v:shape>
                    <v:oval id="Oval 13781" o:spid="_x0000_s188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" fillcolor="#fff8ea" strokecolor="#c00">
                      <v:fill color2="#fc6" focusposition=".5,.5" focussize="" focus="100%" type="gradientRadial"/>
                    </v:oval>
                  </v:group>
                </v:group>
                <v:group id="Group 13782" o:spid="_x0000_s1887" style="position:absolute;left:4572;top:1047;width:7918;height:3525"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">
                  <v:rect id="Rectangle 13783" o:spid="_x0000_s188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" strokecolor="#919191">
                    <v:shadow on="t" color="#cecece"/>
                    <v:textbox inset="1.0287mm,1.0287mm,2.05739mm,1.0287mm">
                      <w:txbxContent>
                        <w:p w14:paraId="25B001A5"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v:textbox>
                  </v:rect>
                  <v:group id="Group 13784" o:spid="_x0000_s188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">
                    <v:shape id="AutoShape 13785" o:spid="_x0000_s189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" adj="17843" fillcolor="#ffcba9" strokecolor="#c00">
                      <v:fill color2="#f60" focus="100%" type="gradient"/>
                    </v:shape>
                    <v:shape id="AutoShape 13786" o:spid="_x0000_s189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" fillcolor="#ffcba9" strokecolor="#c00">
                      <v:fill color2="#f60" focusposition=".5,.5" focussize="" focus="100%" type="gradientRadial"/>
                    </v:shape>
                    <v:oval id="Oval 13787" o:spid="_x0000_s189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" fillcolor="#fff8ea" strokecolor="#c00">
                      <v:fill color2="#fc6" focusposition=".5,.5" focussize="" focus="100%" type="gradientRadial"/>
                    </v:oval>
                  </v:group>
                </v:group>
                <v:group id="Group 13788" o:spid="_x0000_s1893" style="position:absolute;left:27432;top:8001;width:9144;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">
                  <v:rect id="Rectangle 13789" o:spid="_x0000_s189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" strokecolor="#919191">
                    <v:shadow on="t" color="#cecece"/>
                    <v:textbox inset="1.0287mm,1.0287mm,2.05739mm,1.0287mm">
                      <w:txbxContent>
                        <w:p w14:paraId="1CE2D800" w14:textId="77777777" w:rsidR="006D28B7" w:rsidRPr="009C72A6" w:rsidRDefault="006D28B7" w:rsidP="00043FFA">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3790" o:spid="_x0000_s189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">
                    <v:shape id="AutoShape 13791" o:spid="_x0000_s189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" adj="17843" fillcolor="#ffcba9" strokecolor="#c00">
                      <v:fill color2="#f60" focus="100%" type="gradient"/>
                    </v:shape>
                    <v:shape id="AutoShape 13792" o:spid="_x0000_s189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" fillcolor="#ffcba9" strokecolor="#c00">
                      <v:fill color2="#f60" focusposition=".5,.5" focussize="" focus="100%" type="gradientRadial"/>
                    </v:shape>
                    <v:oval id="Oval 13793" o:spid="_x0000_s189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" fillcolor="#fff8ea" strokecolor="#c00">
                      <v:fill color2="#fc6" focusposition=".5,.5" focussize="" focus="100%" type="gradientRadial"/>
                    </v:oval>
                  </v:group>
                </v:group>
                <v:group id="Group 13794" o:spid="_x0000_s1899" style="position:absolute;left:17145;top:1143;width:8953;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">
                  <v:rect id="Rectangle 13795" o:spid="_x0000_s190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" strokecolor="#919191">
                    <v:shadow on="t" color="#cecece"/>
                    <v:textbox inset="1.0287mm,1.0287mm,2.05739mm,1.0287mm">
                      <w:txbxContent>
                        <w:p w14:paraId="07DF3DEC" w14:textId="77777777" w:rsidR="006D28B7" w:rsidRPr="009C72A6" w:rsidRDefault="006D28B7" w:rsidP="00BE7BB3">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v:textbox>
                  </v:rect>
                  <v:group id="Group 13796" o:spid="_x0000_s190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">
                    <v:shape id="AutoShape 13797" o:spid="_x0000_s190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" adj="17843" fillcolor="#ffcba9" strokecolor="#c00">
                      <v:fill color2="#f60" focus="100%" type="gradient"/>
                    </v:shape>
                    <v:shape id="AutoShape 13798" o:spid="_x0000_s190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" fillcolor="#ffcba9" strokecolor="#c00">
                      <v:fill color2="#f60" focusposition=".5,.5" focussize="" focus="100%" type="gradientRadial"/>
                    </v:shape>
                    <v:oval id="Oval 13799" o:spid="_x0000_s190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" fillcolor="#fff8ea" strokecolor="#c00">
                      <v:fill color2="#fc6" focusposition=".5,.5" focussize="" focus="100%" type="gradientRadial"/>
                    </v:oval>
                  </v:group>
                </v:group>
                <v:group id="Group 13800" o:spid="_x0000_s1905" style="position:absolute;left:17145;top:21717;width:8001;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">
                  <v:rect id="Rectangle 13801" o:spid="_x0000_s190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" strokecolor="#919191">
                    <v:shadow on="t" color="#cecece"/>
                    <v:textbox inset="1.0287mm,1.0287mm,2.05739mm,1.0287mm">
                      <w:txbxContent>
                        <w:p w14:paraId="2853CC41" w14:textId="77777777" w:rsidR="006D28B7" w:rsidRPr="009C72A6" w:rsidRDefault="006D28B7" w:rsidP="000A242F">
                          <w:pPr>
                            <w:autoSpaceDE w:val="0"/>
                            <w:autoSpaceDN w:val="0"/>
                            <w:adjustRightInd w:val="0"/>
                            <w:spacing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v:textbox>
                  </v:rect>
                  <v:group id="Group 13802" o:spid="_x0000_s190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">
                    <v:shape id="AutoShape 13803" o:spid="_x0000_s190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" adj="17843" fillcolor="#ffcba9" strokecolor="#c00">
                      <v:fill color2="#f60" focus="100%" type="gradient"/>
                    </v:shape>
                    <v:shape id="AutoShape 13804" o:spid="_x0000_s190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" fillcolor="#ffcba9" strokecolor="#c00">
                      <v:fill color2="#f60" focusposition=".5,.5" focussize="" focus="100%" type="gradientRadial"/>
                    </v:shape>
                    <v:oval id="Oval 13805" o:spid="_x0000_s191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" fillcolor="#fff8ea" strokecolor="#c00">
                      <v:fill color2="#fc6" focusposition=".5,.5" focussize="" focus="100%" type="gradientRadial"/>
                    </v:oval>
                  </v:group>
                </v:group>
                <v:group id="Group 13812" o:spid="_x0000_s1911" style="position:absolute;left:12896;top:21113;width:3664;height:4464"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">
                  <v:shape id="Freeform 13813" o:spid="_x0000_s1912"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" path="m488,14r,483l285,497r,235l,732,,,488,14e" stroked="f" strokeweight="1pt">
                    <v:stroke endcap="round"/>
                    <v:path arrowok="t" o:connecttype="custom" o:connectlocs="488,14;488,497;285,497;285,732;0,732;0,0;488,14" o:connectangles="0,0,0,0,0,0,0"/>
                  </v:shape>
                  <v:rect id="Rectangle 13814" o:spid="_x0000_s1913"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" fillcolor="#919191" stroked="f" strokeweight="1pt"/>
                  <v:rect id="Rectangle 13815" o:spid="_x0000_s1914"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" fillcolor="#dadada" stroked="f" strokeweight="1pt"/>
                  <v:rect id="Rectangle 13816" o:spid="_x0000_s1915"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" fillcolor="#dadada" stroked="f" strokeweight="1pt"/>
                  <v:rect id="Rectangle 13817" o:spid="_x0000_s1916"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" fillcolor="#36f" stroked="f" strokeweight="1pt"/>
                  <v:shape id="Freeform 13818" o:spid="_x0000_s1917"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819" o:spid="_x0000_s1918"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" fillcolor="black" stroked="f" strokeweight="1pt"/>
                  <v:rect id="Rectangle 13820" o:spid="_x0000_s1919"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" fillcolor="#063de8" stroked="f" strokeweight="1pt"/>
                  <v:rect id="Rectangle 13821" o:spid="_x0000_s1920"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" fillcolor="black" stroked="f" strokeweight="1pt"/>
                  <v:rect id="Rectangle 13822" o:spid="_x0000_s1921"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" fillcolor="black" stroked="f" strokeweight="1pt"/>
                  <v:rect id="Rectangle 13823" o:spid="_x0000_s1922"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" fillcolor="blue" stroked="f" strokecolor="#9234db" strokeweight="1pt"/>
                  <v:rect id="Rectangle 13824" o:spid="_x0000_s1923"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" fillcolor="blue" stroked="f" strokecolor="#9234db" strokeweight="1pt"/>
                  <v:rect id="Rectangle 13825" o:spid="_x0000_s1924"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" fillcolor="blue" stroked="f" strokecolor="#9234db" strokeweight="1pt"/>
                  <v:rect id="Rectangle 13826" o:spid="_x0000_s1925"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" fillcolor="blue" stroked="f" strokecolor="#9234db" strokeweight="1pt"/>
                  <v:rect id="Rectangle 13827" o:spid="_x0000_s1926"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" fillcolor="blue" stroked="f" strokecolor="#9234db" strokeweight="1pt"/>
                  <v:rect id="Rectangle 13828" o:spid="_x0000_s1927"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" fillcolor="black" stroked="f" strokeweight="1pt"/>
                  <v:rect id="Rectangle 13829" o:spid="_x0000_s1928"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" fillcolor="#dadada" stroked="f" strokeweight="1pt"/>
                  <v:rect id="Rectangle 13830" o:spid="_x0000_s1929"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" fillcolor="#dadada" stroked="f" strokeweight="1pt"/>
                  <v:rect id="Rectangle 13831" o:spid="_x0000_s1930"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" fillcolor="#dadada" stroked="f" strokeweight="1pt"/>
                  <v:rect id="Rectangle 13832" o:spid="_x0000_s1931"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" fillcolor="blue" stroked="f" strokecolor="#9234db" strokeweight="1pt"/>
                  <v:rect id="Rectangle 13833" o:spid="_x0000_s1932"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" fillcolor="#36f" stroked="f" strokeweight="1pt"/>
                  <v:rect id="Rectangle 13834" o:spid="_x0000_s1933"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" fillcolor="blue" stroked="f" strokecolor="#9234db" strokeweight="1pt"/>
                  <v:rect id="Rectangle 13835" o:spid="_x0000_s1934"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" fillcolor="blue" stroked="f" strokecolor="#9234db" strokeweight="1pt"/>
                  <v:rect id="Rectangle 13836" o:spid="_x0000_s1935"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" fillcolor="blue" stroked="f" strokecolor="#9234db" strokeweight="1pt"/>
                  <v:rect id="Rectangle 13837" o:spid="_x0000_s1936"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" fillcolor="black" stroked="f" strokeweight="1pt"/>
                  <v:rect id="Rectangle 13838" o:spid="_x0000_s1937"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" fillcolor="blue" stroked="f" strokecolor="#9234db" strokeweight="1pt"/>
                  <v:rect id="Rectangle 13839" o:spid="_x0000_s1938"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" fillcolor="blue" stroked="f" strokecolor="#9234db" strokeweight="1pt"/>
                  <v:rect id="Rectangle 13840" o:spid="_x0000_s1939"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" fillcolor="blue" stroked="f" strokecolor="#9234db" strokeweight="1pt"/>
                  <v:rect id="Rectangle 13841" o:spid="_x0000_s1940"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" fillcolor="black" stroked="f" strokeweight="1pt"/>
                  <v:rect id="Rectangle 13842" o:spid="_x0000_s1941"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" fillcolor="black" stroked="f" strokeweight="1pt"/>
                  <v:rect id="Rectangle 13843" o:spid="_x0000_s1942"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" fillcolor="blue" stroked="f" strokecolor="#9234db" strokeweight="1pt"/>
                </v:group>
                <v:shape id="Text Box 13844" o:spid="_x0000_s1943" type="#_x0000_t202" style="position:absolute;left:1289;top:22860;width:603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" strokecolor="#339">
                  <v:shadow on="t" color="silver" offset="4pt,4pt"/>
                  <v:textbox inset="2.05739mm,.61722mm,2.05739mm,.61722mm">
                    <w:txbxContent>
                      <w:p w14:paraId="359BFF8D" w14:textId="77777777" w:rsidR="006D28B7" w:rsidRPr="009C72A6" w:rsidRDefault="006D28B7" w:rsidP="00746D83">
                        <w:pPr>
                          <w:autoSpaceDE w:val="0"/>
                          <w:autoSpaceDN w:val="0"/>
                          <w:adjustRightInd w:val="0"/>
                          <w:spacing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v:textbox>
                </v:shape>
                <v:oval id="Oval 13845" o:spid="_x0000_s1944" style="position:absolute;left:13716;top:1143;width:247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">
                  <v:textbox inset="2.05739mm,1.0287mm,2.05739mm,1.0287mm">
                    <w:txbxContent>
                      <w:p w14:paraId="73EE8038" w14:textId="77777777" w:rsidR="006D28B7" w:rsidRPr="00BE7BB3" w:rsidRDefault="006D28B7" w:rsidP="00BE7BB3">
                        <w:pPr>
                          <w:autoSpaceDE w:val="0"/>
                          <w:autoSpaceDN w:val="0"/>
                          <w:adjustRightInd w:val="0"/>
                          <w:spacing w:line="240" w:lineRule="exact"/>
                          <w:rPr>
                            <w:color w:val="000000"/>
                            <w:sz w:val="28"/>
                            <w:szCs w:val="28"/>
                          </w:rPr>
                        </w:pPr>
                        <w:r w:rsidRPr="00BE7BB3">
                          <w:rPr>
                            <w:color w:val="000000"/>
                            <w:sz w:val="28"/>
                            <w:szCs w:val="28"/>
                          </w:rPr>
                          <w:t>1</w:t>
                        </w:r>
                      </w:p>
                    </w:txbxContent>
                  </v:textbox>
                </v:oval>
                <v:oval id="Oval 13846" o:spid="_x0000_s1945" style="position:absolute;left:24866;top:8515;width:2470;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">
                  <v:textbox inset="2.05739mm,1.0287mm,2.05739mm,1.0287mm">
                    <w:txbxContent>
                      <w:p w14:paraId="0297539A" w14:textId="77777777" w:rsidR="006D28B7" w:rsidRPr="00BE7BB3" w:rsidRDefault="006D28B7" w:rsidP="00BE7BB3">
                        <w:pPr>
                          <w:autoSpaceDE w:val="0"/>
                          <w:autoSpaceDN w:val="0"/>
                          <w:adjustRightInd w:val="0"/>
                          <w:spacing w:line="240" w:lineRule="exact"/>
                          <w:jc w:val="center"/>
                          <w:rPr>
                            <w:color w:val="000000"/>
                            <w:sz w:val="28"/>
                            <w:szCs w:val="28"/>
                          </w:rPr>
                        </w:pPr>
                        <w:r w:rsidRPr="00BE7BB3">
                          <w:rPr>
                            <w:color w:val="000000"/>
                            <w:sz w:val="28"/>
                            <w:szCs w:val="28"/>
                          </w:rPr>
                          <w:t>2</w:t>
                        </w:r>
                      </w:p>
                    </w:txbxContent>
                  </v:textbox>
                </v:oval>
                <v:line id="Line 13847" o:spid="_x0000_s1946" style="position:absolute;flip:y;visibility:visible;mso-wrap-style:square" from="9309,7531" to="37699,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" strokeweight="2.25pt">
                  <v:stroke endarrow="block"/>
                </v:line>
                <w10:wrap type="topAndBottom"/>
              </v:group>
            </w:pict>
          </mc:Fallback>
        </mc:AlternateContent>
      </w:r>
      <w:r w:rsidR="00645363">
        <w:t>If your organization is willing to perform cross</w:t>
      </w:r>
      <w:r w:rsidR="00883780">
        <w:t>-</w:t>
      </w:r>
      <w:r w:rsidR="00645363">
        <w:t xml:space="preserve">certification between the root CAs, </w:t>
      </w:r>
      <w:r w:rsidR="001653D5">
        <w:t xml:space="preserve">the configuration </w:t>
      </w:r>
      <w:r w:rsidR="00F975E1">
        <w:t xml:space="preserve">in </w:t>
      </w:r>
      <w:r w:rsidR="001B05E0">
        <w:fldChar w:fldCharType="begin"/>
      </w:r>
      <w:r w:rsidR="001B05E0">
        <w:instrText xml:space="preserve"> REF _Ref33157872 \h </w:instrText>
      </w:r>
      <w:r w:rsidR="001B05E0">
        <w:fldChar w:fldCharType="separate"/>
      </w:r>
      <w:r w:rsidR="00F27C7A">
        <w:t xml:space="preserve">Figure </w:t>
      </w:r>
      <w:r w:rsidR="00F27C7A">
        <w:rPr>
          <w:noProof/>
        </w:rPr>
        <w:t>8</w:t>
      </w:r>
      <w:r w:rsidR="001B05E0">
        <w:fldChar w:fldCharType="end"/>
      </w:r>
      <w:r w:rsidR="00AF2432">
        <w:t xml:space="preserve"> </w:t>
      </w:r>
      <w:r w:rsidR="001653D5">
        <w:t>can be used</w:t>
      </w:r>
      <w:r w:rsidR="00645363">
        <w:t>.</w:t>
      </w:r>
    </w:p>
    <w:p w14:paraId="3600829E" w14:textId="77777777" w:rsidR="00194FBD" w:rsidRDefault="003873DB" w:rsidP="0095129B">
      <w:pPr>
        <w:jc w:val="center"/>
      </w:pPr>
      <w:bookmarkStart w:id="48" w:name="_Ref33157872"/>
      <w:r>
        <w:t xml:space="preserve">Figure </w:t>
      </w:r>
      <w:r>
        <w:fldChar w:fldCharType="begin"/>
      </w:r>
      <w:r>
        <w:instrText xml:space="preserve"> SEQ Figure \* ARABIC </w:instrText>
      </w:r>
      <w:r>
        <w:fldChar w:fldCharType="separate"/>
      </w:r>
      <w:r w:rsidR="00F27C7A">
        <w:rPr>
          <w:noProof/>
        </w:rPr>
        <w:t>8</w:t>
      </w:r>
      <w:r>
        <w:fldChar w:fldCharType="end"/>
      </w:r>
      <w:bookmarkEnd w:id="48"/>
      <w:r>
        <w:t>: Configuring Complete Trust B</w:t>
      </w:r>
      <w:r w:rsidRPr="00B7778B">
        <w:t>etween Root CAs</w:t>
      </w:r>
    </w:p>
    <w:p w14:paraId="4C9FB852" w14:textId="77777777" w:rsidR="00194FBD" w:rsidRDefault="00194FBD" w:rsidP="00194FBD">
      <w:r>
        <w:lastRenderedPageBreak/>
        <w:t xml:space="preserve">In this example, the </w:t>
      </w:r>
      <w:r w:rsidR="00E00396">
        <w:t>r</w:t>
      </w:r>
      <w:r>
        <w:t xml:space="preserve">oot CA for each organization is cross-certified with the </w:t>
      </w:r>
      <w:r w:rsidR="00E00396">
        <w:t>r</w:t>
      </w:r>
      <w:r>
        <w:t>oot CA in the other organization. To create this configuration, the qualified subordination must be performed twice:</w:t>
      </w:r>
    </w:p>
    <w:p w14:paraId="266F0239" w14:textId="77777777" w:rsidR="00194FBD" w:rsidRDefault="00194FBD" w:rsidP="00805614">
      <w:pPr>
        <w:pStyle w:val="Number"/>
        <w:numPr>
          <w:ilvl w:val="0"/>
          <w:numId w:val="36"/>
        </w:numPr>
      </w:pPr>
      <w:r>
        <w:t>The PartnerCA at Contoso Consult</w:t>
      </w:r>
      <w:r w:rsidR="00E00396">
        <w:t>i</w:t>
      </w:r>
      <w:r>
        <w:t>ng must be cross-certified using qualified subordination with the CorpCA at Northwind Traders.</w:t>
      </w:r>
    </w:p>
    <w:p w14:paraId="0BB515C8" w14:textId="77777777" w:rsidR="00194FBD" w:rsidRDefault="00194FBD" w:rsidP="00805614">
      <w:pPr>
        <w:pStyle w:val="Number"/>
        <w:numPr>
          <w:ilvl w:val="0"/>
          <w:numId w:val="36"/>
        </w:numPr>
      </w:pPr>
      <w:r>
        <w:t>The CorpCA at Northwind Traders must be cross-certified using qualified subordination with the PartnerCA at Contoso Consulting.</w:t>
      </w:r>
    </w:p>
    <w:p w14:paraId="3D1161AA" w14:textId="77777777" w:rsidR="00194FBD" w:rsidRDefault="00194FBD" w:rsidP="00194FBD">
      <w:r>
        <w:t>The qualified subordination will require that the following be in place:</w:t>
      </w:r>
    </w:p>
    <w:p w14:paraId="5EDC7F96" w14:textId="77777777" w:rsidR="00194FBD" w:rsidRDefault="00194FBD" w:rsidP="00194FBD">
      <w:pPr>
        <w:pStyle w:val="Bullet1"/>
      </w:pPr>
      <w:r>
        <w:t>A Policy.inf is configured at each root CA. The Policy.inf must define any name constraints, issuance constraints, and application constraints defined between the two organizations and is used during the cross</w:t>
      </w:r>
      <w:r w:rsidR="00564633">
        <w:t>-</w:t>
      </w:r>
      <w:r>
        <w:t>CA certificate request as described in the Walkthrough section.</w:t>
      </w:r>
    </w:p>
    <w:p w14:paraId="4C178C9C" w14:textId="77777777" w:rsidR="00194FBD" w:rsidRDefault="00194FBD" w:rsidP="00194FBD">
      <w:pPr>
        <w:pStyle w:val="Bullet1"/>
      </w:pPr>
      <w:r>
        <w:t>The user account that is performing the qualified subordination must obtain a certificate with the Qualified Subordination application policy OID to sign the qualified subordination request between the two organizations. The signing certificate must be obtained from the CorpCA or any CA that is trusted on the CorpCA and PartnerCA computers for the first request and from the PartnerCA</w:t>
      </w:r>
      <w:r w:rsidRPr="007C4C6D">
        <w:t xml:space="preserve"> </w:t>
      </w:r>
      <w:r>
        <w:t xml:space="preserve">or any CA that is trusted on the CorpCA and PartnerCA computers for the second request. </w:t>
      </w:r>
    </w:p>
    <w:p w14:paraId="3E7A24D3" w14:textId="516EABCE" w:rsidR="00194FBD" w:rsidRDefault="00805614" w:rsidP="00194FBD">
      <w:r>
        <w:rPr>
          <w:noProof/>
        </w:rPr>
        <mc:AlternateContent>
          <mc:Choice Requires="wpg">
            <w:drawing>
              <wp:anchor distT="0" distB="0" distL="114300" distR="114300" simplePos="0" relativeHeight="251655680" behindDoc="0" locked="0" layoutInCell="1" allowOverlap="1" wp14:anchorId="69ABCA63" wp14:editId="1F7E7581">
                <wp:simplePos x="0" y="0"/>
                <wp:positionH relativeFrom="column">
                  <wp:posOffset>3111500</wp:posOffset>
                </wp:positionH>
                <wp:positionV relativeFrom="paragraph">
                  <wp:posOffset>711200</wp:posOffset>
                </wp:positionV>
                <wp:extent cx="1003300" cy="584835"/>
                <wp:effectExtent l="0" t="0" r="0" b="0"/>
                <wp:wrapTight wrapText="left">
                  <wp:wrapPolygon edited="0">
                    <wp:start x="-205" y="-352"/>
                    <wp:lineTo x="-205" y="16651"/>
                    <wp:lineTo x="17690" y="16651"/>
                    <wp:lineTo x="18305" y="21248"/>
                    <wp:lineTo x="20370" y="21248"/>
                    <wp:lineTo x="21190" y="16651"/>
                    <wp:lineTo x="22010" y="16651"/>
                    <wp:lineTo x="22010" y="1055"/>
                    <wp:lineTo x="21805" y="-352"/>
                    <wp:lineTo x="-205" y="-352"/>
                  </wp:wrapPolygon>
                </wp:wrapTight>
                <wp:docPr id="13907" name="Group 1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584835"/>
                          <a:chOff x="1056" y="240"/>
                          <a:chExt cx="528" cy="336"/>
                        </a:xfrm>
                      </wpg:grpSpPr>
                      <wps:wsp>
                        <wps:cNvPr id="13908" name="Rectangle 1386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21D2615" w14:textId="77777777" w:rsidR="006D28B7" w:rsidRPr="00767FB4" w:rsidRDefault="006D28B7" w:rsidP="00767FB4">
                              <w:pPr>
                                <w:autoSpaceDE w:val="0"/>
                                <w:autoSpaceDN w:val="0"/>
                                <w:adjustRightInd w:val="0"/>
                                <w:spacing w:after="0" w:line="160" w:lineRule="exact"/>
                                <w:rPr>
                                  <w:color w:val="000000"/>
                                  <w:sz w:val="16"/>
                                  <w:szCs w:val="16"/>
                                </w:rPr>
                              </w:pPr>
                              <w:r w:rsidRPr="00767FB4">
                                <w:rPr>
                                  <w:color w:val="000000"/>
                                  <w:sz w:val="16"/>
                                  <w:szCs w:val="16"/>
                                </w:rPr>
                                <w:t xml:space="preserve">Issuer: </w:t>
                              </w:r>
                              <w:r w:rsidRPr="00767FB4">
                                <w:rPr>
                                  <w:b/>
                                  <w:bCs/>
                                  <w:color w:val="000000"/>
                                  <w:sz w:val="16"/>
                                  <w:szCs w:val="16"/>
                                </w:rPr>
                                <w:t>CorpCA</w:t>
                              </w:r>
                              <w:r w:rsidRPr="00767FB4">
                                <w:rPr>
                                  <w:b/>
                                  <w:bCs/>
                                  <w:color w:val="000000"/>
                                  <w:sz w:val="16"/>
                                  <w:szCs w:val="16"/>
                                </w:rPr>
                                <w:br/>
                              </w:r>
                              <w:r w:rsidRPr="00767FB4">
                                <w:rPr>
                                  <w:color w:val="000000"/>
                                  <w:sz w:val="16"/>
                                  <w:szCs w:val="16"/>
                                </w:rPr>
                                <w:t xml:space="preserve">Subject: </w:t>
                              </w:r>
                              <w:r w:rsidRPr="00767FB4">
                                <w:rPr>
                                  <w:b/>
                                  <w:bCs/>
                                  <w:color w:val="000000"/>
                                  <w:sz w:val="16"/>
                                  <w:szCs w:val="16"/>
                                </w:rPr>
                                <w:t>CorpCA</w:t>
                              </w:r>
                            </w:p>
                          </w:txbxContent>
                        </wps:txbx>
                        <wps:bodyPr rot="0" vert="horz" wrap="square" lIns="50292" tIns="50292" rIns="100584" bIns="50292" anchor="t" anchorCtr="0" upright="1">
                          <a:noAutofit/>
                        </wps:bodyPr>
                      </wps:wsp>
                      <wpg:grpSp>
                        <wpg:cNvPr id="13909" name="Group 13865"/>
                        <wpg:cNvGrpSpPr>
                          <a:grpSpLocks/>
                        </wpg:cNvGrpSpPr>
                        <wpg:grpSpPr bwMode="auto">
                          <a:xfrm>
                            <a:off x="1488" y="432"/>
                            <a:ext cx="92" cy="144"/>
                            <a:chOff x="4848" y="2736"/>
                            <a:chExt cx="624" cy="1104"/>
                          </a:xfrm>
                        </wpg:grpSpPr>
                        <wps:wsp>
                          <wps:cNvPr id="13910" name="AutoShape 1386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11" name="AutoShape 1386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12" name="Oval 1386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BCA63" id="Group 13863" o:spid="_x0000_s1947" style="position:absolute;margin-left:245pt;margin-top:56pt;width:79pt;height:46.05pt;z-index:251655680"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">
                <v:rect id="Rectangle 13864" o:spid="_x0000_s194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" strokecolor="#919191">
                  <v:shadow on="t" color="#cecece"/>
                  <v:textbox inset="3.96pt,3.96pt,7.92pt,3.96pt">
                    <w:txbxContent>
                      <w:p w14:paraId="621D2615" w14:textId="77777777" w:rsidR="006D28B7" w:rsidRPr="00767FB4" w:rsidRDefault="006D28B7" w:rsidP="00767FB4">
                        <w:pPr>
                          <w:autoSpaceDE w:val="0"/>
                          <w:autoSpaceDN w:val="0"/>
                          <w:adjustRightInd w:val="0"/>
                          <w:spacing w:after="0" w:line="160" w:lineRule="exact"/>
                          <w:rPr>
                            <w:color w:val="000000"/>
                            <w:sz w:val="16"/>
                            <w:szCs w:val="16"/>
                          </w:rPr>
                        </w:pPr>
                        <w:r w:rsidRPr="00767FB4">
                          <w:rPr>
                            <w:color w:val="000000"/>
                            <w:sz w:val="16"/>
                            <w:szCs w:val="16"/>
                          </w:rPr>
                          <w:t xml:space="preserve">Issuer: </w:t>
                        </w:r>
                        <w:r w:rsidRPr="00767FB4">
                          <w:rPr>
                            <w:b/>
                            <w:bCs/>
                            <w:color w:val="000000"/>
                            <w:sz w:val="16"/>
                            <w:szCs w:val="16"/>
                          </w:rPr>
                          <w:t>CorpCA</w:t>
                        </w:r>
                        <w:r w:rsidRPr="00767FB4">
                          <w:rPr>
                            <w:b/>
                            <w:bCs/>
                            <w:color w:val="000000"/>
                            <w:sz w:val="16"/>
                            <w:szCs w:val="16"/>
                          </w:rPr>
                          <w:br/>
                        </w:r>
                        <w:r w:rsidRPr="00767FB4">
                          <w:rPr>
                            <w:color w:val="000000"/>
                            <w:sz w:val="16"/>
                            <w:szCs w:val="16"/>
                          </w:rPr>
                          <w:t xml:space="preserve">Subject: </w:t>
                        </w:r>
                        <w:r w:rsidRPr="00767FB4">
                          <w:rPr>
                            <w:b/>
                            <w:bCs/>
                            <w:color w:val="000000"/>
                            <w:sz w:val="16"/>
                            <w:szCs w:val="16"/>
                          </w:rPr>
                          <w:t>CorpCA</w:t>
                        </w:r>
                      </w:p>
                    </w:txbxContent>
                  </v:textbox>
                </v:rect>
                <v:group id="Group 13865" o:spid="_x0000_s194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">
                  <v:shape id="AutoShape 13866" o:spid="_x0000_s195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" adj="17843" fillcolor="#ffcba9" strokecolor="#c00">
                    <v:fill color2="#f60" focus="100%" type="gradient"/>
                  </v:shape>
                  <v:shape id="AutoShape 13867" o:spid="_x0000_s195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" fillcolor="#ffcba9" strokecolor="#c00">
                    <v:fill color2="#f60" focusposition=".5,.5" focussize="" focus="100%" type="gradientRadial"/>
                  </v:shape>
                  <v:oval id="Oval 13868" o:spid="_x0000_s195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54656" behindDoc="0" locked="0" layoutInCell="1" allowOverlap="1" wp14:anchorId="7E802761" wp14:editId="3C068ABE">
                <wp:simplePos x="0" y="0"/>
                <wp:positionH relativeFrom="column">
                  <wp:posOffset>0</wp:posOffset>
                </wp:positionH>
                <wp:positionV relativeFrom="paragraph">
                  <wp:posOffset>711200</wp:posOffset>
                </wp:positionV>
                <wp:extent cx="3877310" cy="584835"/>
                <wp:effectExtent l="0" t="0" r="0" b="0"/>
                <wp:wrapTopAndBottom/>
                <wp:docPr id="13872" name="Canvas 13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892" name="Group 13851"/>
                        <wpg:cNvGrpSpPr>
                          <a:grpSpLocks/>
                        </wpg:cNvGrpSpPr>
                        <wpg:grpSpPr bwMode="auto">
                          <a:xfrm>
                            <a:off x="17780" y="0"/>
                            <a:ext cx="1143000" cy="584200"/>
                            <a:chOff x="1056" y="240"/>
                            <a:chExt cx="528" cy="336"/>
                          </a:xfrm>
                        </wpg:grpSpPr>
                        <wps:wsp>
                          <wps:cNvPr id="13893" name="Rectangle 1385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5FA36E5" w14:textId="77777777" w:rsidR="006D28B7" w:rsidRPr="006E1212" w:rsidRDefault="006D28B7" w:rsidP="006E1212">
                                <w:pPr>
                                  <w:autoSpaceDE w:val="0"/>
                                  <w:autoSpaceDN w:val="0"/>
                                  <w:adjustRightInd w:val="0"/>
                                  <w:spacing w:after="0" w:line="160" w:lineRule="exact"/>
                                  <w:rPr>
                                    <w:color w:val="000000"/>
                                    <w:sz w:val="16"/>
                                    <w:szCs w:val="16"/>
                                  </w:rPr>
                                </w:pPr>
                                <w:r w:rsidRPr="006E1212">
                                  <w:rPr>
                                    <w:color w:val="000000"/>
                                    <w:sz w:val="16"/>
                                    <w:szCs w:val="16"/>
                                  </w:rPr>
                                  <w:t xml:space="preserve">Issuer: </w:t>
                                </w:r>
                                <w:r w:rsidRPr="006E1212">
                                  <w:rPr>
                                    <w:b/>
                                    <w:bCs/>
                                    <w:color w:val="000000"/>
                                    <w:sz w:val="16"/>
                                    <w:szCs w:val="16"/>
                                  </w:rPr>
                                  <w:t>IssuingCA</w:t>
                                </w:r>
                                <w:r w:rsidRPr="006E1212">
                                  <w:rPr>
                                    <w:b/>
                                    <w:bCs/>
                                    <w:color w:val="000000"/>
                                    <w:sz w:val="16"/>
                                    <w:szCs w:val="16"/>
                                  </w:rPr>
                                  <w:br/>
                                </w:r>
                                <w:r w:rsidRPr="006E1212">
                                  <w:rPr>
                                    <w:color w:val="000000"/>
                                    <w:sz w:val="16"/>
                                    <w:szCs w:val="16"/>
                                  </w:rPr>
                                  <w:t xml:space="preserve">Subject: </w:t>
                                </w:r>
                                <w:r w:rsidRPr="006E1212">
                                  <w:rPr>
                                    <w:b/>
                                    <w:bCs/>
                                    <w:color w:val="000000"/>
                                    <w:sz w:val="16"/>
                                    <w:szCs w:val="16"/>
                                  </w:rPr>
                                  <w:t>user1</w:t>
                                </w:r>
                              </w:p>
                            </w:txbxContent>
                          </wps:txbx>
                          <wps:bodyPr rot="0" vert="horz" wrap="square" lIns="50292" tIns="50292" rIns="100584" bIns="50292" anchor="t" anchorCtr="0" upright="1">
                            <a:noAutofit/>
                          </wps:bodyPr>
                        </wps:wsp>
                        <wpg:grpSp>
                          <wpg:cNvPr id="13894" name="Group 13853"/>
                          <wpg:cNvGrpSpPr>
                            <a:grpSpLocks/>
                          </wpg:cNvGrpSpPr>
                          <wpg:grpSpPr bwMode="auto">
                            <a:xfrm>
                              <a:off x="1488" y="432"/>
                              <a:ext cx="92" cy="144"/>
                              <a:chOff x="4848" y="2736"/>
                              <a:chExt cx="624" cy="1104"/>
                            </a:xfrm>
                          </wpg:grpSpPr>
                          <wps:wsp>
                            <wps:cNvPr id="13895" name="AutoShape 1385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96" name="AutoShape 1385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97" name="Oval 1385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3898" name="Group 13857"/>
                        <wpg:cNvGrpSpPr>
                          <a:grpSpLocks/>
                        </wpg:cNvGrpSpPr>
                        <wpg:grpSpPr bwMode="auto">
                          <a:xfrm>
                            <a:off x="1600200" y="0"/>
                            <a:ext cx="1060450" cy="584835"/>
                            <a:chOff x="1056" y="240"/>
                            <a:chExt cx="528" cy="336"/>
                          </a:xfrm>
                        </wpg:grpSpPr>
                        <wps:wsp>
                          <wps:cNvPr id="13899" name="Rectangle 1385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BB69516" w14:textId="77777777" w:rsidR="006D28B7" w:rsidRPr="006E1212" w:rsidRDefault="006D28B7" w:rsidP="006E1212">
                                <w:pPr>
                                  <w:autoSpaceDE w:val="0"/>
                                  <w:autoSpaceDN w:val="0"/>
                                  <w:adjustRightInd w:val="0"/>
                                  <w:spacing w:after="0" w:line="160" w:lineRule="exact"/>
                                  <w:rPr>
                                    <w:color w:val="000000"/>
                                    <w:sz w:val="16"/>
                                    <w:szCs w:val="16"/>
                                  </w:rPr>
                                </w:pPr>
                                <w:r w:rsidRPr="006E1212">
                                  <w:rPr>
                                    <w:color w:val="000000"/>
                                    <w:sz w:val="16"/>
                                    <w:szCs w:val="16"/>
                                  </w:rPr>
                                  <w:t xml:space="preserve">Issuer: </w:t>
                                </w:r>
                                <w:r w:rsidRPr="006E1212">
                                  <w:rPr>
                                    <w:b/>
                                    <w:bCs/>
                                    <w:color w:val="000000"/>
                                    <w:sz w:val="16"/>
                                    <w:szCs w:val="16"/>
                                  </w:rPr>
                                  <w:t>CorpCA</w:t>
                                </w:r>
                                <w:r w:rsidRPr="006E1212">
                                  <w:rPr>
                                    <w:b/>
                                    <w:bCs/>
                                    <w:color w:val="000000"/>
                                    <w:sz w:val="16"/>
                                    <w:szCs w:val="16"/>
                                  </w:rPr>
                                  <w:br/>
                                </w:r>
                                <w:r w:rsidRPr="006E1212">
                                  <w:rPr>
                                    <w:color w:val="000000"/>
                                    <w:sz w:val="16"/>
                                    <w:szCs w:val="16"/>
                                  </w:rPr>
                                  <w:t xml:space="preserve">Subject: </w:t>
                                </w:r>
                                <w:r w:rsidRPr="006E1212">
                                  <w:rPr>
                                    <w:b/>
                                    <w:bCs/>
                                    <w:color w:val="000000"/>
                                    <w:sz w:val="16"/>
                                    <w:szCs w:val="16"/>
                                  </w:rPr>
                                  <w:t>IssuingCA</w:t>
                                </w:r>
                              </w:p>
                            </w:txbxContent>
                          </wps:txbx>
                          <wps:bodyPr rot="0" vert="horz" wrap="square" lIns="50292" tIns="50292" rIns="100584" bIns="50292" anchor="t" anchorCtr="0" upright="1">
                            <a:noAutofit/>
                          </wps:bodyPr>
                        </wps:wsp>
                        <wpg:grpSp>
                          <wpg:cNvPr id="13900" name="Group 13859"/>
                          <wpg:cNvGrpSpPr>
                            <a:grpSpLocks/>
                          </wpg:cNvGrpSpPr>
                          <wpg:grpSpPr bwMode="auto">
                            <a:xfrm>
                              <a:off x="1488" y="432"/>
                              <a:ext cx="92" cy="144"/>
                              <a:chOff x="4848" y="2736"/>
                              <a:chExt cx="624" cy="1104"/>
                            </a:xfrm>
                          </wpg:grpSpPr>
                          <wps:wsp>
                            <wps:cNvPr id="13901" name="AutoShape 1386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03" name="AutoShape 1386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04" name="Oval 1386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3905" name="Line 13869"/>
                        <wps:cNvCnPr>
                          <a:cxnSpLocks noChangeShapeType="1"/>
                        </wps:cNvCnPr>
                        <wps:spPr bwMode="auto">
                          <a:xfrm>
                            <a:off x="1183005" y="167005"/>
                            <a:ext cx="41719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6" name="Line 13870"/>
                        <wps:cNvCnPr>
                          <a:cxnSpLocks noChangeShapeType="1"/>
                        </wps:cNvCnPr>
                        <wps:spPr bwMode="auto">
                          <a:xfrm>
                            <a:off x="2688590" y="167005"/>
                            <a:ext cx="41783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802761" id="Canvas 13872" o:spid="_x0000_s1953" editas="canvas" style="position:absolute;margin-left:0;margin-top:56pt;width:305.3pt;height:46.05pt;z-index:251654656" coordsize="38773,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">
                <v:shape id="_x0000_s1954" type="#_x0000_t75" style="position:absolute;width:38773;height:5848;visibility:visible;mso-wrap-style:square">
                  <v:fill o:detectmouseclick="t"/>
                  <v:path o:connecttype="none"/>
                </v:shape>
                <v:group id="Group 13851" o:spid="_x0000_s1955" style="position:absolute;left:177;width:11430;height:584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">
                  <v:rect id="Rectangle 13852" o:spid="_x0000_s195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" strokecolor="#919191">
                    <v:shadow on="t" color="#cecece"/>
                    <v:textbox inset="3.96pt,3.96pt,7.92pt,3.96pt">
                      <w:txbxContent>
                        <w:p w14:paraId="05FA36E5" w14:textId="77777777" w:rsidR="006D28B7" w:rsidRPr="006E1212" w:rsidRDefault="006D28B7" w:rsidP="006E1212">
                          <w:pPr>
                            <w:autoSpaceDE w:val="0"/>
                            <w:autoSpaceDN w:val="0"/>
                            <w:adjustRightInd w:val="0"/>
                            <w:spacing w:after="0" w:line="160" w:lineRule="exact"/>
                            <w:rPr>
                              <w:color w:val="000000"/>
                              <w:sz w:val="16"/>
                              <w:szCs w:val="16"/>
                            </w:rPr>
                          </w:pPr>
                          <w:r w:rsidRPr="006E1212">
                            <w:rPr>
                              <w:color w:val="000000"/>
                              <w:sz w:val="16"/>
                              <w:szCs w:val="16"/>
                            </w:rPr>
                            <w:t xml:space="preserve">Issuer: </w:t>
                          </w:r>
                          <w:r w:rsidRPr="006E1212">
                            <w:rPr>
                              <w:b/>
                              <w:bCs/>
                              <w:color w:val="000000"/>
                              <w:sz w:val="16"/>
                              <w:szCs w:val="16"/>
                            </w:rPr>
                            <w:t>IssuingCA</w:t>
                          </w:r>
                          <w:r w:rsidRPr="006E1212">
                            <w:rPr>
                              <w:b/>
                              <w:bCs/>
                              <w:color w:val="000000"/>
                              <w:sz w:val="16"/>
                              <w:szCs w:val="16"/>
                            </w:rPr>
                            <w:br/>
                          </w:r>
                          <w:r w:rsidRPr="006E1212">
                            <w:rPr>
                              <w:color w:val="000000"/>
                              <w:sz w:val="16"/>
                              <w:szCs w:val="16"/>
                            </w:rPr>
                            <w:t xml:space="preserve">Subject: </w:t>
                          </w:r>
                          <w:r w:rsidRPr="006E1212">
                            <w:rPr>
                              <w:b/>
                              <w:bCs/>
                              <w:color w:val="000000"/>
                              <w:sz w:val="16"/>
                              <w:szCs w:val="16"/>
                            </w:rPr>
                            <w:t>user1</w:t>
                          </w:r>
                        </w:p>
                      </w:txbxContent>
                    </v:textbox>
                  </v:rect>
                  <v:group id="Group 13853" o:spid="_x0000_s195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">
                    <v:shape id="AutoShape 13854" o:spid="_x0000_s195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" adj="17843" fillcolor="#ffcba9" strokecolor="#c00">
                      <v:fill color2="#f60" focus="100%" type="gradient"/>
                    </v:shape>
                    <v:shape id="AutoShape 13855" o:spid="_x0000_s195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" fillcolor="#ffcba9" strokecolor="#c00">
                      <v:fill color2="#f60" focusposition=".5,.5" focussize="" focus="100%" type="gradientRadial"/>
                    </v:shape>
                    <v:oval id="Oval 13856" o:spid="_x0000_s196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" fillcolor="#fff8ea" strokecolor="#c00">
                      <v:fill color2="#fc6" focusposition=".5,.5" focussize="" focus="100%" type="gradientRadial"/>
                    </v:oval>
                  </v:group>
                </v:group>
                <v:group id="Group 13857" o:spid="_x0000_s1961" style="position:absolute;left:16002;width:10604;height:584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">
                  <v:rect id="Rectangle 13858" o:spid="_x0000_s196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" strokecolor="#919191">
                    <v:shadow on="t" color="#cecece"/>
                    <v:textbox inset="3.96pt,3.96pt,7.92pt,3.96pt">
                      <w:txbxContent>
                        <w:p w14:paraId="6BB69516" w14:textId="77777777" w:rsidR="006D28B7" w:rsidRPr="006E1212" w:rsidRDefault="006D28B7" w:rsidP="006E1212">
                          <w:pPr>
                            <w:autoSpaceDE w:val="0"/>
                            <w:autoSpaceDN w:val="0"/>
                            <w:adjustRightInd w:val="0"/>
                            <w:spacing w:after="0" w:line="160" w:lineRule="exact"/>
                            <w:rPr>
                              <w:color w:val="000000"/>
                              <w:sz w:val="16"/>
                              <w:szCs w:val="16"/>
                            </w:rPr>
                          </w:pPr>
                          <w:r w:rsidRPr="006E1212">
                            <w:rPr>
                              <w:color w:val="000000"/>
                              <w:sz w:val="16"/>
                              <w:szCs w:val="16"/>
                            </w:rPr>
                            <w:t xml:space="preserve">Issuer: </w:t>
                          </w:r>
                          <w:r w:rsidRPr="006E1212">
                            <w:rPr>
                              <w:b/>
                              <w:bCs/>
                              <w:color w:val="000000"/>
                              <w:sz w:val="16"/>
                              <w:szCs w:val="16"/>
                            </w:rPr>
                            <w:t>CorpCA</w:t>
                          </w:r>
                          <w:r w:rsidRPr="006E1212">
                            <w:rPr>
                              <w:b/>
                              <w:bCs/>
                              <w:color w:val="000000"/>
                              <w:sz w:val="16"/>
                              <w:szCs w:val="16"/>
                            </w:rPr>
                            <w:br/>
                          </w:r>
                          <w:r w:rsidRPr="006E1212">
                            <w:rPr>
                              <w:color w:val="000000"/>
                              <w:sz w:val="16"/>
                              <w:szCs w:val="16"/>
                            </w:rPr>
                            <w:t xml:space="preserve">Subject: </w:t>
                          </w:r>
                          <w:r w:rsidRPr="006E1212">
                            <w:rPr>
                              <w:b/>
                              <w:bCs/>
                              <w:color w:val="000000"/>
                              <w:sz w:val="16"/>
                              <w:szCs w:val="16"/>
                            </w:rPr>
                            <w:t>IssuingCA</w:t>
                          </w:r>
                        </w:p>
                      </w:txbxContent>
                    </v:textbox>
                  </v:rect>
                  <v:group id="Group 13859" o:spid="_x0000_s196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">
                    <v:shape id="AutoShape 13860" o:spid="_x0000_s196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" adj="17843" fillcolor="#ffcba9" strokecolor="#c00">
                      <v:fill color2="#f60" focus="100%" type="gradient"/>
                    </v:shape>
                    <v:shape id="AutoShape 13861" o:spid="_x0000_s196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" fillcolor="#ffcba9" strokecolor="#c00">
                      <v:fill color2="#f60" focusposition=".5,.5" focussize="" focus="100%" type="gradientRadial"/>
                    </v:shape>
                    <v:oval id="Oval 13862" o:spid="_x0000_s196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" fillcolor="#fff8ea" strokecolor="#c00">
                      <v:fill color2="#fc6" focusposition=".5,.5" focussize="" focus="100%" type="gradientRadial"/>
                    </v:oval>
                  </v:group>
                </v:group>
                <v:line id="Line 13869" o:spid="_x0000_s1967" style="position:absolute;visibility:visible;mso-wrap-style:square" from="11830,1670" to="1600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" strokeweight="1.5pt">
                  <v:stroke endarrow="block"/>
                </v:line>
                <v:line id="Line 13870" o:spid="_x0000_s1968" style="position:absolute;visibility:visible;mso-wrap-style:square" from="26885,1670" to="3106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" strokeweight="1.5pt">
                  <v:stroke endarrow="block"/>
                </v:line>
                <w10:wrap type="topAndBottom"/>
              </v:group>
            </w:pict>
          </mc:Fallback>
        </mc:AlternateContent>
      </w:r>
      <w:r w:rsidR="00194FBD">
        <w:t xml:space="preserve">The configuration shown in </w:t>
      </w:r>
      <w:r w:rsidR="00E00396">
        <w:fldChar w:fldCharType="begin"/>
      </w:r>
      <w:r w:rsidR="00E00396">
        <w:instrText xml:space="preserve"> REF _Ref33157872 \h </w:instrText>
      </w:r>
      <w:r w:rsidR="00E00396">
        <w:fldChar w:fldCharType="separate"/>
      </w:r>
      <w:r w:rsidR="00F27C7A">
        <w:t xml:space="preserve">Figure </w:t>
      </w:r>
      <w:r w:rsidR="00F27C7A">
        <w:rPr>
          <w:noProof/>
        </w:rPr>
        <w:t>8</w:t>
      </w:r>
      <w:r w:rsidR="00E00396">
        <w:fldChar w:fldCharType="end"/>
      </w:r>
      <w:r w:rsidR="00194FBD">
        <w:t xml:space="preserve"> allows certificates issued by either CA to chain to a root that is trusted by each respective organization. For example, the certificate issued to </w:t>
      </w:r>
      <w:r w:rsidR="00DB7CEA">
        <w:t>User1</w:t>
      </w:r>
      <w:r w:rsidR="00194FBD">
        <w:t xml:space="preserve"> will validate up to the CorpCA if verified by a security principal at Northwind Traders as </w:t>
      </w:r>
      <w:r w:rsidR="006E74AF">
        <w:t>follows</w:t>
      </w:r>
      <w:r w:rsidR="00194FBD">
        <w:t>:</w:t>
      </w:r>
    </w:p>
    <w:p w14:paraId="6EE3788F" w14:textId="77777777" w:rsidR="007D360B" w:rsidRDefault="007D360B" w:rsidP="00194FBD"/>
    <w:p w14:paraId="2794F1D9" w14:textId="5425CD1D" w:rsidR="00194FBD" w:rsidRDefault="00805614" w:rsidP="00194FBD">
      <w:r>
        <w:rPr>
          <w:noProof/>
        </w:rPr>
        <mc:AlternateContent>
          <mc:Choice Requires="wpg">
            <w:drawing>
              <wp:anchor distT="0" distB="0" distL="114300" distR="114300" simplePos="0" relativeHeight="251658752" behindDoc="0" locked="0" layoutInCell="1" allowOverlap="1" wp14:anchorId="1573B844" wp14:editId="1268A8F0">
                <wp:simplePos x="0" y="0"/>
                <wp:positionH relativeFrom="column">
                  <wp:posOffset>4361815</wp:posOffset>
                </wp:positionH>
                <wp:positionV relativeFrom="paragraph">
                  <wp:posOffset>532765</wp:posOffset>
                </wp:positionV>
                <wp:extent cx="1099185" cy="533400"/>
                <wp:effectExtent l="0" t="0" r="0" b="0"/>
                <wp:wrapTight wrapText="left">
                  <wp:wrapPolygon edited="0">
                    <wp:start x="-187" y="-386"/>
                    <wp:lineTo x="-187" y="16586"/>
                    <wp:lineTo x="18218" y="18129"/>
                    <wp:lineTo x="18218" y="21214"/>
                    <wp:lineTo x="20290" y="21214"/>
                    <wp:lineTo x="20290" y="18129"/>
                    <wp:lineTo x="21974" y="16586"/>
                    <wp:lineTo x="21974" y="1157"/>
                    <wp:lineTo x="21787" y="-386"/>
                    <wp:lineTo x="-187" y="-386"/>
                  </wp:wrapPolygon>
                </wp:wrapTight>
                <wp:docPr id="13950" name="Group 1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185" cy="533400"/>
                          <a:chOff x="1056" y="240"/>
                          <a:chExt cx="528" cy="336"/>
                        </a:xfrm>
                      </wpg:grpSpPr>
                      <wps:wsp>
                        <wps:cNvPr id="13951" name="Rectangle 1389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1D46AB8" w14:textId="77777777" w:rsidR="006D28B7" w:rsidRDefault="006D28B7" w:rsidP="007F4981">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wps:txbx>
                        <wps:bodyPr rot="0" vert="horz" wrap="square" lIns="45720" tIns="45720" rIns="91440" bIns="45720" anchor="t" anchorCtr="0" upright="1">
                          <a:noAutofit/>
                        </wps:bodyPr>
                      </wps:wsp>
                      <wpg:grpSp>
                        <wpg:cNvPr id="13888" name="Group 13894"/>
                        <wpg:cNvGrpSpPr>
                          <a:grpSpLocks/>
                        </wpg:cNvGrpSpPr>
                        <wpg:grpSpPr bwMode="auto">
                          <a:xfrm>
                            <a:off x="1488" y="432"/>
                            <a:ext cx="92" cy="144"/>
                            <a:chOff x="4848" y="2736"/>
                            <a:chExt cx="624" cy="1104"/>
                          </a:xfrm>
                        </wpg:grpSpPr>
                        <wps:wsp>
                          <wps:cNvPr id="13889" name="AutoShape 1389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90" name="AutoShape 1389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91" name="Oval 1389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73B844" id="Group 13892" o:spid="_x0000_s1969" style="position:absolute;margin-left:343.45pt;margin-top:41.95pt;width:86.55pt;height:42pt;z-index:251658752"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">
                <v:rect id="Rectangle 13893" o:spid="_x0000_s197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" strokecolor="#919191">
                  <v:shadow on="t" color="#cecece"/>
                  <v:textbox inset="3.6pt">
                    <w:txbxContent>
                      <w:p w14:paraId="41D46AB8" w14:textId="77777777" w:rsidR="006D28B7" w:rsidRDefault="006D28B7" w:rsidP="007F4981">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v:textbox>
                </v:rect>
                <v:group id="Group 13894" o:spid="_x0000_s197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">
                  <v:shape id="AutoShape 13895" o:spid="_x0000_s197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" adj="17843" fillcolor="#ffcba9" strokecolor="#c00">
                    <v:fill color2="#f60" focus="100%" type="gradient"/>
                  </v:shape>
                  <v:shape id="AutoShape 13896" o:spid="_x0000_s197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" fillcolor="#ffcba9" strokecolor="#c00">
                    <v:fill color2="#f60" focusposition=".5,.5" focussize="" focus="100%" type="gradientRadial"/>
                  </v:shape>
                  <v:oval id="Oval 13897" o:spid="_x0000_s197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56704" behindDoc="0" locked="0" layoutInCell="1" allowOverlap="1" wp14:anchorId="1370BE48" wp14:editId="05C86664">
                <wp:simplePos x="0" y="0"/>
                <wp:positionH relativeFrom="column">
                  <wp:posOffset>342900</wp:posOffset>
                </wp:positionH>
                <wp:positionV relativeFrom="paragraph">
                  <wp:posOffset>532765</wp:posOffset>
                </wp:positionV>
                <wp:extent cx="5029200" cy="533400"/>
                <wp:effectExtent l="0" t="0" r="0" b="0"/>
                <wp:wrapTopAndBottom/>
                <wp:docPr id="13902" name="Canvas 13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935" name="Group 13880"/>
                        <wpg:cNvGrpSpPr>
                          <a:grpSpLocks/>
                        </wpg:cNvGrpSpPr>
                        <wpg:grpSpPr bwMode="auto">
                          <a:xfrm>
                            <a:off x="1086485" y="0"/>
                            <a:ext cx="1085215" cy="533400"/>
                            <a:chOff x="1056" y="240"/>
                            <a:chExt cx="528" cy="336"/>
                          </a:xfrm>
                        </wpg:grpSpPr>
                        <wps:wsp>
                          <wps:cNvPr id="13936" name="Rectangle 1388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1A8A516"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IssuingCA</w:t>
                                </w:r>
                              </w:p>
                            </w:txbxContent>
                          </wps:txbx>
                          <wps:bodyPr rot="0" vert="horz" wrap="square" lIns="45720" tIns="45720" rIns="91440" bIns="45720" anchor="t" anchorCtr="0" upright="1">
                            <a:noAutofit/>
                          </wps:bodyPr>
                        </wps:wsp>
                        <wpg:grpSp>
                          <wpg:cNvPr id="13937" name="Group 13882"/>
                          <wpg:cNvGrpSpPr>
                            <a:grpSpLocks/>
                          </wpg:cNvGrpSpPr>
                          <wpg:grpSpPr bwMode="auto">
                            <a:xfrm>
                              <a:off x="1488" y="432"/>
                              <a:ext cx="92" cy="144"/>
                              <a:chOff x="4848" y="2736"/>
                              <a:chExt cx="624" cy="1104"/>
                            </a:xfrm>
                          </wpg:grpSpPr>
                          <wps:wsp>
                            <wps:cNvPr id="13938" name="AutoShape 1388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39" name="AutoShape 1388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40" name="Oval 1388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3941" name="Group 13886"/>
                        <wpg:cNvGrpSpPr>
                          <a:grpSpLocks/>
                        </wpg:cNvGrpSpPr>
                        <wpg:grpSpPr bwMode="auto">
                          <a:xfrm>
                            <a:off x="2580640" y="0"/>
                            <a:ext cx="1031240" cy="533400"/>
                            <a:chOff x="1056" y="240"/>
                            <a:chExt cx="528" cy="336"/>
                          </a:xfrm>
                        </wpg:grpSpPr>
                        <wps:wsp>
                          <wps:cNvPr id="13942" name="Rectangle 1388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AB8151E"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CorpCA</w:t>
                                </w:r>
                              </w:p>
                            </w:txbxContent>
                          </wps:txbx>
                          <wps:bodyPr rot="0" vert="horz" wrap="square" lIns="45720" tIns="45720" rIns="91440" bIns="45720" anchor="t" anchorCtr="0" upright="1">
                            <a:noAutofit/>
                          </wps:bodyPr>
                        </wps:wsp>
                        <wpg:grpSp>
                          <wpg:cNvPr id="13943" name="Group 13888"/>
                          <wpg:cNvGrpSpPr>
                            <a:grpSpLocks/>
                          </wpg:cNvGrpSpPr>
                          <wpg:grpSpPr bwMode="auto">
                            <a:xfrm>
                              <a:off x="1488" y="432"/>
                              <a:ext cx="92" cy="144"/>
                              <a:chOff x="4848" y="2736"/>
                              <a:chExt cx="624" cy="1104"/>
                            </a:xfrm>
                          </wpg:grpSpPr>
                          <wps:wsp>
                            <wps:cNvPr id="13944" name="AutoShape 1388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45" name="AutoShape 1389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46" name="Oval 1389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3947" name="Line 13898"/>
                        <wps:cNvCnPr>
                          <a:cxnSpLocks noChangeShapeType="1"/>
                        </wps:cNvCnPr>
                        <wps:spPr bwMode="auto">
                          <a:xfrm>
                            <a:off x="2198370" y="161925"/>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8" name="Line 13899"/>
                        <wps:cNvCnPr>
                          <a:cxnSpLocks noChangeShapeType="1"/>
                        </wps:cNvCnPr>
                        <wps:spPr bwMode="auto">
                          <a:xfrm>
                            <a:off x="70040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9" name="Line 13900"/>
                        <wps:cNvCnPr>
                          <a:cxnSpLocks noChangeShapeType="1"/>
                        </wps:cNvCnPr>
                        <wps:spPr bwMode="auto">
                          <a:xfrm>
                            <a:off x="3629660" y="152400"/>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70BE48" id="Canvas 13902" o:spid="_x0000_s1975" editas="canvas" style="position:absolute;margin-left:27pt;margin-top:41.95pt;width:396pt;height:42pt;z-index:251656704" coordsize="502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">
                <v:shape id="_x0000_s1976" type="#_x0000_t75" style="position:absolute;width:50292;height:5334;visibility:visible;mso-wrap-style:square">
                  <v:fill o:detectmouseclick="t"/>
                  <v:path o:connecttype="none"/>
                </v:shape>
                <v:group id="Group 13880" o:spid="_x0000_s1977" style="position:absolute;left:10864;width:10853;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">
                  <v:rect id="Rectangle 13881" o:spid="_x0000_s197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" strokecolor="#919191">
                    <v:shadow on="t" color="#cecece"/>
                    <v:textbox inset="3.6pt">
                      <w:txbxContent>
                        <w:p w14:paraId="11A8A516"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IssuingCA</w:t>
                          </w:r>
                        </w:p>
                      </w:txbxContent>
                    </v:textbox>
                  </v:rect>
                  <v:group id="Group 13882" o:spid="_x0000_s197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">
                    <v:shape id="AutoShape 13883" o:spid="_x0000_s198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" adj="17843" fillcolor="#ffcba9" strokecolor="#c00">
                      <v:fill color2="#f60" focus="100%" type="gradient"/>
                    </v:shape>
                    <v:shape id="AutoShape 13884" o:spid="_x0000_s198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" fillcolor="#ffcba9" strokecolor="#c00">
                      <v:fill color2="#f60" focusposition=".5,.5" focussize="" focus="100%" type="gradientRadial"/>
                    </v:shape>
                    <v:oval id="Oval 13885" o:spid="_x0000_s198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" fillcolor="#fff8ea" strokecolor="#c00">
                      <v:fill color2="#fc6" focusposition=".5,.5" focussize="" focus="100%" type="gradientRadial"/>
                    </v:oval>
                  </v:group>
                </v:group>
                <v:group id="Group 13886" o:spid="_x0000_s1983" style="position:absolute;left:25806;width:10312;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">
                  <v:rect id="Rectangle 13887" o:spid="_x0000_s198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" strokecolor="#919191">
                    <v:shadow on="t" color="#cecece"/>
                    <v:textbox inset="3.6pt">
                      <w:txbxContent>
                        <w:p w14:paraId="4AB8151E"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CorpCA</w:t>
                          </w:r>
                        </w:p>
                      </w:txbxContent>
                    </v:textbox>
                  </v:rect>
                  <v:group id="Group 13888" o:spid="_x0000_s198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">
                    <v:shape id="AutoShape 13889" o:spid="_x0000_s198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" adj="17843" fillcolor="#ffcba9" strokecolor="#c00">
                      <v:fill color2="#f60" focus="100%" type="gradient"/>
                    </v:shape>
                    <v:shape id="AutoShape 13890" o:spid="_x0000_s198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" fillcolor="#ffcba9" strokecolor="#c00">
                      <v:fill color2="#f60" focusposition=".5,.5" focussize="" focus="100%" type="gradientRadial"/>
                    </v:shape>
                    <v:oval id="Oval 13891" o:spid="_x0000_s198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" fillcolor="#fff8ea" strokecolor="#c00">
                      <v:fill color2="#fc6" focusposition=".5,.5" focussize="" focus="100%" type="gradientRadial"/>
                    </v:oval>
                  </v:group>
                </v:group>
                <v:line id="Line 13898" o:spid="_x0000_s1989" style="position:absolute;visibility:visible;mso-wrap-style:square" from="21983,1619" to="2580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" strokeweight="1.5pt">
                  <v:stroke endarrow="block"/>
                </v:line>
                <v:line id="Line 13899" o:spid="_x0000_s1990" style="position:absolute;visibility:visible;mso-wrap-style:square" from="7004,1524" to="1081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" strokeweight="1.5pt">
                  <v:stroke endarrow="block"/>
                </v:line>
                <v:line id="Line 13900" o:spid="_x0000_s1991" style="position:absolute;visibility:visible;mso-wrap-style:square" from="36296,1524" to="40112,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" strokeweight="1.5pt">
                  <v:stroke endarrow="block"/>
                </v:line>
                <w10:wrap type="topAndBottom"/>
              </v:group>
            </w:pict>
          </mc:Fallback>
        </mc:AlternateContent>
      </w:r>
      <w:r>
        <w:rPr>
          <w:noProof/>
        </w:rPr>
        <mc:AlternateContent>
          <mc:Choice Requires="wpg">
            <w:drawing>
              <wp:anchor distT="0" distB="0" distL="114300" distR="114300" simplePos="0" relativeHeight="251657728" behindDoc="0" locked="0" layoutInCell="1" allowOverlap="1" wp14:anchorId="67407EC2" wp14:editId="0784156E">
                <wp:simplePos x="0" y="0"/>
                <wp:positionH relativeFrom="column">
                  <wp:posOffset>-7620</wp:posOffset>
                </wp:positionH>
                <wp:positionV relativeFrom="paragraph">
                  <wp:posOffset>532765</wp:posOffset>
                </wp:positionV>
                <wp:extent cx="1023620" cy="533400"/>
                <wp:effectExtent l="0" t="0" r="0" b="0"/>
                <wp:wrapTight wrapText="left">
                  <wp:wrapPolygon edited="0">
                    <wp:start x="-201" y="-386"/>
                    <wp:lineTo x="-201" y="16586"/>
                    <wp:lineTo x="18371" y="18129"/>
                    <wp:lineTo x="18371" y="21214"/>
                    <wp:lineTo x="20394" y="21214"/>
                    <wp:lineTo x="20394" y="18129"/>
                    <wp:lineTo x="22002" y="16586"/>
                    <wp:lineTo x="22002" y="1157"/>
                    <wp:lineTo x="21801" y="-386"/>
                    <wp:lineTo x="-201" y="-386"/>
                  </wp:wrapPolygon>
                </wp:wrapTight>
                <wp:docPr id="13928" name="Group 1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533400"/>
                          <a:chOff x="1056" y="240"/>
                          <a:chExt cx="528" cy="336"/>
                        </a:xfrm>
                      </wpg:grpSpPr>
                      <wps:wsp>
                        <wps:cNvPr id="13929" name="Rectangle 1387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AB8C3BC"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IssuingCA</w:t>
                              </w:r>
                              <w:r>
                                <w:rPr>
                                  <w:b/>
                                  <w:bCs/>
                                  <w:color w:val="000000"/>
                                  <w:sz w:val="16"/>
                                  <w:szCs w:val="16"/>
                                </w:rPr>
                                <w:br/>
                              </w:r>
                              <w:r>
                                <w:rPr>
                                  <w:color w:val="000000"/>
                                  <w:sz w:val="16"/>
                                  <w:szCs w:val="16"/>
                                </w:rPr>
                                <w:t xml:space="preserve">Subject: </w:t>
                              </w:r>
                              <w:r>
                                <w:rPr>
                                  <w:b/>
                                  <w:bCs/>
                                  <w:color w:val="000000"/>
                                  <w:sz w:val="16"/>
                                  <w:szCs w:val="16"/>
                                </w:rPr>
                                <w:t>user1</w:t>
                              </w:r>
                            </w:p>
                          </w:txbxContent>
                        </wps:txbx>
                        <wps:bodyPr rot="0" vert="horz" wrap="square" lIns="45720" tIns="45720" rIns="91440" bIns="45720" anchor="t" anchorCtr="0" upright="1">
                          <a:noAutofit/>
                        </wps:bodyPr>
                      </wps:wsp>
                      <wpg:grpSp>
                        <wpg:cNvPr id="13930" name="Group 13876"/>
                        <wpg:cNvGrpSpPr>
                          <a:grpSpLocks/>
                        </wpg:cNvGrpSpPr>
                        <wpg:grpSpPr bwMode="auto">
                          <a:xfrm>
                            <a:off x="1488" y="432"/>
                            <a:ext cx="92" cy="144"/>
                            <a:chOff x="4848" y="2736"/>
                            <a:chExt cx="624" cy="1104"/>
                          </a:xfrm>
                        </wpg:grpSpPr>
                        <wps:wsp>
                          <wps:cNvPr id="13931" name="AutoShape 1387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33" name="AutoShape 1387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34" name="Oval 1387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407EC2" id="Group 13874" o:spid="_x0000_s1992" style="position:absolute;margin-left:-.6pt;margin-top:41.95pt;width:80.6pt;height:42pt;z-index:251657728"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">
                <v:rect id="Rectangle 13875" o:spid="_x0000_s199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" strokecolor="#919191">
                  <v:shadow on="t" color="#cecece"/>
                  <v:textbox inset="3.6pt">
                    <w:txbxContent>
                      <w:p w14:paraId="3AB8C3BC" w14:textId="77777777" w:rsidR="006D28B7" w:rsidRDefault="006D28B7" w:rsidP="00694A19">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IssuingCA</w:t>
                        </w:r>
                        <w:r>
                          <w:rPr>
                            <w:b/>
                            <w:bCs/>
                            <w:color w:val="000000"/>
                            <w:sz w:val="16"/>
                            <w:szCs w:val="16"/>
                          </w:rPr>
                          <w:br/>
                        </w:r>
                        <w:r>
                          <w:rPr>
                            <w:color w:val="000000"/>
                            <w:sz w:val="16"/>
                            <w:szCs w:val="16"/>
                          </w:rPr>
                          <w:t xml:space="preserve">Subject: </w:t>
                        </w:r>
                        <w:r>
                          <w:rPr>
                            <w:b/>
                            <w:bCs/>
                            <w:color w:val="000000"/>
                            <w:sz w:val="16"/>
                            <w:szCs w:val="16"/>
                          </w:rPr>
                          <w:t>user1</w:t>
                        </w:r>
                      </w:p>
                    </w:txbxContent>
                  </v:textbox>
                </v:rect>
                <v:group id="Group 13876" o:spid="_x0000_s199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">
                  <v:shape id="AutoShape 13877" o:spid="_x0000_s199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" adj="17843" fillcolor="#ffcba9" strokecolor="#c00">
                    <v:fill color2="#f60" focus="100%" type="gradient"/>
                  </v:shape>
                  <v:shape id="AutoShape 13878" o:spid="_x0000_s199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" fillcolor="#ffcba9" strokecolor="#c00">
                    <v:fill color2="#f60" focusposition=".5,.5" focussize="" focus="100%" type="gradientRadial"/>
                  </v:shape>
                  <v:oval id="Oval 13879" o:spid="_x0000_s199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sidR="00194FBD">
        <w:t>If the same certificate is validated by a computer in the Contoso Consulting organization, the certificate will validate up to PartnerCA.</w:t>
      </w:r>
    </w:p>
    <w:p w14:paraId="180EDAE4" w14:textId="0CA120A9" w:rsidR="00194FBD" w:rsidRDefault="00805614" w:rsidP="00194FBD">
      <w:r>
        <w:rPr>
          <w:noProof/>
        </w:rPr>
        <mc:AlternateContent>
          <mc:Choice Requires="wpg">
            <w:drawing>
              <wp:anchor distT="0" distB="0" distL="114300" distR="114300" simplePos="0" relativeHeight="251661824" behindDoc="0" locked="0" layoutInCell="1" allowOverlap="1" wp14:anchorId="304BD7EE" wp14:editId="00926E61">
                <wp:simplePos x="0" y="0"/>
                <wp:positionH relativeFrom="column">
                  <wp:posOffset>4489450</wp:posOffset>
                </wp:positionH>
                <wp:positionV relativeFrom="paragraph">
                  <wp:posOffset>1129665</wp:posOffset>
                </wp:positionV>
                <wp:extent cx="1098550" cy="533400"/>
                <wp:effectExtent l="0" t="0" r="0" b="0"/>
                <wp:wrapTight wrapText="left">
                  <wp:wrapPolygon edited="0">
                    <wp:start x="-187" y="-386"/>
                    <wp:lineTo x="-187" y="16586"/>
                    <wp:lineTo x="18216" y="18129"/>
                    <wp:lineTo x="18216" y="21214"/>
                    <wp:lineTo x="20289" y="21214"/>
                    <wp:lineTo x="20289" y="18129"/>
                    <wp:lineTo x="21975" y="16586"/>
                    <wp:lineTo x="21975" y="1157"/>
                    <wp:lineTo x="21787" y="-386"/>
                    <wp:lineTo x="-187" y="-386"/>
                  </wp:wrapPolygon>
                </wp:wrapTight>
                <wp:docPr id="13922" name="Group 1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533400"/>
                          <a:chOff x="1056" y="240"/>
                          <a:chExt cx="528" cy="336"/>
                        </a:xfrm>
                      </wpg:grpSpPr>
                      <wps:wsp>
                        <wps:cNvPr id="13923" name="Rectangle 1392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72F8A6D"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wps:txbx>
                        <wps:bodyPr rot="0" vert="horz" wrap="square" lIns="45720" tIns="45720" rIns="91440" bIns="45720" anchor="t" anchorCtr="0" upright="1">
                          <a:noAutofit/>
                        </wps:bodyPr>
                      </wps:wsp>
                      <wpg:grpSp>
                        <wpg:cNvPr id="13924" name="Group 13924"/>
                        <wpg:cNvGrpSpPr>
                          <a:grpSpLocks/>
                        </wpg:cNvGrpSpPr>
                        <wpg:grpSpPr bwMode="auto">
                          <a:xfrm>
                            <a:off x="1488" y="432"/>
                            <a:ext cx="92" cy="144"/>
                            <a:chOff x="4848" y="2736"/>
                            <a:chExt cx="624" cy="1104"/>
                          </a:xfrm>
                        </wpg:grpSpPr>
                        <wps:wsp>
                          <wps:cNvPr id="13925" name="AutoShape 1392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26" name="AutoShape 1392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27" name="Oval 1392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BD7EE" id="Group 13922" o:spid="_x0000_s1998" style="position:absolute;margin-left:353.5pt;margin-top:88.95pt;width:86.5pt;height:42pt;z-index:251661824"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">
                <v:rect id="Rectangle 13923" o:spid="_x0000_s199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" strokecolor="#919191">
                  <v:shadow on="t" color="#cecece"/>
                  <v:textbox inset="3.6pt">
                    <w:txbxContent>
                      <w:p w14:paraId="272F8A6D"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v:textbox>
                </v:rect>
                <v:group id="Group 13924" o:spid="_x0000_s200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">
                  <v:shape id="AutoShape 13925" o:spid="_x0000_s200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" adj="17843" fillcolor="#ffcba9" strokecolor="#c00">
                    <v:fill color2="#f60" focus="100%" type="gradient"/>
                  </v:shape>
                  <v:shape id="AutoShape 13926" o:spid="_x0000_s200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" fillcolor="#ffcba9" strokecolor="#c00">
                    <v:fill color2="#f60" focusposition=".5,.5" focussize="" focus="100%" type="gradientRadial"/>
                  </v:shape>
                  <v:oval id="Oval 13927" o:spid="_x0000_s200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" fillcolor="#fff8ea" strokecolor="#c00">
                    <v:fill color2="#fc6" focusposition=".5,.5" focussize="" focus="100%" type="gradientRadial"/>
                  </v:oval>
                </v:group>
                <w10:wrap type="tight" side="left"/>
              </v:group>
            </w:pict>
          </mc:Fallback>
        </mc:AlternateContent>
      </w:r>
      <w:r>
        <w:rPr>
          <w:noProof/>
        </w:rPr>
        <mc:AlternateContent>
          <mc:Choice Requires="wpg">
            <w:drawing>
              <wp:anchor distT="0" distB="0" distL="114300" distR="114300" simplePos="0" relativeHeight="251660800" behindDoc="0" locked="0" layoutInCell="1" allowOverlap="1" wp14:anchorId="68A79E2D" wp14:editId="1B77F3E6">
                <wp:simplePos x="0" y="0"/>
                <wp:positionH relativeFrom="column">
                  <wp:posOffset>6350</wp:posOffset>
                </wp:positionH>
                <wp:positionV relativeFrom="paragraph">
                  <wp:posOffset>1129665</wp:posOffset>
                </wp:positionV>
                <wp:extent cx="1028700" cy="533400"/>
                <wp:effectExtent l="0" t="0" r="0" b="0"/>
                <wp:wrapTight wrapText="left">
                  <wp:wrapPolygon edited="0">
                    <wp:start x="-200" y="-386"/>
                    <wp:lineTo x="-200" y="16586"/>
                    <wp:lineTo x="18200" y="18129"/>
                    <wp:lineTo x="18200" y="21214"/>
                    <wp:lineTo x="20400" y="21214"/>
                    <wp:lineTo x="20400" y="18129"/>
                    <wp:lineTo x="22000" y="16586"/>
                    <wp:lineTo x="22000" y="1157"/>
                    <wp:lineTo x="21800" y="-386"/>
                    <wp:lineTo x="-200" y="-386"/>
                  </wp:wrapPolygon>
                </wp:wrapTight>
                <wp:docPr id="14236" name="Group 1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33400"/>
                          <a:chOff x="1056" y="240"/>
                          <a:chExt cx="528" cy="336"/>
                        </a:xfrm>
                      </wpg:grpSpPr>
                      <wps:wsp>
                        <wps:cNvPr id="14237" name="Rectangle 1390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00A2B35" w14:textId="77777777" w:rsidR="006D28B7" w:rsidRDefault="006D28B7" w:rsidP="002F79EB">
                              <w:pPr>
                                <w:autoSpaceDE w:val="0"/>
                                <w:autoSpaceDN w:val="0"/>
                                <w:adjustRightInd w:val="0"/>
                                <w:spacing w:after="0" w:line="160" w:lineRule="exact"/>
                                <w:rPr>
                                  <w:b/>
                                  <w:bCs/>
                                  <w:color w:val="000000"/>
                                  <w:sz w:val="16"/>
                                  <w:szCs w:val="16"/>
                                </w:rPr>
                              </w:pPr>
                              <w:r>
                                <w:rPr>
                                  <w:color w:val="000000"/>
                                  <w:sz w:val="16"/>
                                  <w:szCs w:val="16"/>
                                </w:rPr>
                                <w:t xml:space="preserve">Issuer: </w:t>
                              </w:r>
                              <w:r>
                                <w:rPr>
                                  <w:b/>
                                  <w:bCs/>
                                  <w:color w:val="000000"/>
                                  <w:sz w:val="16"/>
                                  <w:szCs w:val="16"/>
                                </w:rPr>
                                <w:t>PolicyCA</w:t>
                              </w:r>
                            </w:p>
                            <w:p w14:paraId="71284DB1"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Subject: </w:t>
                              </w:r>
                              <w:r>
                                <w:rPr>
                                  <w:b/>
                                  <w:bCs/>
                                  <w:color w:val="000000"/>
                                  <w:sz w:val="16"/>
                                  <w:szCs w:val="16"/>
                                </w:rPr>
                                <w:t>user2</w:t>
                              </w:r>
                            </w:p>
                          </w:txbxContent>
                        </wps:txbx>
                        <wps:bodyPr rot="0" vert="horz" wrap="square" lIns="45720" tIns="45720" rIns="91440" bIns="45720" anchor="t" anchorCtr="0" upright="1">
                          <a:noAutofit/>
                        </wps:bodyPr>
                      </wps:wsp>
                      <wpg:grpSp>
                        <wpg:cNvPr id="14238" name="Group 13906"/>
                        <wpg:cNvGrpSpPr>
                          <a:grpSpLocks/>
                        </wpg:cNvGrpSpPr>
                        <wpg:grpSpPr bwMode="auto">
                          <a:xfrm>
                            <a:off x="1488" y="432"/>
                            <a:ext cx="92" cy="144"/>
                            <a:chOff x="4848" y="2736"/>
                            <a:chExt cx="624" cy="1104"/>
                          </a:xfrm>
                        </wpg:grpSpPr>
                        <wps:wsp>
                          <wps:cNvPr id="14239" name="AutoShape 1390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20" name="AutoShape 1390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21" name="Oval 1390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79E2D" id="Group 13904" o:spid="_x0000_s2004" style="position:absolute;margin-left:.5pt;margin-top:88.95pt;width:81pt;height:42pt;z-index:251660800"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">
                <v:rect id="Rectangle 13905" o:spid="_x0000_s200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" strokecolor="#919191">
                  <v:shadow on="t" color="#cecece"/>
                  <v:textbox inset="3.6pt">
                    <w:txbxContent>
                      <w:p w14:paraId="100A2B35" w14:textId="77777777" w:rsidR="006D28B7" w:rsidRDefault="006D28B7" w:rsidP="002F79EB">
                        <w:pPr>
                          <w:autoSpaceDE w:val="0"/>
                          <w:autoSpaceDN w:val="0"/>
                          <w:adjustRightInd w:val="0"/>
                          <w:spacing w:after="0" w:line="160" w:lineRule="exact"/>
                          <w:rPr>
                            <w:b/>
                            <w:bCs/>
                            <w:color w:val="000000"/>
                            <w:sz w:val="16"/>
                            <w:szCs w:val="16"/>
                          </w:rPr>
                        </w:pPr>
                        <w:r>
                          <w:rPr>
                            <w:color w:val="000000"/>
                            <w:sz w:val="16"/>
                            <w:szCs w:val="16"/>
                          </w:rPr>
                          <w:t xml:space="preserve">Issuer: </w:t>
                        </w:r>
                        <w:r>
                          <w:rPr>
                            <w:b/>
                            <w:bCs/>
                            <w:color w:val="000000"/>
                            <w:sz w:val="16"/>
                            <w:szCs w:val="16"/>
                          </w:rPr>
                          <w:t>PolicyCA</w:t>
                        </w:r>
                      </w:p>
                      <w:p w14:paraId="71284DB1"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Subject: </w:t>
                        </w:r>
                        <w:r>
                          <w:rPr>
                            <w:b/>
                            <w:bCs/>
                            <w:color w:val="000000"/>
                            <w:sz w:val="16"/>
                            <w:szCs w:val="16"/>
                          </w:rPr>
                          <w:t>user2</w:t>
                        </w:r>
                      </w:p>
                    </w:txbxContent>
                  </v:textbox>
                </v:rect>
                <v:group id="Group 13906" o:spid="_x0000_s200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">
                  <v:shape id="AutoShape 13907" o:spid="_x0000_s200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" adj="17843" fillcolor="#ffcba9" strokecolor="#c00">
                    <v:fill color2="#f60" focus="100%" type="gradient"/>
                  </v:shape>
                  <v:shape id="AutoShape 13908" o:spid="_x0000_s200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" fillcolor="#ffcba9" strokecolor="#c00">
                    <v:fill color2="#f60" focusposition=".5,.5" focussize="" focus="100%" type="gradientRadial"/>
                  </v:shape>
                  <v:oval id="Oval 13909" o:spid="_x0000_s200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59776" behindDoc="0" locked="0" layoutInCell="1" allowOverlap="1" wp14:anchorId="016C0097" wp14:editId="332149DD">
                <wp:simplePos x="0" y="0"/>
                <wp:positionH relativeFrom="column">
                  <wp:posOffset>114300</wp:posOffset>
                </wp:positionH>
                <wp:positionV relativeFrom="paragraph">
                  <wp:posOffset>1129665</wp:posOffset>
                </wp:positionV>
                <wp:extent cx="5029200" cy="533400"/>
                <wp:effectExtent l="0" t="0" r="0" b="0"/>
                <wp:wrapTopAndBottom/>
                <wp:docPr id="13932" name="Canvas 139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220" name="Group 13910"/>
                        <wpg:cNvGrpSpPr>
                          <a:grpSpLocks/>
                        </wpg:cNvGrpSpPr>
                        <wpg:grpSpPr bwMode="auto">
                          <a:xfrm>
                            <a:off x="1329055" y="0"/>
                            <a:ext cx="1090295" cy="533400"/>
                            <a:chOff x="1056" y="240"/>
                            <a:chExt cx="528" cy="336"/>
                          </a:xfrm>
                        </wpg:grpSpPr>
                        <wps:wsp>
                          <wps:cNvPr id="14221" name="Rectangle 1391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28CCD3B" w14:textId="77777777" w:rsidR="006D28B7" w:rsidRDefault="006D28B7" w:rsidP="002F79EB">
                                <w:pPr>
                                  <w:autoSpaceDE w:val="0"/>
                                  <w:autoSpaceDN w:val="0"/>
                                  <w:adjustRightInd w:val="0"/>
                                  <w:spacing w:after="0" w:line="160" w:lineRule="exact"/>
                                  <w:rPr>
                                    <w:b/>
                                    <w:bCs/>
                                    <w:color w:val="000000"/>
                                    <w:sz w:val="16"/>
                                    <w:szCs w:val="16"/>
                                  </w:rPr>
                                </w:pPr>
                                <w:r>
                                  <w:rPr>
                                    <w:color w:val="000000"/>
                                    <w:sz w:val="16"/>
                                    <w:szCs w:val="16"/>
                                  </w:rPr>
                                  <w:t xml:space="preserve">Issuer: </w:t>
                                </w:r>
                                <w:r>
                                  <w:rPr>
                                    <w:b/>
                                    <w:bCs/>
                                    <w:color w:val="000000"/>
                                    <w:sz w:val="16"/>
                                    <w:szCs w:val="16"/>
                                  </w:rPr>
                                  <w:t>PartnerCA</w:t>
                                </w:r>
                              </w:p>
                              <w:p w14:paraId="4EAA3117"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Subject: </w:t>
                                </w:r>
                                <w:r>
                                  <w:rPr>
                                    <w:b/>
                                    <w:bCs/>
                                    <w:color w:val="000000"/>
                                    <w:sz w:val="16"/>
                                    <w:szCs w:val="16"/>
                                  </w:rPr>
                                  <w:t>PolicyCA</w:t>
                                </w:r>
                              </w:p>
                            </w:txbxContent>
                          </wps:txbx>
                          <wps:bodyPr rot="0" vert="horz" wrap="square" lIns="45720" tIns="45720" rIns="91440" bIns="45720" anchor="t" anchorCtr="0" upright="1">
                            <a:noAutofit/>
                          </wps:bodyPr>
                        </wps:wsp>
                        <wpg:grpSp>
                          <wpg:cNvPr id="14222" name="Group 13912"/>
                          <wpg:cNvGrpSpPr>
                            <a:grpSpLocks/>
                          </wpg:cNvGrpSpPr>
                          <wpg:grpSpPr bwMode="auto">
                            <a:xfrm>
                              <a:off x="1488" y="432"/>
                              <a:ext cx="92" cy="144"/>
                              <a:chOff x="4848" y="2736"/>
                              <a:chExt cx="624" cy="1104"/>
                            </a:xfrm>
                          </wpg:grpSpPr>
                          <wps:wsp>
                            <wps:cNvPr id="14223" name="AutoShape 1391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24" name="AutoShape 1391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25" name="Oval 1391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226" name="Group 13916"/>
                        <wpg:cNvGrpSpPr>
                          <a:grpSpLocks/>
                        </wpg:cNvGrpSpPr>
                        <wpg:grpSpPr bwMode="auto">
                          <a:xfrm>
                            <a:off x="2824480" y="0"/>
                            <a:ext cx="1150620" cy="533400"/>
                            <a:chOff x="1056" y="240"/>
                            <a:chExt cx="528" cy="336"/>
                          </a:xfrm>
                        </wpg:grpSpPr>
                        <wps:wsp>
                          <wps:cNvPr id="14227" name="Rectangle 1391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5E70FE2"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PartnerCA</w:t>
                                </w:r>
                              </w:p>
                            </w:txbxContent>
                          </wps:txbx>
                          <wps:bodyPr rot="0" vert="horz" wrap="square" lIns="45720" tIns="45720" rIns="91440" bIns="45720" anchor="t" anchorCtr="0" upright="1">
                            <a:noAutofit/>
                          </wps:bodyPr>
                        </wps:wsp>
                        <wpg:grpSp>
                          <wpg:cNvPr id="14228" name="Group 13918"/>
                          <wpg:cNvGrpSpPr>
                            <a:grpSpLocks/>
                          </wpg:cNvGrpSpPr>
                          <wpg:grpSpPr bwMode="auto">
                            <a:xfrm>
                              <a:off x="1488" y="432"/>
                              <a:ext cx="92" cy="144"/>
                              <a:chOff x="4848" y="2736"/>
                              <a:chExt cx="624" cy="1104"/>
                            </a:xfrm>
                          </wpg:grpSpPr>
                          <wps:wsp>
                            <wps:cNvPr id="14229" name="AutoShape 1391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31" name="AutoShape 1392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32" name="Oval 1392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233" name="Line 13928"/>
                        <wps:cNvCnPr>
                          <a:cxnSpLocks noChangeShapeType="1"/>
                        </wps:cNvCnPr>
                        <wps:spPr bwMode="auto">
                          <a:xfrm>
                            <a:off x="2444750" y="161925"/>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4" name="Line 13929"/>
                        <wps:cNvCnPr>
                          <a:cxnSpLocks noChangeShapeType="1"/>
                        </wps:cNvCnPr>
                        <wps:spPr bwMode="auto">
                          <a:xfrm>
                            <a:off x="94932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5" name="Line 13930"/>
                        <wps:cNvCnPr>
                          <a:cxnSpLocks noChangeShapeType="1"/>
                        </wps:cNvCnPr>
                        <wps:spPr bwMode="auto">
                          <a:xfrm>
                            <a:off x="399732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16C0097" id="Canvas 13932" o:spid="_x0000_s2010" editas="canvas" style="position:absolute;margin-left:9pt;margin-top:88.95pt;width:396pt;height:42pt;z-index:251659776" coordsize="502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">
                <v:shape id="_x0000_s2011" type="#_x0000_t75" style="position:absolute;width:50292;height:5334;visibility:visible;mso-wrap-style:square">
                  <v:fill o:detectmouseclick="t"/>
                  <v:path o:connecttype="none"/>
                </v:shape>
                <v:group id="Group 13910" o:spid="_x0000_s2012" style="position:absolute;left:13290;width:10903;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">
                  <v:rect id="Rectangle 13911" o:spid="_x0000_s201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" strokecolor="#919191">
                    <v:shadow on="t" color="#cecece"/>
                    <v:textbox inset="3.6pt">
                      <w:txbxContent>
                        <w:p w14:paraId="628CCD3B" w14:textId="77777777" w:rsidR="006D28B7" w:rsidRDefault="006D28B7" w:rsidP="002F79EB">
                          <w:pPr>
                            <w:autoSpaceDE w:val="0"/>
                            <w:autoSpaceDN w:val="0"/>
                            <w:adjustRightInd w:val="0"/>
                            <w:spacing w:after="0" w:line="160" w:lineRule="exact"/>
                            <w:rPr>
                              <w:b/>
                              <w:bCs/>
                              <w:color w:val="000000"/>
                              <w:sz w:val="16"/>
                              <w:szCs w:val="16"/>
                            </w:rPr>
                          </w:pPr>
                          <w:r>
                            <w:rPr>
                              <w:color w:val="000000"/>
                              <w:sz w:val="16"/>
                              <w:szCs w:val="16"/>
                            </w:rPr>
                            <w:t xml:space="preserve">Issuer: </w:t>
                          </w:r>
                          <w:r>
                            <w:rPr>
                              <w:b/>
                              <w:bCs/>
                              <w:color w:val="000000"/>
                              <w:sz w:val="16"/>
                              <w:szCs w:val="16"/>
                            </w:rPr>
                            <w:t>PartnerCA</w:t>
                          </w:r>
                        </w:p>
                        <w:p w14:paraId="4EAA3117"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Subject: </w:t>
                          </w:r>
                          <w:r>
                            <w:rPr>
                              <w:b/>
                              <w:bCs/>
                              <w:color w:val="000000"/>
                              <w:sz w:val="16"/>
                              <w:szCs w:val="16"/>
                            </w:rPr>
                            <w:t>PolicyCA</w:t>
                          </w:r>
                        </w:p>
                      </w:txbxContent>
                    </v:textbox>
                  </v:rect>
                  <v:group id="Group 13912" o:spid="_x0000_s201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">
                    <v:shape id="AutoShape 13913" o:spid="_x0000_s201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" adj="17843" fillcolor="#ffcba9" strokecolor="#c00">
                      <v:fill color2="#f60" focus="100%" type="gradient"/>
                    </v:shape>
                    <v:shape id="AutoShape 13914" o:spid="_x0000_s201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" fillcolor="#ffcba9" strokecolor="#c00">
                      <v:fill color2="#f60" focusposition=".5,.5" focussize="" focus="100%" type="gradientRadial"/>
                    </v:shape>
                    <v:oval id="Oval 13915" o:spid="_x0000_s201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" fillcolor="#fff8ea" strokecolor="#c00">
                      <v:fill color2="#fc6" focusposition=".5,.5" focussize="" focus="100%" type="gradientRadial"/>
                    </v:oval>
                  </v:group>
                </v:group>
                <v:group id="Group 13916" o:spid="_x0000_s2018" style="position:absolute;left:28244;width:1150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">
                  <v:rect id="Rectangle 13917" o:spid="_x0000_s201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" strokecolor="#919191">
                    <v:shadow on="t" color="#cecece"/>
                    <v:textbox inset="3.6pt">
                      <w:txbxContent>
                        <w:p w14:paraId="55E70FE2" w14:textId="77777777" w:rsidR="006D28B7" w:rsidRDefault="006D28B7" w:rsidP="002F79E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PartnerCA</w:t>
                          </w:r>
                        </w:p>
                      </w:txbxContent>
                    </v:textbox>
                  </v:rect>
                  <v:group id="Group 13918" o:spid="_x0000_s202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">
                    <v:shape id="AutoShape 13919" o:spid="_x0000_s202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" adj="17843" fillcolor="#ffcba9" strokecolor="#c00">
                      <v:fill color2="#f60" focus="100%" type="gradient"/>
                    </v:shape>
                    <v:shape id="AutoShape 13920" o:spid="_x0000_s202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" fillcolor="#ffcba9" strokecolor="#c00">
                      <v:fill color2="#f60" focusposition=".5,.5" focussize="" focus="100%" type="gradientRadial"/>
                    </v:shape>
                    <v:oval id="Oval 13921" o:spid="_x0000_s202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" fillcolor="#fff8ea" strokecolor="#c00">
                      <v:fill color2="#fc6" focusposition=".5,.5" focussize="" focus="100%" type="gradientRadial"/>
                    </v:oval>
                  </v:group>
                </v:group>
                <v:line id="Line 13928" o:spid="_x0000_s2024" style="position:absolute;visibility:visible;mso-wrap-style:square" from="24447,1619" to="28263,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" strokeweight="1.5pt">
                  <v:stroke endarrow="block"/>
                </v:line>
                <v:line id="Line 13929" o:spid="_x0000_s2025" style="position:absolute;visibility:visible;mso-wrap-style:square" from="9493,1524" to="1330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" strokeweight="1.5pt">
                  <v:stroke endarrow="block"/>
                </v:line>
                <v:line id="Line 13930" o:spid="_x0000_s2026" style="position:absolute;visibility:visible;mso-wrap-style:square" from="39973,1524" to="4378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" strokeweight="1.5pt">
                  <v:stroke endarrow="block"/>
                </v:line>
                <w10:wrap type="topAndBottom"/>
              </v:group>
            </w:pict>
          </mc:Fallback>
        </mc:AlternateContent>
      </w:r>
      <w:r w:rsidR="00194FBD">
        <w:t xml:space="preserve">Similarly, the certificate issued to </w:t>
      </w:r>
      <w:r w:rsidR="00DB7CEA">
        <w:t>User2</w:t>
      </w:r>
      <w:r w:rsidR="00194FBD">
        <w:t xml:space="preserve"> will chain to a trusted root in each organization. If the certificate is validated by a computer at Northwind Traders, the certificate chain will be</w:t>
      </w:r>
      <w:r w:rsidR="006E74AF">
        <w:t xml:space="preserve"> as follows</w:t>
      </w:r>
      <w:r w:rsidR="00194FBD">
        <w:t>:</w:t>
      </w:r>
    </w:p>
    <w:p w14:paraId="0CF01421" w14:textId="1C4736B3" w:rsidR="00194FBD" w:rsidRDefault="00805614" w:rsidP="00194FBD">
      <w:r>
        <w:rPr>
          <w:noProof/>
        </w:rPr>
        <mc:AlternateContent>
          <mc:Choice Requires="wpg">
            <w:drawing>
              <wp:anchor distT="0" distB="0" distL="114300" distR="114300" simplePos="0" relativeHeight="251663872" behindDoc="0" locked="0" layoutInCell="1" allowOverlap="1" wp14:anchorId="275F44F9" wp14:editId="69F5F865">
                <wp:simplePos x="0" y="0"/>
                <wp:positionH relativeFrom="column">
                  <wp:posOffset>2952750</wp:posOffset>
                </wp:positionH>
                <wp:positionV relativeFrom="paragraph">
                  <wp:posOffset>1092200</wp:posOffset>
                </wp:positionV>
                <wp:extent cx="1143000" cy="457200"/>
                <wp:effectExtent l="0" t="0" r="0" b="0"/>
                <wp:wrapTight wrapText="left">
                  <wp:wrapPolygon edited="0">
                    <wp:start x="-228" y="-390"/>
                    <wp:lineTo x="-228" y="16590"/>
                    <wp:lineTo x="18228" y="18120"/>
                    <wp:lineTo x="18228" y="21210"/>
                    <wp:lineTo x="20472" y="21210"/>
                    <wp:lineTo x="20472" y="18120"/>
                    <wp:lineTo x="22056" y="16590"/>
                    <wp:lineTo x="22056" y="1170"/>
                    <wp:lineTo x="21828" y="-390"/>
                    <wp:lineTo x="-228" y="-390"/>
                  </wp:wrapPolygon>
                </wp:wrapTight>
                <wp:docPr id="14214" name="Group 13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1056" y="240"/>
                          <a:chExt cx="528" cy="336"/>
                        </a:xfrm>
                      </wpg:grpSpPr>
                      <wps:wsp>
                        <wps:cNvPr id="14215" name="Rectangle 1394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95FB71B"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wps:txbx>
                        <wps:bodyPr rot="0" vert="horz" wrap="square" lIns="45720" tIns="45720" rIns="91440" bIns="45720" anchor="t" anchorCtr="0" upright="1">
                          <a:noAutofit/>
                        </wps:bodyPr>
                      </wps:wsp>
                      <wpg:grpSp>
                        <wpg:cNvPr id="14216" name="Group 13948"/>
                        <wpg:cNvGrpSpPr>
                          <a:grpSpLocks/>
                        </wpg:cNvGrpSpPr>
                        <wpg:grpSpPr bwMode="auto">
                          <a:xfrm>
                            <a:off x="1488" y="432"/>
                            <a:ext cx="92" cy="144"/>
                            <a:chOff x="4848" y="2736"/>
                            <a:chExt cx="624" cy="1104"/>
                          </a:xfrm>
                        </wpg:grpSpPr>
                        <wps:wsp>
                          <wps:cNvPr id="14217" name="AutoShape 1394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18" name="AutoShape 1395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19" name="Oval 1395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F44F9" id="Group 13946" o:spid="_x0000_s2027" style="position:absolute;margin-left:232.5pt;margin-top:86pt;width:90pt;height:36pt;z-index:251663872"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">
                <v:rect id="Rectangle 13947" o:spid="_x0000_s202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" strokecolor="#919191">
                  <v:shadow on="t" color="#cecece"/>
                  <v:textbox inset="3.6pt">
                    <w:txbxContent>
                      <w:p w14:paraId="395FB71B"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v:textbox>
                </v:rect>
                <v:group id="Group 13948" o:spid="_x0000_s202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">
                  <v:shape id="AutoShape 13949" o:spid="_x0000_s203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" adj="17843" fillcolor="#ffcba9" strokecolor="#c00">
                    <v:fill color2="#f60" focus="100%" type="gradient"/>
                  </v:shape>
                  <v:shape id="AutoShape 13950" o:spid="_x0000_s203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" fillcolor="#ffcba9" strokecolor="#c00">
                    <v:fill color2="#f60" focusposition=".5,.5" focussize="" focus="100%" type="gradientRadial"/>
                  </v:shape>
                  <v:oval id="Oval 13951" o:spid="_x0000_s203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62848" behindDoc="0" locked="0" layoutInCell="1" allowOverlap="1" wp14:anchorId="0CE5CD11" wp14:editId="7614A971">
                <wp:simplePos x="0" y="0"/>
                <wp:positionH relativeFrom="column">
                  <wp:posOffset>0</wp:posOffset>
                </wp:positionH>
                <wp:positionV relativeFrom="paragraph">
                  <wp:posOffset>1092200</wp:posOffset>
                </wp:positionV>
                <wp:extent cx="3535045" cy="533400"/>
                <wp:effectExtent l="0" t="0" r="0" b="0"/>
                <wp:wrapTopAndBottom/>
                <wp:docPr id="13955" name="Canvas 13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744" name="Group 13934"/>
                        <wpg:cNvGrpSpPr>
                          <a:grpSpLocks/>
                        </wpg:cNvGrpSpPr>
                        <wpg:grpSpPr bwMode="auto">
                          <a:xfrm>
                            <a:off x="0" y="0"/>
                            <a:ext cx="1028700" cy="457200"/>
                            <a:chOff x="1056" y="240"/>
                            <a:chExt cx="528" cy="336"/>
                          </a:xfrm>
                        </wpg:grpSpPr>
                        <wps:wsp>
                          <wps:cNvPr id="18745" name="Rectangle 1393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B885724"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PolicyCA</w:t>
                                </w:r>
                                <w:r>
                                  <w:rPr>
                                    <w:b/>
                                    <w:bCs/>
                                    <w:color w:val="000000"/>
                                    <w:sz w:val="16"/>
                                    <w:szCs w:val="16"/>
                                  </w:rPr>
                                  <w:br/>
                                </w:r>
                                <w:r>
                                  <w:rPr>
                                    <w:color w:val="000000"/>
                                    <w:sz w:val="16"/>
                                    <w:szCs w:val="16"/>
                                  </w:rPr>
                                  <w:t>Subject: user2</w:t>
                                </w:r>
                              </w:p>
                            </w:txbxContent>
                          </wps:txbx>
                          <wps:bodyPr rot="0" vert="horz" wrap="square" lIns="45720" tIns="45720" rIns="91440" bIns="45720" anchor="t" anchorCtr="0" upright="1">
                            <a:noAutofit/>
                          </wps:bodyPr>
                        </wps:wsp>
                        <wpg:grpSp>
                          <wpg:cNvPr id="18746" name="Group 13936"/>
                          <wpg:cNvGrpSpPr>
                            <a:grpSpLocks/>
                          </wpg:cNvGrpSpPr>
                          <wpg:grpSpPr bwMode="auto">
                            <a:xfrm>
                              <a:off x="1488" y="432"/>
                              <a:ext cx="92" cy="144"/>
                              <a:chOff x="4848" y="2736"/>
                              <a:chExt cx="624" cy="1104"/>
                            </a:xfrm>
                          </wpg:grpSpPr>
                          <wps:wsp>
                            <wps:cNvPr id="18747" name="AutoShape 1393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48" name="AutoShape 1393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49" name="Oval 1393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750" name="Group 13940"/>
                        <wpg:cNvGrpSpPr>
                          <a:grpSpLocks/>
                        </wpg:cNvGrpSpPr>
                        <wpg:grpSpPr bwMode="auto">
                          <a:xfrm>
                            <a:off x="1443355" y="0"/>
                            <a:ext cx="1090295" cy="457200"/>
                            <a:chOff x="1056" y="240"/>
                            <a:chExt cx="528" cy="336"/>
                          </a:xfrm>
                        </wpg:grpSpPr>
                        <wps:wsp>
                          <wps:cNvPr id="18751" name="Rectangle 1394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0161A0D"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PolicyCA</w:t>
                                </w:r>
                              </w:p>
                            </w:txbxContent>
                          </wps:txbx>
                          <wps:bodyPr rot="0" vert="horz" wrap="square" lIns="45720" tIns="45720" rIns="91440" bIns="45720" anchor="t" anchorCtr="0" upright="1">
                            <a:noAutofit/>
                          </wps:bodyPr>
                        </wps:wsp>
                        <wpg:grpSp>
                          <wpg:cNvPr id="14208" name="Group 13942"/>
                          <wpg:cNvGrpSpPr>
                            <a:grpSpLocks/>
                          </wpg:cNvGrpSpPr>
                          <wpg:grpSpPr bwMode="auto">
                            <a:xfrm>
                              <a:off x="1488" y="432"/>
                              <a:ext cx="92" cy="144"/>
                              <a:chOff x="4848" y="2736"/>
                              <a:chExt cx="624" cy="1104"/>
                            </a:xfrm>
                          </wpg:grpSpPr>
                          <wps:wsp>
                            <wps:cNvPr id="14209" name="AutoShape 1394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10" name="AutoShape 1394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11" name="Oval 1394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212" name="Line 13952"/>
                        <wps:cNvCnPr>
                          <a:cxnSpLocks noChangeShapeType="1"/>
                        </wps:cNvCnPr>
                        <wps:spPr bwMode="auto">
                          <a:xfrm>
                            <a:off x="105727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3" name="Line 13953"/>
                        <wps:cNvCnPr>
                          <a:cxnSpLocks noChangeShapeType="1"/>
                        </wps:cNvCnPr>
                        <wps:spPr bwMode="auto">
                          <a:xfrm>
                            <a:off x="2565400"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CE5CD11" id="Canvas 13955" o:spid="_x0000_s2033" editas="canvas" style="position:absolute;margin-left:0;margin-top:86pt;width:278.35pt;height:42pt;z-index:251662848"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">
                <v:shape id="_x0000_s2034" type="#_x0000_t75" style="position:absolute;width:35350;height:5334;visibility:visible;mso-wrap-style:square">
                  <v:fill o:detectmouseclick="t"/>
                  <v:path o:connecttype="none"/>
                </v:shape>
                <v:group id="Group 13934" o:spid="_x0000_s2035" style="position:absolute;width:10287;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">
                  <v:rect id="Rectangle 13935" o:spid="_x0000_s203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" strokecolor="#919191">
                    <v:shadow on="t" color="#cecece"/>
                    <v:textbox inset="3.6pt">
                      <w:txbxContent>
                        <w:p w14:paraId="1B885724"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PolicyCA</w:t>
                          </w:r>
                          <w:r>
                            <w:rPr>
                              <w:b/>
                              <w:bCs/>
                              <w:color w:val="000000"/>
                              <w:sz w:val="16"/>
                              <w:szCs w:val="16"/>
                            </w:rPr>
                            <w:br/>
                          </w:r>
                          <w:r>
                            <w:rPr>
                              <w:color w:val="000000"/>
                              <w:sz w:val="16"/>
                              <w:szCs w:val="16"/>
                            </w:rPr>
                            <w:t>Subject: user2</w:t>
                          </w:r>
                        </w:p>
                      </w:txbxContent>
                    </v:textbox>
                  </v:rect>
                  <v:group id="Group 13936" o:spid="_x0000_s203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">
                    <v:shape id="AutoShape 13937" o:spid="_x0000_s203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" adj="17843" fillcolor="#ffcba9" strokecolor="#c00">
                      <v:fill color2="#f60" focus="100%" type="gradient"/>
                    </v:shape>
                    <v:shape id="AutoShape 13938" o:spid="_x0000_s203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" fillcolor="#ffcba9" strokecolor="#c00">
                      <v:fill color2="#f60" focusposition=".5,.5" focussize="" focus="100%" type="gradientRadial"/>
                    </v:shape>
                    <v:oval id="Oval 13939" o:spid="_x0000_s204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" fillcolor="#fff8ea" strokecolor="#c00">
                      <v:fill color2="#fc6" focusposition=".5,.5" focussize="" focus="100%" type="gradientRadial"/>
                    </v:oval>
                  </v:group>
                </v:group>
                <v:group id="Group 13940" o:spid="_x0000_s2041" style="position:absolute;left:14433;width:10903;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">
                  <v:rect id="Rectangle 13941" o:spid="_x0000_s204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" strokecolor="#919191">
                    <v:shadow on="t" color="#cecece"/>
                    <v:textbox inset="3.6pt">
                      <w:txbxContent>
                        <w:p w14:paraId="50161A0D" w14:textId="77777777" w:rsidR="006D28B7" w:rsidRDefault="006D28B7" w:rsidP="00824B78">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PolicyCA</w:t>
                          </w:r>
                        </w:p>
                      </w:txbxContent>
                    </v:textbox>
                  </v:rect>
                  <v:group id="Group 13942" o:spid="_x0000_s204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sy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">
                    <v:shape id="AutoShape 13943" o:spid="_x0000_s204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" adj="17843" fillcolor="#ffcba9" strokecolor="#c00">
                      <v:fill color2="#f60" focus="100%" type="gradient"/>
                    </v:shape>
                    <v:shape id="AutoShape 13944" o:spid="_x0000_s204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" fillcolor="#ffcba9" strokecolor="#c00">
                      <v:fill color2="#f60" focusposition=".5,.5" focussize="" focus="100%" type="gradientRadial"/>
                    </v:shape>
                    <v:oval id="Oval 13945" o:spid="_x0000_s204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" fillcolor="#fff8ea" strokecolor="#c00">
                      <v:fill color2="#fc6" focusposition=".5,.5" focussize="" focus="100%" type="gradientRadial"/>
                    </v:oval>
                  </v:group>
                </v:group>
                <v:line id="Line 13952" o:spid="_x0000_s2047" style="position:absolute;visibility:visible;mso-wrap-style:square" from="10572,1524" to="14382,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" strokeweight="1.5pt">
                  <v:stroke endarrow="block"/>
                </v:line>
                <v:line id="Line 13953" o:spid="_x0000_s2048" style="position:absolute;visibility:visible;mso-wrap-style:square" from="25654,1524" to="2946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" strokeweight="1.5pt">
                  <v:stroke endarrow="block"/>
                </v:line>
                <w10:wrap type="topAndBottom"/>
              </v:group>
            </w:pict>
          </mc:Fallback>
        </mc:AlternateContent>
      </w:r>
      <w:r w:rsidR="00396625">
        <w:t xml:space="preserve">However, </w:t>
      </w:r>
      <w:r w:rsidR="00194FBD" w:rsidRPr="00396625">
        <w:t xml:space="preserve">the same certificate would validate </w:t>
      </w:r>
      <w:r w:rsidR="00396625">
        <w:t xml:space="preserve">differently and use </w:t>
      </w:r>
      <w:r w:rsidR="00194FBD" w:rsidRPr="00396625">
        <w:t xml:space="preserve">the PartnerCA root CA </w:t>
      </w:r>
      <w:r w:rsidR="00396625">
        <w:t xml:space="preserve">as the trust anchor </w:t>
      </w:r>
      <w:r w:rsidR="00194FBD" w:rsidRPr="00396625">
        <w:t>when validated by a computer in the Contoso Consulting organization</w:t>
      </w:r>
      <w:r w:rsidR="00194FBD">
        <w:t>:</w:t>
      </w:r>
    </w:p>
    <w:p w14:paraId="7140EB69" w14:textId="77777777" w:rsidR="00A658F1" w:rsidRDefault="00194FBD" w:rsidP="00B77942">
      <w:r w:rsidRPr="00B77942">
        <w:rPr>
          <w:b/>
        </w:rPr>
        <w:lastRenderedPageBreak/>
        <w:t>Note</w:t>
      </w:r>
      <w:r>
        <w:t xml:space="preserve"> </w:t>
      </w:r>
      <w:r w:rsidR="00B77942">
        <w:t xml:space="preserve"> </w:t>
      </w:r>
      <w:r w:rsidRPr="00194FBD">
        <w:t>In all cross</w:t>
      </w:r>
      <w:r w:rsidR="00883780">
        <w:t>-</w:t>
      </w:r>
      <w:r w:rsidRPr="00194FBD">
        <w:t>certification designs, a single certificate will chain to different roots depending on which organization's computers are validating the certificate. In both examples, a certificate validated by computers at Contoso Consulting will chain to the PartnerCA root, while certificates validated by computers at Northwind Traders will chain to the CorpCA root.</w:t>
      </w:r>
    </w:p>
    <w:p w14:paraId="6294088A" w14:textId="4251E4C6" w:rsidR="00194FBD" w:rsidRDefault="00805614" w:rsidP="00194FBD">
      <w:r>
        <w:rPr>
          <w:b/>
          <w:noProof/>
        </w:rPr>
        <mc:AlternateContent>
          <mc:Choice Requires="wpc">
            <w:drawing>
              <wp:anchor distT="0" distB="0" distL="114300" distR="114300" simplePos="0" relativeHeight="251664896" behindDoc="1" locked="0" layoutInCell="1" allowOverlap="1" wp14:anchorId="66F8C487" wp14:editId="336B9C24">
                <wp:simplePos x="0" y="0"/>
                <wp:positionH relativeFrom="column">
                  <wp:posOffset>52705</wp:posOffset>
                </wp:positionH>
                <wp:positionV relativeFrom="paragraph">
                  <wp:posOffset>469900</wp:posOffset>
                </wp:positionV>
                <wp:extent cx="6206490" cy="2600960"/>
                <wp:effectExtent l="0" t="0" r="0" b="0"/>
                <wp:wrapTopAndBottom/>
                <wp:docPr id="14230" name="Canvas 14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85" name="Rectangle 13957"/>
                        <wps:cNvSpPr>
                          <a:spLocks noChangeArrowheads="1"/>
                        </wps:cNvSpPr>
                        <wps:spPr bwMode="auto">
                          <a:xfrm>
                            <a:off x="3719195" y="0"/>
                            <a:ext cx="2434590"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286" name="Text Box 13958"/>
                        <wps:cNvSpPr txBox="1">
                          <a:spLocks noChangeArrowheads="1"/>
                        </wps:cNvSpPr>
                        <wps:spPr bwMode="auto">
                          <a:xfrm>
                            <a:off x="3850640" y="2261235"/>
                            <a:ext cx="554355" cy="22923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32D602FA" w14:textId="77777777" w:rsidR="006D28B7" w:rsidRPr="009C72A6" w:rsidRDefault="006D28B7" w:rsidP="00741D1F">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Contoso</w:t>
                              </w:r>
                              <w:r w:rsidRPr="009C72A6">
                                <w:rPr>
                                  <w:rFonts w:ascii="Arial Narrow" w:hAnsi="Arial Narrow" w:cs="Arial Narrow"/>
                                  <w:color w:val="000000"/>
                                  <w:sz w:val="12"/>
                                  <w:szCs w:val="16"/>
                                </w:rPr>
                                <w:br/>
                                <w:t>Consulting</w:t>
                              </w:r>
                            </w:p>
                          </w:txbxContent>
                        </wps:txbx>
                        <wps:bodyPr rot="0" vert="horz" wrap="square" lIns="67666" tIns="20300" rIns="67666" bIns="20300" anchor="ctr" anchorCtr="0" upright="1">
                          <a:noAutofit/>
                        </wps:bodyPr>
                      </wps:wsp>
                      <wps:wsp>
                        <wps:cNvPr id="14287" name="Rectangle 13959"/>
                        <wps:cNvSpPr>
                          <a:spLocks noChangeArrowheads="1"/>
                        </wps:cNvSpPr>
                        <wps:spPr bwMode="auto">
                          <a:xfrm>
                            <a:off x="170180" y="52705"/>
                            <a:ext cx="2774315"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4288" name="Group 13960"/>
                        <wpg:cNvGrpSpPr>
                          <a:grpSpLocks/>
                        </wpg:cNvGrpSpPr>
                        <wpg:grpSpPr bwMode="auto">
                          <a:xfrm flipH="1">
                            <a:off x="778510" y="902335"/>
                            <a:ext cx="170180" cy="565785"/>
                            <a:chOff x="3648" y="1536"/>
                            <a:chExt cx="432" cy="864"/>
                          </a:xfrm>
                        </wpg:grpSpPr>
                        <wps:wsp>
                          <wps:cNvPr id="14289" name="Line 1396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90" name="Line 1396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291" name="Group 13963"/>
                        <wpg:cNvGrpSpPr>
                          <a:grpSpLocks/>
                        </wpg:cNvGrpSpPr>
                        <wpg:grpSpPr bwMode="auto">
                          <a:xfrm>
                            <a:off x="4586605" y="1581785"/>
                            <a:ext cx="283210" cy="566420"/>
                            <a:chOff x="3648" y="1536"/>
                            <a:chExt cx="432" cy="864"/>
                          </a:xfrm>
                        </wpg:grpSpPr>
                        <wps:wsp>
                          <wps:cNvPr id="14292" name="Line 1396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93" name="Line 1396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294" name="Group 13966"/>
                        <wpg:cNvGrpSpPr>
                          <a:grpSpLocks/>
                        </wpg:cNvGrpSpPr>
                        <wpg:grpSpPr bwMode="auto">
                          <a:xfrm>
                            <a:off x="5319395" y="2057400"/>
                            <a:ext cx="800100" cy="342900"/>
                            <a:chOff x="1056" y="240"/>
                            <a:chExt cx="528" cy="336"/>
                          </a:xfrm>
                        </wpg:grpSpPr>
                        <wps:wsp>
                          <wps:cNvPr id="14295" name="Rectangle 1396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917265D"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wps:txbx>
                          <wps:bodyPr rot="0" vert="horz" wrap="square" lIns="33833" tIns="33833" rIns="67666" bIns="33833" anchor="t" anchorCtr="0" upright="1">
                            <a:noAutofit/>
                          </wps:bodyPr>
                        </wps:wsp>
                        <wpg:grpSp>
                          <wpg:cNvPr id="14296" name="Group 13968"/>
                          <wpg:cNvGrpSpPr>
                            <a:grpSpLocks/>
                          </wpg:cNvGrpSpPr>
                          <wpg:grpSpPr bwMode="auto">
                            <a:xfrm>
                              <a:off x="1488" y="432"/>
                              <a:ext cx="92" cy="144"/>
                              <a:chOff x="4848" y="2736"/>
                              <a:chExt cx="624" cy="1104"/>
                            </a:xfrm>
                          </wpg:grpSpPr>
                          <wps:wsp>
                            <wps:cNvPr id="14297" name="AutoShape 1396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98" name="AutoShape 1397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99" name="Oval 1397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300" name="Group 13972"/>
                        <wpg:cNvGrpSpPr>
                          <a:grpSpLocks/>
                        </wpg:cNvGrpSpPr>
                        <wpg:grpSpPr bwMode="auto">
                          <a:xfrm>
                            <a:off x="4859020" y="1978025"/>
                            <a:ext cx="336550" cy="409575"/>
                            <a:chOff x="847" y="1168"/>
                            <a:chExt cx="747" cy="909"/>
                          </a:xfrm>
                        </wpg:grpSpPr>
                        <wps:wsp>
                          <wps:cNvPr id="14301" name="Freeform 1397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02" name="Rectangle 1397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03" name="Rectangle 1397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0" name="Rectangle 1397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1" name="Rectangle 1397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2" name="Freeform 1397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43" name="Rectangle 1397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4" name="Rectangle 1398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5" name="Rectangle 1398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6" name="Rectangle 1398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7" name="Rectangle 1398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8" name="Rectangle 1398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49" name="Rectangle 1398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0" name="Rectangle 1398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1" name="Rectangle 1398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2" name="Rectangle 1398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4" name="Rectangle 1398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5" name="Rectangle 1399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6" name="Rectangle 1399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7" name="Rectangle 1399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8" name="Rectangle 1399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59" name="Rectangle 1399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0" name="Rectangle 1399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1" name="Rectangle 1399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2" name="Rectangle 1399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3" name="Rectangle 1399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4" name="Rectangle 1399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5" name="Rectangle 1400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6" name="Rectangle 1400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7" name="Rectangle 1400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68" name="Rectangle 1400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4269" name="Group 14004"/>
                        <wpg:cNvGrpSpPr>
                          <a:grpSpLocks/>
                        </wpg:cNvGrpSpPr>
                        <wpg:grpSpPr bwMode="auto">
                          <a:xfrm>
                            <a:off x="679450" y="1581785"/>
                            <a:ext cx="283210" cy="566420"/>
                            <a:chOff x="3648" y="1536"/>
                            <a:chExt cx="432" cy="864"/>
                          </a:xfrm>
                        </wpg:grpSpPr>
                        <wps:wsp>
                          <wps:cNvPr id="14270" name="Line 1400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71" name="Line 1400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528" name="Group 14007"/>
                        <wpg:cNvGrpSpPr>
                          <a:grpSpLocks/>
                        </wpg:cNvGrpSpPr>
                        <wpg:grpSpPr bwMode="auto">
                          <a:xfrm>
                            <a:off x="4165600" y="845185"/>
                            <a:ext cx="283210" cy="566420"/>
                            <a:chOff x="3648" y="1536"/>
                            <a:chExt cx="432" cy="864"/>
                          </a:xfrm>
                        </wpg:grpSpPr>
                        <wps:wsp>
                          <wps:cNvPr id="18529" name="Line 1400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30" name="Line 1400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531" name="Group 14010"/>
                        <wpg:cNvGrpSpPr>
                          <a:grpSpLocks/>
                        </wpg:cNvGrpSpPr>
                        <wpg:grpSpPr bwMode="auto">
                          <a:xfrm>
                            <a:off x="4020185" y="279400"/>
                            <a:ext cx="428625" cy="691515"/>
                            <a:chOff x="528" y="887"/>
                            <a:chExt cx="844" cy="1363"/>
                          </a:xfrm>
                        </wpg:grpSpPr>
                        <wps:wsp>
                          <wps:cNvPr id="18532" name="Freeform 1401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3" name="Freeform 1401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4" name="Freeform 1401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5" name="Freeform 1401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6" name="Line 1401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37" name="Oval 1401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38" name="Line 1401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39" name="Line 1401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0" name="Line 1401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1" name="Line 1402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542" name="Freeform 1402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3" name="Freeform 1402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4" name="Freeform 1402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5" name="Line 1402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6" name="Line 1402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7" name="Line 1402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8" name="Freeform 1402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9" name="Line 1402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0" name="Freeform 1402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1" name="Freeform 1403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2" name="Freeform 1403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3" name="Freeform 1403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4" name="Freeform 1403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5" name="Freeform 1403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556" name="Group 14035"/>
                        <wpg:cNvGrpSpPr>
                          <a:grpSpLocks/>
                        </wpg:cNvGrpSpPr>
                        <wpg:grpSpPr bwMode="auto">
                          <a:xfrm>
                            <a:off x="4448810" y="1071880"/>
                            <a:ext cx="427990" cy="691515"/>
                            <a:chOff x="528" y="887"/>
                            <a:chExt cx="844" cy="1363"/>
                          </a:xfrm>
                        </wpg:grpSpPr>
                        <wps:wsp>
                          <wps:cNvPr id="18557" name="Freeform 1403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8" name="Freeform 1403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9" name="Freeform 1403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60" name="Freeform 1403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61" name="Line 1404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2" name="Oval 1404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63" name="Line 1404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4" name="Line 1404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5" name="Line 1404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6" name="Line 1404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567" name="Freeform 1404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68" name="Freeform 1404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69" name="Freeform 1404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0" name="Line 1404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1" name="Line 1405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2" name="Line 1405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3" name="Freeform 1405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4" name="Line 1405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5" name="Freeform 1405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6" name="Freeform 1405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7" name="Freeform 1405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8" name="Freeform 1405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9" name="Freeform 1405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80" name="Freeform 1405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581" name="Group 14060"/>
                        <wpg:cNvGrpSpPr>
                          <a:grpSpLocks/>
                        </wpg:cNvGrpSpPr>
                        <wpg:grpSpPr bwMode="auto">
                          <a:xfrm>
                            <a:off x="4674870" y="958850"/>
                            <a:ext cx="758825" cy="396240"/>
                            <a:chOff x="1056" y="240"/>
                            <a:chExt cx="528" cy="336"/>
                          </a:xfrm>
                        </wpg:grpSpPr>
                        <wps:wsp>
                          <wps:cNvPr id="18582" name="Rectangle 1406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1D9A7D5" w14:textId="77777777" w:rsidR="006D28B7" w:rsidRPr="009C72A6" w:rsidRDefault="006D28B7" w:rsidP="00741D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wps:txbx>
                          <wps:bodyPr rot="0" vert="horz" wrap="square" lIns="33833" tIns="33833" rIns="67666" bIns="33833" anchor="t" anchorCtr="0" upright="1">
                            <a:noAutofit/>
                          </wps:bodyPr>
                        </wps:wsp>
                        <wpg:grpSp>
                          <wpg:cNvPr id="18583" name="Group 14062"/>
                          <wpg:cNvGrpSpPr>
                            <a:grpSpLocks/>
                          </wpg:cNvGrpSpPr>
                          <wpg:grpSpPr bwMode="auto">
                            <a:xfrm>
                              <a:off x="1488" y="432"/>
                              <a:ext cx="92" cy="144"/>
                              <a:chOff x="4848" y="2736"/>
                              <a:chExt cx="624" cy="1104"/>
                            </a:xfrm>
                          </wpg:grpSpPr>
                          <wps:wsp>
                            <wps:cNvPr id="18584" name="AutoShape 1406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85" name="AutoShape 1406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86" name="Oval 1406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587" name="Group 14066"/>
                        <wpg:cNvGrpSpPr>
                          <a:grpSpLocks/>
                        </wpg:cNvGrpSpPr>
                        <wpg:grpSpPr bwMode="auto">
                          <a:xfrm>
                            <a:off x="4278630" y="165735"/>
                            <a:ext cx="812165" cy="405765"/>
                            <a:chOff x="1056" y="240"/>
                            <a:chExt cx="528" cy="336"/>
                          </a:xfrm>
                        </wpg:grpSpPr>
                        <wps:wsp>
                          <wps:cNvPr id="18588" name="Rectangle 1406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BE5B01B" w14:textId="77777777" w:rsidR="006D28B7" w:rsidRPr="009C72A6" w:rsidRDefault="006D28B7" w:rsidP="00741D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wps:txbx>
                          <wps:bodyPr rot="0" vert="horz" wrap="square" lIns="33833" tIns="33833" rIns="67666" bIns="33833" anchor="t" anchorCtr="0" upright="1">
                            <a:noAutofit/>
                          </wps:bodyPr>
                        </wps:wsp>
                        <wpg:grpSp>
                          <wpg:cNvPr id="18589" name="Group 14068"/>
                          <wpg:cNvGrpSpPr>
                            <a:grpSpLocks/>
                          </wpg:cNvGrpSpPr>
                          <wpg:grpSpPr bwMode="auto">
                            <a:xfrm>
                              <a:off x="1488" y="432"/>
                              <a:ext cx="92" cy="144"/>
                              <a:chOff x="4848" y="2736"/>
                              <a:chExt cx="624" cy="1104"/>
                            </a:xfrm>
                          </wpg:grpSpPr>
                          <wps:wsp>
                            <wps:cNvPr id="18590" name="AutoShape 1406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91" name="AutoShape 1407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92" name="Oval 1407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593" name="Group 14072"/>
                        <wpg:cNvGrpSpPr>
                          <a:grpSpLocks/>
                        </wpg:cNvGrpSpPr>
                        <wpg:grpSpPr bwMode="auto">
                          <a:xfrm>
                            <a:off x="1075690" y="902335"/>
                            <a:ext cx="170180" cy="565785"/>
                            <a:chOff x="3648" y="1536"/>
                            <a:chExt cx="432" cy="864"/>
                          </a:xfrm>
                        </wpg:grpSpPr>
                        <wps:wsp>
                          <wps:cNvPr id="18594" name="Line 1407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95" name="Line 1407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596" name="Group 14075"/>
                        <wpg:cNvGrpSpPr>
                          <a:grpSpLocks/>
                        </wpg:cNvGrpSpPr>
                        <wpg:grpSpPr bwMode="auto">
                          <a:xfrm>
                            <a:off x="817880" y="335915"/>
                            <a:ext cx="427990" cy="691515"/>
                            <a:chOff x="528" y="887"/>
                            <a:chExt cx="844" cy="1363"/>
                          </a:xfrm>
                        </wpg:grpSpPr>
                        <wps:wsp>
                          <wps:cNvPr id="18597" name="Freeform 1407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98" name="Freeform 1407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99" name="Freeform 1407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00" name="Freeform 1407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01" name="Line 1408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2" name="Oval 1408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03" name="Line 1408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4" name="Line 1408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5" name="Line 1408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6" name="Line 1408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607" name="Freeform 1408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08" name="Freeform 1408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09" name="Freeform 1408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0" name="Line 1408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1" name="Line 1409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2" name="Line 1409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3" name="Freeform 1409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4" name="Line 1409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5" name="Freeform 1409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6" name="Freeform 1409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7" name="Freeform 1409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8" name="Freeform 1409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9" name="Freeform 1409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0" name="Freeform 1409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621" name="Group 14100"/>
                        <wpg:cNvGrpSpPr>
                          <a:grpSpLocks/>
                        </wpg:cNvGrpSpPr>
                        <wpg:grpSpPr bwMode="auto">
                          <a:xfrm>
                            <a:off x="1245870" y="1128395"/>
                            <a:ext cx="427990" cy="691515"/>
                            <a:chOff x="528" y="887"/>
                            <a:chExt cx="844" cy="1363"/>
                          </a:xfrm>
                        </wpg:grpSpPr>
                        <wps:wsp>
                          <wps:cNvPr id="18622" name="Freeform 1410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3" name="Freeform 1410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4" name="Freeform 1410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5" name="Freeform 1410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6" name="Line 1410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7" name="Oval 1410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28" name="Line 1410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9" name="Line 1410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0" name="Line 1410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1" name="Line 1411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632" name="Freeform 1411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3" name="Freeform 1411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4" name="Freeform 1411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5" name="Line 1411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6" name="Line 1411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7" name="Line 1411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8" name="Freeform 1411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9" name="Line 1411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0" name="Freeform 1411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1" name="Freeform 1412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2" name="Freeform 1412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3" name="Freeform 1412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4" name="Freeform 1412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5" name="Freeform 1412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646" name="Group 14131"/>
                        <wpg:cNvGrpSpPr>
                          <a:grpSpLocks/>
                        </wpg:cNvGrpSpPr>
                        <wpg:grpSpPr bwMode="auto">
                          <a:xfrm>
                            <a:off x="1090295" y="228600"/>
                            <a:ext cx="800100" cy="342900"/>
                            <a:chOff x="1056" y="240"/>
                            <a:chExt cx="528" cy="336"/>
                          </a:xfrm>
                        </wpg:grpSpPr>
                        <wps:wsp>
                          <wps:cNvPr id="18647" name="Rectangle 1413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47C9626" w14:textId="77777777" w:rsidR="006D28B7" w:rsidRPr="009C72A6" w:rsidRDefault="006D28B7" w:rsidP="00D11E3E">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wps:txbx>
                          <wps:bodyPr rot="0" vert="horz" wrap="square" lIns="33833" tIns="33833" rIns="67666" bIns="33833" anchor="t" anchorCtr="0" upright="1">
                            <a:noAutofit/>
                          </wps:bodyPr>
                        </wps:wsp>
                        <wpg:grpSp>
                          <wpg:cNvPr id="18648" name="Group 14133"/>
                          <wpg:cNvGrpSpPr>
                            <a:grpSpLocks/>
                          </wpg:cNvGrpSpPr>
                          <wpg:grpSpPr bwMode="auto">
                            <a:xfrm>
                              <a:off x="1488" y="432"/>
                              <a:ext cx="92" cy="144"/>
                              <a:chOff x="4848" y="2736"/>
                              <a:chExt cx="624" cy="1104"/>
                            </a:xfrm>
                          </wpg:grpSpPr>
                          <wps:wsp>
                            <wps:cNvPr id="18649" name="AutoShape 1413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50" name="AutoShape 1413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51" name="Oval 1413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652" name="Group 14137"/>
                        <wpg:cNvGrpSpPr>
                          <a:grpSpLocks/>
                        </wpg:cNvGrpSpPr>
                        <wpg:grpSpPr bwMode="auto">
                          <a:xfrm>
                            <a:off x="1358900" y="2034540"/>
                            <a:ext cx="760095" cy="365760"/>
                            <a:chOff x="1056" y="240"/>
                            <a:chExt cx="528" cy="336"/>
                          </a:xfrm>
                        </wpg:grpSpPr>
                        <wps:wsp>
                          <wps:cNvPr id="18653" name="Rectangle 1413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87BF9FF"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wps:txbx>
                          <wps:bodyPr rot="0" vert="horz" wrap="square" lIns="33833" tIns="33833" rIns="67666" bIns="33833" anchor="t" anchorCtr="0" upright="1">
                            <a:noAutofit/>
                          </wps:bodyPr>
                        </wps:wsp>
                        <wpg:grpSp>
                          <wpg:cNvPr id="18654" name="Group 14139"/>
                          <wpg:cNvGrpSpPr>
                            <a:grpSpLocks/>
                          </wpg:cNvGrpSpPr>
                          <wpg:grpSpPr bwMode="auto">
                            <a:xfrm>
                              <a:off x="1488" y="432"/>
                              <a:ext cx="92" cy="144"/>
                              <a:chOff x="4848" y="2736"/>
                              <a:chExt cx="624" cy="1104"/>
                            </a:xfrm>
                          </wpg:grpSpPr>
                          <wps:wsp>
                            <wps:cNvPr id="18655" name="AutoShape 1414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56" name="AutoShape 1414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57" name="Oval 1414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658" name="Group 14143"/>
                        <wpg:cNvGrpSpPr>
                          <a:grpSpLocks/>
                        </wpg:cNvGrpSpPr>
                        <wpg:grpSpPr bwMode="auto">
                          <a:xfrm>
                            <a:off x="1471930" y="1028700"/>
                            <a:ext cx="875665" cy="342900"/>
                            <a:chOff x="1056" y="240"/>
                            <a:chExt cx="528" cy="336"/>
                          </a:xfrm>
                        </wpg:grpSpPr>
                        <wps:wsp>
                          <wps:cNvPr id="18659" name="Rectangle 1414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A4E12F0" w14:textId="77777777" w:rsidR="006D28B7" w:rsidRPr="009C72A6" w:rsidRDefault="006D28B7" w:rsidP="0018275B">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wps:txbx>
                          <wps:bodyPr rot="0" vert="horz" wrap="square" lIns="33833" tIns="33833" rIns="67666" bIns="33833" anchor="t" anchorCtr="0" upright="1">
                            <a:noAutofit/>
                          </wps:bodyPr>
                        </wps:wsp>
                        <wpg:grpSp>
                          <wpg:cNvPr id="18660" name="Group 14145"/>
                          <wpg:cNvGrpSpPr>
                            <a:grpSpLocks/>
                          </wpg:cNvGrpSpPr>
                          <wpg:grpSpPr bwMode="auto">
                            <a:xfrm>
                              <a:off x="1488" y="432"/>
                              <a:ext cx="92" cy="144"/>
                              <a:chOff x="4848" y="2736"/>
                              <a:chExt cx="624" cy="1104"/>
                            </a:xfrm>
                          </wpg:grpSpPr>
                          <wps:wsp>
                            <wps:cNvPr id="18661" name="AutoShape 1414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62" name="AutoShape 1414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63" name="Oval 1414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664" name="Group 14149"/>
                        <wpg:cNvGrpSpPr>
                          <a:grpSpLocks/>
                        </wpg:cNvGrpSpPr>
                        <wpg:grpSpPr bwMode="auto">
                          <a:xfrm>
                            <a:off x="952500" y="1978025"/>
                            <a:ext cx="335280" cy="409575"/>
                            <a:chOff x="847" y="1168"/>
                            <a:chExt cx="747" cy="909"/>
                          </a:xfrm>
                        </wpg:grpSpPr>
                        <wps:wsp>
                          <wps:cNvPr id="18665" name="Freeform 14150"/>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66" name="Rectangle 14151"/>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67" name="Rectangle 14152"/>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68" name="Rectangle 14153"/>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69" name="Rectangle 14154"/>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0" name="Freeform 14155"/>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71" name="Rectangle 14156"/>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2" name="Rectangle 14157"/>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3" name="Rectangle 14158"/>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4" name="Rectangle 14159"/>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5" name="Rectangle 14160"/>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6" name="Rectangle 14161"/>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7" name="Rectangle 14162"/>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8" name="Rectangle 14163"/>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79" name="Rectangle 14164"/>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0" name="Rectangle 14165"/>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1" name="Rectangle 14166"/>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2" name="Rectangle 14167"/>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3" name="Rectangle 14168"/>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4" name="Rectangle 14169"/>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5" name="Rectangle 14170"/>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6" name="Rectangle 14171"/>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7" name="Rectangle 14172"/>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8" name="Rectangle 14173"/>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89" name="Rectangle 14174"/>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0" name="Rectangle 14175"/>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1" name="Rectangle 14176"/>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2" name="Rectangle 14177"/>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3" name="Rectangle 14178"/>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4" name="Rectangle 14179"/>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95" name="Rectangle 14180"/>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8696" name="Text Box 14181"/>
                        <wps:cNvSpPr txBox="1">
                          <a:spLocks noChangeArrowheads="1"/>
                        </wps:cNvSpPr>
                        <wps:spPr bwMode="auto">
                          <a:xfrm>
                            <a:off x="282575" y="2317750"/>
                            <a:ext cx="554990" cy="22923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23716CB3" w14:textId="77777777" w:rsidR="006D28B7" w:rsidRPr="009C72A6" w:rsidRDefault="006D28B7" w:rsidP="00D11E3E">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Northwind</w:t>
                              </w:r>
                              <w:r w:rsidRPr="009C72A6">
                                <w:rPr>
                                  <w:rFonts w:ascii="Arial Narrow" w:hAnsi="Arial Narrow" w:cs="Arial Narrow"/>
                                  <w:color w:val="000000"/>
                                  <w:sz w:val="12"/>
                                  <w:szCs w:val="16"/>
                                </w:rPr>
                                <w:br/>
                                <w:t>Traders</w:t>
                              </w:r>
                            </w:p>
                          </w:txbxContent>
                        </wps:txbx>
                        <wps:bodyPr rot="0" vert="horz" wrap="square" lIns="67666" tIns="20300" rIns="67666" bIns="20300" anchor="ctr" anchorCtr="0" upright="1">
                          <a:noAutofit/>
                        </wps:bodyPr>
                      </wps:wsp>
                      <wpg:wgp>
                        <wpg:cNvPr id="18697" name="Group 14182"/>
                        <wpg:cNvGrpSpPr>
                          <a:grpSpLocks/>
                        </wpg:cNvGrpSpPr>
                        <wpg:grpSpPr bwMode="auto">
                          <a:xfrm>
                            <a:off x="339725" y="1128395"/>
                            <a:ext cx="428625" cy="691515"/>
                            <a:chOff x="528" y="887"/>
                            <a:chExt cx="844" cy="1363"/>
                          </a:xfrm>
                        </wpg:grpSpPr>
                        <wps:wsp>
                          <wps:cNvPr id="18698" name="Freeform 14183"/>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99" name="Freeform 14184"/>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0" name="Freeform 14185"/>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1" name="Freeform 14186"/>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2" name="Line 14187"/>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3" name="Oval 14188"/>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04" name="Line 14189"/>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5" name="Line 14190"/>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6" name="Line 14191"/>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7" name="Line 14192"/>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708" name="Freeform 14193"/>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9" name="Freeform 14194"/>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0" name="Freeform 14195"/>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1" name="Line 14196"/>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2" name="Line 14197"/>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3" name="Line 14198"/>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4" name="Freeform 14199"/>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5" name="Line 14200"/>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6" name="Freeform 14201"/>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7" name="Freeform 14202"/>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8" name="Freeform 14203"/>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9" name="Freeform 14204"/>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20" name="Freeform 14205"/>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21" name="Freeform 14206"/>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722" name="Group 14207"/>
                        <wpg:cNvGrpSpPr>
                          <a:grpSpLocks/>
                        </wpg:cNvGrpSpPr>
                        <wpg:grpSpPr bwMode="auto">
                          <a:xfrm>
                            <a:off x="61595" y="914400"/>
                            <a:ext cx="800100" cy="342900"/>
                            <a:chOff x="1056" y="240"/>
                            <a:chExt cx="528" cy="336"/>
                          </a:xfrm>
                        </wpg:grpSpPr>
                        <wps:wsp>
                          <wps:cNvPr id="18723" name="Rectangle 1420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E5FBB8B"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wps:txbx>
                          <wps:bodyPr rot="0" vert="horz" wrap="square" lIns="33833" tIns="33833" rIns="67666" bIns="33833" anchor="t" anchorCtr="0" upright="1">
                            <a:noAutofit/>
                          </wps:bodyPr>
                        </wps:wsp>
                        <wpg:grpSp>
                          <wpg:cNvPr id="18724" name="Group 14209"/>
                          <wpg:cNvGrpSpPr>
                            <a:grpSpLocks/>
                          </wpg:cNvGrpSpPr>
                          <wpg:grpSpPr bwMode="auto">
                            <a:xfrm>
                              <a:off x="1488" y="432"/>
                              <a:ext cx="92" cy="144"/>
                              <a:chOff x="4848" y="2736"/>
                              <a:chExt cx="624" cy="1104"/>
                            </a:xfrm>
                          </wpg:grpSpPr>
                          <wps:wsp>
                            <wps:cNvPr id="18725" name="AutoShape 1421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26" name="AutoShape 1421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27" name="Oval 1421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728" name="Line 14213"/>
                        <wps:cNvCnPr>
                          <a:cxnSpLocks noChangeShapeType="1"/>
                        </wps:cNvCnPr>
                        <wps:spPr bwMode="auto">
                          <a:xfrm flipH="1" flipV="1">
                            <a:off x="1358900" y="562610"/>
                            <a:ext cx="260477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729" name="Group 14214"/>
                        <wpg:cNvGrpSpPr>
                          <a:grpSpLocks/>
                        </wpg:cNvGrpSpPr>
                        <wpg:grpSpPr bwMode="auto">
                          <a:xfrm>
                            <a:off x="3057525" y="800100"/>
                            <a:ext cx="890270" cy="342900"/>
                            <a:chOff x="1056" y="240"/>
                            <a:chExt cx="528" cy="336"/>
                          </a:xfrm>
                        </wpg:grpSpPr>
                        <wps:wsp>
                          <wps:cNvPr id="18730" name="Rectangle 1421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8A96A2F"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wps:txbx>
                          <wps:bodyPr rot="0" vert="horz" wrap="square" lIns="33833" tIns="33833" rIns="67666" bIns="33833" anchor="t" anchorCtr="0" upright="1">
                            <a:noAutofit/>
                          </wps:bodyPr>
                        </wps:wsp>
                        <wpg:grpSp>
                          <wpg:cNvPr id="18731" name="Group 14216"/>
                          <wpg:cNvGrpSpPr>
                            <a:grpSpLocks/>
                          </wpg:cNvGrpSpPr>
                          <wpg:grpSpPr bwMode="auto">
                            <a:xfrm>
                              <a:off x="1488" y="432"/>
                              <a:ext cx="92" cy="144"/>
                              <a:chOff x="4848" y="2736"/>
                              <a:chExt cx="624" cy="1104"/>
                            </a:xfrm>
                          </wpg:grpSpPr>
                          <wps:wsp>
                            <wps:cNvPr id="18732" name="AutoShape 1421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33" name="AutoShape 1421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34" name="Oval 1421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735" name="Group 14220"/>
                        <wpg:cNvGrpSpPr>
                          <a:grpSpLocks/>
                        </wpg:cNvGrpSpPr>
                        <wpg:grpSpPr bwMode="auto">
                          <a:xfrm>
                            <a:off x="2118995" y="228600"/>
                            <a:ext cx="800100" cy="396240"/>
                            <a:chOff x="1056" y="240"/>
                            <a:chExt cx="528" cy="336"/>
                          </a:xfrm>
                        </wpg:grpSpPr>
                        <wps:wsp>
                          <wps:cNvPr id="18736" name="Rectangle 142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EC0EB90" w14:textId="77777777" w:rsidR="006D28B7" w:rsidRPr="009C72A6" w:rsidRDefault="006D28B7" w:rsidP="00D11E3E">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wps:txbx>
                          <wps:bodyPr rot="0" vert="horz" wrap="square" lIns="33833" tIns="33833" rIns="67666" bIns="33833" anchor="t" anchorCtr="0" upright="1">
                            <a:noAutofit/>
                          </wps:bodyPr>
                        </wps:wsp>
                        <wpg:grpSp>
                          <wpg:cNvPr id="18737" name="Group 14222"/>
                          <wpg:cNvGrpSpPr>
                            <a:grpSpLocks/>
                          </wpg:cNvGrpSpPr>
                          <wpg:grpSpPr bwMode="auto">
                            <a:xfrm>
                              <a:off x="1488" y="432"/>
                              <a:ext cx="92" cy="144"/>
                              <a:chOff x="4848" y="2736"/>
                              <a:chExt cx="624" cy="1104"/>
                            </a:xfrm>
                          </wpg:grpSpPr>
                          <wps:wsp>
                            <wps:cNvPr id="18738" name="AutoShape 142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39" name="AutoShape 142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40" name="Oval 142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741" name="Oval 14226"/>
                        <wps:cNvSpPr>
                          <a:spLocks noChangeArrowheads="1"/>
                        </wps:cNvSpPr>
                        <wps:spPr bwMode="auto">
                          <a:xfrm>
                            <a:off x="1886585" y="255905"/>
                            <a:ext cx="226695" cy="226060"/>
                          </a:xfrm>
                          <a:prstGeom prst="ellipse">
                            <a:avLst/>
                          </a:prstGeom>
                          <a:solidFill>
                            <a:srgbClr val="FFFFFF"/>
                          </a:solidFill>
                          <a:ln w="9525">
                            <a:solidFill>
                              <a:srgbClr val="000000"/>
                            </a:solidFill>
                            <a:round/>
                            <a:headEnd/>
                            <a:tailEnd/>
                          </a:ln>
                        </wps:spPr>
                        <wps:txbx>
                          <w:txbxContent>
                            <w:p w14:paraId="1BC8F85E" w14:textId="77777777" w:rsidR="006D28B7" w:rsidRPr="00927EAF" w:rsidRDefault="006D28B7" w:rsidP="00927EAF">
                              <w:pPr>
                                <w:autoSpaceDE w:val="0"/>
                                <w:autoSpaceDN w:val="0"/>
                                <w:adjustRightInd w:val="0"/>
                                <w:spacing w:line="240" w:lineRule="exact"/>
                                <w:jc w:val="center"/>
                                <w:rPr>
                                  <w:color w:val="000000"/>
                                  <w:sz w:val="24"/>
                                  <w:szCs w:val="24"/>
                                </w:rPr>
                              </w:pPr>
                              <w:r w:rsidRPr="00927EAF">
                                <w:rPr>
                                  <w:color w:val="000000"/>
                                  <w:sz w:val="24"/>
                                  <w:szCs w:val="24"/>
                                </w:rPr>
                                <w:t>1</w:t>
                              </w:r>
                            </w:p>
                          </w:txbxContent>
                        </wps:txbx>
                        <wps:bodyPr rot="0" vert="horz" wrap="square" lIns="67666" tIns="33833" rIns="67666" bIns="33833" anchor="ctr" anchorCtr="0" upright="1">
                          <a:noAutofit/>
                        </wps:bodyPr>
                      </wps:wsp>
                      <wps:wsp>
                        <wps:cNvPr id="18742" name="Oval 14227"/>
                        <wps:cNvSpPr>
                          <a:spLocks noChangeArrowheads="1"/>
                        </wps:cNvSpPr>
                        <wps:spPr bwMode="auto">
                          <a:xfrm>
                            <a:off x="2786380" y="800100"/>
                            <a:ext cx="226695" cy="248285"/>
                          </a:xfrm>
                          <a:prstGeom prst="ellipse">
                            <a:avLst/>
                          </a:prstGeom>
                          <a:solidFill>
                            <a:srgbClr val="FFFFFF"/>
                          </a:solidFill>
                          <a:ln w="9525">
                            <a:solidFill>
                              <a:srgbClr val="000000"/>
                            </a:solidFill>
                            <a:round/>
                            <a:headEnd/>
                            <a:tailEnd/>
                          </a:ln>
                        </wps:spPr>
                        <wps:txbx>
                          <w:txbxContent>
                            <w:p w14:paraId="273F15CA" w14:textId="77777777" w:rsidR="006D28B7" w:rsidRPr="00A01DBC" w:rsidRDefault="006D28B7" w:rsidP="00A01DBC">
                              <w:pPr>
                                <w:autoSpaceDE w:val="0"/>
                                <w:autoSpaceDN w:val="0"/>
                                <w:adjustRightInd w:val="0"/>
                                <w:spacing w:line="240" w:lineRule="exact"/>
                                <w:jc w:val="center"/>
                                <w:rPr>
                                  <w:color w:val="000000"/>
                                  <w:sz w:val="24"/>
                                  <w:szCs w:val="24"/>
                                </w:rPr>
                              </w:pPr>
                              <w:r w:rsidRPr="00A01DBC">
                                <w:rPr>
                                  <w:color w:val="000000"/>
                                  <w:sz w:val="24"/>
                                  <w:szCs w:val="24"/>
                                </w:rPr>
                                <w:t>2</w:t>
                              </w:r>
                            </w:p>
                          </w:txbxContent>
                        </wps:txbx>
                        <wps:bodyPr rot="0" vert="horz" wrap="square" lIns="67666" tIns="33833" rIns="67666" bIns="33833" anchor="ctr" anchorCtr="0" upright="1">
                          <a:noAutofit/>
                        </wps:bodyPr>
                      </wps:wsp>
                      <wps:wsp>
                        <wps:cNvPr id="18743" name="Line 14228"/>
                        <wps:cNvCnPr>
                          <a:cxnSpLocks noChangeShapeType="1"/>
                        </wps:cNvCnPr>
                        <wps:spPr bwMode="auto">
                          <a:xfrm flipV="1">
                            <a:off x="1358900" y="732155"/>
                            <a:ext cx="260477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6F8C487" id="Canvas 14230" o:spid="_x0000_s2049" editas="canvas" style="position:absolute;margin-left:4.15pt;margin-top:37pt;width:488.7pt;height:204.8pt;z-index:-251651584" coordsize="62064,2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">
                <v:shape id="_x0000_s2050" type="#_x0000_t75" style="position:absolute;width:62064;height:26009;visibility:visible;mso-wrap-style:square">
                  <v:fill o:detectmouseclick="t"/>
                  <v:path o:connecttype="none"/>
                </v:shape>
                <v:rect id="Rectangle 13957" o:spid="_x0000_s2051" style="position:absolute;left:37191;width:24346;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" fillcolor="#0c9"/>
                <v:shape id="Text Box 13958" o:spid="_x0000_s2052" type="#_x0000_t202" style="position:absolute;left:38506;top:22612;width:5543;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" strokecolor="#339">
                  <v:shadow on="t" color="silver" offset="4pt,4pt"/>
                  <v:textbox inset="1.87961mm,.56389mm,1.87961mm,.56389mm">
                    <w:txbxContent>
                      <w:p w14:paraId="32D602FA" w14:textId="77777777" w:rsidR="006D28B7" w:rsidRPr="009C72A6" w:rsidRDefault="006D28B7" w:rsidP="00741D1F">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Contoso</w:t>
                        </w:r>
                        <w:r w:rsidRPr="009C72A6">
                          <w:rPr>
                            <w:rFonts w:ascii="Arial Narrow" w:hAnsi="Arial Narrow" w:cs="Arial Narrow"/>
                            <w:color w:val="000000"/>
                            <w:sz w:val="12"/>
                            <w:szCs w:val="16"/>
                          </w:rPr>
                          <w:br/>
                          <w:t>Consulting</w:t>
                        </w:r>
                      </w:p>
                    </w:txbxContent>
                  </v:textbox>
                </v:shape>
                <v:rect id="Rectangle 13959" o:spid="_x0000_s2053" style="position:absolute;left:1701;top:527;width:27743;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" fillcolor="#0c9"/>
                <v:group id="Group 13960" o:spid="_x0000_s2054" style="position:absolute;left:7785;top:9023;width:1701;height:5658;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">
                  <v:line id="Line 13961" o:spid="_x0000_s2055"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" strokeweight="3pt"/>
                  <v:line id="Line 13962" o:spid="_x0000_s2056"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" strokeweight="3pt">
                    <v:stroke endarrow="block"/>
                  </v:line>
                </v:group>
                <v:group id="Group 13963" o:spid="_x0000_s2057" style="position:absolute;left:45866;top:15817;width:2832;height:5665"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">
                  <v:line id="Line 13964" o:spid="_x0000_s2058"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" strokeweight="3pt"/>
                  <v:line id="Line 13965" o:spid="_x0000_s2059"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" strokeweight="3pt">
                    <v:stroke endarrow="block"/>
                  </v:line>
                </v:group>
                <v:group id="Group 13966" o:spid="_x0000_s2060" style="position:absolute;left:53193;top:20574;width:8001;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">
                  <v:rect id="Rectangle 13967" o:spid="_x0000_s206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" strokecolor="#919191">
                    <v:shadow on="t" color="#cecece"/>
                    <v:textbox inset=".93981mm,.93981mm,1.87961mm,.93981mm">
                      <w:txbxContent>
                        <w:p w14:paraId="5917265D"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v:textbox>
                  </v:rect>
                  <v:group id="Group 13968" o:spid="_x0000_s206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">
                    <v:shape id="AutoShape 13969" o:spid="_x0000_s206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" adj="17843" fillcolor="#ffcba9" strokecolor="#c00">
                      <v:fill color2="#f60" focus="100%" type="gradient"/>
                    </v:shape>
                    <v:shape id="AutoShape 13970" o:spid="_x0000_s206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" fillcolor="#ffcba9" strokecolor="#c00">
                      <v:fill color2="#f60" focusposition=".5,.5" focussize="" focus="100%" type="gradientRadial"/>
                    </v:shape>
                    <v:oval id="Oval 13971" o:spid="_x0000_s206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" fillcolor="#fff8ea" strokecolor="#c00">
                      <v:fill color2="#fc6" focusposition=".5,.5" focussize="" focus="100%" type="gradientRadial"/>
                    </v:oval>
                  </v:group>
                </v:group>
                <v:group id="Group 13972" o:spid="_x0000_s2066" style="position:absolute;left:48590;top:19780;width:3365;height:4096"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">
                  <v:shape id="Freeform 13973" o:spid="_x0000_s2067"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3974" o:spid="_x0000_s2068"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" fillcolor="#919191" stroked="f" strokeweight="1pt"/>
                  <v:rect id="Rectangle 13975" o:spid="_x0000_s2069"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" fillcolor="#dadada" stroked="f" strokeweight="1pt"/>
                  <v:rect id="Rectangle 13976" o:spid="_x0000_s2070"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" fillcolor="#dadada" stroked="f" strokeweight="1pt"/>
                  <v:rect id="Rectangle 13977" o:spid="_x0000_s2071"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" fillcolor="#36f" stroked="f" strokeweight="1pt"/>
                  <v:shape id="Freeform 13978" o:spid="_x0000_s2072"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3979" o:spid="_x0000_s2073"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" fillcolor="black" stroked="f" strokeweight="1pt"/>
                  <v:rect id="Rectangle 13980" o:spid="_x0000_s2074"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" fillcolor="#063de8" stroked="f" strokeweight="1pt"/>
                  <v:rect id="Rectangle 13981" o:spid="_x0000_s2075"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" fillcolor="black" stroked="f" strokeweight="1pt"/>
                  <v:rect id="Rectangle 13982" o:spid="_x0000_s2076"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" fillcolor="black" stroked="f" strokeweight="1pt"/>
                  <v:rect id="Rectangle 13983" o:spid="_x0000_s2077"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" fillcolor="blue" stroked="f" strokecolor="#9234db" strokeweight="1pt"/>
                  <v:rect id="Rectangle 13984" o:spid="_x0000_s2078"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" fillcolor="blue" stroked="f" strokecolor="#9234db" strokeweight="1pt"/>
                  <v:rect id="Rectangle 13985" o:spid="_x0000_s2079"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" fillcolor="blue" stroked="f" strokecolor="#9234db" strokeweight="1pt"/>
                  <v:rect id="Rectangle 13986" o:spid="_x0000_s2080"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" fillcolor="blue" stroked="f" strokecolor="#9234db" strokeweight="1pt"/>
                  <v:rect id="Rectangle 13987" o:spid="_x0000_s2081"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" fillcolor="blue" stroked="f" strokecolor="#9234db" strokeweight="1pt"/>
                  <v:rect id="Rectangle 13988" o:spid="_x0000_s2082"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" fillcolor="black" stroked="f" strokeweight="1pt"/>
                  <v:rect id="Rectangle 13989" o:spid="_x0000_s2083"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" fillcolor="#dadada" stroked="f" strokeweight="1pt"/>
                  <v:rect id="Rectangle 13990" o:spid="_x0000_s2084"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" fillcolor="#dadada" stroked="f" strokeweight="1pt"/>
                  <v:rect id="Rectangle 13991" o:spid="_x0000_s2085"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" fillcolor="#dadada" stroked="f" strokeweight="1pt"/>
                  <v:rect id="Rectangle 13992" o:spid="_x0000_s2086"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" fillcolor="blue" stroked="f" strokecolor="#9234db" strokeweight="1pt"/>
                  <v:rect id="Rectangle 13993" o:spid="_x0000_s2087"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" fillcolor="#36f" stroked="f" strokeweight="1pt"/>
                  <v:rect id="Rectangle 13994" o:spid="_x0000_s2088"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" fillcolor="blue" stroked="f" strokecolor="#9234db" strokeweight="1pt"/>
                  <v:rect id="Rectangle 13995" o:spid="_x0000_s2089"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" fillcolor="blue" stroked="f" strokecolor="#9234db" strokeweight="1pt"/>
                  <v:rect id="Rectangle 13996" o:spid="_x0000_s2090"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" fillcolor="blue" stroked="f" strokecolor="#9234db" strokeweight="1pt"/>
                  <v:rect id="Rectangle 13997" o:spid="_x0000_s2091"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" fillcolor="black" stroked="f" strokeweight="1pt"/>
                  <v:rect id="Rectangle 13998" o:spid="_x0000_s2092"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" fillcolor="blue" stroked="f" strokecolor="#9234db" strokeweight="1pt"/>
                  <v:rect id="Rectangle 13999" o:spid="_x0000_s2093"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" fillcolor="blue" stroked="f" strokecolor="#9234db" strokeweight="1pt"/>
                  <v:rect id="Rectangle 14000" o:spid="_x0000_s2094"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" fillcolor="blue" stroked="f" strokecolor="#9234db" strokeweight="1pt"/>
                  <v:rect id="Rectangle 14001" o:spid="_x0000_s2095"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" fillcolor="black" stroked="f" strokeweight="1pt"/>
                  <v:rect id="Rectangle 14002" o:spid="_x0000_s2096"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" fillcolor="black" stroked="f" strokeweight="1pt"/>
                  <v:rect id="Rectangle 14003" o:spid="_x0000_s2097"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" fillcolor="blue" stroked="f" strokecolor="#9234db" strokeweight="1pt"/>
                </v:group>
                <v:group id="Group 14004" o:spid="_x0000_s2098" style="position:absolute;left:6794;top:15817;width:2832;height:5665"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">
                  <v:line id="Line 14005" o:spid="_x0000_s209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" strokeweight="3pt"/>
                  <v:line id="Line 14006" o:spid="_x0000_s210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" strokeweight="3pt">
                    <v:stroke endarrow="block"/>
                  </v:line>
                </v:group>
                <v:group id="Group 14007" o:spid="_x0000_s2101" style="position:absolute;left:41656;top:8451;width:2832;height:5665"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">
                  <v:line id="Line 14008" o:spid="_x0000_s2102"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" strokeweight="3pt"/>
                  <v:line id="Line 14009" o:spid="_x0000_s2103"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" strokeweight="3pt">
                    <v:stroke endarrow="block"/>
                  </v:line>
                </v:group>
                <v:group id="Group 14010" o:spid="_x0000_s2104" style="position:absolute;left:40201;top:2794;width:4287;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">
                  <v:shape id="Freeform 14011" o:spid="_x0000_s2105"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" path="m,307l577,448,1290,127,727,,,307e" strokeweight=".5pt">
                    <v:stroke endcap="round"/>
                    <v:path arrowok="t" o:connecttype="custom" o:connectlocs="0,200;375,291;839,83;473,0;0,200" o:connectangles="0,0,0,0,0"/>
                  </v:shape>
                  <v:shape id="Freeform 14012" o:spid="_x0000_s2106"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013" o:spid="_x0000_s2107"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014" o:spid="_x0000_s2108"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4015" o:spid="_x0000_s2109"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" strokecolor="#676767" strokeweight=".5pt"/>
                  <v:oval id="Oval 14016" o:spid="_x0000_s2110"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" fillcolor="#33c" stroked="f" strokeweight="1pt"/>
                  <v:line id="Line 14017" o:spid="_x0000_s2111"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" strokecolor="#676767" strokeweight=".5pt"/>
                  <v:line id="Line 14018" o:spid="_x0000_s2112"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" strokecolor="#676767" strokeweight=".5pt"/>
                  <v:line id="Line 14019" o:spid="_x0000_s2113"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" strokecolor="#676767" strokeweight=".5pt"/>
                  <v:line id="Line 14020" o:spid="_x0000_s2114"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" strokecolor="#676767" strokeweight=".5pt">
                    <v:shadow color="#a9a9a9" offset="1pt,1pt"/>
                  </v:line>
                  <v:shape id="Freeform 14021" o:spid="_x0000_s2115"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" path="m,628l396,732,396,e" filled="f" strokecolor="#676767" strokeweight=".5pt">
                    <v:stroke endcap="round"/>
                    <v:path arrowok="t" o:connecttype="custom" o:connectlocs="0,410;256,477;256,0" o:connectangles="0,0,0"/>
                  </v:shape>
                  <v:shape id="Freeform 14022" o:spid="_x0000_s2116"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" path="m452,105l,,,1277e" filled="f" strokeweight=".5pt">
                    <v:stroke endcap="round"/>
                    <v:path arrowok="t" o:connecttype="custom" o:connectlocs="293,68;0,0;0,832" o:connectangles="0,0,0"/>
                  </v:shape>
                  <v:shape id="Freeform 14023" o:spid="_x0000_s2117"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024" o:spid="_x0000_s2118"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" strokecolor="#676767" strokeweight=".5pt"/>
                  <v:line id="Line 14025" o:spid="_x0000_s2119"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" strokecolor="#676767" strokeweight=".5pt"/>
                  <v:line id="Line 14026" o:spid="_x0000_s2120"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" strokecolor="#676767" strokeweight=".5pt"/>
                  <v:shape id="Freeform 14027" o:spid="_x0000_s2121"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" path="m,l,48,151,81r,-48l,e" fillcolor="#a9a9a9" stroked="f" strokeweight="1pt">
                    <v:stroke endcap="round"/>
                    <v:path arrowok="t" o:connecttype="custom" o:connectlocs="0,0;0,32;99,53;99,22;0,0" o:connectangles="0,0,0,0,0"/>
                  </v:shape>
                  <v:line id="Line 14028" o:spid="_x0000_s2122"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" strokecolor="#919191" strokeweight=".5pt"/>
                  <v:shape id="Freeform 14029" o:spid="_x0000_s2123"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4030" o:spid="_x0000_s2124"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4031" o:spid="_x0000_s2125"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032" o:spid="_x0000_s2126"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033" o:spid="_x0000_s2127"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034" o:spid="_x0000_s2128"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035" o:spid="_x0000_s2129" style="position:absolute;left:44488;top:10718;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">
                  <v:shape id="Freeform 14036" o:spid="_x0000_s2130"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" path="m,307l577,448,1290,127,727,,,307e" strokeweight=".5pt">
                    <v:stroke endcap="round"/>
                    <v:path arrowok="t" o:connecttype="custom" o:connectlocs="0,200;375,291;839,83;473,0;0,200" o:connectangles="0,0,0,0,0"/>
                  </v:shape>
                  <v:shape id="Freeform 14037" o:spid="_x0000_s2131"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" path="m,292r,78l567,535,1251,92r,-92e" fillcolor="#969696" strokeweight=".5pt">
                    <v:stroke endcap="round"/>
                    <v:path arrowok="t" o:connecttype="custom" o:connectlocs="0,190;0,241;369,348;814,60;814,0" o:connectangles="0,0,0,0,0"/>
                  </v:shape>
                  <v:shape id="Freeform 14038" o:spid="_x0000_s2132"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039" o:spid="_x0000_s2133"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4040" o:spid="_x0000_s2134"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" strokecolor="#676767" strokeweight=".5pt"/>
                  <v:oval id="Oval 14041" o:spid="_x0000_s2135"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" fillcolor="#33c" stroked="f" strokeweight="1pt"/>
                  <v:line id="Line 14042" o:spid="_x0000_s2136"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" strokecolor="#676767" strokeweight=".5pt"/>
                  <v:line id="Line 14043" o:spid="_x0000_s2137"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" strokecolor="#676767" strokeweight=".5pt"/>
                  <v:line id="Line 14044" o:spid="_x0000_s2138"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" strokecolor="#676767" strokeweight=".5pt"/>
                  <v:line id="Line 14045" o:spid="_x0000_s2139"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" strokecolor="#676767" strokeweight=".5pt">
                    <v:shadow color="#a9a9a9" offset="1pt,1pt"/>
                  </v:line>
                  <v:shape id="Freeform 14046" o:spid="_x0000_s2140"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" path="m,628l396,732,396,e" filled="f" strokecolor="#676767" strokeweight=".5pt">
                    <v:stroke endcap="round"/>
                    <v:path arrowok="t" o:connecttype="custom" o:connectlocs="0,410;256,477;256,0" o:connectangles="0,0,0"/>
                  </v:shape>
                  <v:shape id="Freeform 14047" o:spid="_x0000_s2141"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" path="m452,105l,,,1277e" filled="f" strokeweight=".5pt">
                    <v:stroke endcap="round"/>
                    <v:path arrowok="t" o:connecttype="custom" o:connectlocs="293,68;0,0;0,832" o:connectangles="0,0,0"/>
                  </v:shape>
                  <v:shape id="Freeform 14048" o:spid="_x0000_s2142"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4049" o:spid="_x0000_s2143"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" strokecolor="#676767" strokeweight=".5pt"/>
                  <v:line id="Line 14050" o:spid="_x0000_s2144"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" strokecolor="#676767" strokeweight=".5pt"/>
                  <v:line id="Line 14051" o:spid="_x0000_s2145"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" strokecolor="#676767" strokeweight=".5pt"/>
                  <v:shape id="Freeform 14052" o:spid="_x0000_s2146"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" path="m,l,48,151,81r,-48l,e" fillcolor="#a9a9a9" stroked="f" strokeweight="1pt">
                    <v:stroke endcap="round"/>
                    <v:path arrowok="t" o:connecttype="custom" o:connectlocs="0,0;0,32;99,53;99,22;0,0" o:connectangles="0,0,0,0,0"/>
                  </v:shape>
                  <v:line id="Line 14053" o:spid="_x0000_s2147"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" strokecolor="#919191" strokeweight=".5pt"/>
                  <v:shape id="Freeform 14054" o:spid="_x0000_s2148"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4055" o:spid="_x0000_s2149"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056" o:spid="_x0000_s2150"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" path="m,14l,,53,15r,14l,14e" fillcolor="#33c" strokecolor="#33c" strokeweight="1pt">
                    <v:stroke endcap="round"/>
                    <v:path arrowok="t" o:connecttype="custom" o:connectlocs="0,9;0,0;35,10;35,18;0,9" o:connectangles="0,0,0,0,0"/>
                  </v:shape>
                  <v:shape id="Freeform 14057" o:spid="_x0000_s2151"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4058" o:spid="_x0000_s2152"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059" o:spid="_x0000_s2153"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4060" o:spid="_x0000_s2154" style="position:absolute;left:46748;top:9588;width:7588;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">
                  <v:rect id="Rectangle 14061" o:spid="_x0000_s215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" strokecolor="#919191">
                    <v:shadow on="t" color="#cecece"/>
                    <v:textbox inset=".93981mm,.93981mm,1.87961mm,.93981mm">
                      <w:txbxContent>
                        <w:p w14:paraId="51D9A7D5" w14:textId="77777777" w:rsidR="006D28B7" w:rsidRPr="009C72A6" w:rsidRDefault="006D28B7" w:rsidP="00741D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v:textbox>
                  </v:rect>
                  <v:group id="Group 14062" o:spid="_x0000_s215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">
                    <v:shape id="AutoShape 14063" o:spid="_x0000_s215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" adj="17843" fillcolor="#ffcba9" strokecolor="#c00">
                      <v:fill color2="#f60" focus="100%" type="gradient"/>
                    </v:shape>
                    <v:shape id="AutoShape 14064" o:spid="_x0000_s215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" fillcolor="#ffcba9" strokecolor="#c00">
                      <v:fill color2="#f60" focusposition=".5,.5" focussize="" focus="100%" type="gradientRadial"/>
                    </v:shape>
                    <v:oval id="Oval 14065" o:spid="_x0000_s215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" fillcolor="#fff8ea" strokecolor="#c00">
                      <v:fill color2="#fc6" focusposition=".5,.5" focussize="" focus="100%" type="gradientRadial"/>
                    </v:oval>
                  </v:group>
                </v:group>
                <v:group id="Group 14066" o:spid="_x0000_s2160" style="position:absolute;left:42786;top:1657;width:8121;height:405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">
                  <v:rect id="Rectangle 14067" o:spid="_x0000_s216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" strokecolor="#919191">
                    <v:shadow on="t" color="#cecece"/>
                    <v:textbox inset=".93981mm,.93981mm,1.87961mm,.93981mm">
                      <w:txbxContent>
                        <w:p w14:paraId="2BE5B01B" w14:textId="77777777" w:rsidR="006D28B7" w:rsidRPr="009C72A6" w:rsidRDefault="006D28B7" w:rsidP="00741D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v:textbox>
                  </v:rect>
                  <v:group id="Group 14068" o:spid="_x0000_s216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">
                    <v:shape id="AutoShape 14069" o:spid="_x0000_s216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" adj="17843" fillcolor="#ffcba9" strokecolor="#c00">
                      <v:fill color2="#f60" focus="100%" type="gradient"/>
                    </v:shape>
                    <v:shape id="AutoShape 14070" o:spid="_x0000_s216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" fillcolor="#ffcba9" strokecolor="#c00">
                      <v:fill color2="#f60" focusposition=".5,.5" focussize="" focus="100%" type="gradientRadial"/>
                    </v:shape>
                    <v:oval id="Oval 14071" o:spid="_x0000_s216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" fillcolor="#fff8ea" strokecolor="#c00">
                      <v:fill color2="#fc6" focusposition=".5,.5" focussize="" focus="100%" type="gradientRadial"/>
                    </v:oval>
                  </v:group>
                </v:group>
                <v:group id="Group 14072" o:spid="_x0000_s2166" style="position:absolute;left:10756;top:9023;width:1702;height:5658"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">
                  <v:line id="Line 14073" o:spid="_x0000_s2167"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" strokeweight="3pt"/>
                  <v:line id="Line 14074" o:spid="_x0000_s2168"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" strokeweight="3pt">
                    <v:stroke endarrow="block"/>
                  </v:line>
                </v:group>
                <v:group id="Group 14075" o:spid="_x0000_s2169" style="position:absolute;left:8178;top:3359;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">
                  <v:shape id="Freeform 14076" o:spid="_x0000_s2170"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" path="m,307l577,448,1290,127,727,,,307e" strokeweight=".5pt">
                    <v:stroke endcap="round"/>
                    <v:path arrowok="t" o:connecttype="custom" o:connectlocs="0,200;375,291;839,83;473,0;0,200" o:connectangles="0,0,0,0,0"/>
                  </v:shape>
                  <v:shape id="Freeform 14077" o:spid="_x0000_s2171"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4078" o:spid="_x0000_s2172"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079" o:spid="_x0000_s2173"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4080" o:spid="_x0000_s2174"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" strokecolor="#676767" strokeweight=".5pt"/>
                  <v:oval id="Oval 14081" o:spid="_x0000_s2175"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" fillcolor="#33c" stroked="f" strokeweight="1pt"/>
                  <v:line id="Line 14082" o:spid="_x0000_s2176"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" strokecolor="#676767" strokeweight=".5pt"/>
                  <v:line id="Line 14083" o:spid="_x0000_s2177"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" strokecolor="#676767" strokeweight=".5pt"/>
                  <v:line id="Line 14084" o:spid="_x0000_s2178"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" strokecolor="#676767" strokeweight=".5pt"/>
                  <v:line id="Line 14085" o:spid="_x0000_s2179"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" strokecolor="#676767" strokeweight=".5pt">
                    <v:shadow color="#a9a9a9" offset="1pt,1pt"/>
                  </v:line>
                  <v:shape id="Freeform 14086" o:spid="_x0000_s2180"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" path="m,628l396,732,396,e" filled="f" strokecolor="#676767" strokeweight=".5pt">
                    <v:stroke endcap="round"/>
                    <v:path arrowok="t" o:connecttype="custom" o:connectlocs="0,410;256,477;256,0" o:connectangles="0,0,0"/>
                  </v:shape>
                  <v:shape id="Freeform 14087" o:spid="_x0000_s2181"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" path="m452,105l,,,1277e" filled="f" strokeweight=".5pt">
                    <v:stroke endcap="round"/>
                    <v:path arrowok="t" o:connecttype="custom" o:connectlocs="293,68;0,0;0,832" o:connectangles="0,0,0"/>
                  </v:shape>
                  <v:shape id="Freeform 14088" o:spid="_x0000_s2182"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089" o:spid="_x0000_s2183"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" strokecolor="#676767" strokeweight=".5pt"/>
                  <v:line id="Line 14090" o:spid="_x0000_s2184"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" strokecolor="#676767" strokeweight=".5pt"/>
                  <v:line id="Line 14091" o:spid="_x0000_s2185"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" strokecolor="#676767" strokeweight=".5pt"/>
                  <v:shape id="Freeform 14092" o:spid="_x0000_s2186"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" path="m,l,48,151,81r,-48l,e" fillcolor="#a9a9a9" stroked="f" strokeweight="1pt">
                    <v:stroke endcap="round"/>
                    <v:path arrowok="t" o:connecttype="custom" o:connectlocs="0,0;0,32;99,53;99,22;0,0" o:connectangles="0,0,0,0,0"/>
                  </v:shape>
                  <v:line id="Line 14093" o:spid="_x0000_s2187"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" strokecolor="#919191" strokeweight=".5pt"/>
                  <v:shape id="Freeform 14094" o:spid="_x0000_s2188"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095" o:spid="_x0000_s2189"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4096" o:spid="_x0000_s2190"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" path="m,14l,,53,15r,14l,14e" fillcolor="#33c" strokecolor="#33c" strokeweight="1pt">
                    <v:stroke endcap="round"/>
                    <v:path arrowok="t" o:connecttype="custom" o:connectlocs="0,9;0,0;35,10;35,18;0,9" o:connectangles="0,0,0,0,0"/>
                  </v:shape>
                  <v:shape id="Freeform 14097" o:spid="_x0000_s2191"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4098" o:spid="_x0000_s2192"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4099" o:spid="_x0000_s2193"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4100" o:spid="_x0000_s2194" style="position:absolute;left:12458;top:11283;width:4280;height:691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">
                  <v:shape id="Freeform 14101" o:spid="_x0000_s2195"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" path="m,307l577,448,1290,127,727,,,307e" strokeweight=".5pt">
                    <v:stroke endcap="round"/>
                    <v:path arrowok="t" o:connecttype="custom" o:connectlocs="0,200;375,291;839,83;473,0;0,200" o:connectangles="0,0,0,0,0"/>
                  </v:shape>
                  <v:shape id="Freeform 14102" o:spid="_x0000_s2196"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103" o:spid="_x0000_s2197"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104" o:spid="_x0000_s2198"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4105" o:spid="_x0000_s2199"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" strokecolor="#676767" strokeweight=".5pt"/>
                  <v:oval id="Oval 14106" o:spid="_x0000_s2200"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" fillcolor="#33c" stroked="f" strokeweight="1pt"/>
                  <v:line id="Line 14107" o:spid="_x0000_s2201"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" strokecolor="#676767" strokeweight=".5pt"/>
                  <v:line id="Line 14108" o:spid="_x0000_s2202"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" strokecolor="#676767" strokeweight=".5pt"/>
                  <v:line id="Line 14109" o:spid="_x0000_s2203"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" strokecolor="#676767" strokeweight=".5pt"/>
                  <v:line id="Line 14110" o:spid="_x0000_s2204"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" strokecolor="#676767" strokeweight=".5pt">
                    <v:shadow color="#a9a9a9" offset="1pt,1pt"/>
                  </v:line>
                  <v:shape id="Freeform 14111" o:spid="_x0000_s2205"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" path="m,628l396,732,396,e" filled="f" strokecolor="#676767" strokeweight=".5pt">
                    <v:stroke endcap="round"/>
                    <v:path arrowok="t" o:connecttype="custom" o:connectlocs="0,410;256,477;256,0" o:connectangles="0,0,0"/>
                  </v:shape>
                  <v:shape id="Freeform 14112" o:spid="_x0000_s2206"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" path="m452,105l,,,1277e" filled="f" strokeweight=".5pt">
                    <v:stroke endcap="round"/>
                    <v:path arrowok="t" o:connecttype="custom" o:connectlocs="293,68;0,0;0,832" o:connectangles="0,0,0"/>
                  </v:shape>
                  <v:shape id="Freeform 14113" o:spid="_x0000_s2207"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4114" o:spid="_x0000_s2208"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" strokecolor="#676767" strokeweight=".5pt"/>
                  <v:line id="Line 14115" o:spid="_x0000_s2209"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" strokecolor="#676767" strokeweight=".5pt"/>
                  <v:line id="Line 14116" o:spid="_x0000_s2210"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" strokecolor="#676767" strokeweight=".5pt"/>
                  <v:shape id="Freeform 14117" o:spid="_x0000_s2211"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" path="m,l,48,151,81r,-48l,e" fillcolor="#a9a9a9" stroked="f" strokeweight="1pt">
                    <v:stroke endcap="round"/>
                    <v:path arrowok="t" o:connecttype="custom" o:connectlocs="0,0;0,32;99,53;99,22;0,0" o:connectangles="0,0,0,0,0"/>
                  </v:shape>
                  <v:line id="Line 14118" o:spid="_x0000_s2212"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" strokecolor="#919191" strokeweight=".5pt"/>
                  <v:shape id="Freeform 14119" o:spid="_x0000_s2213"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4120" o:spid="_x0000_s2214"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4121" o:spid="_x0000_s2215"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" path="m,14l,,53,15r,14l,14e" fillcolor="#33c" strokecolor="#33c" strokeweight="1pt">
                    <v:stroke endcap="round"/>
                    <v:path arrowok="t" o:connecttype="custom" o:connectlocs="0,9;0,0;35,10;35,18;0,9" o:connectangles="0,0,0,0,0"/>
                  </v:shape>
                  <v:shape id="Freeform 14122" o:spid="_x0000_s2216"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123" o:spid="_x0000_s2217"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4124" o:spid="_x0000_s2218"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4131" o:spid="_x0000_s2219" style="position:absolute;left:10902;top:2286;width:8001;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">
                  <v:rect id="Rectangle 14132" o:spid="_x0000_s222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" strokecolor="#919191">
                    <v:shadow on="t" color="#cecece"/>
                    <v:textbox inset=".93981mm,.93981mm,1.87961mm,.93981mm">
                      <w:txbxContent>
                        <w:p w14:paraId="347C9626" w14:textId="77777777" w:rsidR="006D28B7" w:rsidRPr="009C72A6" w:rsidRDefault="006D28B7" w:rsidP="00D11E3E">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v:textbox>
                  </v:rect>
                  <v:group id="Group 14133" o:spid="_x0000_s222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">
                    <v:shape id="AutoShape 14134" o:spid="_x0000_s222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" adj="17843" fillcolor="#ffcba9" strokecolor="#c00">
                      <v:fill color2="#f60" focus="100%" type="gradient"/>
                    </v:shape>
                    <v:shape id="AutoShape 14135" o:spid="_x0000_s222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" fillcolor="#ffcba9" strokecolor="#c00">
                      <v:fill color2="#f60" focusposition=".5,.5" focussize="" focus="100%" type="gradientRadial"/>
                    </v:shape>
                    <v:oval id="Oval 14136" o:spid="_x0000_s222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" fillcolor="#fff8ea" strokecolor="#c00">
                      <v:fill color2="#fc6" focusposition=".5,.5" focussize="" focus="100%" type="gradientRadial"/>
                    </v:oval>
                  </v:group>
                </v:group>
                <v:group id="Group 14137" o:spid="_x0000_s2225" style="position:absolute;left:13589;top:20345;width:7600;height:365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">
                  <v:rect id="Rectangle 14138" o:spid="_x0000_s222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" strokecolor="#919191">
                    <v:shadow on="t" color="#cecece"/>
                    <v:textbox inset=".93981mm,.93981mm,1.87961mm,.93981mm">
                      <w:txbxContent>
                        <w:p w14:paraId="487BF9FF"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v:textbox>
                  </v:rect>
                  <v:group id="Group 14139" o:spid="_x0000_s222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">
                    <v:shape id="AutoShape 14140" o:spid="_x0000_s222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" adj="17843" fillcolor="#ffcba9" strokecolor="#c00">
                      <v:fill color2="#f60" focus="100%" type="gradient"/>
                    </v:shape>
                    <v:shape id="AutoShape 14141" o:spid="_x0000_s222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" fillcolor="#ffcba9" strokecolor="#c00">
                      <v:fill color2="#f60" focusposition=".5,.5" focussize="" focus="100%" type="gradientRadial"/>
                    </v:shape>
                    <v:oval id="Oval 14142" o:spid="_x0000_s223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" fillcolor="#fff8ea" strokecolor="#c00">
                      <v:fill color2="#fc6" focusposition=".5,.5" focussize="" focus="100%" type="gradientRadial"/>
                    </v:oval>
                  </v:group>
                </v:group>
                <v:group id="Group 14143" o:spid="_x0000_s2231" style="position:absolute;left:14719;top:10287;width:8756;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">
                  <v:rect id="Rectangle 14144" o:spid="_x0000_s223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" strokecolor="#919191">
                    <v:shadow on="t" color="#cecece"/>
                    <v:textbox inset=".93981mm,.93981mm,1.87961mm,.93981mm">
                      <w:txbxContent>
                        <w:p w14:paraId="4A4E12F0" w14:textId="77777777" w:rsidR="006D28B7" w:rsidRPr="009C72A6" w:rsidRDefault="006D28B7" w:rsidP="0018275B">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v:textbox>
                  </v:rect>
                  <v:group id="Group 14145" o:spid="_x0000_s223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">
                    <v:shape id="AutoShape 14146" o:spid="_x0000_s223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" adj="17843" fillcolor="#ffcba9" strokecolor="#c00">
                      <v:fill color2="#f60" focus="100%" type="gradient"/>
                    </v:shape>
                    <v:shape id="AutoShape 14147" o:spid="_x0000_s223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" fillcolor="#ffcba9" strokecolor="#c00">
                      <v:fill color2="#f60" focusposition=".5,.5" focussize="" focus="100%" type="gradientRadial"/>
                    </v:shape>
                    <v:oval id="Oval 14148" o:spid="_x0000_s223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" fillcolor="#fff8ea" strokecolor="#c00">
                      <v:fill color2="#fc6" focusposition=".5,.5" focussize="" focus="100%" type="gradientRadial"/>
                    </v:oval>
                  </v:group>
                </v:group>
                <v:group id="Group 14149" o:spid="_x0000_s2237" style="position:absolute;left:9525;top:19780;width:3352;height:4096"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">
                  <v:shape id="Freeform 14150" o:spid="_x0000_s2238"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" path="m488,14r,483l285,497r,235l,732,,,488,14e" stroked="f" strokeweight="1pt">
                    <v:stroke endcap="round"/>
                    <v:path arrowok="t" o:connecttype="custom" o:connectlocs="488,14;488,497;285,497;285,732;0,732;0,0;488,14" o:connectangles="0,0,0,0,0,0,0"/>
                  </v:shape>
                  <v:rect id="Rectangle 14151" o:spid="_x0000_s2239"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" fillcolor="#919191" stroked="f" strokeweight="1pt"/>
                  <v:rect id="Rectangle 14152" o:spid="_x0000_s2240"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" fillcolor="#dadada" stroked="f" strokeweight="1pt"/>
                  <v:rect id="Rectangle 14153" o:spid="_x0000_s2241"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" fillcolor="#dadada" stroked="f" strokeweight="1pt"/>
                  <v:rect id="Rectangle 14154" o:spid="_x0000_s2242"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" fillcolor="#36f" stroked="f" strokeweight="1pt"/>
                  <v:shape id="Freeform 14155" o:spid="_x0000_s2243"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156" o:spid="_x0000_s2244"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" fillcolor="black" stroked="f" strokeweight="1pt"/>
                  <v:rect id="Rectangle 14157" o:spid="_x0000_s2245"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" fillcolor="#063de8" stroked="f" strokeweight="1pt"/>
                  <v:rect id="Rectangle 14158" o:spid="_x0000_s2246"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" fillcolor="black" stroked="f" strokeweight="1pt"/>
                  <v:rect id="Rectangle 14159" o:spid="_x0000_s2247"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" fillcolor="black" stroked="f" strokeweight="1pt"/>
                  <v:rect id="Rectangle 14160" o:spid="_x0000_s2248"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" fillcolor="blue" stroked="f" strokecolor="#9234db" strokeweight="1pt"/>
                  <v:rect id="Rectangle 14161" o:spid="_x0000_s2249"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" fillcolor="blue" stroked="f" strokecolor="#9234db" strokeweight="1pt"/>
                  <v:rect id="Rectangle 14162" o:spid="_x0000_s2250"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" fillcolor="blue" stroked="f" strokecolor="#9234db" strokeweight="1pt"/>
                  <v:rect id="Rectangle 14163" o:spid="_x0000_s2251"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" fillcolor="blue" stroked="f" strokecolor="#9234db" strokeweight="1pt"/>
                  <v:rect id="Rectangle 14164" o:spid="_x0000_s2252"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" fillcolor="blue" stroked="f" strokecolor="#9234db" strokeweight="1pt"/>
                  <v:rect id="Rectangle 14165" o:spid="_x0000_s2253"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" fillcolor="black" stroked="f" strokeweight="1pt"/>
                  <v:rect id="Rectangle 14166" o:spid="_x0000_s2254"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" fillcolor="#dadada" stroked="f" strokeweight="1pt"/>
                  <v:rect id="Rectangle 14167" o:spid="_x0000_s2255"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" fillcolor="#dadada" stroked="f" strokeweight="1pt"/>
                  <v:rect id="Rectangle 14168" o:spid="_x0000_s2256"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" fillcolor="#dadada" stroked="f" strokeweight="1pt"/>
                  <v:rect id="Rectangle 14169" o:spid="_x0000_s2257"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" fillcolor="blue" stroked="f" strokecolor="#9234db" strokeweight="1pt"/>
                  <v:rect id="Rectangle 14170" o:spid="_x0000_s2258"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" fillcolor="#36f" stroked="f" strokeweight="1pt"/>
                  <v:rect id="Rectangle 14171" o:spid="_x0000_s2259"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" fillcolor="blue" stroked="f" strokecolor="#9234db" strokeweight="1pt"/>
                  <v:rect id="Rectangle 14172" o:spid="_x0000_s2260"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" fillcolor="blue" stroked="f" strokecolor="#9234db" strokeweight="1pt"/>
                  <v:rect id="Rectangle 14173" o:spid="_x0000_s2261"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" fillcolor="blue" stroked="f" strokecolor="#9234db" strokeweight="1pt"/>
                  <v:rect id="Rectangle 14174" o:spid="_x0000_s2262"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" fillcolor="black" stroked="f" strokeweight="1pt"/>
                  <v:rect id="Rectangle 14175" o:spid="_x0000_s2263"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" fillcolor="blue" stroked="f" strokecolor="#9234db" strokeweight="1pt"/>
                  <v:rect id="Rectangle 14176" o:spid="_x0000_s2264"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" fillcolor="blue" stroked="f" strokecolor="#9234db" strokeweight="1pt"/>
                  <v:rect id="Rectangle 14177" o:spid="_x0000_s2265"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" fillcolor="blue" stroked="f" strokecolor="#9234db" strokeweight="1pt"/>
                  <v:rect id="Rectangle 14178" o:spid="_x0000_s2266"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" fillcolor="black" stroked="f" strokeweight="1pt"/>
                  <v:rect id="Rectangle 14179" o:spid="_x0000_s2267"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" fillcolor="black" stroked="f" strokeweight="1pt"/>
                  <v:rect id="Rectangle 14180" o:spid="_x0000_s2268"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" fillcolor="blue" stroked="f" strokecolor="#9234db" strokeweight="1pt"/>
                </v:group>
                <v:shape id="Text Box 14181" o:spid="_x0000_s2269" type="#_x0000_t202" style="position:absolute;left:2825;top:23177;width:5550;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" strokecolor="#339">
                  <v:shadow on="t" color="silver" offset="4pt,4pt"/>
                  <v:textbox inset="1.87961mm,.56389mm,1.87961mm,.56389mm">
                    <w:txbxContent>
                      <w:p w14:paraId="23716CB3" w14:textId="77777777" w:rsidR="006D28B7" w:rsidRPr="009C72A6" w:rsidRDefault="006D28B7" w:rsidP="00D11E3E">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Northwind</w:t>
                        </w:r>
                        <w:r w:rsidRPr="009C72A6">
                          <w:rPr>
                            <w:rFonts w:ascii="Arial Narrow" w:hAnsi="Arial Narrow" w:cs="Arial Narrow"/>
                            <w:color w:val="000000"/>
                            <w:sz w:val="12"/>
                            <w:szCs w:val="16"/>
                          </w:rPr>
                          <w:br/>
                          <w:t>Traders</w:t>
                        </w:r>
                      </w:p>
                    </w:txbxContent>
                  </v:textbox>
                </v:shape>
                <v:group id="Group 14182" o:spid="_x0000_s2270" style="position:absolute;left:3397;top:11283;width:4286;height:691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">
                  <v:shape id="Freeform 14183" o:spid="_x0000_s227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" path="m,307l577,448,1290,127,727,,,307e" strokeweight=".5pt">
                    <v:stroke endcap="round"/>
                    <v:path arrowok="t" o:connecttype="custom" o:connectlocs="0,200;375,291;839,83;473,0;0,200" o:connectangles="0,0,0,0,0"/>
                  </v:shape>
                  <v:shape id="Freeform 14184" o:spid="_x0000_s227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185" o:spid="_x0000_s227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186" o:spid="_x0000_s227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4187" o:spid="_x0000_s227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" strokecolor="#676767" strokeweight=".5pt"/>
                  <v:oval id="Oval 14188" o:spid="_x0000_s227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" fillcolor="#33c" stroked="f" strokeweight="1pt"/>
                  <v:line id="Line 14189" o:spid="_x0000_s227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" strokecolor="#676767" strokeweight=".5pt"/>
                  <v:line id="Line 14190" o:spid="_x0000_s227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" strokecolor="#676767" strokeweight=".5pt"/>
                  <v:line id="Line 14191" o:spid="_x0000_s227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" strokecolor="#676767" strokeweight=".5pt"/>
                  <v:line id="Line 14192" o:spid="_x0000_s228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" strokecolor="#676767" strokeweight=".5pt">
                    <v:shadow color="#a9a9a9" offset="1pt,1pt"/>
                  </v:line>
                  <v:shape id="Freeform 14193" o:spid="_x0000_s228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" path="m,628l396,732,396,e" filled="f" strokecolor="#676767" strokeweight=".5pt">
                    <v:stroke endcap="round"/>
                    <v:path arrowok="t" o:connecttype="custom" o:connectlocs="0,410;256,477;256,0" o:connectangles="0,0,0"/>
                  </v:shape>
                  <v:shape id="Freeform 14194" o:spid="_x0000_s228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" path="m452,105l,,,1277e" filled="f" strokeweight=".5pt">
                    <v:stroke endcap="round"/>
                    <v:path arrowok="t" o:connecttype="custom" o:connectlocs="293,68;0,0;0,832" o:connectangles="0,0,0"/>
                  </v:shape>
                  <v:shape id="Freeform 14195" o:spid="_x0000_s228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4196" o:spid="_x0000_s228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" strokecolor="#676767" strokeweight=".5pt"/>
                  <v:line id="Line 14197" o:spid="_x0000_s228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" strokecolor="#676767" strokeweight=".5pt"/>
                  <v:line id="Line 14198" o:spid="_x0000_s228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" strokecolor="#676767" strokeweight=".5pt"/>
                  <v:shape id="Freeform 14199" o:spid="_x0000_s228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" path="m,l,48,151,81r,-48l,e" fillcolor="#a9a9a9" stroked="f" strokeweight="1pt">
                    <v:stroke endcap="round"/>
                    <v:path arrowok="t" o:connecttype="custom" o:connectlocs="0,0;0,32;99,53;99,22;0,0" o:connectangles="0,0,0,0,0"/>
                  </v:shape>
                  <v:line id="Line 14200" o:spid="_x0000_s228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" strokecolor="#919191" strokeweight=".5pt"/>
                  <v:shape id="Freeform 14201" o:spid="_x0000_s228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202" o:spid="_x0000_s229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4203" o:spid="_x0000_s229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4204" o:spid="_x0000_s229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4205" o:spid="_x0000_s229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4206" o:spid="_x0000_s229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207" o:spid="_x0000_s2295" style="position:absolute;left:615;top:9144;width:8001;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">
                  <v:rect id="Rectangle 14208" o:spid="_x0000_s229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" strokecolor="#919191">
                    <v:shadow on="t" color="#cecece"/>
                    <v:textbox inset=".93981mm,.93981mm,1.87961mm,.93981mm">
                      <w:txbxContent>
                        <w:p w14:paraId="7E5FBB8B"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v:textbox>
                  </v:rect>
                  <v:group id="Group 14209" o:spid="_x0000_s229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">
                    <v:shape id="AutoShape 14210" o:spid="_x0000_s229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" adj="17843" fillcolor="#ffcba9" strokecolor="#c00">
                      <v:fill color2="#f60" focus="100%" type="gradient"/>
                    </v:shape>
                    <v:shape id="AutoShape 14211" o:spid="_x0000_s229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" fillcolor="#ffcba9" strokecolor="#c00">
                      <v:fill color2="#f60" focusposition=".5,.5" focussize="" focus="100%" type="gradientRadial"/>
                    </v:shape>
                    <v:oval id="Oval 14212" o:spid="_x0000_s230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" fillcolor="#fff8ea" strokecolor="#c00">
                      <v:fill color2="#fc6" focusposition=".5,.5" focussize="" focus="100%" type="gradientRadial"/>
                    </v:oval>
                  </v:group>
                </v:group>
                <v:line id="Line 14213" o:spid="_x0000_s2301" style="position:absolute;flip:x y;visibility:visible;mso-wrap-style:square" from="13589,5626" to="39636,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" strokeweight="2.25pt">
                  <v:stroke endarrow="block"/>
                </v:line>
                <v:group id="Group 14214" o:spid="_x0000_s2302" style="position:absolute;left:30575;top:8001;width:8902;height:342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">
                  <v:rect id="Rectangle 14215" o:spid="_x0000_s23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" strokecolor="#919191">
                    <v:shadow on="t" color="#cecece"/>
                    <v:textbox inset=".93981mm,.93981mm,1.87961mm,.93981mm">
                      <w:txbxContent>
                        <w:p w14:paraId="68A96A2F" w14:textId="77777777" w:rsidR="006D28B7" w:rsidRPr="009C72A6" w:rsidRDefault="006D28B7" w:rsidP="00C1371F">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v:textbox>
                  </v:rect>
                  <v:group id="Group 14216" o:spid="_x0000_s23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">
                    <v:shape id="AutoShape 14217" o:spid="_x0000_s23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" adj="17843" fillcolor="#ffcba9" strokecolor="#c00">
                      <v:fill color2="#f60" focus="100%" type="gradient"/>
                    </v:shape>
                    <v:shape id="AutoShape 14218" o:spid="_x0000_s23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" fillcolor="#ffcba9" strokecolor="#c00">
                      <v:fill color2="#f60" focusposition=".5,.5" focussize="" focus="100%" type="gradientRadial"/>
                    </v:shape>
                    <v:oval id="Oval 14219" o:spid="_x0000_s23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" fillcolor="#fff8ea" strokecolor="#c00">
                      <v:fill color2="#fc6" focusposition=".5,.5" focussize="" focus="100%" type="gradientRadial"/>
                    </v:oval>
                  </v:group>
                </v:group>
                <v:group id="Group 14220" o:spid="_x0000_s2308" style="position:absolute;left:21189;top:2286;width:8001;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">
                  <v:rect id="Rectangle 14221" o:spid="_x0000_s230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" strokecolor="#919191">
                    <v:shadow on="t" color="#cecece"/>
                    <v:textbox inset=".93981mm,.93981mm,1.87961mm,.93981mm">
                      <w:txbxContent>
                        <w:p w14:paraId="3EC0EB90" w14:textId="77777777" w:rsidR="006D28B7" w:rsidRPr="009C72A6" w:rsidRDefault="006D28B7" w:rsidP="00D11E3E">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v:textbox>
                  </v:rect>
                  <v:group id="Group 14222" o:spid="_x0000_s231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">
                    <v:shape id="AutoShape 14223" o:spid="_x0000_s231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" adj="17843" fillcolor="#ffcba9" strokecolor="#c00">
                      <v:fill color2="#f60" focus="100%" type="gradient"/>
                    </v:shape>
                    <v:shape id="AutoShape 14224" o:spid="_x0000_s231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" fillcolor="#ffcba9" strokecolor="#c00">
                      <v:fill color2="#f60" focusposition=".5,.5" focussize="" focus="100%" type="gradientRadial"/>
                    </v:shape>
                    <v:oval id="Oval 14225" o:spid="_x0000_s231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" fillcolor="#fff8ea" strokecolor="#c00">
                      <v:fill color2="#fc6" focusposition=".5,.5" focussize="" focus="100%" type="gradientRadial"/>
                    </v:oval>
                  </v:group>
                </v:group>
                <v:oval id="Oval 14226" o:spid="_x0000_s2314" style="position:absolute;left:18865;top:2559;width:226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">
                  <v:textbox inset="1.87961mm,.93981mm,1.87961mm,.93981mm">
                    <w:txbxContent>
                      <w:p w14:paraId="1BC8F85E" w14:textId="77777777" w:rsidR="006D28B7" w:rsidRPr="00927EAF" w:rsidRDefault="006D28B7" w:rsidP="00927EAF">
                        <w:pPr>
                          <w:autoSpaceDE w:val="0"/>
                          <w:autoSpaceDN w:val="0"/>
                          <w:adjustRightInd w:val="0"/>
                          <w:spacing w:line="240" w:lineRule="exact"/>
                          <w:jc w:val="center"/>
                          <w:rPr>
                            <w:color w:val="000000"/>
                            <w:sz w:val="24"/>
                            <w:szCs w:val="24"/>
                          </w:rPr>
                        </w:pPr>
                        <w:r w:rsidRPr="00927EAF">
                          <w:rPr>
                            <w:color w:val="000000"/>
                            <w:sz w:val="24"/>
                            <w:szCs w:val="24"/>
                          </w:rPr>
                          <w:t>1</w:t>
                        </w:r>
                      </w:p>
                    </w:txbxContent>
                  </v:textbox>
                </v:oval>
                <v:oval id="Oval 14227" o:spid="_x0000_s2315" style="position:absolute;left:27863;top:8001;width:2267;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">
                  <v:textbox inset="1.87961mm,.93981mm,1.87961mm,.93981mm">
                    <w:txbxContent>
                      <w:p w14:paraId="273F15CA" w14:textId="77777777" w:rsidR="006D28B7" w:rsidRPr="00A01DBC" w:rsidRDefault="006D28B7" w:rsidP="00A01DBC">
                        <w:pPr>
                          <w:autoSpaceDE w:val="0"/>
                          <w:autoSpaceDN w:val="0"/>
                          <w:adjustRightInd w:val="0"/>
                          <w:spacing w:line="240" w:lineRule="exact"/>
                          <w:jc w:val="center"/>
                          <w:rPr>
                            <w:color w:val="000000"/>
                            <w:sz w:val="24"/>
                            <w:szCs w:val="24"/>
                          </w:rPr>
                        </w:pPr>
                        <w:r w:rsidRPr="00A01DBC">
                          <w:rPr>
                            <w:color w:val="000000"/>
                            <w:sz w:val="24"/>
                            <w:szCs w:val="24"/>
                          </w:rPr>
                          <w:t>2</w:t>
                        </w:r>
                      </w:p>
                    </w:txbxContent>
                  </v:textbox>
                </v:oval>
                <v:line id="Line 14228" o:spid="_x0000_s2316" style="position:absolute;flip:y;visibility:visible;mso-wrap-style:square" from="13589,7321" to="39636,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" strokeweight="2.25pt">
                  <v:stroke endarrow="block"/>
                </v:line>
                <w10:wrap type="topAndBottom"/>
              </v:group>
            </w:pict>
          </mc:Fallback>
        </mc:AlternateContent>
      </w:r>
      <w:r w:rsidR="00194FBD">
        <w:t xml:space="preserve">The advantage of this design is that it also allows trust of new CAs installed into the CA hierarchies at either organization. For example, </w:t>
      </w:r>
      <w:r w:rsidR="00D162B7">
        <w:fldChar w:fldCharType="begin"/>
      </w:r>
      <w:r w:rsidR="00D162B7">
        <w:instrText xml:space="preserve"> REF _Ref33158257 \h </w:instrText>
      </w:r>
      <w:r w:rsidR="00D162B7">
        <w:fldChar w:fldCharType="separate"/>
      </w:r>
      <w:r w:rsidR="00F27C7A">
        <w:t xml:space="preserve">Figure </w:t>
      </w:r>
      <w:r w:rsidR="00F27C7A">
        <w:rPr>
          <w:noProof/>
        </w:rPr>
        <w:t>9</w:t>
      </w:r>
      <w:r w:rsidR="00D162B7">
        <w:fldChar w:fldCharType="end"/>
      </w:r>
      <w:r w:rsidR="00194FBD">
        <w:t xml:space="preserve"> shows the addition of a new CA at Northwind Traders.</w:t>
      </w:r>
    </w:p>
    <w:p w14:paraId="64187776" w14:textId="77777777" w:rsidR="00ED2222" w:rsidRDefault="00ED2222" w:rsidP="00194FBD"/>
    <w:p w14:paraId="19ABE833" w14:textId="77777777" w:rsidR="00194FBD" w:rsidRDefault="006E74AF" w:rsidP="00D162B7">
      <w:pPr>
        <w:pStyle w:val="Caption"/>
        <w:jc w:val="center"/>
      </w:pPr>
      <w:bookmarkStart w:id="49" w:name="_Ref33158257"/>
      <w:r>
        <w:t xml:space="preserve">Figure </w:t>
      </w:r>
      <w:r>
        <w:fldChar w:fldCharType="begin"/>
      </w:r>
      <w:r>
        <w:instrText xml:space="preserve"> SEQ Figure \* ARABIC </w:instrText>
      </w:r>
      <w:r>
        <w:fldChar w:fldCharType="separate"/>
      </w:r>
      <w:r w:rsidR="00F27C7A">
        <w:rPr>
          <w:noProof/>
        </w:rPr>
        <w:t>9</w:t>
      </w:r>
      <w:r>
        <w:fldChar w:fldCharType="end"/>
      </w:r>
      <w:bookmarkEnd w:id="49"/>
      <w:r>
        <w:t xml:space="preserve">: </w:t>
      </w:r>
      <w:r w:rsidRPr="00CC7CCB">
        <w:t xml:space="preserve">Adding an Additional CA to the </w:t>
      </w:r>
      <w:r>
        <w:t>H</w:t>
      </w:r>
      <w:r w:rsidRPr="00CC7CCB">
        <w:t>ierarchy</w:t>
      </w:r>
    </w:p>
    <w:p w14:paraId="72F7A971" w14:textId="78534BDE" w:rsidR="00194FBD" w:rsidRDefault="00805614" w:rsidP="00194FBD">
      <w:r>
        <w:rPr>
          <w:noProof/>
        </w:rPr>
        <mc:AlternateContent>
          <mc:Choice Requires="wpg">
            <w:drawing>
              <wp:anchor distT="0" distB="0" distL="114300" distR="114300" simplePos="0" relativeHeight="251666944" behindDoc="0" locked="0" layoutInCell="1" allowOverlap="1" wp14:anchorId="70984BD7" wp14:editId="26B4920A">
                <wp:simplePos x="0" y="0"/>
                <wp:positionH relativeFrom="column">
                  <wp:posOffset>2920365</wp:posOffset>
                </wp:positionH>
                <wp:positionV relativeFrom="paragraph">
                  <wp:posOffset>474345</wp:posOffset>
                </wp:positionV>
                <wp:extent cx="927735" cy="533400"/>
                <wp:effectExtent l="0" t="0" r="0" b="0"/>
                <wp:wrapTight wrapText="left">
                  <wp:wrapPolygon edited="0">
                    <wp:start x="-222" y="-386"/>
                    <wp:lineTo x="-222" y="16586"/>
                    <wp:lineTo x="18229" y="18129"/>
                    <wp:lineTo x="18229" y="21214"/>
                    <wp:lineTo x="20476" y="21214"/>
                    <wp:lineTo x="20476" y="18129"/>
                    <wp:lineTo x="22044" y="16586"/>
                    <wp:lineTo x="22044" y="1157"/>
                    <wp:lineTo x="21822" y="-386"/>
                    <wp:lineTo x="-222" y="-386"/>
                  </wp:wrapPolygon>
                </wp:wrapTight>
                <wp:docPr id="14278" name="Group 1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533400"/>
                          <a:chOff x="1056" y="240"/>
                          <a:chExt cx="528" cy="336"/>
                        </a:xfrm>
                      </wpg:grpSpPr>
                      <wps:wsp>
                        <wps:cNvPr id="14279" name="Rectangle 1424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6D2C161"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wps:txbx>
                        <wps:bodyPr rot="0" vert="horz" wrap="square" lIns="45720" tIns="45720" rIns="91440" bIns="45720" anchor="t" anchorCtr="0" upright="1">
                          <a:noAutofit/>
                        </wps:bodyPr>
                      </wps:wsp>
                      <wpg:grpSp>
                        <wpg:cNvPr id="14280" name="Group 14246"/>
                        <wpg:cNvGrpSpPr>
                          <a:grpSpLocks/>
                        </wpg:cNvGrpSpPr>
                        <wpg:grpSpPr bwMode="auto">
                          <a:xfrm>
                            <a:off x="1488" y="432"/>
                            <a:ext cx="92" cy="144"/>
                            <a:chOff x="4848" y="2736"/>
                            <a:chExt cx="624" cy="1104"/>
                          </a:xfrm>
                        </wpg:grpSpPr>
                        <wps:wsp>
                          <wps:cNvPr id="14281" name="AutoShape 1424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82" name="AutoShape 1424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84" name="Oval 1424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84BD7" id="Group 14244" o:spid="_x0000_s2317" style="position:absolute;margin-left:229.95pt;margin-top:37.35pt;width:73.05pt;height:42pt;z-index:251666944"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">
                <v:rect id="Rectangle 14245" o:spid="_x0000_s231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" strokecolor="#919191">
                  <v:shadow on="t" color="#cecece"/>
                  <v:textbox inset="3.6pt">
                    <w:txbxContent>
                      <w:p w14:paraId="36D2C161"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v:textbox>
                </v:rect>
                <v:group id="Group 14246" o:spid="_x0000_s231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">
                  <v:shape id="AutoShape 14247" o:spid="_x0000_s232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" adj="17843" fillcolor="#ffcba9" strokecolor="#c00">
                    <v:fill color2="#f60" focus="100%" type="gradient"/>
                  </v:shape>
                  <v:shape id="AutoShape 14248" o:spid="_x0000_s232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" fillcolor="#ffcba9" strokecolor="#c00">
                    <v:fill color2="#f60" focusposition=".5,.5" focussize="" focus="100%" type="gradientRadial"/>
                  </v:shape>
                  <v:oval id="Oval 14249" o:spid="_x0000_s232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65920" behindDoc="0" locked="0" layoutInCell="1" allowOverlap="1" wp14:anchorId="1DA262B4" wp14:editId="0EBC76EA">
                <wp:simplePos x="0" y="0"/>
                <wp:positionH relativeFrom="column">
                  <wp:posOffset>5080</wp:posOffset>
                </wp:positionH>
                <wp:positionV relativeFrom="paragraph">
                  <wp:posOffset>474345</wp:posOffset>
                </wp:positionV>
                <wp:extent cx="3535045" cy="533400"/>
                <wp:effectExtent l="0" t="0" r="0" b="0"/>
                <wp:wrapTopAndBottom/>
                <wp:docPr id="14253" name="Canvas 142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520" name="Group 14232"/>
                        <wpg:cNvGrpSpPr>
                          <a:grpSpLocks/>
                        </wpg:cNvGrpSpPr>
                        <wpg:grpSpPr bwMode="auto">
                          <a:xfrm>
                            <a:off x="0" y="0"/>
                            <a:ext cx="1023620" cy="533400"/>
                            <a:chOff x="1056" y="240"/>
                            <a:chExt cx="528" cy="336"/>
                          </a:xfrm>
                        </wpg:grpSpPr>
                        <wps:wsp>
                          <wps:cNvPr id="14521" name="Rectangle 1423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8EABCE1"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ProjectCA</w:t>
                                </w:r>
                                <w:r>
                                  <w:rPr>
                                    <w:b/>
                                    <w:bCs/>
                                    <w:color w:val="000000"/>
                                    <w:sz w:val="16"/>
                                    <w:szCs w:val="16"/>
                                  </w:rPr>
                                  <w:br/>
                                </w:r>
                                <w:r>
                                  <w:rPr>
                                    <w:color w:val="000000"/>
                                    <w:sz w:val="16"/>
                                    <w:szCs w:val="16"/>
                                  </w:rPr>
                                  <w:t xml:space="preserve">Subject: </w:t>
                                </w:r>
                                <w:r>
                                  <w:rPr>
                                    <w:b/>
                                    <w:bCs/>
                                    <w:color w:val="000000"/>
                                    <w:sz w:val="16"/>
                                    <w:szCs w:val="16"/>
                                  </w:rPr>
                                  <w:t>user4</w:t>
                                </w:r>
                              </w:p>
                            </w:txbxContent>
                          </wps:txbx>
                          <wps:bodyPr rot="0" vert="horz" wrap="square" lIns="45720" tIns="45720" rIns="91440" bIns="45720" anchor="t" anchorCtr="0" upright="1">
                            <a:noAutofit/>
                          </wps:bodyPr>
                        </wps:wsp>
                        <wpg:grpSp>
                          <wpg:cNvPr id="14522" name="Group 14234"/>
                          <wpg:cNvGrpSpPr>
                            <a:grpSpLocks/>
                          </wpg:cNvGrpSpPr>
                          <wpg:grpSpPr bwMode="auto">
                            <a:xfrm>
                              <a:off x="1488" y="432"/>
                              <a:ext cx="92" cy="144"/>
                              <a:chOff x="4848" y="2736"/>
                              <a:chExt cx="624" cy="1104"/>
                            </a:xfrm>
                          </wpg:grpSpPr>
                          <wps:wsp>
                            <wps:cNvPr id="14523" name="AutoShape 1423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24" name="AutoShape 1423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25" name="Oval 1423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526" name="Group 14238"/>
                        <wpg:cNvGrpSpPr>
                          <a:grpSpLocks/>
                        </wpg:cNvGrpSpPr>
                        <wpg:grpSpPr bwMode="auto">
                          <a:xfrm>
                            <a:off x="1426845" y="0"/>
                            <a:ext cx="1085215" cy="533400"/>
                            <a:chOff x="1056" y="240"/>
                            <a:chExt cx="528" cy="336"/>
                          </a:xfrm>
                        </wpg:grpSpPr>
                        <wps:wsp>
                          <wps:cNvPr id="14527" name="Rectangle 1423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9C4B188"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ProjectCA</w:t>
                                </w:r>
                              </w:p>
                            </w:txbxContent>
                          </wps:txbx>
                          <wps:bodyPr rot="0" vert="horz" wrap="square" lIns="45720" tIns="45720" rIns="91440" bIns="45720" anchor="t" anchorCtr="0" upright="1">
                            <a:noAutofit/>
                          </wps:bodyPr>
                        </wps:wsp>
                        <wpg:grpSp>
                          <wpg:cNvPr id="14272" name="Group 14240"/>
                          <wpg:cNvGrpSpPr>
                            <a:grpSpLocks/>
                          </wpg:cNvGrpSpPr>
                          <wpg:grpSpPr bwMode="auto">
                            <a:xfrm>
                              <a:off x="1488" y="432"/>
                              <a:ext cx="92" cy="144"/>
                              <a:chOff x="4848" y="2736"/>
                              <a:chExt cx="624" cy="1104"/>
                            </a:xfrm>
                          </wpg:grpSpPr>
                          <wps:wsp>
                            <wps:cNvPr id="14273" name="AutoShape 1424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74" name="AutoShape 1424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75" name="Oval 1424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276" name="Line 14250"/>
                        <wps:cNvCnPr>
                          <a:cxnSpLocks noChangeShapeType="1"/>
                        </wps:cNvCnPr>
                        <wps:spPr bwMode="auto">
                          <a:xfrm>
                            <a:off x="104584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7" name="Line 14251"/>
                        <wps:cNvCnPr>
                          <a:cxnSpLocks noChangeShapeType="1"/>
                        </wps:cNvCnPr>
                        <wps:spPr bwMode="auto">
                          <a:xfrm>
                            <a:off x="2533650"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DA262B4" id="Canvas 14253" o:spid="_x0000_s2323" editas="canvas" style="position:absolute;margin-left:.4pt;margin-top:37.35pt;width:278.35pt;height:42pt;z-index:251665920"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">
                <v:shape id="_x0000_s2324" type="#_x0000_t75" style="position:absolute;width:35350;height:5334;visibility:visible;mso-wrap-style:square">
                  <v:fill o:detectmouseclick="t"/>
                  <v:path o:connecttype="none"/>
                </v:shape>
                <v:group id="Group 14232" o:spid="_x0000_s2325" style="position:absolute;width:1023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">
                  <v:rect id="Rectangle 14233" o:spid="_x0000_s232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" strokecolor="#919191">
                    <v:shadow on="t" color="#cecece"/>
                    <v:textbox inset="3.6pt">
                      <w:txbxContent>
                        <w:p w14:paraId="48EABCE1"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ProjectCA</w:t>
                          </w:r>
                          <w:r>
                            <w:rPr>
                              <w:b/>
                              <w:bCs/>
                              <w:color w:val="000000"/>
                              <w:sz w:val="16"/>
                              <w:szCs w:val="16"/>
                            </w:rPr>
                            <w:br/>
                          </w:r>
                          <w:r>
                            <w:rPr>
                              <w:color w:val="000000"/>
                              <w:sz w:val="16"/>
                              <w:szCs w:val="16"/>
                            </w:rPr>
                            <w:t xml:space="preserve">Subject: </w:t>
                          </w:r>
                          <w:r>
                            <w:rPr>
                              <w:b/>
                              <w:bCs/>
                              <w:color w:val="000000"/>
                              <w:sz w:val="16"/>
                              <w:szCs w:val="16"/>
                            </w:rPr>
                            <w:t>user4</w:t>
                          </w:r>
                        </w:p>
                      </w:txbxContent>
                    </v:textbox>
                  </v:rect>
                  <v:group id="Group 14234" o:spid="_x0000_s232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">
                    <v:shape id="AutoShape 14235" o:spid="_x0000_s232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" adj="17843" fillcolor="#ffcba9" strokecolor="#c00">
                      <v:fill color2="#f60" focus="100%" type="gradient"/>
                    </v:shape>
                    <v:shape id="AutoShape 14236" o:spid="_x0000_s232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" fillcolor="#ffcba9" strokecolor="#c00">
                      <v:fill color2="#f60" focusposition=".5,.5" focussize="" focus="100%" type="gradientRadial"/>
                    </v:shape>
                    <v:oval id="Oval 14237" o:spid="_x0000_s233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" fillcolor="#fff8ea" strokecolor="#c00">
                      <v:fill color2="#fc6" focusposition=".5,.5" focussize="" focus="100%" type="gradientRadial"/>
                    </v:oval>
                  </v:group>
                </v:group>
                <v:group id="Group 14238" o:spid="_x0000_s2331" style="position:absolute;left:14268;width:10852;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">
                  <v:rect id="Rectangle 14239" o:spid="_x0000_s233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" strokecolor="#919191">
                    <v:shadow on="t" color="#cecece"/>
                    <v:textbox inset="3.6pt">
                      <w:txbxContent>
                        <w:p w14:paraId="69C4B188" w14:textId="77777777" w:rsidR="006D28B7" w:rsidRDefault="006D28B7" w:rsidP="00B37882">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ProjectCA</w:t>
                          </w:r>
                        </w:p>
                      </w:txbxContent>
                    </v:textbox>
                  </v:rect>
                  <v:group id="Group 14240" o:spid="_x0000_s233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">
                    <v:shape id="AutoShape 14241" o:spid="_x0000_s233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" adj="17843" fillcolor="#ffcba9" strokecolor="#c00">
                      <v:fill color2="#f60" focus="100%" type="gradient"/>
                    </v:shape>
                    <v:shape id="AutoShape 14242" o:spid="_x0000_s233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" fillcolor="#ffcba9" strokecolor="#c00">
                      <v:fill color2="#f60" focusposition=".5,.5" focussize="" focus="100%" type="gradientRadial"/>
                    </v:shape>
                    <v:oval id="Oval 14243" o:spid="_x0000_s233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" fillcolor="#fff8ea" strokecolor="#c00">
                      <v:fill color2="#fc6" focusposition=".5,.5" focussize="" focus="100%" type="gradientRadial"/>
                    </v:oval>
                  </v:group>
                </v:group>
                <v:line id="Line 14250" o:spid="_x0000_s2337" style="position:absolute;visibility:visible;mso-wrap-style:square" from="10458,1524" to="1426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" strokeweight="1.5pt">
                  <v:stroke endarrow="block"/>
                </v:line>
                <v:line id="Line 14251" o:spid="_x0000_s2338" style="position:absolute;visibility:visible;mso-wrap-style:square" from="25336,1524" to="2914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" strokeweight="1.5pt">
                  <v:stroke endarrow="block"/>
                </v:line>
                <w10:wrap type="topAndBottom"/>
              </v:group>
            </w:pict>
          </mc:Fallback>
        </mc:AlternateContent>
      </w:r>
      <w:r w:rsidR="00194FBD">
        <w:t xml:space="preserve">In this case, the certificate issued to </w:t>
      </w:r>
      <w:r w:rsidR="00DB7CEA">
        <w:t>User4</w:t>
      </w:r>
      <w:r w:rsidR="00194FBD">
        <w:t xml:space="preserve"> is trusted in both organizations. In Northwind Traders, the certificate chains to the CorpCA root CA.</w:t>
      </w:r>
    </w:p>
    <w:p w14:paraId="222C47BE" w14:textId="408BC041" w:rsidR="00194FBD" w:rsidRDefault="00805614" w:rsidP="00194FBD">
      <w:r>
        <w:rPr>
          <w:noProof/>
        </w:rPr>
        <mc:AlternateContent>
          <mc:Choice Requires="wpg">
            <w:drawing>
              <wp:anchor distT="0" distB="0" distL="114300" distR="114300" simplePos="0" relativeHeight="251668992" behindDoc="0" locked="0" layoutInCell="1" allowOverlap="1" wp14:anchorId="79B166EF" wp14:editId="6E1541D7">
                <wp:simplePos x="0" y="0"/>
                <wp:positionH relativeFrom="column">
                  <wp:posOffset>4395470</wp:posOffset>
                </wp:positionH>
                <wp:positionV relativeFrom="paragraph">
                  <wp:posOffset>927100</wp:posOffset>
                </wp:positionV>
                <wp:extent cx="1060450" cy="457200"/>
                <wp:effectExtent l="0" t="0" r="0" b="0"/>
                <wp:wrapTight wrapText="left">
                  <wp:wrapPolygon edited="0">
                    <wp:start x="-220" y="-390"/>
                    <wp:lineTo x="-220" y="16590"/>
                    <wp:lineTo x="18224" y="18120"/>
                    <wp:lineTo x="18224" y="21210"/>
                    <wp:lineTo x="20475" y="21210"/>
                    <wp:lineTo x="20475" y="18120"/>
                    <wp:lineTo x="22053" y="16590"/>
                    <wp:lineTo x="22053" y="1170"/>
                    <wp:lineTo x="21820" y="-390"/>
                    <wp:lineTo x="-220" y="-390"/>
                  </wp:wrapPolygon>
                </wp:wrapTight>
                <wp:docPr id="14513" name="Group 1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457200"/>
                          <a:chOff x="1056" y="240"/>
                          <a:chExt cx="528" cy="336"/>
                        </a:xfrm>
                      </wpg:grpSpPr>
                      <wps:wsp>
                        <wps:cNvPr id="14514" name="Rectangle 142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A1FF931"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wps:txbx>
                        <wps:bodyPr rot="0" vert="horz" wrap="square" lIns="45720" tIns="45720" rIns="91440" bIns="45720" anchor="t" anchorCtr="0" upright="1">
                          <a:noAutofit/>
                        </wps:bodyPr>
                      </wps:wsp>
                      <wpg:grpSp>
                        <wpg:cNvPr id="14515" name="Group 14275"/>
                        <wpg:cNvGrpSpPr>
                          <a:grpSpLocks/>
                        </wpg:cNvGrpSpPr>
                        <wpg:grpSpPr bwMode="auto">
                          <a:xfrm>
                            <a:off x="1488" y="432"/>
                            <a:ext cx="92" cy="144"/>
                            <a:chOff x="4848" y="2736"/>
                            <a:chExt cx="624" cy="1104"/>
                          </a:xfrm>
                        </wpg:grpSpPr>
                        <wps:wsp>
                          <wps:cNvPr id="14516" name="AutoShape 142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17" name="AutoShape 142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19" name="Oval 142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166EF" id="Group 14273" o:spid="_x0000_s2339" style="position:absolute;margin-left:346.1pt;margin-top:73pt;width:83.5pt;height:36pt;z-index:251668992"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">
                <v:rect id="Rectangle 14274" o:spid="_x0000_s234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" strokecolor="#919191">
                  <v:shadow on="t" color="#cecece"/>
                  <v:textbox inset="3.6pt">
                    <w:txbxContent>
                      <w:p w14:paraId="4A1FF931"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PartnerCA</w:t>
                        </w:r>
                      </w:p>
                    </w:txbxContent>
                  </v:textbox>
                </v:rect>
                <v:group id="Group 14275" o:spid="_x0000_s234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">
                  <v:shape id="AutoShape 14276" o:spid="_x0000_s234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" adj="17843" fillcolor="#ffcba9" strokecolor="#c00">
                    <v:fill color2="#f60" focus="100%" type="gradient"/>
                  </v:shape>
                  <v:shape id="AutoShape 14277" o:spid="_x0000_s234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" fillcolor="#ffcba9" strokecolor="#c00">
                    <v:fill color2="#f60" focusposition=".5,.5" focussize="" focus="100%" type="gradientRadial"/>
                  </v:shape>
                  <v:oval id="Oval 14278" o:spid="_x0000_s234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" fillcolor="#fff8ea" strokecolor="#c00">
                    <v:fill color2="#fc6" focusposition=".5,.5" focussize="" focus="100%" type="gradientRadial"/>
                  </v:oval>
                </v:group>
                <w10:wrap type="tight" side="left"/>
              </v:group>
            </w:pict>
          </mc:Fallback>
        </mc:AlternateContent>
      </w:r>
      <w:r>
        <w:rPr>
          <w:noProof/>
        </w:rPr>
        <mc:AlternateContent>
          <mc:Choice Requires="wpg">
            <w:drawing>
              <wp:anchor distT="0" distB="0" distL="114300" distR="114300" simplePos="0" relativeHeight="251670016" behindDoc="0" locked="0" layoutInCell="1" allowOverlap="1" wp14:anchorId="25C6CCF9" wp14:editId="48F85BED">
                <wp:simplePos x="0" y="0"/>
                <wp:positionH relativeFrom="column">
                  <wp:posOffset>17780</wp:posOffset>
                </wp:positionH>
                <wp:positionV relativeFrom="paragraph">
                  <wp:posOffset>927100</wp:posOffset>
                </wp:positionV>
                <wp:extent cx="1023620" cy="457200"/>
                <wp:effectExtent l="0" t="0" r="0" b="0"/>
                <wp:wrapTight wrapText="left">
                  <wp:wrapPolygon edited="0">
                    <wp:start x="-201" y="-450"/>
                    <wp:lineTo x="-201" y="16650"/>
                    <wp:lineTo x="18371" y="21150"/>
                    <wp:lineTo x="20394" y="21150"/>
                    <wp:lineTo x="22002" y="16650"/>
                    <wp:lineTo x="22002" y="1350"/>
                    <wp:lineTo x="21801" y="-450"/>
                    <wp:lineTo x="-201" y="-450"/>
                  </wp:wrapPolygon>
                </wp:wrapTight>
                <wp:docPr id="14507" name="Group 1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457200"/>
                          <a:chOff x="1056" y="240"/>
                          <a:chExt cx="528" cy="336"/>
                        </a:xfrm>
                      </wpg:grpSpPr>
                      <wps:wsp>
                        <wps:cNvPr id="14508" name="Rectangle 1425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3FF5B3B"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ProjectCA</w:t>
                              </w:r>
                              <w:r>
                                <w:rPr>
                                  <w:b/>
                                  <w:bCs/>
                                  <w:color w:val="000000"/>
                                  <w:sz w:val="16"/>
                                  <w:szCs w:val="16"/>
                                </w:rPr>
                                <w:br/>
                              </w:r>
                              <w:r>
                                <w:rPr>
                                  <w:color w:val="000000"/>
                                  <w:sz w:val="16"/>
                                  <w:szCs w:val="16"/>
                                </w:rPr>
                                <w:t xml:space="preserve">Subject: </w:t>
                              </w:r>
                              <w:r>
                                <w:rPr>
                                  <w:b/>
                                  <w:bCs/>
                                  <w:color w:val="000000"/>
                                  <w:sz w:val="16"/>
                                  <w:szCs w:val="16"/>
                                </w:rPr>
                                <w:t>user4</w:t>
                              </w:r>
                            </w:p>
                          </w:txbxContent>
                        </wps:txbx>
                        <wps:bodyPr rot="0" vert="horz" wrap="square" lIns="45720" tIns="45720" rIns="91440" bIns="45720" anchor="t" anchorCtr="0" upright="1">
                          <a:noAutofit/>
                        </wps:bodyPr>
                      </wps:wsp>
                      <wpg:grpSp>
                        <wpg:cNvPr id="14509" name="Group 14257"/>
                        <wpg:cNvGrpSpPr>
                          <a:grpSpLocks/>
                        </wpg:cNvGrpSpPr>
                        <wpg:grpSpPr bwMode="auto">
                          <a:xfrm>
                            <a:off x="1488" y="432"/>
                            <a:ext cx="92" cy="144"/>
                            <a:chOff x="4848" y="2736"/>
                            <a:chExt cx="624" cy="1104"/>
                          </a:xfrm>
                        </wpg:grpSpPr>
                        <wps:wsp>
                          <wps:cNvPr id="14510" name="AutoShape 1425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11" name="AutoShape 1425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12" name="Oval 1426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C6CCF9" id="Group 14255" o:spid="_x0000_s2345" style="position:absolute;margin-left:1.4pt;margin-top:73pt;width:80.6pt;height:36pt;z-index:251670016"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">
                <v:rect id="Rectangle 14256" o:spid="_x0000_s234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" strokecolor="#919191">
                  <v:shadow on="t" color="#cecece"/>
                  <v:textbox inset="3.6pt">
                    <w:txbxContent>
                      <w:p w14:paraId="23FF5B3B"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ProjectCA</w:t>
                        </w:r>
                        <w:r>
                          <w:rPr>
                            <w:b/>
                            <w:bCs/>
                            <w:color w:val="000000"/>
                            <w:sz w:val="16"/>
                            <w:szCs w:val="16"/>
                          </w:rPr>
                          <w:br/>
                        </w:r>
                        <w:r>
                          <w:rPr>
                            <w:color w:val="000000"/>
                            <w:sz w:val="16"/>
                            <w:szCs w:val="16"/>
                          </w:rPr>
                          <w:t xml:space="preserve">Subject: </w:t>
                        </w:r>
                        <w:r>
                          <w:rPr>
                            <w:b/>
                            <w:bCs/>
                            <w:color w:val="000000"/>
                            <w:sz w:val="16"/>
                            <w:szCs w:val="16"/>
                          </w:rPr>
                          <w:t>user4</w:t>
                        </w:r>
                      </w:p>
                    </w:txbxContent>
                  </v:textbox>
                </v:rect>
                <v:group id="Group 14257" o:spid="_x0000_s234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">
                  <v:shape id="AutoShape 14258" o:spid="_x0000_s234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" adj="17843" fillcolor="#ffcba9" strokecolor="#c00">
                    <v:fill color2="#f60" focus="100%" type="gradient"/>
                  </v:shape>
                  <v:shape id="AutoShape 14259" o:spid="_x0000_s234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" fillcolor="#ffcba9" strokecolor="#c00">
                    <v:fill color2="#f60" focusposition=".5,.5" focussize="" focus="100%" type="gradientRadial"/>
                  </v:shape>
                  <v:oval id="Oval 14260" o:spid="_x0000_s235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67968" behindDoc="0" locked="0" layoutInCell="1" allowOverlap="1" wp14:anchorId="56B22088" wp14:editId="0EFA9889">
                <wp:simplePos x="0" y="0"/>
                <wp:positionH relativeFrom="column">
                  <wp:posOffset>114300</wp:posOffset>
                </wp:positionH>
                <wp:positionV relativeFrom="paragraph">
                  <wp:posOffset>927100</wp:posOffset>
                </wp:positionV>
                <wp:extent cx="4845050" cy="533400"/>
                <wp:effectExtent l="0" t="0" r="0" b="0"/>
                <wp:wrapTopAndBottom/>
                <wp:docPr id="14283" name="Canvas 14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524" name="Group 14261"/>
                        <wpg:cNvGrpSpPr>
                          <a:grpSpLocks/>
                        </wpg:cNvGrpSpPr>
                        <wpg:grpSpPr bwMode="auto">
                          <a:xfrm>
                            <a:off x="1340485" y="0"/>
                            <a:ext cx="1090295" cy="457200"/>
                            <a:chOff x="1056" y="240"/>
                            <a:chExt cx="528" cy="336"/>
                          </a:xfrm>
                        </wpg:grpSpPr>
                        <wps:wsp>
                          <wps:cNvPr id="18525" name="Rectangle 1426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3D5E9AF"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ProjectCA</w:t>
                                </w:r>
                              </w:p>
                            </w:txbxContent>
                          </wps:txbx>
                          <wps:bodyPr rot="0" vert="horz" wrap="square" lIns="45720" tIns="45720" rIns="91440" bIns="45720" anchor="t" anchorCtr="0" upright="1">
                            <a:noAutofit/>
                          </wps:bodyPr>
                        </wps:wsp>
                        <wpg:grpSp>
                          <wpg:cNvPr id="18526" name="Group 14263"/>
                          <wpg:cNvGrpSpPr>
                            <a:grpSpLocks/>
                          </wpg:cNvGrpSpPr>
                          <wpg:grpSpPr bwMode="auto">
                            <a:xfrm>
                              <a:off x="1488" y="432"/>
                              <a:ext cx="92" cy="144"/>
                              <a:chOff x="4848" y="2736"/>
                              <a:chExt cx="624" cy="1104"/>
                            </a:xfrm>
                          </wpg:grpSpPr>
                          <wps:wsp>
                            <wps:cNvPr id="18527" name="AutoShape 1426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96" name="AutoShape 1426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97" name="Oval 1426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498" name="Group 14267"/>
                        <wpg:cNvGrpSpPr>
                          <a:grpSpLocks/>
                        </wpg:cNvGrpSpPr>
                        <wpg:grpSpPr bwMode="auto">
                          <a:xfrm>
                            <a:off x="2834640" y="0"/>
                            <a:ext cx="1036320" cy="457200"/>
                            <a:chOff x="1056" y="240"/>
                            <a:chExt cx="528" cy="336"/>
                          </a:xfrm>
                        </wpg:grpSpPr>
                        <wps:wsp>
                          <wps:cNvPr id="14499" name="Rectangle 1426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FD6C11D"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CorpCA</w:t>
                                </w:r>
                              </w:p>
                            </w:txbxContent>
                          </wps:txbx>
                          <wps:bodyPr rot="0" vert="horz" wrap="square" lIns="45720" tIns="45720" rIns="91440" bIns="45720" anchor="t" anchorCtr="0" upright="1">
                            <a:noAutofit/>
                          </wps:bodyPr>
                        </wps:wsp>
                        <wpg:grpSp>
                          <wpg:cNvPr id="14500" name="Group 14269"/>
                          <wpg:cNvGrpSpPr>
                            <a:grpSpLocks/>
                          </wpg:cNvGrpSpPr>
                          <wpg:grpSpPr bwMode="auto">
                            <a:xfrm>
                              <a:off x="1488" y="432"/>
                              <a:ext cx="92" cy="144"/>
                              <a:chOff x="4848" y="2736"/>
                              <a:chExt cx="624" cy="1104"/>
                            </a:xfrm>
                          </wpg:grpSpPr>
                          <wps:wsp>
                            <wps:cNvPr id="14501" name="AutoShape 1427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02" name="AutoShape 1427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03" name="Oval 1427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504" name="Line 14279"/>
                        <wps:cNvCnPr>
                          <a:cxnSpLocks noChangeShapeType="1"/>
                        </wps:cNvCnPr>
                        <wps:spPr bwMode="auto">
                          <a:xfrm>
                            <a:off x="2452370" y="161925"/>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5" name="Line 14280"/>
                        <wps:cNvCnPr>
                          <a:cxnSpLocks noChangeShapeType="1"/>
                        </wps:cNvCnPr>
                        <wps:spPr bwMode="auto">
                          <a:xfrm>
                            <a:off x="95440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6" name="Line 14281"/>
                        <wps:cNvCnPr>
                          <a:cxnSpLocks noChangeShapeType="1"/>
                        </wps:cNvCnPr>
                        <wps:spPr bwMode="auto">
                          <a:xfrm>
                            <a:off x="389445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6B22088" id="Canvas 14283" o:spid="_x0000_s2351" editas="canvas" style="position:absolute;margin-left:9pt;margin-top:73pt;width:381.5pt;height:42pt;z-index:251667968" coordsize="484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">
                <v:shape id="_x0000_s2352" type="#_x0000_t75" style="position:absolute;width:48450;height:5334;visibility:visible;mso-wrap-style:square">
                  <v:fill o:detectmouseclick="t"/>
                  <v:path o:connecttype="none"/>
                </v:shape>
                <v:group id="Group 14261" o:spid="_x0000_s2353" style="position:absolute;left:13404;width:10903;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">
                  <v:rect id="Rectangle 14262" o:spid="_x0000_s235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" strokecolor="#919191">
                    <v:shadow on="t" color="#cecece"/>
                    <v:textbox inset="3.6pt">
                      <w:txbxContent>
                        <w:p w14:paraId="53D5E9AF"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ProjectCA</w:t>
                          </w:r>
                        </w:p>
                      </w:txbxContent>
                    </v:textbox>
                  </v:rect>
                  <v:group id="Group 14263" o:spid="_x0000_s235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">
                    <v:shape id="AutoShape 14264" o:spid="_x0000_s235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" adj="17843" fillcolor="#ffcba9" strokecolor="#c00">
                      <v:fill color2="#f60" focus="100%" type="gradient"/>
                    </v:shape>
                    <v:shape id="AutoShape 14265" o:spid="_x0000_s235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" fillcolor="#ffcba9" strokecolor="#c00">
                      <v:fill color2="#f60" focusposition=".5,.5" focussize="" focus="100%" type="gradientRadial"/>
                    </v:shape>
                    <v:oval id="Oval 14266" o:spid="_x0000_s235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" fillcolor="#fff8ea" strokecolor="#c00">
                      <v:fill color2="#fc6" focusposition=".5,.5" focussize="" focus="100%" type="gradientRadial"/>
                    </v:oval>
                  </v:group>
                </v:group>
                <v:group id="Group 14267" o:spid="_x0000_s2359" style="position:absolute;left:28346;width:10363;height:457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">
                  <v:rect id="Rectangle 14268" o:spid="_x0000_s236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" strokecolor="#919191">
                    <v:shadow on="t" color="#cecece"/>
                    <v:textbox inset="3.6pt">
                      <w:txbxContent>
                        <w:p w14:paraId="5FD6C11D" w14:textId="77777777" w:rsidR="006D28B7" w:rsidRDefault="006D28B7" w:rsidP="00EF2646">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PartnerCA</w:t>
                          </w:r>
                          <w:r>
                            <w:rPr>
                              <w:b/>
                              <w:bCs/>
                              <w:color w:val="000000"/>
                              <w:sz w:val="16"/>
                              <w:szCs w:val="16"/>
                            </w:rPr>
                            <w:br/>
                          </w:r>
                          <w:r>
                            <w:rPr>
                              <w:color w:val="000000"/>
                              <w:sz w:val="16"/>
                              <w:szCs w:val="16"/>
                            </w:rPr>
                            <w:t xml:space="preserve">Subject: </w:t>
                          </w:r>
                          <w:r>
                            <w:rPr>
                              <w:b/>
                              <w:bCs/>
                              <w:color w:val="000000"/>
                              <w:sz w:val="16"/>
                              <w:szCs w:val="16"/>
                            </w:rPr>
                            <w:t>CorpCA</w:t>
                          </w:r>
                        </w:p>
                      </w:txbxContent>
                    </v:textbox>
                  </v:rect>
                  <v:group id="Group 14269" o:spid="_x0000_s236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">
                    <v:shape id="AutoShape 14270" o:spid="_x0000_s236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" adj="17843" fillcolor="#ffcba9" strokecolor="#c00">
                      <v:fill color2="#f60" focus="100%" type="gradient"/>
                    </v:shape>
                    <v:shape id="AutoShape 14271" o:spid="_x0000_s236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" fillcolor="#ffcba9" strokecolor="#c00">
                      <v:fill color2="#f60" focusposition=".5,.5" focussize="" focus="100%" type="gradientRadial"/>
                    </v:shape>
                    <v:oval id="Oval 14272" o:spid="_x0000_s236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" fillcolor="#fff8ea" strokecolor="#c00">
                      <v:fill color2="#fc6" focusposition=".5,.5" focussize="" focus="100%" type="gradientRadial"/>
                    </v:oval>
                  </v:group>
                </v:group>
                <v:line id="Line 14279" o:spid="_x0000_s2365" style="position:absolute;visibility:visible;mso-wrap-style:square" from="24523,1619" to="2834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" strokeweight="1.5pt">
                  <v:stroke endarrow="block"/>
                </v:line>
                <v:line id="Line 14280" o:spid="_x0000_s2366" style="position:absolute;visibility:visible;mso-wrap-style:square" from="9544,1524" to="1335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" strokeweight="1.5pt">
                  <v:stroke endarrow="block"/>
                </v:line>
                <v:line id="Line 14281" o:spid="_x0000_s2367" style="position:absolute;visibility:visible;mso-wrap-style:square" from="38944,1524" to="4275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" strokeweight="1.5pt">
                  <v:stroke endarrow="block"/>
                </v:line>
                <w10:wrap type="topAndBottom"/>
              </v:group>
            </w:pict>
          </mc:Fallback>
        </mc:AlternateContent>
      </w:r>
      <w:r w:rsidR="00194FBD">
        <w:t>While at Contoso Consulting, the certificate chains to the trusted PartnerCA.</w:t>
      </w:r>
    </w:p>
    <w:p w14:paraId="17C908E3" w14:textId="77777777" w:rsidR="00EF2646" w:rsidRDefault="00EF2646" w:rsidP="00194FBD"/>
    <w:p w14:paraId="16669D2C" w14:textId="77777777" w:rsidR="00EF2646" w:rsidRDefault="00EF2646" w:rsidP="00194FBD"/>
    <w:p w14:paraId="79A85701" w14:textId="77777777" w:rsidR="00564F1C" w:rsidRPr="00194FBD" w:rsidRDefault="00301286" w:rsidP="00194FBD">
      <w:pPr>
        <w:pStyle w:val="Heading4"/>
      </w:pPr>
      <w:r>
        <w:br w:type="page"/>
      </w:r>
      <w:bookmarkStart w:id="50" w:name="_Toc33527635"/>
      <w:r w:rsidR="00564F1C" w:rsidRPr="00194FBD">
        <w:lastRenderedPageBreak/>
        <w:t>Cross</w:t>
      </w:r>
      <w:r w:rsidR="00883780">
        <w:t>-</w:t>
      </w:r>
      <w:r w:rsidR="00564F1C" w:rsidRPr="00194FBD">
        <w:t>Certification Between Subordinate and Root CAs</w:t>
      </w:r>
      <w:bookmarkEnd w:id="50"/>
    </w:p>
    <w:p w14:paraId="4A1EC024" w14:textId="27351904" w:rsidR="001653D5" w:rsidRDefault="00805614" w:rsidP="00E43CE8">
      <w:r>
        <w:rPr>
          <w:noProof/>
        </w:rPr>
        <mc:AlternateContent>
          <mc:Choice Requires="wpc">
            <w:drawing>
              <wp:anchor distT="0" distB="0" distL="114300" distR="114300" simplePos="0" relativeHeight="251671040" behindDoc="0" locked="0" layoutInCell="1" allowOverlap="1" wp14:anchorId="0A96E477" wp14:editId="0A16C94C">
                <wp:simplePos x="0" y="0"/>
                <wp:positionH relativeFrom="column">
                  <wp:posOffset>5080</wp:posOffset>
                </wp:positionH>
                <wp:positionV relativeFrom="paragraph">
                  <wp:posOffset>1381125</wp:posOffset>
                </wp:positionV>
                <wp:extent cx="6172200" cy="2777490"/>
                <wp:effectExtent l="0" t="0" r="0" b="0"/>
                <wp:wrapTopAndBottom/>
                <wp:docPr id="14518" name="Canvas 14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78" name="Rectangle 14285"/>
                        <wps:cNvSpPr>
                          <a:spLocks noChangeArrowheads="1"/>
                        </wps:cNvSpPr>
                        <wps:spPr bwMode="auto">
                          <a:xfrm>
                            <a:off x="3518341" y="0"/>
                            <a:ext cx="2653859"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579" name="Text Box 14286"/>
                        <wps:cNvSpPr txBox="1">
                          <a:spLocks noChangeArrowheads="1"/>
                        </wps:cNvSpPr>
                        <wps:spPr bwMode="auto">
                          <a:xfrm>
                            <a:off x="3641938" y="2407158"/>
                            <a:ext cx="604097" cy="249631"/>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060F8EFC" w14:textId="77777777" w:rsidR="006D28B7" w:rsidRPr="009C72A6" w:rsidRDefault="006D28B7" w:rsidP="00CD591A">
                              <w:pPr>
                                <w:autoSpaceDE w:val="0"/>
                                <w:autoSpaceDN w:val="0"/>
                                <w:adjustRightInd w:val="0"/>
                                <w:spacing w:after="0"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Contoso</w:t>
                              </w:r>
                              <w:r w:rsidRPr="009C72A6">
                                <w:rPr>
                                  <w:rFonts w:ascii="Arial Narrow" w:hAnsi="Arial Narrow" w:cs="Arial Narrow"/>
                                  <w:color w:val="000000"/>
                                  <w:sz w:val="13"/>
                                  <w:szCs w:val="16"/>
                                </w:rPr>
                                <w:br/>
                                <w:t>Consulting</w:t>
                              </w:r>
                            </w:p>
                          </w:txbxContent>
                        </wps:txbx>
                        <wps:bodyPr rot="0" vert="horz" wrap="square" lIns="74066" tIns="22220" rIns="74066" bIns="22220" anchor="ctr" anchorCtr="0" upright="1">
                          <a:noAutofit/>
                        </wps:bodyPr>
                      </wps:wsp>
                      <wps:wsp>
                        <wps:cNvPr id="14580" name="Rectangle 14287"/>
                        <wps:cNvSpPr>
                          <a:spLocks noChangeArrowheads="1"/>
                        </wps:cNvSpPr>
                        <wps:spPr bwMode="auto">
                          <a:xfrm>
                            <a:off x="0" y="0"/>
                            <a:ext cx="2653859" cy="277749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4581" name="Group 14288"/>
                        <wpg:cNvGrpSpPr>
                          <a:grpSpLocks/>
                        </wpg:cNvGrpSpPr>
                        <wpg:grpSpPr bwMode="auto">
                          <a:xfrm>
                            <a:off x="4443928" y="1666494"/>
                            <a:ext cx="308992" cy="617220"/>
                            <a:chOff x="3648" y="1536"/>
                            <a:chExt cx="432" cy="864"/>
                          </a:xfrm>
                        </wpg:grpSpPr>
                        <wps:wsp>
                          <wps:cNvPr id="14582" name="Line 14289"/>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583" name="Line 14290"/>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585" name="Group 14291"/>
                        <wpg:cNvGrpSpPr>
                          <a:grpSpLocks/>
                        </wpg:cNvGrpSpPr>
                        <wpg:grpSpPr bwMode="auto">
                          <a:xfrm>
                            <a:off x="5184815" y="2160270"/>
                            <a:ext cx="867955" cy="331927"/>
                            <a:chOff x="1056" y="240"/>
                            <a:chExt cx="528" cy="336"/>
                          </a:xfrm>
                        </wpg:grpSpPr>
                        <wps:wsp>
                          <wps:cNvPr id="14586" name="Rectangle 1429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CA5F37F"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wps:txbx>
                          <wps:bodyPr rot="0" vert="horz" wrap="square" lIns="37033" tIns="37033" rIns="74066" bIns="37033" anchor="t" anchorCtr="0" upright="1">
                            <a:noAutofit/>
                          </wps:bodyPr>
                        </wps:wsp>
                        <wpg:grpSp>
                          <wpg:cNvPr id="14587" name="Group 14293"/>
                          <wpg:cNvGrpSpPr>
                            <a:grpSpLocks/>
                          </wpg:cNvGrpSpPr>
                          <wpg:grpSpPr bwMode="auto">
                            <a:xfrm>
                              <a:off x="1488" y="432"/>
                              <a:ext cx="92" cy="144"/>
                              <a:chOff x="4848" y="2736"/>
                              <a:chExt cx="624" cy="1104"/>
                            </a:xfrm>
                          </wpg:grpSpPr>
                          <wps:wsp>
                            <wps:cNvPr id="14588" name="AutoShape 1429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89" name="AutoShape 1429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90" name="Oval 1429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591" name="Group 14297"/>
                        <wpg:cNvGrpSpPr>
                          <a:grpSpLocks/>
                        </wpg:cNvGrpSpPr>
                        <wpg:grpSpPr bwMode="auto">
                          <a:xfrm>
                            <a:off x="4741116" y="2098548"/>
                            <a:ext cx="366624" cy="446456"/>
                            <a:chOff x="847" y="1168"/>
                            <a:chExt cx="747" cy="909"/>
                          </a:xfrm>
                        </wpg:grpSpPr>
                        <wps:wsp>
                          <wps:cNvPr id="14528" name="Freeform 14298"/>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29" name="Rectangle 14299"/>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0" name="Rectangle 14300"/>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1" name="Rectangle 14301"/>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2" name="Rectangle 14302"/>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3" name="Freeform 14303"/>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34" name="Rectangle 14304"/>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5" name="Rectangle 14305"/>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6" name="Rectangle 14306"/>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7" name="Rectangle 14307"/>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8" name="Rectangle 14308"/>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9" name="Rectangle 14309"/>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0" name="Rectangle 14310"/>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2" name="Rectangle 14311"/>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3" name="Rectangle 14312"/>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4" name="Rectangle 14313"/>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5" name="Rectangle 14314"/>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6" name="Rectangle 14315"/>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7" name="Rectangle 14316"/>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8" name="Rectangle 14317"/>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9" name="Rectangle 14318"/>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0" name="Rectangle 14319"/>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1" name="Rectangle 14320"/>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2" name="Rectangle 14321"/>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3" name="Rectangle 14322"/>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4" name="Rectangle 14323"/>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5" name="Rectangle 14324"/>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6" name="Rectangle 14325"/>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7" name="Rectangle 14326"/>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8" name="Rectangle 14327"/>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9" name="Rectangle 14328"/>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8336" name="Group 14329"/>
                        <wpg:cNvGrpSpPr>
                          <a:grpSpLocks/>
                        </wpg:cNvGrpSpPr>
                        <wpg:grpSpPr bwMode="auto">
                          <a:xfrm>
                            <a:off x="987385" y="1666494"/>
                            <a:ext cx="308992" cy="617220"/>
                            <a:chOff x="3648" y="1536"/>
                            <a:chExt cx="432" cy="864"/>
                          </a:xfrm>
                        </wpg:grpSpPr>
                        <wps:wsp>
                          <wps:cNvPr id="18337" name="Line 1433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38" name="Line 1433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339" name="Group 14332"/>
                        <wpg:cNvGrpSpPr>
                          <a:grpSpLocks/>
                        </wpg:cNvGrpSpPr>
                        <wpg:grpSpPr bwMode="auto">
                          <a:xfrm>
                            <a:off x="3984954" y="864108"/>
                            <a:ext cx="308992" cy="617220"/>
                            <a:chOff x="3648" y="1536"/>
                            <a:chExt cx="432" cy="864"/>
                          </a:xfrm>
                        </wpg:grpSpPr>
                        <wps:wsp>
                          <wps:cNvPr id="18340" name="Line 1433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41" name="Line 1433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342" name="Group 14335"/>
                        <wpg:cNvGrpSpPr>
                          <a:grpSpLocks/>
                        </wpg:cNvGrpSpPr>
                        <wpg:grpSpPr bwMode="auto">
                          <a:xfrm>
                            <a:off x="3826639" y="246888"/>
                            <a:ext cx="467307" cy="753694"/>
                            <a:chOff x="528" y="887"/>
                            <a:chExt cx="844" cy="1363"/>
                          </a:xfrm>
                        </wpg:grpSpPr>
                        <wps:wsp>
                          <wps:cNvPr id="18343" name="Freeform 1433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4" name="Freeform 1433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5" name="Freeform 1433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6" name="Freeform 1433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7" name="Line 1434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8" name="Oval 1434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49" name="Line 1434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0" name="Line 1434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1" name="Line 1434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2" name="Line 1434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353" name="Freeform 1434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4" name="Freeform 1434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5" name="Freeform 1434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6" name="Line 1434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7" name="Line 1435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8" name="Line 1435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9" name="Freeform 1435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0" name="Line 1435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1" name="Freeform 1435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2" name="Freeform 1435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3" name="Freeform 1435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4" name="Freeform 1435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5" name="Freeform 1435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6" name="Freeform 1435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367" name="Group 14360"/>
                        <wpg:cNvGrpSpPr>
                          <a:grpSpLocks/>
                        </wpg:cNvGrpSpPr>
                        <wpg:grpSpPr bwMode="auto">
                          <a:xfrm>
                            <a:off x="4293946" y="1110996"/>
                            <a:ext cx="466612" cy="753694"/>
                            <a:chOff x="528" y="887"/>
                            <a:chExt cx="844" cy="1363"/>
                          </a:xfrm>
                        </wpg:grpSpPr>
                        <wps:wsp>
                          <wps:cNvPr id="18368" name="Freeform 1436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69" name="Freeform 1436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70" name="Freeform 1436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71" name="Freeform 1436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72" name="Line 1436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3" name="Oval 1436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74" name="Line 1436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5" name="Line 1436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6" name="Line 1436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7" name="Line 1437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378" name="Freeform 1437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79" name="Freeform 1437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0" name="Freeform 1437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1" name="Line 1437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2" name="Line 1437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3" name="Line 1437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4" name="Freeform 1437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5" name="Line 1437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6" name="Freeform 1437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7" name="Freeform 1438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8" name="Freeform 1438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9" name="Freeform 1438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90" name="Freeform 1438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91" name="Freeform 1438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392" name="Group 14385"/>
                        <wpg:cNvGrpSpPr>
                          <a:grpSpLocks/>
                        </wpg:cNvGrpSpPr>
                        <wpg:grpSpPr bwMode="auto">
                          <a:xfrm>
                            <a:off x="4540445" y="987552"/>
                            <a:ext cx="826293" cy="362102"/>
                            <a:chOff x="1056" y="240"/>
                            <a:chExt cx="528" cy="336"/>
                          </a:xfrm>
                        </wpg:grpSpPr>
                        <wps:wsp>
                          <wps:cNvPr id="18393" name="Rectangle 1438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E984AC0"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wps:txbx>
                          <wps:bodyPr rot="0" vert="horz" wrap="square" lIns="37033" tIns="37033" rIns="74066" bIns="37033" anchor="t" anchorCtr="0" upright="1">
                            <a:noAutofit/>
                          </wps:bodyPr>
                        </wps:wsp>
                        <wpg:grpSp>
                          <wpg:cNvPr id="18394" name="Group 14387"/>
                          <wpg:cNvGrpSpPr>
                            <a:grpSpLocks/>
                          </wpg:cNvGrpSpPr>
                          <wpg:grpSpPr bwMode="auto">
                            <a:xfrm>
                              <a:off x="1488" y="432"/>
                              <a:ext cx="92" cy="144"/>
                              <a:chOff x="4848" y="2736"/>
                              <a:chExt cx="624" cy="1104"/>
                            </a:xfrm>
                          </wpg:grpSpPr>
                          <wps:wsp>
                            <wps:cNvPr id="18395" name="AutoShape 1438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96" name="AutoShape 1438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97" name="Oval 1439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398" name="Group 14391"/>
                        <wpg:cNvGrpSpPr>
                          <a:grpSpLocks/>
                        </wpg:cNvGrpSpPr>
                        <wpg:grpSpPr bwMode="auto">
                          <a:xfrm>
                            <a:off x="4108551" y="123444"/>
                            <a:ext cx="915866" cy="425882"/>
                            <a:chOff x="1056" y="240"/>
                            <a:chExt cx="528" cy="336"/>
                          </a:xfrm>
                        </wpg:grpSpPr>
                        <wps:wsp>
                          <wps:cNvPr id="18399" name="Rectangle 1439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A259F31"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8400" name="Group 14393"/>
                          <wpg:cNvGrpSpPr>
                            <a:grpSpLocks/>
                          </wpg:cNvGrpSpPr>
                          <wpg:grpSpPr bwMode="auto">
                            <a:xfrm>
                              <a:off x="1488" y="432"/>
                              <a:ext cx="92" cy="144"/>
                              <a:chOff x="4848" y="2736"/>
                              <a:chExt cx="624" cy="1104"/>
                            </a:xfrm>
                          </wpg:grpSpPr>
                          <wps:wsp>
                            <wps:cNvPr id="18401" name="AutoShape 1439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02" name="AutoShape 1439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03" name="Oval 1439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404" name="Line 14397"/>
                        <wps:cNvCnPr>
                          <a:cxnSpLocks noChangeShapeType="1"/>
                        </wps:cNvCnPr>
                        <wps:spPr bwMode="auto">
                          <a:xfrm flipV="1">
                            <a:off x="1419280" y="617220"/>
                            <a:ext cx="2345561" cy="9258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05" name="Line 14398"/>
                        <wps:cNvCnPr>
                          <a:cxnSpLocks noChangeShapeType="1"/>
                        </wps:cNvCnPr>
                        <wps:spPr bwMode="auto">
                          <a:xfrm flipH="1" flipV="1">
                            <a:off x="925587" y="678942"/>
                            <a:ext cx="3271842" cy="9258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406" name="Group 14399"/>
                        <wpg:cNvGrpSpPr>
                          <a:grpSpLocks/>
                        </wpg:cNvGrpSpPr>
                        <wpg:grpSpPr bwMode="auto">
                          <a:xfrm>
                            <a:off x="493693" y="925830"/>
                            <a:ext cx="308992" cy="617220"/>
                            <a:chOff x="3648" y="1536"/>
                            <a:chExt cx="432" cy="864"/>
                          </a:xfrm>
                        </wpg:grpSpPr>
                        <wps:wsp>
                          <wps:cNvPr id="18407" name="Line 1440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408" name="Line 1440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409" name="Group 14402"/>
                        <wpg:cNvGrpSpPr>
                          <a:grpSpLocks/>
                        </wpg:cNvGrpSpPr>
                        <wpg:grpSpPr bwMode="auto">
                          <a:xfrm>
                            <a:off x="336072" y="308610"/>
                            <a:ext cx="466612" cy="753694"/>
                            <a:chOff x="528" y="887"/>
                            <a:chExt cx="844" cy="1363"/>
                          </a:xfrm>
                        </wpg:grpSpPr>
                        <wps:wsp>
                          <wps:cNvPr id="18410" name="Freeform 14403"/>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11" name="Freeform 14404"/>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12" name="Freeform 14405"/>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13" name="Freeform 14406"/>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14" name="Line 14407"/>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5" name="Oval 14408"/>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16" name="Line 14409"/>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7" name="Line 14410"/>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8" name="Line 14411"/>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9" name="Line 14412"/>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420" name="Freeform 14413"/>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21" name="Freeform 14414"/>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22" name="Freeform 14415"/>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23" name="Line 14416"/>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4" name="Line 14417"/>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5" name="Line 14418"/>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6" name="Freeform 14419"/>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27" name="Line 14420"/>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8" name="Freeform 14421"/>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29" name="Freeform 14422"/>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0" name="Freeform 14423"/>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1" name="Freeform 14424"/>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2" name="Freeform 14425"/>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3" name="Freeform 14426"/>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434" name="Group 14427"/>
                        <wpg:cNvGrpSpPr>
                          <a:grpSpLocks/>
                        </wpg:cNvGrpSpPr>
                        <wpg:grpSpPr bwMode="auto">
                          <a:xfrm>
                            <a:off x="802685" y="1172718"/>
                            <a:ext cx="466612" cy="753694"/>
                            <a:chOff x="528" y="887"/>
                            <a:chExt cx="844" cy="1363"/>
                          </a:xfrm>
                        </wpg:grpSpPr>
                        <wps:wsp>
                          <wps:cNvPr id="18435" name="Freeform 14428"/>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6" name="Freeform 14429"/>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7" name="Freeform 14430"/>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8" name="Freeform 14431"/>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9" name="Line 14432"/>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0" name="Oval 14433"/>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41" name="Line 14434"/>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2" name="Line 14435"/>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3" name="Line 14436"/>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4" name="Line 14437"/>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445" name="Freeform 14438"/>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6" name="Freeform 14439"/>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7" name="Freeform 14440"/>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8" name="Line 14441"/>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9" name="Line 14442"/>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0" name="Line 14443"/>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1" name="Freeform 14444"/>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2" name="Line 14445"/>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3" name="Freeform 14446"/>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4" name="Freeform 14447"/>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5" name="Freeform 14448"/>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6" name="Freeform 14449"/>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7" name="Freeform 14450"/>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8" name="Freeform 14451"/>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459" name="Group 14452"/>
                        <wpg:cNvGrpSpPr>
                          <a:grpSpLocks/>
                        </wpg:cNvGrpSpPr>
                        <wpg:grpSpPr bwMode="auto">
                          <a:xfrm>
                            <a:off x="617289" y="185166"/>
                            <a:ext cx="863789" cy="364160"/>
                            <a:chOff x="1056" y="240"/>
                            <a:chExt cx="528" cy="336"/>
                          </a:xfrm>
                        </wpg:grpSpPr>
                        <wps:wsp>
                          <wps:cNvPr id="18460" name="Rectangle 1445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099BEA6"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8461" name="Group 14454"/>
                          <wpg:cNvGrpSpPr>
                            <a:grpSpLocks/>
                          </wpg:cNvGrpSpPr>
                          <wpg:grpSpPr bwMode="auto">
                            <a:xfrm>
                              <a:off x="1488" y="432"/>
                              <a:ext cx="92" cy="144"/>
                              <a:chOff x="4848" y="2736"/>
                              <a:chExt cx="624" cy="1104"/>
                            </a:xfrm>
                          </wpg:grpSpPr>
                          <wps:wsp>
                            <wps:cNvPr id="18462" name="AutoShape 1445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63" name="AutoShape 1445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64" name="Oval 1445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465" name="Group 14458"/>
                        <wpg:cNvGrpSpPr>
                          <a:grpSpLocks/>
                        </wpg:cNvGrpSpPr>
                        <wpg:grpSpPr bwMode="auto">
                          <a:xfrm>
                            <a:off x="1234579" y="740664"/>
                            <a:ext cx="817961" cy="379933"/>
                            <a:chOff x="1056" y="240"/>
                            <a:chExt cx="528" cy="336"/>
                          </a:xfrm>
                        </wpg:grpSpPr>
                        <wps:wsp>
                          <wps:cNvPr id="18466" name="Rectangle 1445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8A7D36E"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8467" name="Group 14460"/>
                          <wpg:cNvGrpSpPr>
                            <a:grpSpLocks/>
                          </wpg:cNvGrpSpPr>
                          <wpg:grpSpPr bwMode="auto">
                            <a:xfrm>
                              <a:off x="1488" y="432"/>
                              <a:ext cx="92" cy="144"/>
                              <a:chOff x="4848" y="2736"/>
                              <a:chExt cx="624" cy="1104"/>
                            </a:xfrm>
                          </wpg:grpSpPr>
                          <wps:wsp>
                            <wps:cNvPr id="18468" name="AutoShape 1446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69" name="AutoShape 1446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70" name="Oval 1446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471" name="Group 14464"/>
                        <wpg:cNvGrpSpPr>
                          <a:grpSpLocks/>
                        </wpg:cNvGrpSpPr>
                        <wpg:grpSpPr bwMode="auto">
                          <a:xfrm>
                            <a:off x="2852447" y="777697"/>
                            <a:ext cx="872121" cy="333985"/>
                            <a:chOff x="1056" y="240"/>
                            <a:chExt cx="528" cy="336"/>
                          </a:xfrm>
                        </wpg:grpSpPr>
                        <wps:wsp>
                          <wps:cNvPr id="18472" name="Rectangle 1446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1518B59"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8473" name="Group 14466"/>
                          <wpg:cNvGrpSpPr>
                            <a:grpSpLocks/>
                          </wpg:cNvGrpSpPr>
                          <wpg:grpSpPr bwMode="auto">
                            <a:xfrm>
                              <a:off x="1488" y="432"/>
                              <a:ext cx="92" cy="144"/>
                              <a:chOff x="4848" y="2736"/>
                              <a:chExt cx="624" cy="1104"/>
                            </a:xfrm>
                          </wpg:grpSpPr>
                          <wps:wsp>
                            <wps:cNvPr id="18474" name="AutoShape 1446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75" name="AutoShape 1446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76" name="Oval 1446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477" name="Group 14470"/>
                        <wpg:cNvGrpSpPr>
                          <a:grpSpLocks/>
                        </wpg:cNvGrpSpPr>
                        <wpg:grpSpPr bwMode="auto">
                          <a:xfrm>
                            <a:off x="1728272" y="2160270"/>
                            <a:ext cx="895729" cy="331927"/>
                            <a:chOff x="1056" y="240"/>
                            <a:chExt cx="528" cy="336"/>
                          </a:xfrm>
                        </wpg:grpSpPr>
                        <wps:wsp>
                          <wps:cNvPr id="18478" name="Rectangle 1447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7258A9F" w14:textId="77777777" w:rsidR="006D28B7" w:rsidRPr="009C72A6" w:rsidRDefault="006D28B7" w:rsidP="00C2408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wps:txbx>
                          <wps:bodyPr rot="0" vert="horz" wrap="square" lIns="37033" tIns="37033" rIns="74066" bIns="37033" anchor="t" anchorCtr="0" upright="1">
                            <a:noAutofit/>
                          </wps:bodyPr>
                        </wps:wsp>
                        <wpg:grpSp>
                          <wpg:cNvPr id="18479" name="Group 14472"/>
                          <wpg:cNvGrpSpPr>
                            <a:grpSpLocks/>
                          </wpg:cNvGrpSpPr>
                          <wpg:grpSpPr bwMode="auto">
                            <a:xfrm>
                              <a:off x="1488" y="432"/>
                              <a:ext cx="92" cy="144"/>
                              <a:chOff x="4848" y="2736"/>
                              <a:chExt cx="624" cy="1104"/>
                            </a:xfrm>
                          </wpg:grpSpPr>
                          <wps:wsp>
                            <wps:cNvPr id="18480" name="AutoShape 1447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81" name="AutoShape 1447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82" name="Oval 1447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483" name="Group 14476"/>
                        <wpg:cNvGrpSpPr>
                          <a:grpSpLocks/>
                        </wpg:cNvGrpSpPr>
                        <wpg:grpSpPr bwMode="auto">
                          <a:xfrm>
                            <a:off x="185395" y="1692554"/>
                            <a:ext cx="952667" cy="405994"/>
                            <a:chOff x="1056" y="240"/>
                            <a:chExt cx="528" cy="336"/>
                          </a:xfrm>
                        </wpg:grpSpPr>
                        <wps:wsp>
                          <wps:cNvPr id="18484" name="Rectangle 1447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5E431A3"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grpSp>
                          <wpg:cNvPr id="18485" name="Group 14478"/>
                          <wpg:cNvGrpSpPr>
                            <a:grpSpLocks/>
                          </wpg:cNvGrpSpPr>
                          <wpg:grpSpPr bwMode="auto">
                            <a:xfrm>
                              <a:off x="1488" y="432"/>
                              <a:ext cx="92" cy="144"/>
                              <a:chOff x="4848" y="2736"/>
                              <a:chExt cx="624" cy="1104"/>
                            </a:xfrm>
                          </wpg:grpSpPr>
                          <wps:wsp>
                            <wps:cNvPr id="18486" name="AutoShape 1447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87" name="AutoShape 1448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88" name="Oval 1448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489" name="Group 14482"/>
                        <wpg:cNvGrpSpPr>
                          <a:grpSpLocks/>
                        </wpg:cNvGrpSpPr>
                        <wpg:grpSpPr bwMode="auto">
                          <a:xfrm>
                            <a:off x="1284573" y="2098548"/>
                            <a:ext cx="366624" cy="446456"/>
                            <a:chOff x="847" y="1168"/>
                            <a:chExt cx="747" cy="909"/>
                          </a:xfrm>
                        </wpg:grpSpPr>
                        <wps:wsp>
                          <wps:cNvPr id="18490" name="Freeform 1448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91" name="Rectangle 1448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2" name="Rectangle 1448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3" name="Rectangle 1448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4" name="Rectangle 1448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5" name="Freeform 1448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96" name="Rectangle 1448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7" name="Rectangle 1449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8" name="Rectangle 1449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99" name="Rectangle 1449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0" name="Rectangle 1449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1" name="Rectangle 1449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2" name="Rectangle 1449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3" name="Rectangle 1449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4" name="Rectangle 1449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5" name="Rectangle 1449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6" name="Rectangle 1449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7" name="Rectangle 1450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8" name="Rectangle 1450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09" name="Rectangle 1450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0" name="Rectangle 1450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1" name="Rectangle 1450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2" name="Rectangle 1450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3" name="Rectangle 1450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4" name="Rectangle 1450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5" name="Rectangle 1450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6" name="Rectangle 1450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7" name="Rectangle 1451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8" name="Rectangle 1451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19" name="Rectangle 1451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20" name="Rectangle 1451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8521" name="Text Box 14514"/>
                        <wps:cNvSpPr txBox="1">
                          <a:spLocks noChangeArrowheads="1"/>
                        </wps:cNvSpPr>
                        <wps:spPr bwMode="auto">
                          <a:xfrm>
                            <a:off x="123597" y="2345436"/>
                            <a:ext cx="604097" cy="249631"/>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45EE809B" w14:textId="77777777" w:rsidR="006D28B7" w:rsidRPr="009C72A6" w:rsidRDefault="006D28B7" w:rsidP="00C24082">
                              <w:pPr>
                                <w:autoSpaceDE w:val="0"/>
                                <w:autoSpaceDN w:val="0"/>
                                <w:adjustRightInd w:val="0"/>
                                <w:spacing w:after="0"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wps:txbx>
                        <wps:bodyPr rot="0" vert="horz" wrap="square" lIns="74066" tIns="22220" rIns="74066" bIns="22220" anchor="ctr" anchorCtr="0" upright="1">
                          <a:noAutofit/>
                        </wps:bodyPr>
                      </wps:wsp>
                      <wps:wsp>
                        <wps:cNvPr id="18522" name="Oval 14515"/>
                        <wps:cNvSpPr>
                          <a:spLocks noChangeArrowheads="1"/>
                        </wps:cNvSpPr>
                        <wps:spPr bwMode="auto">
                          <a:xfrm>
                            <a:off x="932531" y="760552"/>
                            <a:ext cx="247194" cy="246202"/>
                          </a:xfrm>
                          <a:prstGeom prst="ellipse">
                            <a:avLst/>
                          </a:prstGeom>
                          <a:solidFill>
                            <a:srgbClr val="FFFFFF"/>
                          </a:solidFill>
                          <a:ln w="9525">
                            <a:solidFill>
                              <a:srgbClr val="000000"/>
                            </a:solidFill>
                            <a:round/>
                            <a:headEnd/>
                            <a:tailEnd/>
                          </a:ln>
                        </wps:spPr>
                        <wps:txbx>
                          <w:txbxContent>
                            <w:p w14:paraId="4DD453E4" w14:textId="77777777" w:rsidR="006D28B7" w:rsidRPr="00C24082" w:rsidRDefault="006D28B7" w:rsidP="00C24082">
                              <w:pPr>
                                <w:autoSpaceDE w:val="0"/>
                                <w:autoSpaceDN w:val="0"/>
                                <w:adjustRightInd w:val="0"/>
                                <w:spacing w:line="240" w:lineRule="exact"/>
                                <w:jc w:val="center"/>
                                <w:rPr>
                                  <w:color w:val="000000"/>
                                  <w:sz w:val="24"/>
                                  <w:szCs w:val="24"/>
                                </w:rPr>
                              </w:pPr>
                              <w:r w:rsidRPr="00C24082">
                                <w:rPr>
                                  <w:color w:val="000000"/>
                                  <w:sz w:val="24"/>
                                  <w:szCs w:val="24"/>
                                </w:rPr>
                                <w:t>1</w:t>
                              </w:r>
                            </w:p>
                          </w:txbxContent>
                        </wps:txbx>
                        <wps:bodyPr rot="0" vert="horz" wrap="square" lIns="74066" tIns="37033" rIns="74066" bIns="37033" anchor="ctr" anchorCtr="0" upright="1">
                          <a:noAutofit/>
                        </wps:bodyPr>
                      </wps:wsp>
                      <wps:wsp>
                        <wps:cNvPr id="18523" name="Oval 14516"/>
                        <wps:cNvSpPr>
                          <a:spLocks noChangeArrowheads="1"/>
                        </wps:cNvSpPr>
                        <wps:spPr bwMode="auto">
                          <a:xfrm>
                            <a:off x="2585811" y="715289"/>
                            <a:ext cx="247194" cy="246202"/>
                          </a:xfrm>
                          <a:prstGeom prst="ellipse">
                            <a:avLst/>
                          </a:prstGeom>
                          <a:solidFill>
                            <a:srgbClr val="FFFFFF"/>
                          </a:solidFill>
                          <a:ln w="9525">
                            <a:solidFill>
                              <a:srgbClr val="000000"/>
                            </a:solidFill>
                            <a:round/>
                            <a:headEnd/>
                            <a:tailEnd/>
                          </a:ln>
                        </wps:spPr>
                        <wps:txbx>
                          <w:txbxContent>
                            <w:p w14:paraId="4189BCE1" w14:textId="77777777" w:rsidR="006D28B7" w:rsidRPr="00C24082" w:rsidRDefault="006D28B7" w:rsidP="00C24082">
                              <w:pPr>
                                <w:autoSpaceDE w:val="0"/>
                                <w:autoSpaceDN w:val="0"/>
                                <w:adjustRightInd w:val="0"/>
                                <w:spacing w:line="240" w:lineRule="exact"/>
                                <w:jc w:val="center"/>
                                <w:rPr>
                                  <w:color w:val="000000"/>
                                  <w:sz w:val="24"/>
                                  <w:szCs w:val="24"/>
                                </w:rPr>
                              </w:pPr>
                              <w:r w:rsidRPr="00C24082">
                                <w:rPr>
                                  <w:color w:val="000000"/>
                                  <w:sz w:val="24"/>
                                  <w:szCs w:val="24"/>
                                </w:rPr>
                                <w:t>2</w:t>
                              </w:r>
                            </w:p>
                          </w:txbxContent>
                        </wps:txbx>
                        <wps:bodyPr rot="0" vert="horz" wrap="square" lIns="74066" tIns="37033" rIns="74066" bIns="37033"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96E477" id="Canvas 14518" o:spid="_x0000_s2368" editas="canvas" style="position:absolute;margin-left:.4pt;margin-top:108.75pt;width:486pt;height:218.7pt;z-index:251671040" coordsize="61722,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">
                <v:shape id="_x0000_s2369" type="#_x0000_t75" style="position:absolute;width:61722;height:27774;visibility:visible;mso-wrap-style:square">
                  <v:fill o:detectmouseclick="t"/>
                  <v:path o:connecttype="none"/>
                </v:shape>
                <v:rect id="Rectangle 14285" o:spid="_x0000_s2370" style="position:absolute;left:35183;width:26539;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" fillcolor="#0c9"/>
                <v:shape id="Text Box 14286" o:spid="_x0000_s2371" type="#_x0000_t202" style="position:absolute;left:36419;top:24071;width:604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" strokecolor="#339">
                  <v:shadow on="t" color="silver" offset="4pt,4pt"/>
                  <v:textbox inset="2.05739mm,.61722mm,2.05739mm,.61722mm">
                    <w:txbxContent>
                      <w:p w14:paraId="060F8EFC" w14:textId="77777777" w:rsidR="006D28B7" w:rsidRPr="009C72A6" w:rsidRDefault="006D28B7" w:rsidP="00CD591A">
                        <w:pPr>
                          <w:autoSpaceDE w:val="0"/>
                          <w:autoSpaceDN w:val="0"/>
                          <w:adjustRightInd w:val="0"/>
                          <w:spacing w:after="0"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Contoso</w:t>
                        </w:r>
                        <w:r w:rsidRPr="009C72A6">
                          <w:rPr>
                            <w:rFonts w:ascii="Arial Narrow" w:hAnsi="Arial Narrow" w:cs="Arial Narrow"/>
                            <w:color w:val="000000"/>
                            <w:sz w:val="13"/>
                            <w:szCs w:val="16"/>
                          </w:rPr>
                          <w:br/>
                          <w:t>Consulting</w:t>
                        </w:r>
                      </w:p>
                    </w:txbxContent>
                  </v:textbox>
                </v:shape>
                <v:rect id="Rectangle 14287" o:spid="_x0000_s2372" style="position:absolute;width:26538;height:27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" fillcolor="#0c9"/>
                <v:group id="Group 14288" o:spid="_x0000_s2373" style="position:absolute;left:44439;top:16664;width:3090;height:617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">
                  <v:line id="Line 14289" o:spid="_x0000_s2374"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" strokeweight="3pt"/>
                  <v:line id="Line 14290" o:spid="_x0000_s2375"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" strokeweight="3pt">
                    <v:stroke endarrow="block"/>
                  </v:line>
                </v:group>
                <v:group id="Group 14291" o:spid="_x0000_s2376" style="position:absolute;left:51848;top:21602;width:8679;height:331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">
                  <v:rect id="Rectangle 14292" o:spid="_x0000_s237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" strokecolor="#919191">
                    <v:shadow on="t" color="#cecece"/>
                    <v:textbox inset="1.0287mm,1.0287mm,2.05739mm,1.0287mm">
                      <w:txbxContent>
                        <w:p w14:paraId="2CA5F37F"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v:textbox>
                  </v:rect>
                  <v:group id="Group 14293" o:spid="_x0000_s237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">
                    <v:shape id="AutoShape 14294" o:spid="_x0000_s237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" adj="17843" fillcolor="#ffcba9" strokecolor="#c00">
                      <v:fill color2="#f60" focus="100%" type="gradient"/>
                    </v:shape>
                    <v:shape id="AutoShape 14295" o:spid="_x0000_s238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" fillcolor="#ffcba9" strokecolor="#c00">
                      <v:fill color2="#f60" focusposition=".5,.5" focussize="" focus="100%" type="gradientRadial"/>
                    </v:shape>
                    <v:oval id="Oval 14296" o:spid="_x0000_s238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" fillcolor="#fff8ea" strokecolor="#c00">
                      <v:fill color2="#fc6" focusposition=".5,.5" focussize="" focus="100%" type="gradientRadial"/>
                    </v:oval>
                  </v:group>
                </v:group>
                <v:group id="Group 14297" o:spid="_x0000_s2382" style="position:absolute;left:47411;top:20985;width:3666;height:4465"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">
                  <v:shape id="Freeform 14298" o:spid="_x0000_s2383"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4299" o:spid="_x0000_s2384"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" fillcolor="#919191" stroked="f" strokeweight="1pt"/>
                  <v:rect id="Rectangle 14300" o:spid="_x0000_s2385"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" fillcolor="#dadada" stroked="f" strokeweight="1pt"/>
                  <v:rect id="Rectangle 14301" o:spid="_x0000_s2386"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" fillcolor="#dadada" stroked="f" strokeweight="1pt"/>
                  <v:rect id="Rectangle 14302" o:spid="_x0000_s2387"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" fillcolor="#36f" stroked="f" strokeweight="1pt"/>
                  <v:shape id="Freeform 14303" o:spid="_x0000_s2388"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304" o:spid="_x0000_s2389"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" fillcolor="black" stroked="f" strokeweight="1pt"/>
                  <v:rect id="Rectangle 14305" o:spid="_x0000_s2390"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" fillcolor="#063de8" stroked="f" strokeweight="1pt"/>
                  <v:rect id="Rectangle 14306" o:spid="_x0000_s2391"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" fillcolor="black" stroked="f" strokeweight="1pt"/>
                  <v:rect id="Rectangle 14307" o:spid="_x0000_s2392"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" fillcolor="black" stroked="f" strokeweight="1pt"/>
                  <v:rect id="Rectangle 14308" o:spid="_x0000_s2393"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" fillcolor="blue" stroked="f" strokecolor="#9234db" strokeweight="1pt"/>
                  <v:rect id="Rectangle 14309" o:spid="_x0000_s2394"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" fillcolor="blue" stroked="f" strokecolor="#9234db" strokeweight="1pt"/>
                  <v:rect id="Rectangle 14310" o:spid="_x0000_s2395"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" fillcolor="blue" stroked="f" strokecolor="#9234db" strokeweight="1pt"/>
                  <v:rect id="Rectangle 14311" o:spid="_x0000_s2396"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" fillcolor="blue" stroked="f" strokecolor="#9234db" strokeweight="1pt"/>
                  <v:rect id="Rectangle 14312" o:spid="_x0000_s2397"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" fillcolor="blue" stroked="f" strokecolor="#9234db" strokeweight="1pt"/>
                  <v:rect id="Rectangle 14313" o:spid="_x0000_s2398"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" fillcolor="black" stroked="f" strokeweight="1pt"/>
                  <v:rect id="Rectangle 14314" o:spid="_x0000_s2399"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" fillcolor="#dadada" stroked="f" strokeweight="1pt"/>
                  <v:rect id="Rectangle 14315" o:spid="_x0000_s2400"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" fillcolor="#dadada" stroked="f" strokeweight="1pt"/>
                  <v:rect id="Rectangle 14316" o:spid="_x0000_s2401"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" fillcolor="#dadada" stroked="f" strokeweight="1pt"/>
                  <v:rect id="Rectangle 14317" o:spid="_x0000_s2402"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" fillcolor="blue" stroked="f" strokecolor="#9234db" strokeweight="1pt"/>
                  <v:rect id="Rectangle 14318" o:spid="_x0000_s2403"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" fillcolor="#36f" stroked="f" strokeweight="1pt"/>
                  <v:rect id="Rectangle 14319" o:spid="_x0000_s2404"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" fillcolor="blue" stroked="f" strokecolor="#9234db" strokeweight="1pt"/>
                  <v:rect id="Rectangle 14320" o:spid="_x0000_s2405"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" fillcolor="blue" stroked="f" strokecolor="#9234db" strokeweight="1pt"/>
                  <v:rect id="Rectangle 14321" o:spid="_x0000_s2406"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" fillcolor="blue" stroked="f" strokecolor="#9234db" strokeweight="1pt"/>
                  <v:rect id="Rectangle 14322" o:spid="_x0000_s2407"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" fillcolor="black" stroked="f" strokeweight="1pt"/>
                  <v:rect id="Rectangle 14323" o:spid="_x0000_s2408"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" fillcolor="blue" stroked="f" strokecolor="#9234db" strokeweight="1pt"/>
                  <v:rect id="Rectangle 14324" o:spid="_x0000_s2409"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" fillcolor="blue" stroked="f" strokecolor="#9234db" strokeweight="1pt"/>
                  <v:rect id="Rectangle 14325" o:spid="_x0000_s2410"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" fillcolor="blue" stroked="f" strokecolor="#9234db" strokeweight="1pt"/>
                  <v:rect id="Rectangle 14326" o:spid="_x0000_s2411"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" fillcolor="black" stroked="f" strokeweight="1pt"/>
                  <v:rect id="Rectangle 14327" o:spid="_x0000_s2412"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" fillcolor="black" stroked="f" strokeweight="1pt"/>
                  <v:rect id="Rectangle 14328" o:spid="_x0000_s2413"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" fillcolor="blue" stroked="f" strokecolor="#9234db" strokeweight="1pt"/>
                </v:group>
                <v:group id="Group 14329" o:spid="_x0000_s2414" style="position:absolute;left:9873;top:16664;width:3090;height:617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">
                  <v:line id="Line 14330" o:spid="_x0000_s2415"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" strokeweight="3pt"/>
                  <v:line id="Line 14331" o:spid="_x0000_s2416"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" strokeweight="3pt">
                    <v:stroke endarrow="block"/>
                  </v:line>
                </v:group>
                <v:group id="Group 14332" o:spid="_x0000_s2417" style="position:absolute;left:39849;top:8641;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">
                  <v:line id="Line 14333" o:spid="_x0000_s2418"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" strokeweight="3pt"/>
                  <v:line id="Line 14334" o:spid="_x0000_s2419"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" strokeweight="3pt">
                    <v:stroke endarrow="block"/>
                  </v:line>
                </v:group>
                <v:group id="Group 14335" o:spid="_x0000_s2420" style="position:absolute;left:38266;top:2468;width:4673;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">
                  <v:shape id="Freeform 14336" o:spid="_x0000_s242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" path="m,307l577,448,1290,127,727,,,307e" strokeweight=".5pt">
                    <v:stroke endcap="round"/>
                    <v:path arrowok="t" o:connecttype="custom" o:connectlocs="0,200;375,291;839,83;473,0;0,200" o:connectangles="0,0,0,0,0"/>
                  </v:shape>
                  <v:shape id="Freeform 14337" o:spid="_x0000_s242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338" o:spid="_x0000_s242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339" o:spid="_x0000_s242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4340" o:spid="_x0000_s242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" strokecolor="#676767" strokeweight=".5pt"/>
                  <v:oval id="Oval 14341" o:spid="_x0000_s242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" fillcolor="#33c" stroked="f" strokeweight="1pt"/>
                  <v:line id="Line 14342" o:spid="_x0000_s242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" strokecolor="#676767" strokeweight=".5pt"/>
                  <v:line id="Line 14343" o:spid="_x0000_s242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" strokecolor="#676767" strokeweight=".5pt"/>
                  <v:line id="Line 14344" o:spid="_x0000_s242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" strokecolor="#676767" strokeweight=".5pt"/>
                  <v:line id="Line 14345" o:spid="_x0000_s243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" strokecolor="#676767" strokeweight=".5pt">
                    <v:shadow color="#a9a9a9" offset="1pt,1pt"/>
                  </v:line>
                  <v:shape id="Freeform 14346" o:spid="_x0000_s243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" path="m,628l396,732,396,e" filled="f" strokecolor="#676767" strokeweight=".5pt">
                    <v:stroke endcap="round"/>
                    <v:path arrowok="t" o:connecttype="custom" o:connectlocs="0,410;256,477;256,0" o:connectangles="0,0,0"/>
                  </v:shape>
                  <v:shape id="Freeform 14347" o:spid="_x0000_s243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" path="m452,105l,,,1277e" filled="f" strokeweight=".5pt">
                    <v:stroke endcap="round"/>
                    <v:path arrowok="t" o:connecttype="custom" o:connectlocs="293,68;0,0;0,832" o:connectangles="0,0,0"/>
                  </v:shape>
                  <v:shape id="Freeform 14348" o:spid="_x0000_s243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349" o:spid="_x0000_s243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" strokecolor="#676767" strokeweight=".5pt"/>
                  <v:line id="Line 14350" o:spid="_x0000_s243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" strokecolor="#676767" strokeweight=".5pt"/>
                  <v:line id="Line 14351" o:spid="_x0000_s243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" strokecolor="#676767" strokeweight=".5pt"/>
                  <v:shape id="Freeform 14352" o:spid="_x0000_s243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" path="m,l,48,151,81r,-48l,e" fillcolor="#a9a9a9" stroked="f" strokeweight="1pt">
                    <v:stroke endcap="round"/>
                    <v:path arrowok="t" o:connecttype="custom" o:connectlocs="0,0;0,32;99,53;99,22;0,0" o:connectangles="0,0,0,0,0"/>
                  </v:shape>
                  <v:line id="Line 14353" o:spid="_x0000_s243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" strokecolor="#919191" strokeweight=".5pt"/>
                  <v:shape id="Freeform 14354" o:spid="_x0000_s243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355" o:spid="_x0000_s244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356" o:spid="_x0000_s244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357" o:spid="_x0000_s244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358" o:spid="_x0000_s244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4359" o:spid="_x0000_s244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360" o:spid="_x0000_s2445" style="position:absolute;left:42939;top:11109;width:4666;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">
                  <v:shape id="Freeform 14361" o:spid="_x0000_s244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" path="m,307l577,448,1290,127,727,,,307e" strokeweight=".5pt">
                    <v:stroke endcap="round"/>
                    <v:path arrowok="t" o:connecttype="custom" o:connectlocs="0,200;375,291;839,83;473,0;0,200" o:connectangles="0,0,0,0,0"/>
                  </v:shape>
                  <v:shape id="Freeform 14362" o:spid="_x0000_s244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363" o:spid="_x0000_s244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364" o:spid="_x0000_s244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4365" o:spid="_x0000_s245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" strokecolor="#676767" strokeweight=".5pt"/>
                  <v:oval id="Oval 14366" o:spid="_x0000_s245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" fillcolor="#33c" stroked="f" strokeweight="1pt"/>
                  <v:line id="Line 14367" o:spid="_x0000_s245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" strokecolor="#676767" strokeweight=".5pt"/>
                  <v:line id="Line 14368" o:spid="_x0000_s245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" strokecolor="#676767" strokeweight=".5pt"/>
                  <v:line id="Line 14369" o:spid="_x0000_s245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" strokecolor="#676767" strokeweight=".5pt"/>
                  <v:line id="Line 14370" o:spid="_x0000_s245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" strokecolor="#676767" strokeweight=".5pt">
                    <v:shadow color="#a9a9a9" offset="1pt,1pt"/>
                  </v:line>
                  <v:shape id="Freeform 14371" o:spid="_x0000_s245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" path="m,628l396,732,396,e" filled="f" strokecolor="#676767" strokeweight=".5pt">
                    <v:stroke endcap="round"/>
                    <v:path arrowok="t" o:connecttype="custom" o:connectlocs="0,410;256,477;256,0" o:connectangles="0,0,0"/>
                  </v:shape>
                  <v:shape id="Freeform 14372" o:spid="_x0000_s245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" path="m452,105l,,,1277e" filled="f" strokeweight=".5pt">
                    <v:stroke endcap="round"/>
                    <v:path arrowok="t" o:connecttype="custom" o:connectlocs="293,68;0,0;0,832" o:connectangles="0,0,0"/>
                  </v:shape>
                  <v:shape id="Freeform 14373" o:spid="_x0000_s245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4374" o:spid="_x0000_s245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" strokecolor="#676767" strokeweight=".5pt"/>
                  <v:line id="Line 14375" o:spid="_x0000_s246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" strokecolor="#676767" strokeweight=".5pt"/>
                  <v:line id="Line 14376" o:spid="_x0000_s246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" strokecolor="#676767" strokeweight=".5pt"/>
                  <v:shape id="Freeform 14377" o:spid="_x0000_s246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" path="m,l,48,151,81r,-48l,e" fillcolor="#a9a9a9" stroked="f" strokeweight="1pt">
                    <v:stroke endcap="round"/>
                    <v:path arrowok="t" o:connecttype="custom" o:connectlocs="0,0;0,32;99,53;99,22;0,0" o:connectangles="0,0,0,0,0"/>
                  </v:shape>
                  <v:line id="Line 14378" o:spid="_x0000_s246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" strokecolor="#919191" strokeweight=".5pt"/>
                  <v:shape id="Freeform 14379" o:spid="_x0000_s246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380" o:spid="_x0000_s246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4381" o:spid="_x0000_s246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4382" o:spid="_x0000_s246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383" o:spid="_x0000_s246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4384" o:spid="_x0000_s246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4385" o:spid="_x0000_s2470" style="position:absolute;left:45404;top:9875;width:8263;height:362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">
                  <v:rect id="Rectangle 14386" o:spid="_x0000_s247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" strokecolor="#919191">
                    <v:shadow on="t" color="#cecece"/>
                    <v:textbox inset="1.0287mm,1.0287mm,2.05739mm,1.0287mm">
                      <w:txbxContent>
                        <w:p w14:paraId="0E984AC0"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v:textbox>
                  </v:rect>
                  <v:group id="Group 14387" o:spid="_x0000_s247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">
                    <v:shape id="AutoShape 14388" o:spid="_x0000_s247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" adj="17843" fillcolor="#ffcba9" strokecolor="#c00">
                      <v:fill color2="#f60" focus="100%" type="gradient"/>
                    </v:shape>
                    <v:shape id="AutoShape 14389" o:spid="_x0000_s247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" fillcolor="#ffcba9" strokecolor="#c00">
                      <v:fill color2="#f60" focusposition=".5,.5" focussize="" focus="100%" type="gradientRadial"/>
                    </v:shape>
                    <v:oval id="Oval 14390" o:spid="_x0000_s247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" fillcolor="#fff8ea" strokecolor="#c00">
                      <v:fill color2="#fc6" focusposition=".5,.5" focussize="" focus="100%" type="gradientRadial"/>
                    </v:oval>
                  </v:group>
                </v:group>
                <v:group id="Group 14391" o:spid="_x0000_s2476" style="position:absolute;left:41085;top:1234;width:9159;height:425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">
                  <v:rect id="Rectangle 14392" o:spid="_x0000_s247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" strokecolor="#919191">
                    <v:shadow on="t" color="#cecece"/>
                    <v:textbox inset="1.0287mm,1.0287mm,2.05739mm,1.0287mm">
                      <w:txbxContent>
                        <w:p w14:paraId="3A259F31" w14:textId="77777777" w:rsidR="006D28B7" w:rsidRPr="009C72A6" w:rsidRDefault="006D28B7" w:rsidP="00CD591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4393" o:spid="_x0000_s247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">
                    <v:shape id="AutoShape 14394" o:spid="_x0000_s247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" adj="17843" fillcolor="#ffcba9" strokecolor="#c00">
                      <v:fill color2="#f60" focus="100%" type="gradient"/>
                    </v:shape>
                    <v:shape id="AutoShape 14395" o:spid="_x0000_s248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" fillcolor="#ffcba9" strokecolor="#c00">
                      <v:fill color2="#f60" focusposition=".5,.5" focussize="" focus="100%" type="gradientRadial"/>
                    </v:shape>
                    <v:oval id="Oval 14396" o:spid="_x0000_s248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" fillcolor="#fff8ea" strokecolor="#c00">
                      <v:fill color2="#fc6" focusposition=".5,.5" focussize="" focus="100%" type="gradientRadial"/>
                    </v:oval>
                  </v:group>
                </v:group>
                <v:line id="Line 14397" o:spid="_x0000_s2482" style="position:absolute;flip:y;visibility:visible;mso-wrap-style:square" from="14192,6172" to="37648,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" strokeweight="2.25pt">
                  <v:stroke endarrow="block"/>
                </v:line>
                <v:line id="Line 14398" o:spid="_x0000_s2483" style="position:absolute;flip:x y;visibility:visible;mso-wrap-style:square" from="9255,6789" to="41974,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" strokeweight="2.25pt">
                  <v:stroke endarrow="block"/>
                </v:line>
                <v:group id="Group 14399" o:spid="_x0000_s2484" style="position:absolute;left:4936;top:9258;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">
                  <v:line id="Line 14400" o:spid="_x0000_s2485"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" strokeweight="3pt"/>
                  <v:line id="Line 14401" o:spid="_x0000_s2486"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" strokeweight="3pt">
                    <v:stroke endarrow="block"/>
                  </v:line>
                </v:group>
                <v:group id="Group 14402" o:spid="_x0000_s2487" style="position:absolute;left:3360;top:3086;width:4666;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">
                  <v:shape id="Freeform 14403" o:spid="_x0000_s2488"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" path="m,307l577,448,1290,127,727,,,307e" strokeweight=".5pt">
                    <v:stroke endcap="round"/>
                    <v:path arrowok="t" o:connecttype="custom" o:connectlocs="0,200;375,291;839,83;473,0;0,200" o:connectangles="0,0,0,0,0"/>
                  </v:shape>
                  <v:shape id="Freeform 14404" o:spid="_x0000_s2489"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405" o:spid="_x0000_s2490"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406" o:spid="_x0000_s2491"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" path="m576,140r,1587l,1568,,,576,140e" fillcolor="#ededed" strokeweight=".5pt">
                    <v:fill color2="#b2b2b2" focus="100%" type="gradient"/>
                    <v:stroke endcap="round"/>
                    <v:path arrowok="t" o:connecttype="custom" o:connectlocs="374,91;374,1123;0,1020;0,0;374,91" o:connectangles="0,0,0,0,0"/>
                  </v:shape>
                  <v:line id="Line 14407" o:spid="_x0000_s2492"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" strokecolor="#676767" strokeweight=".5pt"/>
                  <v:oval id="Oval 14408" o:spid="_x0000_s2493"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" fillcolor="#33c" stroked="f" strokeweight="1pt"/>
                  <v:line id="Line 14409" o:spid="_x0000_s2494"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" strokecolor="#676767" strokeweight=".5pt"/>
                  <v:line id="Line 14410" o:spid="_x0000_s2495"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" strokecolor="#676767" strokeweight=".5pt"/>
                  <v:line id="Line 14411" o:spid="_x0000_s2496"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" strokecolor="#676767" strokeweight=".5pt"/>
                  <v:line id="Line 14412" o:spid="_x0000_s2497"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" strokecolor="#676767" strokeweight=".5pt">
                    <v:shadow color="#a9a9a9" offset="1pt,1pt"/>
                  </v:line>
                  <v:shape id="Freeform 14413" o:spid="_x0000_s2498"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" path="m,628l396,732,396,e" filled="f" strokecolor="#676767" strokeweight=".5pt">
                    <v:stroke endcap="round"/>
                    <v:path arrowok="t" o:connecttype="custom" o:connectlocs="0,410;256,477;256,0" o:connectangles="0,0,0"/>
                  </v:shape>
                  <v:shape id="Freeform 14414" o:spid="_x0000_s2499"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" path="m452,105l,,,1277e" filled="f" strokeweight=".5pt">
                    <v:stroke endcap="round"/>
                    <v:path arrowok="t" o:connecttype="custom" o:connectlocs="293,68;0,0;0,832" o:connectangles="0,0,0"/>
                  </v:shape>
                  <v:shape id="Freeform 14415" o:spid="_x0000_s2500"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416" o:spid="_x0000_s2501"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" strokecolor="#676767" strokeweight=".5pt"/>
                  <v:line id="Line 14417" o:spid="_x0000_s2502"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" strokecolor="#676767" strokeweight=".5pt"/>
                  <v:line id="Line 14418" o:spid="_x0000_s2503"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" strokecolor="#676767" strokeweight=".5pt"/>
                  <v:shape id="Freeform 14419" o:spid="_x0000_s2504"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" path="m,l,48,151,81r,-48l,e" fillcolor="#a9a9a9" stroked="f" strokeweight="1pt">
                    <v:stroke endcap="round"/>
                    <v:path arrowok="t" o:connecttype="custom" o:connectlocs="0,0;0,32;99,53;99,22;0,0" o:connectangles="0,0,0,0,0"/>
                  </v:shape>
                  <v:line id="Line 14420" o:spid="_x0000_s2505"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" strokecolor="#919191" strokeweight=".5pt"/>
                  <v:shape id="Freeform 14421" o:spid="_x0000_s2506"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4422" o:spid="_x0000_s2507"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423" o:spid="_x0000_s2508"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4424" o:spid="_x0000_s2509"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4425" o:spid="_x0000_s2510"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426" o:spid="_x0000_s2511"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427" o:spid="_x0000_s2512" style="position:absolute;left:8026;top:11727;width:4666;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">
                  <v:shape id="Freeform 14428" o:spid="_x0000_s2513"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" path="m,307l577,448,1290,127,727,,,307e" strokeweight=".5pt">
                    <v:stroke endcap="round"/>
                    <v:path arrowok="t" o:connecttype="custom" o:connectlocs="0,200;375,291;839,83;473,0;0,200" o:connectangles="0,0,0,0,0"/>
                  </v:shape>
                  <v:shape id="Freeform 14429" o:spid="_x0000_s2514"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430" o:spid="_x0000_s2515"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431" o:spid="_x0000_s2516"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4432" o:spid="_x0000_s2517"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" strokecolor="#676767" strokeweight=".5pt"/>
                  <v:oval id="Oval 14433" o:spid="_x0000_s2518"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" fillcolor="#33c" stroked="f" strokeweight="1pt"/>
                  <v:line id="Line 14434" o:spid="_x0000_s2519"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" strokecolor="#676767" strokeweight=".5pt"/>
                  <v:line id="Line 14435" o:spid="_x0000_s2520"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" strokecolor="#676767" strokeweight=".5pt"/>
                  <v:line id="Line 14436" o:spid="_x0000_s2521"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" strokecolor="#676767" strokeweight=".5pt"/>
                  <v:line id="Line 14437" o:spid="_x0000_s2522"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" strokecolor="#676767" strokeweight=".5pt">
                    <v:shadow color="#a9a9a9" offset="1pt,1pt"/>
                  </v:line>
                  <v:shape id="Freeform 14438" o:spid="_x0000_s2523"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" path="m,628l396,732,396,e" filled="f" strokecolor="#676767" strokeweight=".5pt">
                    <v:stroke endcap="round"/>
                    <v:path arrowok="t" o:connecttype="custom" o:connectlocs="0,410;256,477;256,0" o:connectangles="0,0,0"/>
                  </v:shape>
                  <v:shape id="Freeform 14439" o:spid="_x0000_s2524"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" path="m452,105l,,,1277e" filled="f" strokeweight=".5pt">
                    <v:stroke endcap="round"/>
                    <v:path arrowok="t" o:connecttype="custom" o:connectlocs="293,68;0,0;0,832" o:connectangles="0,0,0"/>
                  </v:shape>
                  <v:shape id="Freeform 14440" o:spid="_x0000_s2525"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441" o:spid="_x0000_s2526"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" strokecolor="#676767" strokeweight=".5pt"/>
                  <v:line id="Line 14442" o:spid="_x0000_s2527"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" strokecolor="#676767" strokeweight=".5pt"/>
                  <v:line id="Line 14443" o:spid="_x0000_s2528"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" strokecolor="#676767" strokeweight=".5pt"/>
                  <v:shape id="Freeform 14444" o:spid="_x0000_s2529"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" path="m,l,48,151,81r,-48l,e" fillcolor="#a9a9a9" stroked="f" strokeweight="1pt">
                    <v:stroke endcap="round"/>
                    <v:path arrowok="t" o:connecttype="custom" o:connectlocs="0,0;0,32;99,53;99,22;0,0" o:connectangles="0,0,0,0,0"/>
                  </v:shape>
                  <v:line id="Line 14445" o:spid="_x0000_s2530"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" strokecolor="#919191" strokeweight=".5pt"/>
                  <v:shape id="Freeform 14446" o:spid="_x0000_s2531"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447" o:spid="_x0000_s2532"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4448" o:spid="_x0000_s2533"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449" o:spid="_x0000_s2534"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450" o:spid="_x0000_s2535"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4451" o:spid="_x0000_s2536"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4452" o:spid="_x0000_s2537" style="position:absolute;left:6172;top:1851;width:8638;height:364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">
                  <v:rect id="Rectangle 14453" o:spid="_x0000_s253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" strokecolor="#919191">
                    <v:shadow on="t" color="#cecece"/>
                    <v:textbox inset="1.0287mm,1.0287mm,2.05739mm,1.0287mm">
                      <w:txbxContent>
                        <w:p w14:paraId="0099BEA6"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v:textbox>
                  </v:rect>
                  <v:group id="Group 14454" o:spid="_x0000_s253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">
                    <v:shape id="AutoShape 14455" o:spid="_x0000_s254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" adj="17843" fillcolor="#ffcba9" strokecolor="#c00">
                      <v:fill color2="#f60" focus="100%" type="gradient"/>
                    </v:shape>
                    <v:shape id="AutoShape 14456" o:spid="_x0000_s254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" fillcolor="#ffcba9" strokecolor="#c00">
                      <v:fill color2="#f60" focusposition=".5,.5" focussize="" focus="100%" type="gradientRadial"/>
                    </v:shape>
                    <v:oval id="Oval 14457" o:spid="_x0000_s254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" fillcolor="#fff8ea" strokecolor="#c00">
                      <v:fill color2="#fc6" focusposition=".5,.5" focussize="" focus="100%" type="gradientRadial"/>
                    </v:oval>
                  </v:group>
                </v:group>
                <v:group id="Group 14458" o:spid="_x0000_s2543" style="position:absolute;left:12345;top:7406;width:8180;height:379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">
                  <v:rect id="Rectangle 14459" o:spid="_x0000_s25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" strokecolor="#919191">
                    <v:shadow on="t" color="#cecece"/>
                    <v:textbox inset="1.0287mm,1.0287mm,2.05739mm,1.0287mm">
                      <w:txbxContent>
                        <w:p w14:paraId="48A7D36E"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CorpCA</w:t>
                          </w:r>
                        </w:p>
                      </w:txbxContent>
                    </v:textbox>
                  </v:rect>
                  <v:group id="Group 14460" o:spid="_x0000_s25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d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">
                    <v:shape id="AutoShape 14461" o:spid="_x0000_s25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" adj="17843" fillcolor="#ffcba9" strokecolor="#c00">
                      <v:fill color2="#f60" focus="100%" type="gradient"/>
                    </v:shape>
                    <v:shape id="AutoShape 14462" o:spid="_x0000_s25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" fillcolor="#ffcba9" strokecolor="#c00">
                      <v:fill color2="#f60" focusposition=".5,.5" focussize="" focus="100%" type="gradientRadial"/>
                    </v:shape>
                    <v:oval id="Oval 14463" o:spid="_x0000_s25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" fillcolor="#fff8ea" strokecolor="#c00">
                      <v:fill color2="#fc6" focusposition=".5,.5" focussize="" focus="100%" type="gradientRadial"/>
                    </v:oval>
                  </v:group>
                </v:group>
                <v:group id="Group 14464" o:spid="_x0000_s2549" style="position:absolute;left:28524;top:7776;width:8721;height:3340"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">
                  <v:rect id="Rectangle 14465" o:spid="_x0000_s255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" strokecolor="#919191">
                    <v:shadow on="t" color="#cecece"/>
                    <v:textbox inset="1.0287mm,1.0287mm,2.05739mm,1.0287mm">
                      <w:txbxContent>
                        <w:p w14:paraId="31518B59"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4466" o:spid="_x0000_s255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">
                    <v:shape id="AutoShape 14467" o:spid="_x0000_s255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" adj="17843" fillcolor="#ffcba9" strokecolor="#c00">
                      <v:fill color2="#f60" focus="100%" type="gradient"/>
                    </v:shape>
                    <v:shape id="AutoShape 14468" o:spid="_x0000_s255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" fillcolor="#ffcba9" strokecolor="#c00">
                      <v:fill color2="#f60" focusposition=".5,.5" focussize="" focus="100%" type="gradientRadial"/>
                    </v:shape>
                    <v:oval id="Oval 14469" o:spid="_x0000_s255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" fillcolor="#fff8ea" strokecolor="#c00">
                      <v:fill color2="#fc6" focusposition=".5,.5" focussize="" focus="100%" type="gradientRadial"/>
                    </v:oval>
                  </v:group>
                </v:group>
                <v:group id="Group 14470" o:spid="_x0000_s2555" style="position:absolute;left:17282;top:21602;width:8958;height:331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uA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">
                  <v:rect id="Rectangle 14471" o:spid="_x0000_s255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" strokecolor="#919191">
                    <v:shadow on="t" color="#cecece"/>
                    <v:textbox inset="1.0287mm,1.0287mm,2.05739mm,1.0287mm">
                      <w:txbxContent>
                        <w:p w14:paraId="77258A9F" w14:textId="77777777" w:rsidR="006D28B7" w:rsidRPr="009C72A6" w:rsidRDefault="006D28B7" w:rsidP="00C2408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v:textbox>
                  </v:rect>
                  <v:group id="Group 14472" o:spid="_x0000_s255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">
                    <v:shape id="AutoShape 14473" o:spid="_x0000_s255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" adj="17843" fillcolor="#ffcba9" strokecolor="#c00">
                      <v:fill color2="#f60" focus="100%" type="gradient"/>
                    </v:shape>
                    <v:shape id="AutoShape 14474" o:spid="_x0000_s255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" fillcolor="#ffcba9" strokecolor="#c00">
                      <v:fill color2="#f60" focusposition=".5,.5" focussize="" focus="100%" type="gradientRadial"/>
                    </v:shape>
                    <v:oval id="Oval 14475" o:spid="_x0000_s256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" fillcolor="#fff8ea" strokecolor="#c00">
                      <v:fill color2="#fc6" focusposition=".5,.5" focussize="" focus="100%" type="gradientRadial"/>
                    </v:oval>
                  </v:group>
                </v:group>
                <v:group id="Group 14476" o:spid="_x0000_s2561" style="position:absolute;left:1853;top:16925;width:9527;height:4060"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">
                  <v:rect id="Rectangle 14477" o:spid="_x0000_s256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" strokecolor="#919191">
                    <v:shadow on="t" color="#cecece"/>
                    <v:textbox inset="1.0287mm,1.0287mm,2.05739mm,1.0287mm">
                      <w:txbxContent>
                        <w:p w14:paraId="25E431A3" w14:textId="77777777" w:rsidR="006D28B7" w:rsidRPr="009C72A6" w:rsidRDefault="006D28B7" w:rsidP="00D81B31">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v:textbox>
                  </v:rect>
                  <v:group id="Group 14478" o:spid="_x0000_s256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">
                    <v:shape id="AutoShape 14479" o:spid="_x0000_s256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" adj="17843" fillcolor="#ffcba9" strokecolor="#c00">
                      <v:fill color2="#f60" focus="100%" type="gradient"/>
                    </v:shape>
                    <v:shape id="AutoShape 14480" o:spid="_x0000_s256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" fillcolor="#ffcba9" strokecolor="#c00">
                      <v:fill color2="#f60" focusposition=".5,.5" focussize="" focus="100%" type="gradientRadial"/>
                    </v:shape>
                    <v:oval id="Oval 14481" o:spid="_x0000_s256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" fillcolor="#fff8ea" strokecolor="#c00">
                      <v:fill color2="#fc6" focusposition=".5,.5" focussize="" focus="100%" type="gradientRadial"/>
                    </v:oval>
                  </v:group>
                </v:group>
                <v:group id="Group 14482" o:spid="_x0000_s2567" style="position:absolute;left:12845;top:20985;width:3666;height:4465"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">
                  <v:shape id="Freeform 14483" o:spid="_x0000_s2568"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4484" o:spid="_x0000_s2569"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" fillcolor="#919191" stroked="f" strokeweight="1pt"/>
                  <v:rect id="Rectangle 14485" o:spid="_x0000_s2570"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" fillcolor="#dadada" stroked="f" strokeweight="1pt"/>
                  <v:rect id="Rectangle 14486" o:spid="_x0000_s2571"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" fillcolor="#dadada" stroked="f" strokeweight="1pt"/>
                  <v:rect id="Rectangle 14487" o:spid="_x0000_s2572"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" fillcolor="#36f" stroked="f" strokeweight="1pt"/>
                  <v:shape id="Freeform 14488" o:spid="_x0000_s2573"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489" o:spid="_x0000_s2574"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" fillcolor="black" stroked="f" strokeweight="1pt"/>
                  <v:rect id="Rectangle 14490" o:spid="_x0000_s2575"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" fillcolor="#063de8" stroked="f" strokeweight="1pt"/>
                  <v:rect id="Rectangle 14491" o:spid="_x0000_s2576"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" fillcolor="black" stroked="f" strokeweight="1pt"/>
                  <v:rect id="Rectangle 14492" o:spid="_x0000_s2577"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" fillcolor="black" stroked="f" strokeweight="1pt"/>
                  <v:rect id="Rectangle 14493" o:spid="_x0000_s2578"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" fillcolor="blue" stroked="f" strokecolor="#9234db" strokeweight="1pt"/>
                  <v:rect id="Rectangle 14494" o:spid="_x0000_s2579"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" fillcolor="blue" stroked="f" strokecolor="#9234db" strokeweight="1pt"/>
                  <v:rect id="Rectangle 14495" o:spid="_x0000_s2580"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" fillcolor="blue" stroked="f" strokecolor="#9234db" strokeweight="1pt"/>
                  <v:rect id="Rectangle 14496" o:spid="_x0000_s2581"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" fillcolor="blue" stroked="f" strokecolor="#9234db" strokeweight="1pt"/>
                  <v:rect id="Rectangle 14497" o:spid="_x0000_s2582"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" fillcolor="blue" stroked="f" strokecolor="#9234db" strokeweight="1pt"/>
                  <v:rect id="Rectangle 14498" o:spid="_x0000_s2583"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" fillcolor="black" stroked="f" strokeweight="1pt"/>
                  <v:rect id="Rectangle 14499" o:spid="_x0000_s2584"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" fillcolor="#dadada" stroked="f" strokeweight="1pt"/>
                  <v:rect id="Rectangle 14500" o:spid="_x0000_s2585"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" fillcolor="#dadada" stroked="f" strokeweight="1pt"/>
                  <v:rect id="Rectangle 14501" o:spid="_x0000_s2586"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" fillcolor="#dadada" stroked="f" strokeweight="1pt"/>
                  <v:rect id="Rectangle 14502" o:spid="_x0000_s2587"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" fillcolor="blue" stroked="f" strokecolor="#9234db" strokeweight="1pt"/>
                  <v:rect id="Rectangle 14503" o:spid="_x0000_s2588"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" fillcolor="#36f" stroked="f" strokeweight="1pt"/>
                  <v:rect id="Rectangle 14504" o:spid="_x0000_s2589"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" fillcolor="blue" stroked="f" strokecolor="#9234db" strokeweight="1pt"/>
                  <v:rect id="Rectangle 14505" o:spid="_x0000_s2590"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" fillcolor="blue" stroked="f" strokecolor="#9234db" strokeweight="1pt"/>
                  <v:rect id="Rectangle 14506" o:spid="_x0000_s2591"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" fillcolor="blue" stroked="f" strokecolor="#9234db" strokeweight="1pt"/>
                  <v:rect id="Rectangle 14507" o:spid="_x0000_s2592"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" fillcolor="black" stroked="f" strokeweight="1pt"/>
                  <v:rect id="Rectangle 14508" o:spid="_x0000_s2593"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" fillcolor="blue" stroked="f" strokecolor="#9234db" strokeweight="1pt"/>
                  <v:rect id="Rectangle 14509" o:spid="_x0000_s2594"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" fillcolor="blue" stroked="f" strokecolor="#9234db" strokeweight="1pt"/>
                  <v:rect id="Rectangle 14510" o:spid="_x0000_s2595"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" fillcolor="blue" stroked="f" strokecolor="#9234db" strokeweight="1pt"/>
                  <v:rect id="Rectangle 14511" o:spid="_x0000_s2596"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" fillcolor="black" stroked="f" strokeweight="1pt"/>
                  <v:rect id="Rectangle 14512" o:spid="_x0000_s2597"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" fillcolor="black" stroked="f" strokeweight="1pt"/>
                  <v:rect id="Rectangle 14513" o:spid="_x0000_s2598"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" fillcolor="blue" stroked="f" strokecolor="#9234db" strokeweight="1pt"/>
                </v:group>
                <v:shape id="Text Box 14514" o:spid="_x0000_s2599" type="#_x0000_t202" style="position:absolute;left:1235;top:23454;width:604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" strokecolor="#339">
                  <v:shadow on="t" color="silver" offset="4pt,4pt"/>
                  <v:textbox inset="2.05739mm,.61722mm,2.05739mm,.61722mm">
                    <w:txbxContent>
                      <w:p w14:paraId="45EE809B" w14:textId="77777777" w:rsidR="006D28B7" w:rsidRPr="009C72A6" w:rsidRDefault="006D28B7" w:rsidP="00C24082">
                        <w:pPr>
                          <w:autoSpaceDE w:val="0"/>
                          <w:autoSpaceDN w:val="0"/>
                          <w:adjustRightInd w:val="0"/>
                          <w:spacing w:after="0" w:line="120" w:lineRule="exact"/>
                          <w:jc w:val="center"/>
                          <w:rPr>
                            <w:rFonts w:ascii="Arial Narrow" w:hAnsi="Arial Narrow" w:cs="Arial Narrow"/>
                            <w:color w:val="000000"/>
                            <w:sz w:val="13"/>
                            <w:szCs w:val="16"/>
                          </w:rPr>
                        </w:pPr>
                        <w:r w:rsidRPr="009C72A6">
                          <w:rPr>
                            <w:rFonts w:ascii="Arial Narrow" w:hAnsi="Arial Narrow" w:cs="Arial Narrow"/>
                            <w:color w:val="000000"/>
                            <w:sz w:val="13"/>
                            <w:szCs w:val="16"/>
                          </w:rPr>
                          <w:t>Northwind</w:t>
                        </w:r>
                        <w:r w:rsidRPr="009C72A6">
                          <w:rPr>
                            <w:rFonts w:ascii="Arial Narrow" w:hAnsi="Arial Narrow" w:cs="Arial Narrow"/>
                            <w:color w:val="000000"/>
                            <w:sz w:val="13"/>
                            <w:szCs w:val="16"/>
                          </w:rPr>
                          <w:br/>
                          <w:t>Traders</w:t>
                        </w:r>
                      </w:p>
                    </w:txbxContent>
                  </v:textbox>
                </v:shape>
                <v:oval id="Oval 14515" o:spid="_x0000_s2600" style="position:absolute;left:9325;top:7605;width:2472;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">
                  <v:textbox inset="2.05739mm,1.0287mm,2.05739mm,1.0287mm">
                    <w:txbxContent>
                      <w:p w14:paraId="4DD453E4" w14:textId="77777777" w:rsidR="006D28B7" w:rsidRPr="00C24082" w:rsidRDefault="006D28B7" w:rsidP="00C24082">
                        <w:pPr>
                          <w:autoSpaceDE w:val="0"/>
                          <w:autoSpaceDN w:val="0"/>
                          <w:adjustRightInd w:val="0"/>
                          <w:spacing w:line="240" w:lineRule="exact"/>
                          <w:jc w:val="center"/>
                          <w:rPr>
                            <w:color w:val="000000"/>
                            <w:sz w:val="24"/>
                            <w:szCs w:val="24"/>
                          </w:rPr>
                        </w:pPr>
                        <w:r w:rsidRPr="00C24082">
                          <w:rPr>
                            <w:color w:val="000000"/>
                            <w:sz w:val="24"/>
                            <w:szCs w:val="24"/>
                          </w:rPr>
                          <w:t>1</w:t>
                        </w:r>
                      </w:p>
                    </w:txbxContent>
                  </v:textbox>
                </v:oval>
                <v:oval id="Oval 14516" o:spid="_x0000_s2601" style="position:absolute;left:25858;top:7152;width:2472;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">
                  <v:textbox inset="2.05739mm,1.0287mm,2.05739mm,1.0287mm">
                    <w:txbxContent>
                      <w:p w14:paraId="4189BCE1" w14:textId="77777777" w:rsidR="006D28B7" w:rsidRPr="00C24082" w:rsidRDefault="006D28B7" w:rsidP="00C24082">
                        <w:pPr>
                          <w:autoSpaceDE w:val="0"/>
                          <w:autoSpaceDN w:val="0"/>
                          <w:adjustRightInd w:val="0"/>
                          <w:spacing w:line="240" w:lineRule="exact"/>
                          <w:jc w:val="center"/>
                          <w:rPr>
                            <w:color w:val="000000"/>
                            <w:sz w:val="24"/>
                            <w:szCs w:val="24"/>
                          </w:rPr>
                        </w:pPr>
                        <w:r w:rsidRPr="00C24082">
                          <w:rPr>
                            <w:color w:val="000000"/>
                            <w:sz w:val="24"/>
                            <w:szCs w:val="24"/>
                          </w:rPr>
                          <w:t>2</w:t>
                        </w:r>
                      </w:p>
                    </w:txbxContent>
                  </v:textbox>
                </v:oval>
                <w10:wrap type="topAndBottom"/>
              </v:group>
            </w:pict>
          </mc:Fallback>
        </mc:AlternateContent>
      </w:r>
      <w:r w:rsidR="00301286">
        <w:t>The same level of trust can be established between two organizations by issuing the cross-certif</w:t>
      </w:r>
      <w:r w:rsidR="0092357A">
        <w:t>i</w:t>
      </w:r>
      <w:r w:rsidR="00301286">
        <w:t xml:space="preserve">cation authority certificate from a subordinate CA in your CA hierarchy. This strategy is recommended </w:t>
      </w:r>
      <w:r w:rsidR="00D162B7">
        <w:t>i</w:t>
      </w:r>
      <w:r w:rsidR="00564F1C">
        <w:t>f your organization's security policy prohibits the issuance of crossCA certificates by the root CA, your organization is simply unwilling to issue cross</w:t>
      </w:r>
      <w:r w:rsidR="00883780">
        <w:t>-</w:t>
      </w:r>
      <w:r w:rsidR="00564F1C">
        <w:t xml:space="preserve">certification certificates at the root CA, </w:t>
      </w:r>
      <w:r w:rsidR="00B77942">
        <w:t xml:space="preserve">or there is a possibility that the cross-certification authority certificate may be revoked, and the CRL publication period for the root CA is a long interval. In these cases, the configuration </w:t>
      </w:r>
      <w:r w:rsidR="00564F1C">
        <w:t xml:space="preserve">shown in </w:t>
      </w:r>
      <w:r w:rsidR="00896F70">
        <w:fldChar w:fldCharType="begin"/>
      </w:r>
      <w:r w:rsidR="00896F70">
        <w:instrText xml:space="preserve"> REF _Ref33158512 \h </w:instrText>
      </w:r>
      <w:r w:rsidR="00896F70">
        <w:fldChar w:fldCharType="separate"/>
      </w:r>
      <w:r w:rsidR="00F27C7A">
        <w:t xml:space="preserve">Figure </w:t>
      </w:r>
      <w:r w:rsidR="00F27C7A">
        <w:rPr>
          <w:noProof/>
        </w:rPr>
        <w:t>10</w:t>
      </w:r>
      <w:r w:rsidR="00896F70">
        <w:fldChar w:fldCharType="end"/>
      </w:r>
      <w:r w:rsidR="00564F1C">
        <w:t xml:space="preserve"> can be used</w:t>
      </w:r>
      <w:r w:rsidR="00B77942">
        <w:t xml:space="preserve"> to create complete trust between the two CA hierarchies, subject to defined qualified subordination constraints</w:t>
      </w:r>
      <w:r w:rsidR="00121EE7">
        <w:t>.</w:t>
      </w:r>
    </w:p>
    <w:p w14:paraId="18BE0BCF" w14:textId="77777777" w:rsidR="00121EE7" w:rsidRDefault="00121EE7" w:rsidP="001653D5">
      <w:pPr>
        <w:pStyle w:val="CaptionNormal"/>
      </w:pPr>
    </w:p>
    <w:p w14:paraId="4DD7B8CC" w14:textId="77777777" w:rsidR="001653D5" w:rsidRDefault="00017306" w:rsidP="00896F70">
      <w:pPr>
        <w:pStyle w:val="Caption"/>
        <w:jc w:val="center"/>
      </w:pPr>
      <w:bookmarkStart w:id="51" w:name="_Ref33158512"/>
      <w:r>
        <w:t xml:space="preserve">Figure </w:t>
      </w:r>
      <w:r>
        <w:fldChar w:fldCharType="begin"/>
      </w:r>
      <w:r>
        <w:instrText xml:space="preserve"> SEQ Figure \* ARABIC </w:instrText>
      </w:r>
      <w:r>
        <w:fldChar w:fldCharType="separate"/>
      </w:r>
      <w:r w:rsidR="00F27C7A">
        <w:rPr>
          <w:noProof/>
        </w:rPr>
        <w:t>10</w:t>
      </w:r>
      <w:r>
        <w:fldChar w:fldCharType="end"/>
      </w:r>
      <w:bookmarkEnd w:id="51"/>
      <w:r>
        <w:t xml:space="preserve">: </w:t>
      </w:r>
      <w:r w:rsidRPr="00893317">
        <w:t xml:space="preserve">Configuring </w:t>
      </w:r>
      <w:r>
        <w:t>C</w:t>
      </w:r>
      <w:r w:rsidRPr="00893317">
        <w:t xml:space="preserve">omplete </w:t>
      </w:r>
      <w:r>
        <w:t>T</w:t>
      </w:r>
      <w:r w:rsidRPr="00893317">
        <w:t xml:space="preserve">rust </w:t>
      </w:r>
      <w:r>
        <w:t>B</w:t>
      </w:r>
      <w:r w:rsidRPr="00893317">
        <w:t>etween Subordinate and Root CAs</w:t>
      </w:r>
    </w:p>
    <w:p w14:paraId="67D95794" w14:textId="77777777" w:rsidR="00680B09" w:rsidRDefault="00AF2432" w:rsidP="00E43CE8">
      <w:r>
        <w:t xml:space="preserve">In this example, the </w:t>
      </w:r>
      <w:r w:rsidR="005E4449">
        <w:t xml:space="preserve">Root CA for each organization is cross-certified with the subordinate enterprise CA in the other organization. </w:t>
      </w:r>
      <w:r w:rsidR="00680B09">
        <w:t xml:space="preserve">To create this configuration, the qualified subordination must be </w:t>
      </w:r>
      <w:r w:rsidR="008D4DC1">
        <w:t xml:space="preserve">performed </w:t>
      </w:r>
      <w:r w:rsidR="00680B09">
        <w:t>twice:</w:t>
      </w:r>
    </w:p>
    <w:p w14:paraId="1801B112" w14:textId="77777777" w:rsidR="00680B09" w:rsidRDefault="00680B09" w:rsidP="00805614">
      <w:pPr>
        <w:pStyle w:val="Number"/>
        <w:numPr>
          <w:ilvl w:val="0"/>
          <w:numId w:val="39"/>
        </w:numPr>
      </w:pPr>
      <w:r>
        <w:t>The PartnerCA at Contoso Consult</w:t>
      </w:r>
      <w:r w:rsidR="00AC050F">
        <w:t>i</w:t>
      </w:r>
      <w:r>
        <w:t>ng must be cross-certified using qualified subordination with the IssuingCA at Northwind Traders.</w:t>
      </w:r>
    </w:p>
    <w:p w14:paraId="13F2AD06" w14:textId="77777777" w:rsidR="00680B09" w:rsidRDefault="00680B09" w:rsidP="00805614">
      <w:pPr>
        <w:pStyle w:val="Number"/>
        <w:numPr>
          <w:ilvl w:val="0"/>
          <w:numId w:val="39"/>
        </w:numPr>
      </w:pPr>
      <w:r>
        <w:t xml:space="preserve">The CorpCA at </w:t>
      </w:r>
      <w:r w:rsidR="00C27785">
        <w:t>Northwind Traders must be cross-certified using qualified subordination with the PolicyCA at Contoso Consulting.</w:t>
      </w:r>
    </w:p>
    <w:p w14:paraId="5FE47C78" w14:textId="77777777" w:rsidR="001653D5" w:rsidRDefault="00194FBD" w:rsidP="00E43CE8">
      <w:r>
        <w:br w:type="page"/>
      </w:r>
      <w:r w:rsidR="005E4449">
        <w:lastRenderedPageBreak/>
        <w:t>The qualified subordination will require that the following be in place:</w:t>
      </w:r>
    </w:p>
    <w:p w14:paraId="5B87F7C3" w14:textId="77777777" w:rsidR="005E4449" w:rsidRDefault="005E4449" w:rsidP="005E4449">
      <w:pPr>
        <w:pStyle w:val="Bullet1"/>
      </w:pPr>
      <w:r>
        <w:t xml:space="preserve">A </w:t>
      </w:r>
      <w:r w:rsidR="002C0BD1">
        <w:t>Policy.inf</w:t>
      </w:r>
      <w:r>
        <w:t xml:space="preserve"> is configured at each </w:t>
      </w:r>
      <w:r w:rsidR="00C27785">
        <w:t xml:space="preserve">subordinate </w:t>
      </w:r>
      <w:r>
        <w:t xml:space="preserve">CA. The </w:t>
      </w:r>
      <w:r w:rsidR="002C0BD1">
        <w:t>Policy.inf</w:t>
      </w:r>
      <w:r>
        <w:t xml:space="preserve"> must define any name constraints, issuance constraints, and application constraints defined between the two organizations</w:t>
      </w:r>
      <w:r w:rsidR="008D4DC1">
        <w:t xml:space="preserve"> and is used during the cross</w:t>
      </w:r>
      <w:r w:rsidR="00564633">
        <w:t>-</w:t>
      </w:r>
      <w:r w:rsidR="008D4DC1">
        <w:t>CA certificate request as described in the Walk</w:t>
      </w:r>
      <w:r w:rsidR="00AC050F">
        <w:t>t</w:t>
      </w:r>
      <w:r w:rsidR="008D4DC1">
        <w:t>hrough section.</w:t>
      </w:r>
    </w:p>
    <w:p w14:paraId="0A38CA76" w14:textId="77777777" w:rsidR="005E4449" w:rsidRDefault="00C27785" w:rsidP="005E4449">
      <w:pPr>
        <w:pStyle w:val="Bullet1"/>
      </w:pPr>
      <w:r>
        <w:t>The user account that is performing the qualified subordination must obtain a certificate with the</w:t>
      </w:r>
      <w:r w:rsidR="005E4449">
        <w:t xml:space="preserve"> Qualified Subordination </w:t>
      </w:r>
      <w:r w:rsidR="007C4C6D">
        <w:t xml:space="preserve">application policy </w:t>
      </w:r>
      <w:r w:rsidR="008D4DC1">
        <w:t>OID</w:t>
      </w:r>
      <w:r>
        <w:t xml:space="preserve"> to sign the qualified subordination request</w:t>
      </w:r>
      <w:r w:rsidR="008D4DC1">
        <w:t xml:space="preserve"> between the two organizations</w:t>
      </w:r>
      <w:r>
        <w:t xml:space="preserve">. The signing certificate must be obtained from the </w:t>
      </w:r>
      <w:r w:rsidR="007C4C6D">
        <w:t>Issuing</w:t>
      </w:r>
      <w:r>
        <w:t xml:space="preserve">CA </w:t>
      </w:r>
      <w:r w:rsidR="007C4C6D">
        <w:t>or any CA that is tru</w:t>
      </w:r>
      <w:r w:rsidR="008D4DC1">
        <w:t>sted on the CorpCA and PartnerC</w:t>
      </w:r>
      <w:r w:rsidR="007C4C6D">
        <w:t xml:space="preserve">A computers </w:t>
      </w:r>
      <w:r>
        <w:t>for the first request and from the PolicyCA</w:t>
      </w:r>
      <w:r w:rsidR="007C4C6D" w:rsidRPr="007C4C6D">
        <w:t xml:space="preserve"> </w:t>
      </w:r>
      <w:r w:rsidR="007C4C6D">
        <w:t>or any CA that is trusted on the CorpCA and PartnerCA computers</w:t>
      </w:r>
      <w:r>
        <w:t xml:space="preserve"> for the second request. </w:t>
      </w:r>
    </w:p>
    <w:p w14:paraId="3FBBC372" w14:textId="57433407" w:rsidR="00AE54FB" w:rsidRDefault="00805614" w:rsidP="00194FBD">
      <w:r>
        <w:rPr>
          <w:noProof/>
        </w:rPr>
        <mc:AlternateContent>
          <mc:Choice Requires="wpg">
            <w:drawing>
              <wp:anchor distT="0" distB="0" distL="114300" distR="114300" simplePos="0" relativeHeight="251673088" behindDoc="0" locked="0" layoutInCell="1" allowOverlap="1" wp14:anchorId="59C761A6" wp14:editId="000EEA67">
                <wp:simplePos x="0" y="0"/>
                <wp:positionH relativeFrom="column">
                  <wp:posOffset>2870200</wp:posOffset>
                </wp:positionH>
                <wp:positionV relativeFrom="paragraph">
                  <wp:posOffset>635000</wp:posOffset>
                </wp:positionV>
                <wp:extent cx="1028700" cy="533400"/>
                <wp:effectExtent l="0" t="0" r="0" b="0"/>
                <wp:wrapTight wrapText="left">
                  <wp:wrapPolygon edited="0">
                    <wp:start x="-227" y="-386"/>
                    <wp:lineTo x="-227" y="16586"/>
                    <wp:lineTo x="18227" y="18129"/>
                    <wp:lineTo x="18227" y="21214"/>
                    <wp:lineTo x="20480" y="21214"/>
                    <wp:lineTo x="20480" y="18129"/>
                    <wp:lineTo x="22053" y="16586"/>
                    <wp:lineTo x="22053" y="1157"/>
                    <wp:lineTo x="21827" y="-386"/>
                    <wp:lineTo x="-227" y="-386"/>
                  </wp:wrapPolygon>
                </wp:wrapTight>
                <wp:docPr id="14572" name="Group 1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33400"/>
                          <a:chOff x="1056" y="240"/>
                          <a:chExt cx="528" cy="336"/>
                        </a:xfrm>
                      </wpg:grpSpPr>
                      <wps:wsp>
                        <wps:cNvPr id="14573" name="Rectangle 1454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4D09A46"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wps:txbx>
                        <wps:bodyPr rot="0" vert="horz" wrap="square" lIns="45720" tIns="45720" rIns="91440" bIns="45720" anchor="t" anchorCtr="0" upright="1">
                          <a:noAutofit/>
                        </wps:bodyPr>
                      </wps:wsp>
                      <wpg:grpSp>
                        <wpg:cNvPr id="14574" name="Group 14544"/>
                        <wpg:cNvGrpSpPr>
                          <a:grpSpLocks/>
                        </wpg:cNvGrpSpPr>
                        <wpg:grpSpPr bwMode="auto">
                          <a:xfrm>
                            <a:off x="1488" y="432"/>
                            <a:ext cx="92" cy="144"/>
                            <a:chOff x="4848" y="2736"/>
                            <a:chExt cx="624" cy="1104"/>
                          </a:xfrm>
                        </wpg:grpSpPr>
                        <wps:wsp>
                          <wps:cNvPr id="14575" name="AutoShape 1454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76" name="AutoShape 1454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77" name="Oval 1454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761A6" id="Group 14542" o:spid="_x0000_s2602" style="position:absolute;margin-left:226pt;margin-top:50pt;width:81pt;height:42pt;z-index:251673088"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">
                <v:rect id="Rectangle 14543" o:spid="_x0000_s26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" strokecolor="#919191">
                  <v:shadow on="t" color="#cecece"/>
                  <v:textbox inset="3.6pt">
                    <w:txbxContent>
                      <w:p w14:paraId="64D09A46"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CorpCA</w:t>
                        </w:r>
                      </w:p>
                    </w:txbxContent>
                  </v:textbox>
                </v:rect>
                <v:group id="Group 14544" o:spid="_x0000_s26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">
                  <v:shape id="AutoShape 14545" o:spid="_x0000_s26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" adj="17843" fillcolor="#ffcba9" strokecolor="#c00">
                    <v:fill color2="#f60" focus="100%" type="gradient"/>
                  </v:shape>
                  <v:shape id="AutoShape 14546" o:spid="_x0000_s26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" fillcolor="#ffcba9" strokecolor="#c00">
                    <v:fill color2="#f60" focusposition=".5,.5" focussize="" focus="100%" type="gradientRadial"/>
                  </v:shape>
                  <v:oval id="Oval 14547" o:spid="_x0000_s26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72064" behindDoc="0" locked="0" layoutInCell="1" allowOverlap="1" wp14:anchorId="50FA14E4" wp14:editId="2A5E4709">
                <wp:simplePos x="0" y="0"/>
                <wp:positionH relativeFrom="column">
                  <wp:posOffset>0</wp:posOffset>
                </wp:positionH>
                <wp:positionV relativeFrom="paragraph">
                  <wp:posOffset>635000</wp:posOffset>
                </wp:positionV>
                <wp:extent cx="3535045" cy="533400"/>
                <wp:effectExtent l="0" t="0" r="0" b="0"/>
                <wp:wrapTopAndBottom/>
                <wp:docPr id="14541" name="Canvas 145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621" name="Group 14520"/>
                        <wpg:cNvGrpSpPr>
                          <a:grpSpLocks/>
                        </wpg:cNvGrpSpPr>
                        <wpg:grpSpPr bwMode="auto">
                          <a:xfrm>
                            <a:off x="0" y="0"/>
                            <a:ext cx="995045" cy="533400"/>
                            <a:chOff x="1056" y="240"/>
                            <a:chExt cx="528" cy="336"/>
                          </a:xfrm>
                        </wpg:grpSpPr>
                        <wps:wsp>
                          <wps:cNvPr id="14623" name="Rectangle 145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A53ED2A"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IssuingCA</w:t>
                                </w:r>
                                <w:r>
                                  <w:rPr>
                                    <w:b/>
                                    <w:bCs/>
                                    <w:color w:val="000000"/>
                                    <w:sz w:val="16"/>
                                    <w:szCs w:val="16"/>
                                  </w:rPr>
                                  <w:br/>
                                </w:r>
                                <w:r>
                                  <w:rPr>
                                    <w:color w:val="000000"/>
                                    <w:sz w:val="16"/>
                                    <w:szCs w:val="16"/>
                                  </w:rPr>
                                  <w:t xml:space="preserve">Subject: </w:t>
                                </w:r>
                                <w:r>
                                  <w:rPr>
                                    <w:b/>
                                    <w:bCs/>
                                    <w:color w:val="000000"/>
                                    <w:sz w:val="16"/>
                                    <w:szCs w:val="16"/>
                                  </w:rPr>
                                  <w:t>user1</w:t>
                                </w:r>
                              </w:p>
                            </w:txbxContent>
                          </wps:txbx>
                          <wps:bodyPr rot="0" vert="horz" wrap="square" lIns="45720" tIns="45720" rIns="91440" bIns="45720" anchor="t" anchorCtr="0" upright="1">
                            <a:noAutofit/>
                          </wps:bodyPr>
                        </wps:wsp>
                        <wpg:grpSp>
                          <wpg:cNvPr id="14560" name="Group 14522"/>
                          <wpg:cNvGrpSpPr>
                            <a:grpSpLocks/>
                          </wpg:cNvGrpSpPr>
                          <wpg:grpSpPr bwMode="auto">
                            <a:xfrm>
                              <a:off x="1488" y="432"/>
                              <a:ext cx="92" cy="144"/>
                              <a:chOff x="4848" y="2736"/>
                              <a:chExt cx="624" cy="1104"/>
                            </a:xfrm>
                          </wpg:grpSpPr>
                          <wps:wsp>
                            <wps:cNvPr id="14561" name="AutoShape 145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62" name="AutoShape 145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63" name="Oval 145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564" name="Group 14526"/>
                        <wpg:cNvGrpSpPr>
                          <a:grpSpLocks/>
                        </wpg:cNvGrpSpPr>
                        <wpg:grpSpPr bwMode="auto">
                          <a:xfrm>
                            <a:off x="1401445" y="0"/>
                            <a:ext cx="1056640" cy="533400"/>
                            <a:chOff x="1056" y="240"/>
                            <a:chExt cx="528" cy="336"/>
                          </a:xfrm>
                        </wpg:grpSpPr>
                        <wps:wsp>
                          <wps:cNvPr id="14565" name="Rectangle 1452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03B35E7"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IssuingCA</w:t>
                                </w:r>
                              </w:p>
                            </w:txbxContent>
                          </wps:txbx>
                          <wps:bodyPr rot="0" vert="horz" wrap="square" lIns="45720" tIns="45720" rIns="91440" bIns="45720" anchor="t" anchorCtr="0" upright="1">
                            <a:noAutofit/>
                          </wps:bodyPr>
                        </wps:wsp>
                        <wpg:grpSp>
                          <wpg:cNvPr id="14566" name="Group 14528"/>
                          <wpg:cNvGrpSpPr>
                            <a:grpSpLocks/>
                          </wpg:cNvGrpSpPr>
                          <wpg:grpSpPr bwMode="auto">
                            <a:xfrm>
                              <a:off x="1488" y="432"/>
                              <a:ext cx="92" cy="144"/>
                              <a:chOff x="4848" y="2736"/>
                              <a:chExt cx="624" cy="1104"/>
                            </a:xfrm>
                          </wpg:grpSpPr>
                          <wps:wsp>
                            <wps:cNvPr id="14567" name="AutoShape 1452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68" name="AutoShape 1453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69" name="Oval 1453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570" name="Line 14538"/>
                        <wps:cNvCnPr>
                          <a:cxnSpLocks noChangeShapeType="1"/>
                        </wps:cNvCnPr>
                        <wps:spPr bwMode="auto">
                          <a:xfrm>
                            <a:off x="102044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71" name="Line 14539"/>
                        <wps:cNvCnPr>
                          <a:cxnSpLocks noChangeShapeType="1"/>
                        </wps:cNvCnPr>
                        <wps:spPr bwMode="auto">
                          <a:xfrm>
                            <a:off x="2482850"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0FA14E4" id="Canvas 14541" o:spid="_x0000_s2608" editas="canvas" style="position:absolute;margin-left:0;margin-top:50pt;width:278.35pt;height:42pt;z-index:251672064"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">
                <v:shape id="_x0000_s2609" type="#_x0000_t75" style="position:absolute;width:35350;height:5334;visibility:visible;mso-wrap-style:square">
                  <v:fill o:detectmouseclick="t"/>
                  <v:path o:connecttype="none"/>
                </v:shape>
                <v:group id="Group 14520" o:spid="_x0000_s2610" style="position:absolute;width:9950;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">
                  <v:rect id="Rectangle 14521" o:spid="_x0000_s261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" strokecolor="#919191">
                    <v:shadow on="t" color="#cecece"/>
                    <v:textbox inset="3.6pt">
                      <w:txbxContent>
                        <w:p w14:paraId="4A53ED2A"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IssuingCA</w:t>
                          </w:r>
                          <w:r>
                            <w:rPr>
                              <w:b/>
                              <w:bCs/>
                              <w:color w:val="000000"/>
                              <w:sz w:val="16"/>
                              <w:szCs w:val="16"/>
                            </w:rPr>
                            <w:br/>
                          </w:r>
                          <w:r>
                            <w:rPr>
                              <w:color w:val="000000"/>
                              <w:sz w:val="16"/>
                              <w:szCs w:val="16"/>
                            </w:rPr>
                            <w:t xml:space="preserve">Subject: </w:t>
                          </w:r>
                          <w:r>
                            <w:rPr>
                              <w:b/>
                              <w:bCs/>
                              <w:color w:val="000000"/>
                              <w:sz w:val="16"/>
                              <w:szCs w:val="16"/>
                            </w:rPr>
                            <w:t>user1</w:t>
                          </w:r>
                        </w:p>
                      </w:txbxContent>
                    </v:textbox>
                  </v:rect>
                  <v:group id="Group 14522" o:spid="_x0000_s261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">
                    <v:shape id="AutoShape 14523" o:spid="_x0000_s261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" adj="17843" fillcolor="#ffcba9" strokecolor="#c00">
                      <v:fill color2="#f60" focus="100%" type="gradient"/>
                    </v:shape>
                    <v:shape id="AutoShape 14524" o:spid="_x0000_s261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" fillcolor="#ffcba9" strokecolor="#c00">
                      <v:fill color2="#f60" focusposition=".5,.5" focussize="" focus="100%" type="gradientRadial"/>
                    </v:shape>
                    <v:oval id="Oval 14525" o:spid="_x0000_s261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" fillcolor="#fff8ea" strokecolor="#c00">
                      <v:fill color2="#fc6" focusposition=".5,.5" focussize="" focus="100%" type="gradientRadial"/>
                    </v:oval>
                  </v:group>
                </v:group>
                <v:group id="Group 14526" o:spid="_x0000_s2616" style="position:absolute;left:14014;width:1056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">
                  <v:rect id="Rectangle 14527" o:spid="_x0000_s261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" strokecolor="#919191">
                    <v:shadow on="t" color="#cecece"/>
                    <v:textbox inset="3.6pt">
                      <w:txbxContent>
                        <w:p w14:paraId="703B35E7" w14:textId="77777777" w:rsidR="006D28B7" w:rsidRDefault="006D28B7" w:rsidP="00AE54FB">
                          <w:pPr>
                            <w:autoSpaceDE w:val="0"/>
                            <w:autoSpaceDN w:val="0"/>
                            <w:adjustRightInd w:val="0"/>
                            <w:spacing w:after="0" w:line="160" w:lineRule="exact"/>
                            <w:rPr>
                              <w:color w:val="000000"/>
                              <w:sz w:val="16"/>
                              <w:szCs w:val="16"/>
                            </w:rPr>
                          </w:pPr>
                          <w:r>
                            <w:rPr>
                              <w:color w:val="000000"/>
                              <w:sz w:val="16"/>
                              <w:szCs w:val="16"/>
                            </w:rPr>
                            <w:t xml:space="preserve">Issuer: </w:t>
                          </w:r>
                          <w:r>
                            <w:rPr>
                              <w:b/>
                              <w:bCs/>
                              <w:color w:val="000000"/>
                              <w:sz w:val="16"/>
                              <w:szCs w:val="16"/>
                            </w:rPr>
                            <w:t>CorpCA</w:t>
                          </w:r>
                          <w:r>
                            <w:rPr>
                              <w:b/>
                              <w:bCs/>
                              <w:color w:val="000000"/>
                              <w:sz w:val="16"/>
                              <w:szCs w:val="16"/>
                            </w:rPr>
                            <w:br/>
                          </w:r>
                          <w:r>
                            <w:rPr>
                              <w:color w:val="000000"/>
                              <w:sz w:val="16"/>
                              <w:szCs w:val="16"/>
                            </w:rPr>
                            <w:t xml:space="preserve">Subject: </w:t>
                          </w:r>
                          <w:r>
                            <w:rPr>
                              <w:b/>
                              <w:bCs/>
                              <w:color w:val="000000"/>
                              <w:sz w:val="16"/>
                              <w:szCs w:val="16"/>
                            </w:rPr>
                            <w:t>IssuingCA</w:t>
                          </w:r>
                        </w:p>
                      </w:txbxContent>
                    </v:textbox>
                  </v:rect>
                  <v:group id="Group 14528" o:spid="_x0000_s261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">
                    <v:shape id="AutoShape 14529" o:spid="_x0000_s261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" adj="17843" fillcolor="#ffcba9" strokecolor="#c00">
                      <v:fill color2="#f60" focus="100%" type="gradient"/>
                    </v:shape>
                    <v:shape id="AutoShape 14530" o:spid="_x0000_s262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" fillcolor="#ffcba9" strokecolor="#c00">
                      <v:fill color2="#f60" focusposition=".5,.5" focussize="" focus="100%" type="gradientRadial"/>
                    </v:shape>
                    <v:oval id="Oval 14531" o:spid="_x0000_s262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" fillcolor="#fff8ea" strokecolor="#c00">
                      <v:fill color2="#fc6" focusposition=".5,.5" focussize="" focus="100%" type="gradientRadial"/>
                    </v:oval>
                  </v:group>
                </v:group>
                <v:line id="Line 14538" o:spid="_x0000_s2622" style="position:absolute;visibility:visible;mso-wrap-style:square" from="10204,1524" to="1401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" strokeweight="1.5pt">
                  <v:stroke endarrow="block"/>
                </v:line>
                <v:line id="Line 14539" o:spid="_x0000_s2623" style="position:absolute;visibility:visible;mso-wrap-style:square" from="24828,1524" to="2863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" strokeweight="1.5pt">
                  <v:stroke endarrow="block"/>
                </v:line>
                <w10:wrap type="topAndBottom"/>
              </v:group>
            </w:pict>
          </mc:Fallback>
        </mc:AlternateContent>
      </w:r>
      <w:r w:rsidR="005E4449">
        <w:t xml:space="preserve">The </w:t>
      </w:r>
      <w:r w:rsidR="00AC050F">
        <w:t xml:space="preserve">following </w:t>
      </w:r>
      <w:r w:rsidR="005E4449">
        <w:t xml:space="preserve">configuration allows certificates issued by </w:t>
      </w:r>
      <w:r w:rsidR="00171ACE">
        <w:t>either CA to chain to a root</w:t>
      </w:r>
      <w:r w:rsidR="008D4DC1">
        <w:t xml:space="preserve"> that is trusted by each respective organization</w:t>
      </w:r>
      <w:r w:rsidR="00171ACE">
        <w:t xml:space="preserve">. For example, the certificate issued to </w:t>
      </w:r>
      <w:r w:rsidR="00DB7CEA">
        <w:t>User1</w:t>
      </w:r>
      <w:r w:rsidR="00171ACE">
        <w:t xml:space="preserve"> will </w:t>
      </w:r>
      <w:r w:rsidR="007C4C6D">
        <w:t xml:space="preserve">validate up </w:t>
      </w:r>
      <w:r w:rsidR="00171ACE">
        <w:t>to the CorpCA if verified by a security principal at Northwind Traders</w:t>
      </w:r>
      <w:r w:rsidR="00AC050F">
        <w:t>.</w:t>
      </w:r>
    </w:p>
    <w:p w14:paraId="2145B732" w14:textId="2B7EC1C7" w:rsidR="00171ACE" w:rsidRDefault="00805614" w:rsidP="005E4449">
      <w:r>
        <w:rPr>
          <w:noProof/>
        </w:rPr>
        <mc:AlternateContent>
          <mc:Choice Requires="wpg">
            <w:drawing>
              <wp:anchor distT="0" distB="0" distL="114300" distR="114300" simplePos="0" relativeHeight="251676160" behindDoc="0" locked="0" layoutInCell="1" allowOverlap="1" wp14:anchorId="250044C6" wp14:editId="323B642C">
                <wp:simplePos x="0" y="0"/>
                <wp:positionH relativeFrom="column">
                  <wp:posOffset>5245100</wp:posOffset>
                </wp:positionH>
                <wp:positionV relativeFrom="paragraph">
                  <wp:posOffset>1054100</wp:posOffset>
                </wp:positionV>
                <wp:extent cx="927100" cy="533400"/>
                <wp:effectExtent l="0" t="0" r="0" b="0"/>
                <wp:wrapTight wrapText="left">
                  <wp:wrapPolygon edited="0">
                    <wp:start x="-222" y="-386"/>
                    <wp:lineTo x="-222" y="16586"/>
                    <wp:lineTo x="18227" y="18129"/>
                    <wp:lineTo x="18227" y="21214"/>
                    <wp:lineTo x="20476" y="21214"/>
                    <wp:lineTo x="20476" y="18129"/>
                    <wp:lineTo x="22044" y="16586"/>
                    <wp:lineTo x="22044" y="1157"/>
                    <wp:lineTo x="21822" y="-386"/>
                    <wp:lineTo x="-222" y="-386"/>
                  </wp:wrapPolygon>
                </wp:wrapTight>
                <wp:docPr id="14615" name="Group 14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533400"/>
                          <a:chOff x="1056" y="240"/>
                          <a:chExt cx="528" cy="336"/>
                        </a:xfrm>
                      </wpg:grpSpPr>
                      <wps:wsp>
                        <wps:cNvPr id="14616" name="Rectangle 145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4582F59"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PartnerCA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4617" name="Group 14575"/>
                        <wpg:cNvGrpSpPr>
                          <a:grpSpLocks/>
                        </wpg:cNvGrpSpPr>
                        <wpg:grpSpPr bwMode="auto">
                          <a:xfrm>
                            <a:off x="1488" y="432"/>
                            <a:ext cx="92" cy="144"/>
                            <a:chOff x="4848" y="2736"/>
                            <a:chExt cx="624" cy="1104"/>
                          </a:xfrm>
                        </wpg:grpSpPr>
                        <wps:wsp>
                          <wps:cNvPr id="14618" name="AutoShape 145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19" name="AutoShape 145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20" name="Oval 145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044C6" id="Group 14573" o:spid="_x0000_s2624" style="position:absolute;margin-left:413pt;margin-top:83pt;width:73pt;height:42pt;z-index:251676160"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">
                <v:rect id="Rectangle 14574" o:spid="_x0000_s262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" strokecolor="#919191">
                  <v:shadow on="t" color="#cecece"/>
                  <v:textbox inset="3.6pt">
                    <w:txbxContent>
                      <w:p w14:paraId="64582F59"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PartnerCA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PartnerCA</w:t>
                        </w:r>
                      </w:p>
                    </w:txbxContent>
                  </v:textbox>
                </v:rect>
                <v:group id="Group 14575" o:spid="_x0000_s262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">
                  <v:shape id="AutoShape 14576" o:spid="_x0000_s262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" adj="17843" fillcolor="#ffcba9" strokecolor="#c00">
                    <v:fill color2="#f60" focus="100%" type="gradient"/>
                  </v:shape>
                  <v:shape id="AutoShape 14577" o:spid="_x0000_s262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" fillcolor="#ffcba9" strokecolor="#c00">
                    <v:fill color2="#f60" focusposition=".5,.5" focussize="" focus="100%" type="gradientRadial"/>
                  </v:shape>
                  <v:oval id="Oval 14578" o:spid="_x0000_s262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" fillcolor="#fff8ea" strokecolor="#c00">
                    <v:fill color2="#fc6" focusposition=".5,.5" focussize="" focus="100%" type="gradientRadial"/>
                  </v:oval>
                </v:group>
                <w10:wrap type="tight" side="left"/>
              </v:group>
            </w:pict>
          </mc:Fallback>
        </mc:AlternateContent>
      </w:r>
      <w:r>
        <w:rPr>
          <w:noProof/>
        </w:rPr>
        <mc:AlternateContent>
          <mc:Choice Requires="wpg">
            <w:drawing>
              <wp:anchor distT="0" distB="0" distL="114300" distR="114300" simplePos="0" relativeHeight="251675136" behindDoc="0" locked="0" layoutInCell="1" allowOverlap="1" wp14:anchorId="165B2085" wp14:editId="05689D71">
                <wp:simplePos x="0" y="0"/>
                <wp:positionH relativeFrom="column">
                  <wp:posOffset>15240</wp:posOffset>
                </wp:positionH>
                <wp:positionV relativeFrom="paragraph">
                  <wp:posOffset>1072515</wp:posOffset>
                </wp:positionV>
                <wp:extent cx="899160" cy="438785"/>
                <wp:effectExtent l="0" t="0" r="0" b="0"/>
                <wp:wrapTight wrapText="left">
                  <wp:wrapPolygon edited="0">
                    <wp:start x="-198" y="-375"/>
                    <wp:lineTo x="-198" y="16599"/>
                    <wp:lineTo x="18366" y="18130"/>
                    <wp:lineTo x="18366" y="21225"/>
                    <wp:lineTo x="20395" y="21225"/>
                    <wp:lineTo x="20395" y="18130"/>
                    <wp:lineTo x="21997" y="16599"/>
                    <wp:lineTo x="21997" y="1157"/>
                    <wp:lineTo x="21798" y="-375"/>
                    <wp:lineTo x="-198" y="-375"/>
                  </wp:wrapPolygon>
                </wp:wrapTight>
                <wp:docPr id="14609" name="Group 14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438785"/>
                          <a:chOff x="1056" y="240"/>
                          <a:chExt cx="528" cy="336"/>
                        </a:xfrm>
                      </wpg:grpSpPr>
                      <wps:wsp>
                        <wps:cNvPr id="14610" name="Rectangle 1455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ABA8DAA"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IssuingCA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user1</w:t>
                              </w:r>
                            </w:p>
                          </w:txbxContent>
                        </wps:txbx>
                        <wps:bodyPr rot="0" vert="horz" wrap="square" lIns="45720" tIns="45720" rIns="91440" bIns="45720" anchor="t" anchorCtr="0" upright="1">
                          <a:noAutofit/>
                        </wps:bodyPr>
                      </wps:wsp>
                      <wpg:grpSp>
                        <wpg:cNvPr id="14611" name="Group 14551"/>
                        <wpg:cNvGrpSpPr>
                          <a:grpSpLocks/>
                        </wpg:cNvGrpSpPr>
                        <wpg:grpSpPr bwMode="auto">
                          <a:xfrm>
                            <a:off x="1488" y="432"/>
                            <a:ext cx="92" cy="144"/>
                            <a:chOff x="4848" y="2736"/>
                            <a:chExt cx="624" cy="1104"/>
                          </a:xfrm>
                        </wpg:grpSpPr>
                        <wps:wsp>
                          <wps:cNvPr id="14612" name="AutoShape 1455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13" name="AutoShape 1455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14" name="Oval 1455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B2085" id="Group 14549" o:spid="_x0000_s2630" style="position:absolute;margin-left:1.2pt;margin-top:84.45pt;width:70.8pt;height:34.55pt;z-index:251675136"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">
                <v:rect id="Rectangle 14550" o:spid="_x0000_s263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" strokecolor="#919191">
                  <v:shadow on="t" color="#cecece"/>
                  <v:textbox inset="3.6pt">
                    <w:txbxContent>
                      <w:p w14:paraId="6ABA8DAA"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IssuingCA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user1</w:t>
                        </w:r>
                      </w:p>
                    </w:txbxContent>
                  </v:textbox>
                </v:rect>
                <v:group id="Group 14551" o:spid="_x0000_s263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">
                  <v:shape id="AutoShape 14552" o:spid="_x0000_s263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" adj="17843" fillcolor="#ffcba9" strokecolor="#c00">
                    <v:fill color2="#f60" focus="100%" type="gradient"/>
                  </v:shape>
                  <v:shape id="AutoShape 14553" o:spid="_x0000_s263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" fillcolor="#ffcba9" strokecolor="#c00">
                    <v:fill color2="#f60" focusposition=".5,.5" focussize="" focus="100%" type="gradientRadial"/>
                  </v:shape>
                  <v:oval id="Oval 14554" o:spid="_x0000_s263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74112" behindDoc="0" locked="0" layoutInCell="1" allowOverlap="1" wp14:anchorId="40FB57D2" wp14:editId="27B24C71">
                <wp:simplePos x="0" y="0"/>
                <wp:positionH relativeFrom="column">
                  <wp:posOffset>0</wp:posOffset>
                </wp:positionH>
                <wp:positionV relativeFrom="paragraph">
                  <wp:posOffset>1054100</wp:posOffset>
                </wp:positionV>
                <wp:extent cx="6156325" cy="533400"/>
                <wp:effectExtent l="0" t="0" r="0" b="0"/>
                <wp:wrapTopAndBottom/>
                <wp:docPr id="14584" name="Canvas 14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651" name="Group 14555"/>
                        <wpg:cNvGrpSpPr>
                          <a:grpSpLocks/>
                        </wpg:cNvGrpSpPr>
                        <wpg:grpSpPr bwMode="auto">
                          <a:xfrm>
                            <a:off x="1315720" y="0"/>
                            <a:ext cx="970280" cy="533400"/>
                            <a:chOff x="1056" y="240"/>
                            <a:chExt cx="528" cy="336"/>
                          </a:xfrm>
                        </wpg:grpSpPr>
                        <wps:wsp>
                          <wps:cNvPr id="14652" name="Rectangle 1455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C63664A"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CorpCA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IssuingCA</w:t>
                                </w:r>
                              </w:p>
                            </w:txbxContent>
                          </wps:txbx>
                          <wps:bodyPr rot="0" vert="horz" wrap="square" lIns="45720" tIns="45720" rIns="91440" bIns="45720" anchor="t" anchorCtr="0" upright="1">
                            <a:noAutofit/>
                          </wps:bodyPr>
                        </wps:wsp>
                        <wpg:grpSp>
                          <wpg:cNvPr id="14653" name="Group 14557"/>
                          <wpg:cNvGrpSpPr>
                            <a:grpSpLocks/>
                          </wpg:cNvGrpSpPr>
                          <wpg:grpSpPr bwMode="auto">
                            <a:xfrm>
                              <a:off x="1488" y="432"/>
                              <a:ext cx="92" cy="144"/>
                              <a:chOff x="4848" y="2736"/>
                              <a:chExt cx="624" cy="1104"/>
                            </a:xfrm>
                          </wpg:grpSpPr>
                          <wps:wsp>
                            <wps:cNvPr id="14654" name="AutoShape 1455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55" name="AutoShape 1455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92" name="Oval 1456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593" name="Group 14561"/>
                        <wpg:cNvGrpSpPr>
                          <a:grpSpLocks/>
                        </wpg:cNvGrpSpPr>
                        <wpg:grpSpPr bwMode="auto">
                          <a:xfrm>
                            <a:off x="2692400" y="0"/>
                            <a:ext cx="852805" cy="533400"/>
                            <a:chOff x="1056" y="240"/>
                            <a:chExt cx="528" cy="336"/>
                          </a:xfrm>
                        </wpg:grpSpPr>
                        <wps:wsp>
                          <wps:cNvPr id="14594" name="Rectangle 1456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DDE1FF1"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PolicyCA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4595" name="Group 14563"/>
                          <wpg:cNvGrpSpPr>
                            <a:grpSpLocks/>
                          </wpg:cNvGrpSpPr>
                          <wpg:grpSpPr bwMode="auto">
                            <a:xfrm>
                              <a:off x="1488" y="432"/>
                              <a:ext cx="92" cy="144"/>
                              <a:chOff x="4848" y="2736"/>
                              <a:chExt cx="624" cy="1104"/>
                            </a:xfrm>
                          </wpg:grpSpPr>
                          <wps:wsp>
                            <wps:cNvPr id="14596" name="AutoShape 1456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97" name="AutoShape 1456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98" name="Oval 1456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599" name="Group 14567"/>
                        <wpg:cNvGrpSpPr>
                          <a:grpSpLocks/>
                        </wpg:cNvGrpSpPr>
                        <wpg:grpSpPr bwMode="auto">
                          <a:xfrm>
                            <a:off x="3943350" y="0"/>
                            <a:ext cx="908050" cy="533400"/>
                            <a:chOff x="1056" y="240"/>
                            <a:chExt cx="528" cy="336"/>
                          </a:xfrm>
                        </wpg:grpSpPr>
                        <wps:wsp>
                          <wps:cNvPr id="14600" name="Rectangle 1456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1D60021"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PartnerCA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4601" name="Group 14569"/>
                          <wpg:cNvGrpSpPr>
                            <a:grpSpLocks/>
                          </wpg:cNvGrpSpPr>
                          <wpg:grpSpPr bwMode="auto">
                            <a:xfrm>
                              <a:off x="1488" y="432"/>
                              <a:ext cx="92" cy="144"/>
                              <a:chOff x="4848" y="2736"/>
                              <a:chExt cx="624" cy="1104"/>
                            </a:xfrm>
                          </wpg:grpSpPr>
                          <wps:wsp>
                            <wps:cNvPr id="14602" name="AutoShape 1457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03" name="AutoShape 1457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04" name="Oval 1457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605" name="Line 14579"/>
                        <wps:cNvCnPr>
                          <a:cxnSpLocks noChangeShapeType="1"/>
                        </wps:cNvCnPr>
                        <wps:spPr bwMode="auto">
                          <a:xfrm>
                            <a:off x="2315210" y="161925"/>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6" name="Line 14580"/>
                        <wps:cNvCnPr>
                          <a:cxnSpLocks noChangeShapeType="1"/>
                        </wps:cNvCnPr>
                        <wps:spPr bwMode="auto">
                          <a:xfrm>
                            <a:off x="93535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7" name="Line 14581"/>
                        <wps:cNvCnPr>
                          <a:cxnSpLocks noChangeShapeType="1"/>
                        </wps:cNvCnPr>
                        <wps:spPr bwMode="auto">
                          <a:xfrm>
                            <a:off x="3561080"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8" name="Line 14582"/>
                        <wps:cNvCnPr>
                          <a:cxnSpLocks noChangeShapeType="1"/>
                        </wps:cNvCnPr>
                        <wps:spPr bwMode="auto">
                          <a:xfrm>
                            <a:off x="4867275" y="152400"/>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0FB57D2" id="Canvas 14584" o:spid="_x0000_s2636" editas="canvas" style="position:absolute;margin-left:0;margin-top:83pt;width:484.75pt;height:42pt;z-index:251674112" coordsize="6156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">
                <v:shape id="_x0000_s2637" type="#_x0000_t75" style="position:absolute;width:61563;height:5334;visibility:visible;mso-wrap-style:square">
                  <v:fill o:detectmouseclick="t"/>
                  <v:path o:connecttype="none"/>
                </v:shape>
                <v:group id="Group 14555" o:spid="_x0000_s2638" style="position:absolute;left:13157;width:9703;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">
                  <v:rect id="Rectangle 14556" o:spid="_x0000_s263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" strokecolor="#919191">
                    <v:shadow on="t" color="#cecece"/>
                    <v:textbox inset="3.6pt">
                      <w:txbxContent>
                        <w:p w14:paraId="7C63664A"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CorpCA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IssuingCA</w:t>
                          </w:r>
                        </w:p>
                      </w:txbxContent>
                    </v:textbox>
                  </v:rect>
                  <v:group id="Group 14557" o:spid="_x0000_s264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">
                    <v:shape id="AutoShape 14558" o:spid="_x0000_s264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" adj="17843" fillcolor="#ffcba9" strokecolor="#c00">
                      <v:fill color2="#f60" focus="100%" type="gradient"/>
                    </v:shape>
                    <v:shape id="AutoShape 14559" o:spid="_x0000_s264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" fillcolor="#ffcba9" strokecolor="#c00">
                      <v:fill color2="#f60" focusposition=".5,.5" focussize="" focus="100%" type="gradientRadial"/>
                    </v:shape>
                    <v:oval id="Oval 14560" o:spid="_x0000_s264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" fillcolor="#fff8ea" strokecolor="#c00">
                      <v:fill color2="#fc6" focusposition=".5,.5" focussize="" focus="100%" type="gradientRadial"/>
                    </v:oval>
                  </v:group>
                </v:group>
                <v:group id="Group 14561" o:spid="_x0000_s2644" style="position:absolute;left:26924;width:852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">
                  <v:rect id="Rectangle 14562" o:spid="_x0000_s264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" strokecolor="#919191">
                    <v:shadow on="t" color="#cecece"/>
                    <v:textbox inset="3.6pt">
                      <w:txbxContent>
                        <w:p w14:paraId="2DDE1FF1"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PolicyCA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CorpCA</w:t>
                          </w:r>
                        </w:p>
                      </w:txbxContent>
                    </v:textbox>
                  </v:rect>
                  <v:group id="Group 14563" o:spid="_x0000_s264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">
                    <v:shape id="AutoShape 14564" o:spid="_x0000_s264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" adj="17843" fillcolor="#ffcba9" strokecolor="#c00">
                      <v:fill color2="#f60" focus="100%" type="gradient"/>
                    </v:shape>
                    <v:shape id="AutoShape 14565" o:spid="_x0000_s264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" fillcolor="#ffcba9" strokecolor="#c00">
                      <v:fill color2="#f60" focusposition=".5,.5" focussize="" focus="100%" type="gradientRadial"/>
                    </v:shape>
                    <v:oval id="Oval 14566" o:spid="_x0000_s264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" fillcolor="#fff8ea" strokecolor="#c00">
                      <v:fill color2="#fc6" focusposition=".5,.5" focussize="" focus="100%" type="gradientRadial"/>
                    </v:oval>
                  </v:group>
                </v:group>
                <v:group id="Group 14567" o:spid="_x0000_s2650" style="position:absolute;left:39433;width:9081;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">
                  <v:rect id="Rectangle 14568" o:spid="_x0000_s265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" strokecolor="#919191">
                    <v:shadow on="t" color="#cecece"/>
                    <v:textbox inset="3.6pt">
                      <w:txbxContent>
                        <w:p w14:paraId="61D60021" w14:textId="77777777" w:rsidR="006D28B7" w:rsidRPr="0080725F" w:rsidRDefault="006D28B7" w:rsidP="00C3631C">
                          <w:pPr>
                            <w:autoSpaceDE w:val="0"/>
                            <w:autoSpaceDN w:val="0"/>
                            <w:adjustRightInd w:val="0"/>
                            <w:spacing w:after="0" w:line="160" w:lineRule="exact"/>
                            <w:rPr>
                              <w:rFonts w:ascii="Arial Narrow" w:hAnsi="Arial Narrow"/>
                              <w:color w:val="000000"/>
                              <w:sz w:val="16"/>
                              <w:szCs w:val="16"/>
                            </w:rPr>
                          </w:pPr>
                          <w:r w:rsidRPr="0080725F">
                            <w:rPr>
                              <w:rFonts w:ascii="Arial Narrow" w:hAnsi="Arial Narrow"/>
                              <w:color w:val="000000"/>
                              <w:sz w:val="16"/>
                              <w:szCs w:val="16"/>
                            </w:rPr>
                            <w:t xml:space="preserve">Issuer: </w:t>
                          </w:r>
                          <w:r w:rsidRPr="0080725F">
                            <w:rPr>
                              <w:rFonts w:ascii="Arial Narrow" w:hAnsi="Arial Narrow"/>
                              <w:b/>
                              <w:bCs/>
                              <w:color w:val="000000"/>
                              <w:sz w:val="16"/>
                              <w:szCs w:val="16"/>
                            </w:rPr>
                            <w:t>PartnerCA</w:t>
                          </w:r>
                          <w:r w:rsidRPr="0080725F">
                            <w:rPr>
                              <w:rFonts w:ascii="Arial Narrow" w:hAnsi="Arial Narrow"/>
                              <w:b/>
                              <w:bCs/>
                              <w:color w:val="000000"/>
                              <w:sz w:val="16"/>
                              <w:szCs w:val="16"/>
                            </w:rPr>
                            <w:br/>
                          </w:r>
                          <w:r w:rsidRPr="0080725F">
                            <w:rPr>
                              <w:rFonts w:ascii="Arial Narrow" w:hAnsi="Arial Narrow"/>
                              <w:color w:val="000000"/>
                              <w:sz w:val="16"/>
                              <w:szCs w:val="16"/>
                            </w:rPr>
                            <w:t xml:space="preserve">Subject: </w:t>
                          </w:r>
                          <w:r w:rsidRPr="0080725F">
                            <w:rPr>
                              <w:rFonts w:ascii="Arial Narrow" w:hAnsi="Arial Narrow"/>
                              <w:b/>
                              <w:bCs/>
                              <w:color w:val="000000"/>
                              <w:sz w:val="16"/>
                              <w:szCs w:val="16"/>
                            </w:rPr>
                            <w:t>PolicyCA</w:t>
                          </w:r>
                        </w:p>
                      </w:txbxContent>
                    </v:textbox>
                  </v:rect>
                  <v:group id="Group 14569" o:spid="_x0000_s265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">
                    <v:shape id="AutoShape 14570" o:spid="_x0000_s265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" adj="17843" fillcolor="#ffcba9" strokecolor="#c00">
                      <v:fill color2="#f60" focus="100%" type="gradient"/>
                    </v:shape>
                    <v:shape id="AutoShape 14571" o:spid="_x0000_s265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" fillcolor="#ffcba9" strokecolor="#c00">
                      <v:fill color2="#f60" focusposition=".5,.5" focussize="" focus="100%" type="gradientRadial"/>
                    </v:shape>
                    <v:oval id="Oval 14572" o:spid="_x0000_s265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" fillcolor="#fff8ea" strokecolor="#c00">
                      <v:fill color2="#fc6" focusposition=".5,.5" focussize="" focus="100%" type="gradientRadial"/>
                    </v:oval>
                  </v:group>
                </v:group>
                <v:line id="Line 14579" o:spid="_x0000_s2656" style="position:absolute;visibility:visible;mso-wrap-style:square" from="23152,1619" to="2696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" strokeweight="1.5pt">
                  <v:stroke endarrow="block"/>
                </v:line>
                <v:line id="Line 14580" o:spid="_x0000_s2657" style="position:absolute;visibility:visible;mso-wrap-style:square" from="9353,1524" to="1316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" strokeweight="1.5pt">
                  <v:stroke endarrow="block"/>
                </v:line>
                <v:line id="Line 14581" o:spid="_x0000_s2658" style="position:absolute;visibility:visible;mso-wrap-style:square" from="35610,1524" to="3942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" strokeweight="1.5pt">
                  <v:stroke endarrow="block"/>
                </v:line>
                <v:line id="Line 14582" o:spid="_x0000_s2659" style="position:absolute;visibility:visible;mso-wrap-style:square" from="48672,1524" to="52489,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" strokeweight="1.5pt">
                  <v:stroke endarrow="block"/>
                </v:line>
                <w10:wrap type="topAndBottom"/>
              </v:group>
            </w:pict>
          </mc:Fallback>
        </mc:AlternateContent>
      </w:r>
      <w:r w:rsidR="00171ACE">
        <w:t xml:space="preserve">If the same certificate is validated by a computer in the Contoso Consulting organization, the certificate will </w:t>
      </w:r>
      <w:r w:rsidR="007C4C6D">
        <w:t xml:space="preserve">validate up </w:t>
      </w:r>
      <w:r w:rsidR="00171ACE">
        <w:t>to PartnerCA.</w:t>
      </w:r>
    </w:p>
    <w:p w14:paraId="0A91B749" w14:textId="31410202" w:rsidR="00171ACE" w:rsidRDefault="00805614" w:rsidP="005E4449">
      <w:r>
        <w:rPr>
          <w:noProof/>
        </w:rPr>
        <mc:AlternateContent>
          <mc:Choice Requires="wpc">
            <w:drawing>
              <wp:anchor distT="0" distB="0" distL="114300" distR="114300" simplePos="0" relativeHeight="251677184" behindDoc="0" locked="0" layoutInCell="1" allowOverlap="1" wp14:anchorId="0564F466" wp14:editId="3562FAEC">
                <wp:simplePos x="0" y="0"/>
                <wp:positionH relativeFrom="column">
                  <wp:posOffset>5080</wp:posOffset>
                </wp:positionH>
                <wp:positionV relativeFrom="paragraph">
                  <wp:posOffset>1059815</wp:posOffset>
                </wp:positionV>
                <wp:extent cx="6156325" cy="533400"/>
                <wp:effectExtent l="0" t="0" r="0" b="0"/>
                <wp:wrapTopAndBottom/>
                <wp:docPr id="14622" name="Canvas 14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28" name="Group 14587"/>
                        <wpg:cNvGrpSpPr>
                          <a:grpSpLocks/>
                        </wpg:cNvGrpSpPr>
                        <wpg:grpSpPr bwMode="auto">
                          <a:xfrm>
                            <a:off x="0" y="0"/>
                            <a:ext cx="914747" cy="533400"/>
                            <a:chOff x="1056" y="240"/>
                            <a:chExt cx="528" cy="336"/>
                          </a:xfrm>
                        </wpg:grpSpPr>
                        <wps:wsp>
                          <wps:cNvPr id="18329" name="Rectangle 1458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FD130AD"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PolicyCA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user2</w:t>
                                </w:r>
                              </w:p>
                            </w:txbxContent>
                          </wps:txbx>
                          <wps:bodyPr rot="0" vert="horz" wrap="square" lIns="45720" tIns="45720" rIns="91440" bIns="45720" anchor="t" anchorCtr="0" upright="1">
                            <a:noAutofit/>
                          </wps:bodyPr>
                        </wps:wsp>
                        <wpg:grpSp>
                          <wpg:cNvPr id="18330" name="Group 14589"/>
                          <wpg:cNvGrpSpPr>
                            <a:grpSpLocks/>
                          </wpg:cNvGrpSpPr>
                          <wpg:grpSpPr bwMode="auto">
                            <a:xfrm>
                              <a:off x="1488" y="432"/>
                              <a:ext cx="92" cy="144"/>
                              <a:chOff x="4848" y="2736"/>
                              <a:chExt cx="624" cy="1104"/>
                            </a:xfrm>
                          </wpg:grpSpPr>
                          <wps:wsp>
                            <wps:cNvPr id="18331" name="AutoShape 1459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32" name="AutoShape 1459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33" name="Oval 1459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334" name="Group 14593"/>
                        <wpg:cNvGrpSpPr>
                          <a:grpSpLocks/>
                        </wpg:cNvGrpSpPr>
                        <wpg:grpSpPr bwMode="auto">
                          <a:xfrm>
                            <a:off x="1309966" y="0"/>
                            <a:ext cx="914747" cy="533400"/>
                            <a:chOff x="1056" y="240"/>
                            <a:chExt cx="528" cy="336"/>
                          </a:xfrm>
                        </wpg:grpSpPr>
                        <wps:wsp>
                          <wps:cNvPr id="18335" name="Rectangle 1459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61626B0"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PartnerCA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4624" name="Group 14595"/>
                          <wpg:cNvGrpSpPr>
                            <a:grpSpLocks/>
                          </wpg:cNvGrpSpPr>
                          <wpg:grpSpPr bwMode="auto">
                            <a:xfrm>
                              <a:off x="1488" y="432"/>
                              <a:ext cx="92" cy="144"/>
                              <a:chOff x="4848" y="2736"/>
                              <a:chExt cx="624" cy="1104"/>
                            </a:xfrm>
                          </wpg:grpSpPr>
                          <wps:wsp>
                            <wps:cNvPr id="14625" name="AutoShape 1459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26" name="AutoShape 1459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27" name="Oval 1459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628" name="Group 14599"/>
                        <wpg:cNvGrpSpPr>
                          <a:grpSpLocks/>
                        </wpg:cNvGrpSpPr>
                        <wpg:grpSpPr bwMode="auto">
                          <a:xfrm>
                            <a:off x="2621646" y="0"/>
                            <a:ext cx="913890" cy="533400"/>
                            <a:chOff x="1056" y="240"/>
                            <a:chExt cx="528" cy="336"/>
                          </a:xfrm>
                        </wpg:grpSpPr>
                        <wps:wsp>
                          <wps:cNvPr id="14629" name="Rectangle 1460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3E26B07"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IssuingCA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4630" name="Group 14601"/>
                          <wpg:cNvGrpSpPr>
                            <a:grpSpLocks/>
                          </wpg:cNvGrpSpPr>
                          <wpg:grpSpPr bwMode="auto">
                            <a:xfrm>
                              <a:off x="1488" y="432"/>
                              <a:ext cx="92" cy="144"/>
                              <a:chOff x="4848" y="2736"/>
                              <a:chExt cx="624" cy="1104"/>
                            </a:xfrm>
                          </wpg:grpSpPr>
                          <wps:wsp>
                            <wps:cNvPr id="14631" name="AutoShape 1460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32" name="AutoShape 1460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33" name="Oval 1460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634" name="Group 14605"/>
                        <wpg:cNvGrpSpPr>
                          <a:grpSpLocks/>
                        </wpg:cNvGrpSpPr>
                        <wpg:grpSpPr bwMode="auto">
                          <a:xfrm>
                            <a:off x="3930755" y="0"/>
                            <a:ext cx="913890" cy="533400"/>
                            <a:chOff x="1056" y="240"/>
                            <a:chExt cx="528" cy="336"/>
                          </a:xfrm>
                        </wpg:grpSpPr>
                        <wps:wsp>
                          <wps:cNvPr id="14635" name="Rectangle 1460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BC8DE7C"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CorpCA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IssuingCA</w:t>
                                </w:r>
                              </w:p>
                            </w:txbxContent>
                          </wps:txbx>
                          <wps:bodyPr rot="0" vert="horz" wrap="square" lIns="45720" tIns="45720" rIns="91440" bIns="45720" anchor="t" anchorCtr="0" upright="1">
                            <a:noAutofit/>
                          </wps:bodyPr>
                        </wps:wsp>
                        <wpg:grpSp>
                          <wpg:cNvPr id="14636" name="Group 14607"/>
                          <wpg:cNvGrpSpPr>
                            <a:grpSpLocks/>
                          </wpg:cNvGrpSpPr>
                          <wpg:grpSpPr bwMode="auto">
                            <a:xfrm>
                              <a:off x="1488" y="432"/>
                              <a:ext cx="92" cy="144"/>
                              <a:chOff x="4848" y="2736"/>
                              <a:chExt cx="624" cy="1104"/>
                            </a:xfrm>
                          </wpg:grpSpPr>
                          <wps:wsp>
                            <wps:cNvPr id="14637" name="AutoShape 1460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38" name="AutoShape 1460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39" name="Oval 1461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640" name="Group 14611"/>
                        <wpg:cNvGrpSpPr>
                          <a:grpSpLocks/>
                        </wpg:cNvGrpSpPr>
                        <wpg:grpSpPr bwMode="auto">
                          <a:xfrm>
                            <a:off x="5241578" y="0"/>
                            <a:ext cx="914747" cy="533400"/>
                            <a:chOff x="1056" y="240"/>
                            <a:chExt cx="528" cy="336"/>
                          </a:xfrm>
                        </wpg:grpSpPr>
                        <wps:wsp>
                          <wps:cNvPr id="14641" name="Rectangle 1461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1B7A3ED"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CorpCA</w:t>
                                </w:r>
                                <w:r>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4642" name="Group 14613"/>
                          <wpg:cNvGrpSpPr>
                            <a:grpSpLocks/>
                          </wpg:cNvGrpSpPr>
                          <wpg:grpSpPr bwMode="auto">
                            <a:xfrm>
                              <a:off x="1488" y="432"/>
                              <a:ext cx="92" cy="144"/>
                              <a:chOff x="4848" y="2736"/>
                              <a:chExt cx="624" cy="1104"/>
                            </a:xfrm>
                          </wpg:grpSpPr>
                          <wps:wsp>
                            <wps:cNvPr id="14643" name="AutoShape 1461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44" name="AutoShape 1461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46" name="Oval 1461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647" name="Line 14617"/>
                        <wps:cNvCnPr>
                          <a:cxnSpLocks noChangeShapeType="1"/>
                        </wps:cNvCnPr>
                        <wps:spPr bwMode="auto">
                          <a:xfrm>
                            <a:off x="2228999" y="161713"/>
                            <a:ext cx="3806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48" name="Line 14618"/>
                        <wps:cNvCnPr>
                          <a:cxnSpLocks noChangeShapeType="1"/>
                        </wps:cNvCnPr>
                        <wps:spPr bwMode="auto">
                          <a:xfrm>
                            <a:off x="924177" y="152400"/>
                            <a:ext cx="3806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49" name="Line 14619"/>
                        <wps:cNvCnPr>
                          <a:cxnSpLocks noChangeShapeType="1"/>
                        </wps:cNvCnPr>
                        <wps:spPr bwMode="auto">
                          <a:xfrm>
                            <a:off x="3533821" y="152400"/>
                            <a:ext cx="3806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0" name="Line 14620"/>
                        <wps:cNvCnPr>
                          <a:cxnSpLocks noChangeShapeType="1"/>
                        </wps:cNvCnPr>
                        <wps:spPr bwMode="auto">
                          <a:xfrm>
                            <a:off x="4848074" y="152400"/>
                            <a:ext cx="38150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564F466" id="Canvas 14622" o:spid="_x0000_s2660" editas="canvas" style="position:absolute;margin-left:.4pt;margin-top:83.45pt;width:484.75pt;height:42pt;z-index:251677184" coordsize="6156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">
                <v:shape id="_x0000_s2661" type="#_x0000_t75" style="position:absolute;width:61563;height:5334;visibility:visible;mso-wrap-style:square">
                  <v:fill o:detectmouseclick="t"/>
                  <v:path o:connecttype="none"/>
                </v:shape>
                <v:group id="Group 14587" o:spid="_x0000_s2662" style="position:absolute;width:914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">
                  <v:rect id="Rectangle 14588" o:spid="_x0000_s266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" strokecolor="#919191">
                    <v:shadow on="t" color="#cecece"/>
                    <v:textbox inset="3.6pt">
                      <w:txbxContent>
                        <w:p w14:paraId="4FD130AD"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PolicyCA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user2</w:t>
                          </w:r>
                        </w:p>
                      </w:txbxContent>
                    </v:textbox>
                  </v:rect>
                  <v:group id="Group 14589" o:spid="_x0000_s266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">
                    <v:shape id="AutoShape 14590" o:spid="_x0000_s266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" adj="17843" fillcolor="#ffcba9" strokecolor="#c00">
                      <v:fill color2="#f60" focus="100%" type="gradient"/>
                    </v:shape>
                    <v:shape id="AutoShape 14591" o:spid="_x0000_s266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" fillcolor="#ffcba9" strokecolor="#c00">
                      <v:fill color2="#f60" focusposition=".5,.5" focussize="" focus="100%" type="gradientRadial"/>
                    </v:shape>
                    <v:oval id="Oval 14592" o:spid="_x0000_s266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" fillcolor="#fff8ea" strokecolor="#c00">
                      <v:fill color2="#fc6" focusposition=".5,.5" focussize="" focus="100%" type="gradientRadial"/>
                    </v:oval>
                  </v:group>
                </v:group>
                <v:group id="Group 14593" o:spid="_x0000_s2668" style="position:absolute;left:13099;width:914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">
                  <v:rect id="Rectangle 14594" o:spid="_x0000_s266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" strokecolor="#919191">
                    <v:shadow on="t" color="#cecece"/>
                    <v:textbox inset="3.6pt">
                      <w:txbxContent>
                        <w:p w14:paraId="261626B0"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PartnerCA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PolicyCA</w:t>
                          </w:r>
                        </w:p>
                      </w:txbxContent>
                    </v:textbox>
                  </v:rect>
                  <v:group id="Group 14595" o:spid="_x0000_s267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">
                    <v:shape id="AutoShape 14596" o:spid="_x0000_s267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" adj="17843" fillcolor="#ffcba9" strokecolor="#c00">
                      <v:fill color2="#f60" focus="100%" type="gradient"/>
                    </v:shape>
                    <v:shape id="AutoShape 14597" o:spid="_x0000_s267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" fillcolor="#ffcba9" strokecolor="#c00">
                      <v:fill color2="#f60" focusposition=".5,.5" focussize="" focus="100%" type="gradientRadial"/>
                    </v:shape>
                    <v:oval id="Oval 14598" o:spid="_x0000_s267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" fillcolor="#fff8ea" strokecolor="#c00">
                      <v:fill color2="#fc6" focusposition=".5,.5" focussize="" focus="100%" type="gradientRadial"/>
                    </v:oval>
                  </v:group>
                </v:group>
                <v:group id="Group 14599" o:spid="_x0000_s2674" style="position:absolute;left:26216;width:9139;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">
                  <v:rect id="Rectangle 14600" o:spid="_x0000_s267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" strokecolor="#919191">
                    <v:shadow on="t" color="#cecece"/>
                    <v:textbox inset="3.6pt">
                      <w:txbxContent>
                        <w:p w14:paraId="63E26B07"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IssuingCA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PartnerCA</w:t>
                          </w:r>
                        </w:p>
                      </w:txbxContent>
                    </v:textbox>
                  </v:rect>
                  <v:group id="Group 14601" o:spid="_x0000_s267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">
                    <v:shape id="AutoShape 14602" o:spid="_x0000_s267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" adj="17843" fillcolor="#ffcba9" strokecolor="#c00">
                      <v:fill color2="#f60" focus="100%" type="gradient"/>
                    </v:shape>
                    <v:shape id="AutoShape 14603" o:spid="_x0000_s267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" fillcolor="#ffcba9" strokecolor="#c00">
                      <v:fill color2="#f60" focusposition=".5,.5" focussize="" focus="100%" type="gradientRadial"/>
                    </v:shape>
                    <v:oval id="Oval 14604" o:spid="_x0000_s267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" fillcolor="#fff8ea" strokecolor="#c00">
                      <v:fill color2="#fc6" focusposition=".5,.5" focussize="" focus="100%" type="gradientRadial"/>
                    </v:oval>
                  </v:group>
                </v:group>
                <v:group id="Group 14605" o:spid="_x0000_s2680" style="position:absolute;left:39307;width:9139;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">
                  <v:rect id="Rectangle 14606" o:spid="_x0000_s268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" strokecolor="#919191">
                    <v:shadow on="t" color="#cecece"/>
                    <v:textbox inset="3.6pt">
                      <w:txbxContent>
                        <w:p w14:paraId="6BC8DE7C"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CorpCA</w:t>
                          </w:r>
                          <w:r w:rsidRPr="00FE588D">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IssuingCA</w:t>
                          </w:r>
                        </w:p>
                      </w:txbxContent>
                    </v:textbox>
                  </v:rect>
                  <v:group id="Group 14607" o:spid="_x0000_s268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">
                    <v:shape id="AutoShape 14608" o:spid="_x0000_s268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" adj="17843" fillcolor="#ffcba9" strokecolor="#c00">
                      <v:fill color2="#f60" focus="100%" type="gradient"/>
                    </v:shape>
                    <v:shape id="AutoShape 14609" o:spid="_x0000_s268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" fillcolor="#ffcba9" strokecolor="#c00">
                      <v:fill color2="#f60" focusposition=".5,.5" focussize="" focus="100%" type="gradientRadial"/>
                    </v:shape>
                    <v:oval id="Oval 14610" o:spid="_x0000_s268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" fillcolor="#fff8ea" strokecolor="#c00">
                      <v:fill color2="#fc6" focusposition=".5,.5" focussize="" focus="100%" type="gradientRadial"/>
                    </v:oval>
                  </v:group>
                </v:group>
                <v:group id="Group 14611" o:spid="_x0000_s2686" style="position:absolute;left:52415;width:914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">
                  <v:rect id="Rectangle 14612" o:spid="_x0000_s268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" strokecolor="#919191">
                    <v:shadow on="t" color="#cecece"/>
                    <v:textbox inset="3.6pt">
                      <w:txbxContent>
                        <w:p w14:paraId="31B7A3ED" w14:textId="77777777" w:rsidR="006D28B7" w:rsidRPr="00FE588D" w:rsidRDefault="006D28B7" w:rsidP="00FE588D">
                          <w:pPr>
                            <w:autoSpaceDE w:val="0"/>
                            <w:autoSpaceDN w:val="0"/>
                            <w:adjustRightInd w:val="0"/>
                            <w:spacing w:after="0" w:line="160" w:lineRule="exact"/>
                            <w:rPr>
                              <w:rFonts w:ascii="Arial Narrow" w:hAnsi="Arial Narrow"/>
                              <w:color w:val="000000"/>
                              <w:sz w:val="16"/>
                              <w:szCs w:val="16"/>
                            </w:rPr>
                          </w:pPr>
                          <w:r w:rsidRPr="00FE588D">
                            <w:rPr>
                              <w:rFonts w:ascii="Arial Narrow" w:hAnsi="Arial Narrow"/>
                              <w:color w:val="000000"/>
                              <w:sz w:val="16"/>
                              <w:szCs w:val="16"/>
                            </w:rPr>
                            <w:t xml:space="preserve">Issuer: </w:t>
                          </w:r>
                          <w:r w:rsidRPr="00FE588D">
                            <w:rPr>
                              <w:rFonts w:ascii="Arial Narrow" w:hAnsi="Arial Narrow"/>
                              <w:b/>
                              <w:bCs/>
                              <w:color w:val="000000"/>
                              <w:sz w:val="16"/>
                              <w:szCs w:val="16"/>
                            </w:rPr>
                            <w:t>CorpCA</w:t>
                          </w:r>
                          <w:r>
                            <w:rPr>
                              <w:rFonts w:ascii="Arial Narrow" w:hAnsi="Arial Narrow"/>
                              <w:b/>
                              <w:bCs/>
                              <w:color w:val="000000"/>
                              <w:sz w:val="16"/>
                              <w:szCs w:val="16"/>
                            </w:rPr>
                            <w:br/>
                          </w:r>
                          <w:r w:rsidRPr="00FE588D">
                            <w:rPr>
                              <w:rFonts w:ascii="Arial Narrow" w:hAnsi="Arial Narrow"/>
                              <w:color w:val="000000"/>
                              <w:sz w:val="16"/>
                              <w:szCs w:val="16"/>
                            </w:rPr>
                            <w:t xml:space="preserve">Subject: </w:t>
                          </w:r>
                          <w:r w:rsidRPr="00FE588D">
                            <w:rPr>
                              <w:rFonts w:ascii="Arial Narrow" w:hAnsi="Arial Narrow"/>
                              <w:b/>
                              <w:bCs/>
                              <w:color w:val="000000"/>
                              <w:sz w:val="16"/>
                              <w:szCs w:val="16"/>
                            </w:rPr>
                            <w:t>CorpCA</w:t>
                          </w:r>
                        </w:p>
                      </w:txbxContent>
                    </v:textbox>
                  </v:rect>
                  <v:group id="Group 14613" o:spid="_x0000_s268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">
                    <v:shape id="AutoShape 14614" o:spid="_x0000_s268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" adj="17843" fillcolor="#ffcba9" strokecolor="#c00">
                      <v:fill color2="#f60" focus="100%" type="gradient"/>
                    </v:shape>
                    <v:shape id="AutoShape 14615" o:spid="_x0000_s269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" fillcolor="#ffcba9" strokecolor="#c00">
                      <v:fill color2="#f60" focusposition=".5,.5" focussize="" focus="100%" type="gradientRadial"/>
                    </v:shape>
                    <v:oval id="Oval 14616" o:spid="_x0000_s269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" fillcolor="#fff8ea" strokecolor="#c00">
                      <v:fill color2="#fc6" focusposition=".5,.5" focussize="" focus="100%" type="gradientRadial"/>
                    </v:oval>
                  </v:group>
                </v:group>
                <v:line id="Line 14617" o:spid="_x0000_s2692" style="position:absolute;visibility:visible;mso-wrap-style:square" from="22289,1617" to="26096,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" strokeweight="1.5pt">
                  <v:stroke endarrow="block"/>
                </v:line>
                <v:line id="Line 14618" o:spid="_x0000_s2693" style="position:absolute;visibility:visible;mso-wrap-style:square" from="9241,1524" to="1304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" strokeweight="1.5pt">
                  <v:stroke endarrow="block"/>
                </v:line>
                <v:line id="Line 14619" o:spid="_x0000_s2694" style="position:absolute;visibility:visible;mso-wrap-style:square" from="35338,1524" to="3914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" strokeweight="1.5pt">
                  <v:stroke endarrow="block"/>
                </v:line>
                <v:line id="Line 14620" o:spid="_x0000_s2695" style="position:absolute;visibility:visible;mso-wrap-style:square" from="48480,1524" to="5229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" strokeweight="1.5pt">
                  <v:stroke endarrow="block"/>
                </v:line>
                <w10:wrap type="topAndBottom"/>
              </v:group>
            </w:pict>
          </mc:Fallback>
        </mc:AlternateContent>
      </w:r>
      <w:r w:rsidR="00171ACE">
        <w:t xml:space="preserve">Similarly, the certificate issued to </w:t>
      </w:r>
      <w:r w:rsidR="00DB7CEA">
        <w:t>User2</w:t>
      </w:r>
      <w:r w:rsidR="00171ACE">
        <w:t xml:space="preserve"> will chain to </w:t>
      </w:r>
      <w:r w:rsidR="008D4DC1">
        <w:t xml:space="preserve">a </w:t>
      </w:r>
      <w:r w:rsidR="00171ACE">
        <w:t xml:space="preserve">trusted root </w:t>
      </w:r>
      <w:r w:rsidR="008D4DC1">
        <w:t xml:space="preserve">in </w:t>
      </w:r>
      <w:r w:rsidR="00171ACE">
        <w:t>each organization. If the certificate is validated by a computer at Northwind Traders, the certificate chain will be</w:t>
      </w:r>
      <w:r w:rsidR="00AC050F">
        <w:t xml:space="preserve"> as follows</w:t>
      </w:r>
      <w:r w:rsidR="00171ACE">
        <w:t>:</w:t>
      </w:r>
    </w:p>
    <w:p w14:paraId="13310EE4" w14:textId="04228B3C" w:rsidR="007E7F88" w:rsidRDefault="00805614" w:rsidP="005E4449">
      <w:r>
        <w:rPr>
          <w:noProof/>
        </w:rPr>
        <mc:AlternateContent>
          <mc:Choice Requires="wpc">
            <w:drawing>
              <wp:anchor distT="0" distB="0" distL="114300" distR="114300" simplePos="0" relativeHeight="251678208" behindDoc="0" locked="0" layoutInCell="1" allowOverlap="1" wp14:anchorId="0D00B01E" wp14:editId="6010EB5F">
                <wp:simplePos x="0" y="0"/>
                <wp:positionH relativeFrom="column">
                  <wp:posOffset>5080</wp:posOffset>
                </wp:positionH>
                <wp:positionV relativeFrom="paragraph">
                  <wp:posOffset>1040765</wp:posOffset>
                </wp:positionV>
                <wp:extent cx="3535045" cy="533400"/>
                <wp:effectExtent l="0" t="0" r="0" b="0"/>
                <wp:wrapTopAndBottom/>
                <wp:docPr id="14645" name="Canvas 14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08" name="Group 14624"/>
                        <wpg:cNvGrpSpPr>
                          <a:grpSpLocks/>
                        </wpg:cNvGrpSpPr>
                        <wpg:grpSpPr bwMode="auto">
                          <a:xfrm>
                            <a:off x="0" y="0"/>
                            <a:ext cx="914620" cy="533400"/>
                            <a:chOff x="1056" y="240"/>
                            <a:chExt cx="528" cy="336"/>
                          </a:xfrm>
                        </wpg:grpSpPr>
                        <wps:wsp>
                          <wps:cNvPr id="18309" name="Rectangle 1462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000106C"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PolicyCA</w:t>
                                </w:r>
                                <w:r>
                                  <w:rPr>
                                    <w:rFonts w:ascii="Arial Narrow" w:hAnsi="Arial Narrow"/>
                                    <w:b/>
                                    <w:bCs/>
                                    <w:color w:val="000000"/>
                                    <w:sz w:val="16"/>
                                    <w:szCs w:val="16"/>
                                  </w:rPr>
                                  <w:br/>
                                </w:r>
                                <w:r w:rsidRPr="00CC76C2">
                                  <w:rPr>
                                    <w:rFonts w:ascii="Arial Narrow" w:hAnsi="Arial Narrow"/>
                                    <w:color w:val="000000"/>
                                    <w:sz w:val="16"/>
                                    <w:szCs w:val="16"/>
                                  </w:rPr>
                                  <w:t>Subject: user2</w:t>
                                </w:r>
                              </w:p>
                            </w:txbxContent>
                          </wps:txbx>
                          <wps:bodyPr rot="0" vert="horz" wrap="square" lIns="45720" tIns="45720" rIns="91440" bIns="45720" anchor="t" anchorCtr="0" upright="1">
                            <a:noAutofit/>
                          </wps:bodyPr>
                        </wps:wsp>
                        <wpg:grpSp>
                          <wpg:cNvPr id="18310" name="Group 14626"/>
                          <wpg:cNvGrpSpPr>
                            <a:grpSpLocks/>
                          </wpg:cNvGrpSpPr>
                          <wpg:grpSpPr bwMode="auto">
                            <a:xfrm>
                              <a:off x="1488" y="432"/>
                              <a:ext cx="92" cy="144"/>
                              <a:chOff x="4848" y="2736"/>
                              <a:chExt cx="624" cy="1104"/>
                            </a:xfrm>
                          </wpg:grpSpPr>
                          <wps:wsp>
                            <wps:cNvPr id="18311" name="AutoShape 1462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12" name="AutoShape 1462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13" name="Oval 1462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314" name="Group 14630"/>
                        <wpg:cNvGrpSpPr>
                          <a:grpSpLocks/>
                        </wpg:cNvGrpSpPr>
                        <wpg:grpSpPr bwMode="auto">
                          <a:xfrm>
                            <a:off x="1309784" y="0"/>
                            <a:ext cx="913763" cy="533400"/>
                            <a:chOff x="1056" y="240"/>
                            <a:chExt cx="528" cy="336"/>
                          </a:xfrm>
                        </wpg:grpSpPr>
                        <wps:wsp>
                          <wps:cNvPr id="18315" name="Rectangle 1463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2DC5C66"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PartnerCA</w:t>
                                </w:r>
                                <w:r w:rsidRPr="00CC76C2">
                                  <w:rPr>
                                    <w:rFonts w:ascii="Arial Narrow" w:hAnsi="Arial Narrow"/>
                                    <w:b/>
                                    <w:bCs/>
                                    <w:color w:val="000000"/>
                                    <w:sz w:val="16"/>
                                    <w:szCs w:val="16"/>
                                  </w:rPr>
                                  <w:br/>
                                </w:r>
                                <w:r w:rsidRPr="00CC76C2">
                                  <w:rPr>
                                    <w:rFonts w:ascii="Arial Narrow" w:hAnsi="Arial Narrow"/>
                                    <w:color w:val="000000"/>
                                    <w:sz w:val="16"/>
                                    <w:szCs w:val="16"/>
                                  </w:rPr>
                                  <w:t xml:space="preserve">Subject: </w:t>
                                </w:r>
                                <w:r w:rsidRPr="00CC76C2">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8316" name="Group 14632"/>
                          <wpg:cNvGrpSpPr>
                            <a:grpSpLocks/>
                          </wpg:cNvGrpSpPr>
                          <wpg:grpSpPr bwMode="auto">
                            <a:xfrm>
                              <a:off x="1488" y="432"/>
                              <a:ext cx="92" cy="144"/>
                              <a:chOff x="4848" y="2736"/>
                              <a:chExt cx="624" cy="1104"/>
                            </a:xfrm>
                          </wpg:grpSpPr>
                          <wps:wsp>
                            <wps:cNvPr id="18317" name="AutoShape 1463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18" name="AutoShape 1463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19" name="Oval 1463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320" name="Group 14636"/>
                        <wpg:cNvGrpSpPr>
                          <a:grpSpLocks/>
                        </wpg:cNvGrpSpPr>
                        <wpg:grpSpPr bwMode="auto">
                          <a:xfrm>
                            <a:off x="2620425" y="0"/>
                            <a:ext cx="914620" cy="533400"/>
                            <a:chOff x="1056" y="240"/>
                            <a:chExt cx="528" cy="336"/>
                          </a:xfrm>
                        </wpg:grpSpPr>
                        <wps:wsp>
                          <wps:cNvPr id="18321" name="Rectangle 1463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31647DD"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PartnerCA</w:t>
                                </w:r>
                                <w:r w:rsidRPr="00CC76C2">
                                  <w:rPr>
                                    <w:rFonts w:ascii="Arial Narrow" w:hAnsi="Arial Narrow"/>
                                    <w:b/>
                                    <w:bCs/>
                                    <w:color w:val="000000"/>
                                    <w:sz w:val="16"/>
                                    <w:szCs w:val="16"/>
                                  </w:rPr>
                                  <w:br/>
                                </w:r>
                                <w:r w:rsidRPr="00CC76C2">
                                  <w:rPr>
                                    <w:rFonts w:ascii="Arial Narrow" w:hAnsi="Arial Narrow"/>
                                    <w:color w:val="000000"/>
                                    <w:sz w:val="16"/>
                                    <w:szCs w:val="16"/>
                                  </w:rPr>
                                  <w:t xml:space="preserve">Subject: </w:t>
                                </w:r>
                                <w:r w:rsidRPr="00CC76C2">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8322" name="Group 14638"/>
                          <wpg:cNvGrpSpPr>
                            <a:grpSpLocks/>
                          </wpg:cNvGrpSpPr>
                          <wpg:grpSpPr bwMode="auto">
                            <a:xfrm>
                              <a:off x="1488" y="432"/>
                              <a:ext cx="92" cy="144"/>
                              <a:chOff x="4848" y="2736"/>
                              <a:chExt cx="624" cy="1104"/>
                            </a:xfrm>
                          </wpg:grpSpPr>
                          <wps:wsp>
                            <wps:cNvPr id="18323" name="AutoShape 1463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24" name="AutoShape 1464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25" name="Oval 1464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326" name="Line 14642"/>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7" name="Line 14643"/>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00B01E" id="Canvas 14645" o:spid="_x0000_s2696" editas="canvas" style="position:absolute;margin-left:.4pt;margin-top:81.95pt;width:278.35pt;height:42pt;z-index:251678208"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">
                <v:shape id="_x0000_s2697" type="#_x0000_t75" style="position:absolute;width:35350;height:5334;visibility:visible;mso-wrap-style:square">
                  <v:fill o:detectmouseclick="t"/>
                  <v:path o:connecttype="none"/>
                </v:shape>
                <v:group id="Group 14624" o:spid="_x0000_s2698"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">
                  <v:rect id="Rectangle 14625" o:spid="_x0000_s269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" strokecolor="#919191">
                    <v:shadow on="t" color="#cecece"/>
                    <v:textbox inset="3.6pt">
                      <w:txbxContent>
                        <w:p w14:paraId="6000106C"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PolicyCA</w:t>
                          </w:r>
                          <w:r>
                            <w:rPr>
                              <w:rFonts w:ascii="Arial Narrow" w:hAnsi="Arial Narrow"/>
                              <w:b/>
                              <w:bCs/>
                              <w:color w:val="000000"/>
                              <w:sz w:val="16"/>
                              <w:szCs w:val="16"/>
                            </w:rPr>
                            <w:br/>
                          </w:r>
                          <w:r w:rsidRPr="00CC76C2">
                            <w:rPr>
                              <w:rFonts w:ascii="Arial Narrow" w:hAnsi="Arial Narrow"/>
                              <w:color w:val="000000"/>
                              <w:sz w:val="16"/>
                              <w:szCs w:val="16"/>
                            </w:rPr>
                            <w:t>Subject: user2</w:t>
                          </w:r>
                        </w:p>
                      </w:txbxContent>
                    </v:textbox>
                  </v:rect>
                  <v:group id="Group 14626" o:spid="_x0000_s270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">
                    <v:shape id="AutoShape 14627" o:spid="_x0000_s270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" adj="17843" fillcolor="#ffcba9" strokecolor="#c00">
                      <v:fill color2="#f60" focus="100%" type="gradient"/>
                    </v:shape>
                    <v:shape id="AutoShape 14628" o:spid="_x0000_s270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" fillcolor="#ffcba9" strokecolor="#c00">
                      <v:fill color2="#f60" focusposition=".5,.5" focussize="" focus="100%" type="gradientRadial"/>
                    </v:shape>
                    <v:oval id="Oval 14629" o:spid="_x0000_s270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" fillcolor="#fff8ea" strokecolor="#c00">
                      <v:fill color2="#fc6" focusposition=".5,.5" focussize="" focus="100%" type="gradientRadial"/>
                    </v:oval>
                  </v:group>
                </v:group>
                <v:group id="Group 14630" o:spid="_x0000_s2704"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">
                  <v:rect id="Rectangle 14631" o:spid="_x0000_s270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" strokecolor="#919191">
                    <v:shadow on="t" color="#cecece"/>
                    <v:textbox inset="3.6pt">
                      <w:txbxContent>
                        <w:p w14:paraId="22DC5C66"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PartnerCA</w:t>
                          </w:r>
                          <w:r w:rsidRPr="00CC76C2">
                            <w:rPr>
                              <w:rFonts w:ascii="Arial Narrow" w:hAnsi="Arial Narrow"/>
                              <w:b/>
                              <w:bCs/>
                              <w:color w:val="000000"/>
                              <w:sz w:val="16"/>
                              <w:szCs w:val="16"/>
                            </w:rPr>
                            <w:br/>
                          </w:r>
                          <w:r w:rsidRPr="00CC76C2">
                            <w:rPr>
                              <w:rFonts w:ascii="Arial Narrow" w:hAnsi="Arial Narrow"/>
                              <w:color w:val="000000"/>
                              <w:sz w:val="16"/>
                              <w:szCs w:val="16"/>
                            </w:rPr>
                            <w:t xml:space="preserve">Subject: </w:t>
                          </w:r>
                          <w:r w:rsidRPr="00CC76C2">
                            <w:rPr>
                              <w:rFonts w:ascii="Arial Narrow" w:hAnsi="Arial Narrow"/>
                              <w:b/>
                              <w:bCs/>
                              <w:color w:val="000000"/>
                              <w:sz w:val="16"/>
                              <w:szCs w:val="16"/>
                            </w:rPr>
                            <w:t>PolicyCA</w:t>
                          </w:r>
                        </w:p>
                      </w:txbxContent>
                    </v:textbox>
                  </v:rect>
                  <v:group id="Group 14632" o:spid="_x0000_s270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">
                    <v:shape id="AutoShape 14633" o:spid="_x0000_s270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" adj="17843" fillcolor="#ffcba9" strokecolor="#c00">
                      <v:fill color2="#f60" focus="100%" type="gradient"/>
                    </v:shape>
                    <v:shape id="AutoShape 14634" o:spid="_x0000_s270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" fillcolor="#ffcba9" strokecolor="#c00">
                      <v:fill color2="#f60" focusposition=".5,.5" focussize="" focus="100%" type="gradientRadial"/>
                    </v:shape>
                    <v:oval id="Oval 14635" o:spid="_x0000_s270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" fillcolor="#fff8ea" strokecolor="#c00">
                      <v:fill color2="#fc6" focusposition=".5,.5" focussize="" focus="100%" type="gradientRadial"/>
                    </v:oval>
                  </v:group>
                </v:group>
                <v:group id="Group 14636" o:spid="_x0000_s2710"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">
                  <v:rect id="Rectangle 14637" o:spid="_x0000_s271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" strokecolor="#919191">
                    <v:shadow on="t" color="#cecece"/>
                    <v:textbox inset="3.6pt">
                      <w:txbxContent>
                        <w:p w14:paraId="531647DD" w14:textId="77777777" w:rsidR="006D28B7" w:rsidRPr="00CC76C2" w:rsidRDefault="006D28B7" w:rsidP="00CC76C2">
                          <w:pPr>
                            <w:autoSpaceDE w:val="0"/>
                            <w:autoSpaceDN w:val="0"/>
                            <w:adjustRightInd w:val="0"/>
                            <w:spacing w:after="0" w:line="160" w:lineRule="exact"/>
                            <w:rPr>
                              <w:rFonts w:ascii="Arial Narrow" w:hAnsi="Arial Narrow"/>
                              <w:color w:val="000000"/>
                              <w:sz w:val="16"/>
                              <w:szCs w:val="16"/>
                            </w:rPr>
                          </w:pPr>
                          <w:r w:rsidRPr="00CC76C2">
                            <w:rPr>
                              <w:rFonts w:ascii="Arial Narrow" w:hAnsi="Arial Narrow"/>
                              <w:color w:val="000000"/>
                              <w:sz w:val="16"/>
                              <w:szCs w:val="16"/>
                            </w:rPr>
                            <w:t xml:space="preserve">Issuer: </w:t>
                          </w:r>
                          <w:r w:rsidRPr="00CC76C2">
                            <w:rPr>
                              <w:rFonts w:ascii="Arial Narrow" w:hAnsi="Arial Narrow"/>
                              <w:b/>
                              <w:bCs/>
                              <w:color w:val="000000"/>
                              <w:sz w:val="16"/>
                              <w:szCs w:val="16"/>
                            </w:rPr>
                            <w:t>PartnerCA</w:t>
                          </w:r>
                          <w:r w:rsidRPr="00CC76C2">
                            <w:rPr>
                              <w:rFonts w:ascii="Arial Narrow" w:hAnsi="Arial Narrow"/>
                              <w:b/>
                              <w:bCs/>
                              <w:color w:val="000000"/>
                              <w:sz w:val="16"/>
                              <w:szCs w:val="16"/>
                            </w:rPr>
                            <w:br/>
                          </w:r>
                          <w:r w:rsidRPr="00CC76C2">
                            <w:rPr>
                              <w:rFonts w:ascii="Arial Narrow" w:hAnsi="Arial Narrow"/>
                              <w:color w:val="000000"/>
                              <w:sz w:val="16"/>
                              <w:szCs w:val="16"/>
                            </w:rPr>
                            <w:t xml:space="preserve">Subject: </w:t>
                          </w:r>
                          <w:r w:rsidRPr="00CC76C2">
                            <w:rPr>
                              <w:rFonts w:ascii="Arial Narrow" w:hAnsi="Arial Narrow"/>
                              <w:b/>
                              <w:bCs/>
                              <w:color w:val="000000"/>
                              <w:sz w:val="16"/>
                              <w:szCs w:val="16"/>
                            </w:rPr>
                            <w:t>PartnerCA</w:t>
                          </w:r>
                        </w:p>
                      </w:txbxContent>
                    </v:textbox>
                  </v:rect>
                  <v:group id="Group 14638" o:spid="_x0000_s271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">
                    <v:shape id="AutoShape 14639" o:spid="_x0000_s271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" adj="17843" fillcolor="#ffcba9" strokecolor="#c00">
                      <v:fill color2="#f60" focus="100%" type="gradient"/>
                    </v:shape>
                    <v:shape id="AutoShape 14640" o:spid="_x0000_s271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" fillcolor="#ffcba9" strokecolor="#c00">
                      <v:fill color2="#f60" focusposition=".5,.5" focussize="" focus="100%" type="gradientRadial"/>
                    </v:shape>
                    <v:oval id="Oval 14641" o:spid="_x0000_s271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" fillcolor="#fff8ea" strokecolor="#c00">
                      <v:fill color2="#fc6" focusposition=".5,.5" focussize="" focus="100%" type="gradientRadial"/>
                    </v:oval>
                  </v:group>
                </v:group>
                <v:line id="Line 14642" o:spid="_x0000_s2716"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" strokeweight="1.5pt">
                  <v:stroke endarrow="block"/>
                </v:line>
                <v:line id="Line 14643" o:spid="_x0000_s2717"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" strokeweight="1.5pt">
                  <v:stroke endarrow="block"/>
                </v:line>
                <w10:wrap type="topAndBottom"/>
              </v:group>
            </w:pict>
          </mc:Fallback>
        </mc:AlternateContent>
      </w:r>
      <w:r w:rsidR="00171ACE">
        <w:t xml:space="preserve">While, the same certificate would </w:t>
      </w:r>
      <w:r w:rsidR="007C4C6D">
        <w:t xml:space="preserve">validate up </w:t>
      </w:r>
      <w:r w:rsidR="00171ACE">
        <w:t>to the PartnerCA root CA when validated by a computer in the Contoso Consulting organization</w:t>
      </w:r>
      <w:r w:rsidR="00AC050F">
        <w:t>.</w:t>
      </w:r>
    </w:p>
    <w:p w14:paraId="5C14EA1D" w14:textId="77777777" w:rsidR="008D4DC1" w:rsidRPr="008D4DC1" w:rsidRDefault="008D4DC1" w:rsidP="005E4449">
      <w:r>
        <w:rPr>
          <w:b/>
        </w:rPr>
        <w:t>Note</w:t>
      </w:r>
      <w:r>
        <w:t xml:space="preserve"> </w:t>
      </w:r>
      <w:r w:rsidR="00883780">
        <w:t xml:space="preserve"> </w:t>
      </w:r>
      <w:r>
        <w:t>In all cross</w:t>
      </w:r>
      <w:r w:rsidR="00883780">
        <w:t>-</w:t>
      </w:r>
      <w:r>
        <w:t>certification designs, a single certificate will chain to different roots depending on which organization's computers are validating the certificate. In both examples, a certificate validated by computers at Contoso Consulting will chain to the PartnerCA root, while certificates validated by computers at Northwind Traders will chain to the CorpCA root.</w:t>
      </w:r>
    </w:p>
    <w:p w14:paraId="29663799" w14:textId="0E220011" w:rsidR="00171ACE" w:rsidRDefault="00C27785" w:rsidP="005E4449">
      <w:r>
        <w:br w:type="page"/>
      </w:r>
      <w:r w:rsidR="00B77942">
        <w:lastRenderedPageBreak/>
        <w:t xml:space="preserve">As with the model where the cross-certification is established between root CAs, this design </w:t>
      </w:r>
      <w:r w:rsidR="00171ACE">
        <w:t xml:space="preserve">also allows trust of new CAs installed into the CA hierarchies at </w:t>
      </w:r>
      <w:r w:rsidR="00D9434B">
        <w:t xml:space="preserve">either organization. </w:t>
      </w:r>
      <w:r w:rsidR="00537F2F">
        <w:fldChar w:fldCharType="begin"/>
      </w:r>
      <w:r w:rsidR="00537F2F">
        <w:instrText xml:space="preserve"> REF _Ref33158829 \h </w:instrText>
      </w:r>
      <w:r w:rsidR="00537F2F">
        <w:fldChar w:fldCharType="separate"/>
      </w:r>
      <w:r w:rsidR="00F27C7A">
        <w:t xml:space="preserve">Figure </w:t>
      </w:r>
      <w:r w:rsidR="00F27C7A">
        <w:rPr>
          <w:noProof/>
        </w:rPr>
        <w:t>11</w:t>
      </w:r>
      <w:r w:rsidR="00537F2F">
        <w:fldChar w:fldCharType="end"/>
      </w:r>
      <w:r w:rsidR="00B77942">
        <w:t xml:space="preserve"> </w:t>
      </w:r>
      <w:r w:rsidR="00D9434B">
        <w:t xml:space="preserve">shows the addition of a </w:t>
      </w:r>
      <w:r w:rsidR="00B77942">
        <w:t>new</w:t>
      </w:r>
      <w:r w:rsidR="00D9434B">
        <w:t xml:space="preserve"> CA </w:t>
      </w:r>
      <w:r w:rsidR="00805614">
        <w:rPr>
          <w:noProof/>
        </w:rPr>
        <mc:AlternateContent>
          <mc:Choice Requires="wpc">
            <w:drawing>
              <wp:anchor distT="0" distB="0" distL="114300" distR="114300" simplePos="0" relativeHeight="251679232" behindDoc="0" locked="0" layoutInCell="1" allowOverlap="1" wp14:anchorId="6E71382D" wp14:editId="0BF3416F">
                <wp:simplePos x="0" y="0"/>
                <wp:positionH relativeFrom="column">
                  <wp:posOffset>0</wp:posOffset>
                </wp:positionH>
                <wp:positionV relativeFrom="paragraph">
                  <wp:posOffset>654685</wp:posOffset>
                </wp:positionV>
                <wp:extent cx="6206490" cy="2579370"/>
                <wp:effectExtent l="0" t="0" r="0" b="0"/>
                <wp:wrapTopAndBottom/>
                <wp:docPr id="18307" name="Canvas 14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67" name="Rectangle 14647"/>
                        <wps:cNvSpPr>
                          <a:spLocks noChangeArrowheads="1"/>
                        </wps:cNvSpPr>
                        <wps:spPr bwMode="auto">
                          <a:xfrm>
                            <a:off x="3771900" y="31115"/>
                            <a:ext cx="2434590"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968" name="Text Box 14648"/>
                        <wps:cNvSpPr txBox="1">
                          <a:spLocks noChangeArrowheads="1"/>
                        </wps:cNvSpPr>
                        <wps:spPr bwMode="auto">
                          <a:xfrm>
                            <a:off x="3855720" y="2208530"/>
                            <a:ext cx="554355" cy="22923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7818564A" w14:textId="77777777" w:rsidR="006D28B7" w:rsidRPr="009C72A6" w:rsidRDefault="006D28B7" w:rsidP="00CC59C8">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Contoso</w:t>
                              </w:r>
                              <w:r w:rsidRPr="009C72A6">
                                <w:rPr>
                                  <w:rFonts w:ascii="Arial Narrow" w:hAnsi="Arial Narrow" w:cs="Arial Narrow"/>
                                  <w:color w:val="000000"/>
                                  <w:sz w:val="12"/>
                                  <w:szCs w:val="16"/>
                                </w:rPr>
                                <w:br/>
                                <w:t>Consulting</w:t>
                              </w:r>
                            </w:p>
                          </w:txbxContent>
                        </wps:txbx>
                        <wps:bodyPr rot="0" vert="horz" wrap="square" lIns="67666" tIns="20300" rIns="67666" bIns="20300" anchor="ctr" anchorCtr="0" upright="1">
                          <a:noAutofit/>
                        </wps:bodyPr>
                      </wps:wsp>
                      <wps:wsp>
                        <wps:cNvPr id="14969" name="Rectangle 14649"/>
                        <wps:cNvSpPr>
                          <a:spLocks noChangeArrowheads="1"/>
                        </wps:cNvSpPr>
                        <wps:spPr bwMode="auto">
                          <a:xfrm>
                            <a:off x="228600" y="31115"/>
                            <a:ext cx="2774315"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4970" name="Group 14650"/>
                        <wpg:cNvGrpSpPr>
                          <a:grpSpLocks/>
                        </wpg:cNvGrpSpPr>
                        <wpg:grpSpPr bwMode="auto">
                          <a:xfrm flipH="1">
                            <a:off x="783590" y="849630"/>
                            <a:ext cx="170180" cy="566420"/>
                            <a:chOff x="3648" y="1536"/>
                            <a:chExt cx="432" cy="864"/>
                          </a:xfrm>
                        </wpg:grpSpPr>
                        <wps:wsp>
                          <wps:cNvPr id="14971" name="Line 1465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72" name="Line 1465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973" name="Group 14653"/>
                        <wpg:cNvGrpSpPr>
                          <a:grpSpLocks/>
                        </wpg:cNvGrpSpPr>
                        <wpg:grpSpPr bwMode="auto">
                          <a:xfrm>
                            <a:off x="4591685" y="1529080"/>
                            <a:ext cx="283210" cy="566420"/>
                            <a:chOff x="3648" y="1536"/>
                            <a:chExt cx="432" cy="864"/>
                          </a:xfrm>
                        </wpg:grpSpPr>
                        <wps:wsp>
                          <wps:cNvPr id="14975" name="Line 1465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12" name="Line 1465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913" name="Group 14656"/>
                        <wpg:cNvGrpSpPr>
                          <a:grpSpLocks/>
                        </wpg:cNvGrpSpPr>
                        <wpg:grpSpPr bwMode="auto">
                          <a:xfrm>
                            <a:off x="5271135" y="1982470"/>
                            <a:ext cx="786765" cy="396240"/>
                            <a:chOff x="1056" y="240"/>
                            <a:chExt cx="528" cy="336"/>
                          </a:xfrm>
                        </wpg:grpSpPr>
                        <wps:wsp>
                          <wps:cNvPr id="14914" name="Rectangle 1465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335BA57"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wps:txbx>
                          <wps:bodyPr rot="0" vert="horz" wrap="square" lIns="33833" tIns="33833" rIns="67666" bIns="33833" anchor="t" anchorCtr="0" upright="1">
                            <a:noAutofit/>
                          </wps:bodyPr>
                        </wps:wsp>
                        <wpg:grpSp>
                          <wpg:cNvPr id="14915" name="Group 14658"/>
                          <wpg:cNvGrpSpPr>
                            <a:grpSpLocks/>
                          </wpg:cNvGrpSpPr>
                          <wpg:grpSpPr bwMode="auto">
                            <a:xfrm>
                              <a:off x="1488" y="432"/>
                              <a:ext cx="92" cy="144"/>
                              <a:chOff x="4848" y="2736"/>
                              <a:chExt cx="624" cy="1104"/>
                            </a:xfrm>
                          </wpg:grpSpPr>
                          <wps:wsp>
                            <wps:cNvPr id="14916" name="AutoShape 1465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17" name="AutoShape 1466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18" name="Oval 1466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919" name="Group 14662"/>
                        <wpg:cNvGrpSpPr>
                          <a:grpSpLocks/>
                        </wpg:cNvGrpSpPr>
                        <wpg:grpSpPr bwMode="auto">
                          <a:xfrm>
                            <a:off x="4864100" y="1925320"/>
                            <a:ext cx="336550" cy="410210"/>
                            <a:chOff x="847" y="1168"/>
                            <a:chExt cx="747" cy="909"/>
                          </a:xfrm>
                        </wpg:grpSpPr>
                        <wps:wsp>
                          <wps:cNvPr id="14920" name="Freeform 1466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21" name="Rectangle 1466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2" name="Rectangle 1466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3" name="Rectangle 1466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4" name="Rectangle 1466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5" name="Freeform 1466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26" name="Rectangle 1466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7" name="Rectangle 1467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8" name="Rectangle 1467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29" name="Rectangle 1467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0" name="Rectangle 1467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1" name="Rectangle 1467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2" name="Rectangle 1467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3" name="Rectangle 1467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4" name="Rectangle 1467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5" name="Rectangle 1467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6" name="Rectangle 1467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8" name="Rectangle 1468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39" name="Rectangle 1468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0" name="Rectangle 1468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1" name="Rectangle 1468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2" name="Rectangle 1468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3" name="Rectangle 1468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0" name="Rectangle 1468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1" name="Rectangle 1468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2" name="Rectangle 1468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3" name="Rectangle 1468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4" name="Rectangle 1469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5" name="Rectangle 1469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6" name="Rectangle 1469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87" name="Rectangle 1469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8088" name="Group 14694"/>
                        <wpg:cNvGrpSpPr>
                          <a:grpSpLocks/>
                        </wpg:cNvGrpSpPr>
                        <wpg:grpSpPr bwMode="auto">
                          <a:xfrm>
                            <a:off x="684530" y="1529080"/>
                            <a:ext cx="283210" cy="566420"/>
                            <a:chOff x="3648" y="1536"/>
                            <a:chExt cx="432" cy="864"/>
                          </a:xfrm>
                        </wpg:grpSpPr>
                        <wps:wsp>
                          <wps:cNvPr id="18089" name="Line 1469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090" name="Line 1469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091" name="Group 14697"/>
                        <wpg:cNvGrpSpPr>
                          <a:grpSpLocks/>
                        </wpg:cNvGrpSpPr>
                        <wpg:grpSpPr bwMode="auto">
                          <a:xfrm>
                            <a:off x="4170680" y="793115"/>
                            <a:ext cx="283210" cy="566420"/>
                            <a:chOff x="3648" y="1536"/>
                            <a:chExt cx="432" cy="864"/>
                          </a:xfrm>
                        </wpg:grpSpPr>
                        <wps:wsp>
                          <wps:cNvPr id="18092" name="Line 1469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093" name="Line 1469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094" name="Group 14700"/>
                        <wpg:cNvGrpSpPr>
                          <a:grpSpLocks/>
                        </wpg:cNvGrpSpPr>
                        <wpg:grpSpPr bwMode="auto">
                          <a:xfrm>
                            <a:off x="4025265" y="226695"/>
                            <a:ext cx="428625" cy="691515"/>
                            <a:chOff x="528" y="887"/>
                            <a:chExt cx="844" cy="1363"/>
                          </a:xfrm>
                        </wpg:grpSpPr>
                        <wps:wsp>
                          <wps:cNvPr id="18095" name="Freeform 1470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6" name="Freeform 1470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7" name="Freeform 1470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8" name="Freeform 1470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9" name="Line 1470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0" name="Oval 1470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01" name="Line 1470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2" name="Line 1470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3" name="Line 1470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4" name="Line 1471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105" name="Freeform 1471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06" name="Freeform 1471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07" name="Freeform 1471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08" name="Line 1471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9" name="Line 1471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0" name="Line 1471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1" name="Freeform 1471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2" name="Line 1471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3" name="Freeform 1471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4" name="Freeform 1472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5" name="Freeform 1472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6" name="Freeform 1472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7" name="Freeform 1472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8" name="Freeform 1472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119" name="Group 14725"/>
                        <wpg:cNvGrpSpPr>
                          <a:grpSpLocks/>
                        </wpg:cNvGrpSpPr>
                        <wpg:grpSpPr bwMode="auto">
                          <a:xfrm>
                            <a:off x="4453890" y="1019175"/>
                            <a:ext cx="428625" cy="691515"/>
                            <a:chOff x="528" y="887"/>
                            <a:chExt cx="844" cy="1363"/>
                          </a:xfrm>
                        </wpg:grpSpPr>
                        <wps:wsp>
                          <wps:cNvPr id="18120" name="Freeform 1472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21" name="Freeform 1472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22" name="Freeform 1472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23" name="Freeform 1472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24" name="Line 1473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5" name="Oval 1473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26" name="Line 1473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7" name="Line 1473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8" name="Line 1473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9" name="Line 1473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130" name="Freeform 1473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1" name="Freeform 1473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2" name="Freeform 1473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3" name="Line 1473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4" name="Line 1474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5" name="Line 1474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6" name="Freeform 1474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7" name="Line 1474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8" name="Freeform 1474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9" name="Freeform 1474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0" name="Freeform 1474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1" name="Freeform 1474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2" name="Freeform 1474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3" name="Freeform 1474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144" name="Group 14750"/>
                        <wpg:cNvGrpSpPr>
                          <a:grpSpLocks/>
                        </wpg:cNvGrpSpPr>
                        <wpg:grpSpPr bwMode="auto">
                          <a:xfrm>
                            <a:off x="4679950" y="906145"/>
                            <a:ext cx="806450" cy="396240"/>
                            <a:chOff x="1056" y="240"/>
                            <a:chExt cx="528" cy="336"/>
                          </a:xfrm>
                        </wpg:grpSpPr>
                        <wps:wsp>
                          <wps:cNvPr id="18145" name="Rectangle 1475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3B225D1"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wps:txbx>
                          <wps:bodyPr rot="0" vert="horz" wrap="square" lIns="33833" tIns="33833" rIns="67666" bIns="33833" anchor="t" anchorCtr="0" upright="1">
                            <a:noAutofit/>
                          </wps:bodyPr>
                        </wps:wsp>
                        <wpg:grpSp>
                          <wpg:cNvPr id="18146" name="Group 14752"/>
                          <wpg:cNvGrpSpPr>
                            <a:grpSpLocks/>
                          </wpg:cNvGrpSpPr>
                          <wpg:grpSpPr bwMode="auto">
                            <a:xfrm>
                              <a:off x="1488" y="432"/>
                              <a:ext cx="92" cy="144"/>
                              <a:chOff x="4848" y="2736"/>
                              <a:chExt cx="624" cy="1104"/>
                            </a:xfrm>
                          </wpg:grpSpPr>
                          <wps:wsp>
                            <wps:cNvPr id="18147" name="AutoShape 1475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48" name="AutoShape 1475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49" name="Oval 1475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150" name="Group 14756"/>
                        <wpg:cNvGrpSpPr>
                          <a:grpSpLocks/>
                        </wpg:cNvGrpSpPr>
                        <wpg:grpSpPr bwMode="auto">
                          <a:xfrm>
                            <a:off x="4283710" y="113030"/>
                            <a:ext cx="859790" cy="396875"/>
                            <a:chOff x="1056" y="240"/>
                            <a:chExt cx="528" cy="336"/>
                          </a:xfrm>
                        </wpg:grpSpPr>
                        <wps:wsp>
                          <wps:cNvPr id="18151" name="Rectangle 1475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D0A7C6E"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wps:txbx>
                          <wps:bodyPr rot="0" vert="horz" wrap="square" lIns="33833" tIns="33833" rIns="67666" bIns="33833" anchor="t" anchorCtr="0" upright="1">
                            <a:noAutofit/>
                          </wps:bodyPr>
                        </wps:wsp>
                        <wpg:grpSp>
                          <wpg:cNvPr id="18152" name="Group 14758"/>
                          <wpg:cNvGrpSpPr>
                            <a:grpSpLocks/>
                          </wpg:cNvGrpSpPr>
                          <wpg:grpSpPr bwMode="auto">
                            <a:xfrm>
                              <a:off x="1488" y="432"/>
                              <a:ext cx="92" cy="144"/>
                              <a:chOff x="4848" y="2736"/>
                              <a:chExt cx="624" cy="1104"/>
                            </a:xfrm>
                          </wpg:grpSpPr>
                          <wps:wsp>
                            <wps:cNvPr id="18153" name="AutoShape 1475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54" name="AutoShape 1476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55" name="Oval 1476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156" name="Group 14762"/>
                        <wpg:cNvGrpSpPr>
                          <a:grpSpLocks/>
                        </wpg:cNvGrpSpPr>
                        <wpg:grpSpPr bwMode="auto">
                          <a:xfrm>
                            <a:off x="1080770" y="849630"/>
                            <a:ext cx="170180" cy="566420"/>
                            <a:chOff x="3648" y="1536"/>
                            <a:chExt cx="432" cy="864"/>
                          </a:xfrm>
                        </wpg:grpSpPr>
                        <wps:wsp>
                          <wps:cNvPr id="18157" name="Line 14763"/>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58" name="Line 14764"/>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8159" name="Group 14765"/>
                        <wpg:cNvGrpSpPr>
                          <a:grpSpLocks/>
                        </wpg:cNvGrpSpPr>
                        <wpg:grpSpPr bwMode="auto">
                          <a:xfrm>
                            <a:off x="822960" y="283210"/>
                            <a:ext cx="427990" cy="691515"/>
                            <a:chOff x="528" y="887"/>
                            <a:chExt cx="844" cy="1363"/>
                          </a:xfrm>
                        </wpg:grpSpPr>
                        <wps:wsp>
                          <wps:cNvPr id="18160" name="Freeform 1476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1" name="Freeform 1476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2" name="Freeform 1476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3" name="Freeform 1476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4" name="Line 1477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5" name="Oval 1477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66" name="Line 1477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7" name="Line 1477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8" name="Line 1477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9" name="Line 1477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170" name="Freeform 1477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71" name="Freeform 1477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72" name="Freeform 1477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73" name="Line 1477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4" name="Line 1478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5" name="Line 1478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6" name="Freeform 1478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77" name="Line 1478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8" name="Freeform 1478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79" name="Freeform 1478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0" name="Freeform 1478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1" name="Freeform 1478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2" name="Freeform 1478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3" name="Freeform 1478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184" name="Group 14790"/>
                        <wpg:cNvGrpSpPr>
                          <a:grpSpLocks/>
                        </wpg:cNvGrpSpPr>
                        <wpg:grpSpPr bwMode="auto">
                          <a:xfrm>
                            <a:off x="1250950" y="1076325"/>
                            <a:ext cx="427990" cy="691515"/>
                            <a:chOff x="528" y="887"/>
                            <a:chExt cx="844" cy="1363"/>
                          </a:xfrm>
                        </wpg:grpSpPr>
                        <wps:wsp>
                          <wps:cNvPr id="18185" name="Freeform 1479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6" name="Freeform 1479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7" name="Freeform 1479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8" name="Freeform 1479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9" name="Line 1479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0" name="Oval 1479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91" name="Line 1479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2" name="Line 1479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3" name="Line 1479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4" name="Line 1480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195" name="Freeform 1480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96" name="Freeform 1480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97" name="Freeform 1480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98" name="Line 1480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9" name="Line 1480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0" name="Line 1480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1" name="Freeform 1480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2" name="Line 1480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3" name="Freeform 1480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4" name="Freeform 1481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5" name="Freeform 1481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6" name="Freeform 1481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7" name="Freeform 1481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8" name="Freeform 1481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209" name="Group 14815"/>
                        <wpg:cNvGrpSpPr>
                          <a:grpSpLocks/>
                        </wpg:cNvGrpSpPr>
                        <wpg:grpSpPr bwMode="auto">
                          <a:xfrm>
                            <a:off x="1080770" y="170180"/>
                            <a:ext cx="748030" cy="396240"/>
                            <a:chOff x="1056" y="240"/>
                            <a:chExt cx="528" cy="336"/>
                          </a:xfrm>
                        </wpg:grpSpPr>
                        <wps:wsp>
                          <wps:cNvPr id="18210" name="Rectangle 1481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F5DF9F3" w14:textId="77777777" w:rsidR="006D28B7" w:rsidRPr="005E7D9A" w:rsidRDefault="006D28B7" w:rsidP="005E7D9A">
                                <w:pPr>
                                  <w:autoSpaceDE w:val="0"/>
                                  <w:autoSpaceDN w:val="0"/>
                                  <w:adjustRightInd w:val="0"/>
                                  <w:spacing w:after="0" w:line="120" w:lineRule="exact"/>
                                  <w:rPr>
                                    <w:rFonts w:cs="Arial"/>
                                    <w:color w:val="000000"/>
                                    <w:sz w:val="12"/>
                                    <w:szCs w:val="16"/>
                                  </w:rPr>
                                </w:pPr>
                                <w:r w:rsidRPr="005E7D9A">
                                  <w:rPr>
                                    <w:rFonts w:cs="Arial"/>
                                    <w:color w:val="000000"/>
                                    <w:sz w:val="12"/>
                                    <w:szCs w:val="16"/>
                                  </w:rPr>
                                  <w:t xml:space="preserve">Issuer: </w:t>
                                </w:r>
                                <w:r w:rsidRPr="005E7D9A">
                                  <w:rPr>
                                    <w:rFonts w:cs="Arial"/>
                                    <w:b/>
                                    <w:bCs/>
                                    <w:color w:val="000000"/>
                                    <w:sz w:val="12"/>
                                    <w:szCs w:val="16"/>
                                  </w:rPr>
                                  <w:t>CorpCA</w:t>
                                </w:r>
                                <w:r w:rsidRPr="005E7D9A">
                                  <w:rPr>
                                    <w:rFonts w:cs="Arial"/>
                                    <w:b/>
                                    <w:bCs/>
                                    <w:color w:val="000000"/>
                                    <w:sz w:val="12"/>
                                    <w:szCs w:val="16"/>
                                  </w:rPr>
                                  <w:br/>
                                </w:r>
                                <w:r w:rsidRPr="005E7D9A">
                                  <w:rPr>
                                    <w:rFonts w:cs="Arial"/>
                                    <w:color w:val="000000"/>
                                    <w:sz w:val="12"/>
                                    <w:szCs w:val="16"/>
                                  </w:rPr>
                                  <w:t xml:space="preserve">Subject: </w:t>
                                </w:r>
                                <w:r w:rsidRPr="005E7D9A">
                                  <w:rPr>
                                    <w:rFonts w:cs="Arial"/>
                                    <w:b/>
                                    <w:bCs/>
                                    <w:color w:val="000000"/>
                                    <w:sz w:val="12"/>
                                    <w:szCs w:val="16"/>
                                  </w:rPr>
                                  <w:t>CorpCA</w:t>
                                </w:r>
                              </w:p>
                            </w:txbxContent>
                          </wps:txbx>
                          <wps:bodyPr rot="0" vert="horz" wrap="square" lIns="33833" tIns="33833" rIns="67666" bIns="33833" anchor="t" anchorCtr="0" upright="1">
                            <a:noAutofit/>
                          </wps:bodyPr>
                        </wps:wsp>
                        <wpg:grpSp>
                          <wpg:cNvPr id="18211" name="Group 14817"/>
                          <wpg:cNvGrpSpPr>
                            <a:grpSpLocks/>
                          </wpg:cNvGrpSpPr>
                          <wpg:grpSpPr bwMode="auto">
                            <a:xfrm>
                              <a:off x="1488" y="432"/>
                              <a:ext cx="92" cy="144"/>
                              <a:chOff x="4848" y="2736"/>
                              <a:chExt cx="624" cy="1104"/>
                            </a:xfrm>
                          </wpg:grpSpPr>
                          <wps:wsp>
                            <wps:cNvPr id="18212" name="AutoShape 1481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13" name="AutoShape 1481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14" name="Oval 1482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215" name="Group 14821"/>
                        <wpg:cNvGrpSpPr>
                          <a:grpSpLocks/>
                        </wpg:cNvGrpSpPr>
                        <wpg:grpSpPr bwMode="auto">
                          <a:xfrm>
                            <a:off x="1363980" y="1982470"/>
                            <a:ext cx="807720" cy="396240"/>
                            <a:chOff x="1056" y="240"/>
                            <a:chExt cx="528" cy="336"/>
                          </a:xfrm>
                        </wpg:grpSpPr>
                        <wps:wsp>
                          <wps:cNvPr id="18216" name="Rectangle 1482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A9A415C" w14:textId="77777777" w:rsidR="006D28B7" w:rsidRPr="009C72A6" w:rsidRDefault="006D28B7" w:rsidP="002F23F2">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wps:txbx>
                          <wps:bodyPr rot="0" vert="horz" wrap="square" lIns="33833" tIns="33833" rIns="67666" bIns="33833" anchor="t" anchorCtr="0" upright="1">
                            <a:noAutofit/>
                          </wps:bodyPr>
                        </wps:wsp>
                        <wpg:grpSp>
                          <wpg:cNvPr id="18217" name="Group 14823"/>
                          <wpg:cNvGrpSpPr>
                            <a:grpSpLocks/>
                          </wpg:cNvGrpSpPr>
                          <wpg:grpSpPr bwMode="auto">
                            <a:xfrm>
                              <a:off x="1488" y="432"/>
                              <a:ext cx="92" cy="144"/>
                              <a:chOff x="4848" y="2736"/>
                              <a:chExt cx="624" cy="1104"/>
                            </a:xfrm>
                          </wpg:grpSpPr>
                          <wps:wsp>
                            <wps:cNvPr id="18218" name="AutoShape 1482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19" name="AutoShape 1482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20" name="Oval 1482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221" name="Group 14827"/>
                        <wpg:cNvGrpSpPr>
                          <a:grpSpLocks/>
                        </wpg:cNvGrpSpPr>
                        <wpg:grpSpPr bwMode="auto">
                          <a:xfrm>
                            <a:off x="1371600" y="1517015"/>
                            <a:ext cx="865505" cy="396240"/>
                            <a:chOff x="1056" y="240"/>
                            <a:chExt cx="528" cy="336"/>
                          </a:xfrm>
                        </wpg:grpSpPr>
                        <wps:wsp>
                          <wps:cNvPr id="18222" name="Rectangle 1482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EA81E4A"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wps:txbx>
                          <wps:bodyPr rot="0" vert="horz" wrap="square" lIns="33833" tIns="33833" rIns="67666" bIns="33833" anchor="t" anchorCtr="0" upright="1">
                            <a:noAutofit/>
                          </wps:bodyPr>
                        </wps:wsp>
                        <wpg:grpSp>
                          <wpg:cNvPr id="18223" name="Group 14829"/>
                          <wpg:cNvGrpSpPr>
                            <a:grpSpLocks/>
                          </wpg:cNvGrpSpPr>
                          <wpg:grpSpPr bwMode="auto">
                            <a:xfrm>
                              <a:off x="1488" y="432"/>
                              <a:ext cx="92" cy="144"/>
                              <a:chOff x="4848" y="2736"/>
                              <a:chExt cx="624" cy="1104"/>
                            </a:xfrm>
                          </wpg:grpSpPr>
                          <wps:wsp>
                            <wps:cNvPr id="18224" name="AutoShape 1483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25" name="AutoShape 1483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26" name="Oval 1483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227" name="Group 14833"/>
                        <wpg:cNvGrpSpPr>
                          <a:grpSpLocks/>
                        </wpg:cNvGrpSpPr>
                        <wpg:grpSpPr bwMode="auto">
                          <a:xfrm>
                            <a:off x="957580" y="1925320"/>
                            <a:ext cx="335280" cy="410210"/>
                            <a:chOff x="847" y="1168"/>
                            <a:chExt cx="747" cy="909"/>
                          </a:xfrm>
                        </wpg:grpSpPr>
                        <wps:wsp>
                          <wps:cNvPr id="18228" name="Freeform 14834"/>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29" name="Rectangle 14835"/>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0" name="Rectangle 14836"/>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1" name="Rectangle 14837"/>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2" name="Rectangle 14838"/>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3" name="Freeform 14839"/>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34" name="Rectangle 14840"/>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5" name="Rectangle 14841"/>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6" name="Rectangle 14842"/>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7" name="Rectangle 14843"/>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8" name="Rectangle 14844"/>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39" name="Rectangle 14845"/>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0" name="Rectangle 14846"/>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1" name="Rectangle 14847"/>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2" name="Rectangle 14848"/>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3" name="Rectangle 14849"/>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4" name="Rectangle 14850"/>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5" name="Rectangle 14851"/>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6" name="Rectangle 14852"/>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7" name="Rectangle 14853"/>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8" name="Rectangle 14854"/>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49" name="Rectangle 14855"/>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0" name="Rectangle 14856"/>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1" name="Rectangle 14857"/>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2" name="Rectangle 14858"/>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3" name="Rectangle 14859"/>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4" name="Rectangle 14860"/>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5" name="Rectangle 14861"/>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6" name="Rectangle 14862"/>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7" name="Rectangle 14863"/>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58" name="Rectangle 14864"/>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8259" name="Text Box 14865"/>
                        <wps:cNvSpPr txBox="1">
                          <a:spLocks noChangeArrowheads="1"/>
                        </wps:cNvSpPr>
                        <wps:spPr bwMode="auto">
                          <a:xfrm>
                            <a:off x="287655" y="2265680"/>
                            <a:ext cx="554990" cy="22860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7FF70787" w14:textId="77777777" w:rsidR="006D28B7" w:rsidRPr="009C72A6" w:rsidRDefault="006D28B7" w:rsidP="002F23F2">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Northwind</w:t>
                              </w:r>
                              <w:r w:rsidRPr="009C72A6">
                                <w:rPr>
                                  <w:rFonts w:ascii="Arial Narrow" w:hAnsi="Arial Narrow" w:cs="Arial Narrow"/>
                                  <w:color w:val="000000"/>
                                  <w:sz w:val="12"/>
                                  <w:szCs w:val="16"/>
                                </w:rPr>
                                <w:br/>
                                <w:t>Traders</w:t>
                              </w:r>
                            </w:p>
                          </w:txbxContent>
                        </wps:txbx>
                        <wps:bodyPr rot="0" vert="horz" wrap="square" lIns="67666" tIns="20300" rIns="67666" bIns="20300" anchor="ctr" anchorCtr="0" upright="1">
                          <a:noAutofit/>
                        </wps:bodyPr>
                      </wps:wsp>
                      <wpg:wgp>
                        <wpg:cNvPr id="18260" name="Group 14866"/>
                        <wpg:cNvGrpSpPr>
                          <a:grpSpLocks/>
                        </wpg:cNvGrpSpPr>
                        <wpg:grpSpPr bwMode="auto">
                          <a:xfrm>
                            <a:off x="344805" y="1076325"/>
                            <a:ext cx="428625" cy="691515"/>
                            <a:chOff x="528" y="887"/>
                            <a:chExt cx="844" cy="1363"/>
                          </a:xfrm>
                        </wpg:grpSpPr>
                        <wps:wsp>
                          <wps:cNvPr id="18261" name="Freeform 14867"/>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62" name="Freeform 14868"/>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63" name="Freeform 14869"/>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64" name="Freeform 14870"/>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65" name="Line 14871"/>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6" name="Oval 14872"/>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67" name="Line 14873"/>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8" name="Line 14874"/>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9" name="Line 14875"/>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0" name="Line 14876"/>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271" name="Freeform 14877"/>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2" name="Freeform 14878"/>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3" name="Freeform 14879"/>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4" name="Line 14880"/>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5" name="Line 14881"/>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6" name="Line 14882"/>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7" name="Freeform 14883"/>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8" name="Line 14884"/>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9" name="Freeform 14885"/>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0" name="Freeform 14886"/>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1" name="Freeform 14887"/>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2" name="Freeform 14888"/>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3" name="Freeform 14889"/>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4" name="Freeform 14890"/>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285" name="Group 14891"/>
                        <wpg:cNvGrpSpPr>
                          <a:grpSpLocks/>
                        </wpg:cNvGrpSpPr>
                        <wpg:grpSpPr bwMode="auto">
                          <a:xfrm>
                            <a:off x="55880" y="831215"/>
                            <a:ext cx="858520" cy="396240"/>
                            <a:chOff x="1056" y="240"/>
                            <a:chExt cx="528" cy="336"/>
                          </a:xfrm>
                        </wpg:grpSpPr>
                        <wps:wsp>
                          <wps:cNvPr id="18286" name="Rectangle 1489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3DCB528"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wps:txbx>
                          <wps:bodyPr rot="0" vert="horz" wrap="square" lIns="33833" tIns="33833" rIns="67666" bIns="33833" anchor="t" anchorCtr="0" upright="1">
                            <a:noAutofit/>
                          </wps:bodyPr>
                        </wps:wsp>
                        <wpg:grpSp>
                          <wpg:cNvPr id="18287" name="Group 14893"/>
                          <wpg:cNvGrpSpPr>
                            <a:grpSpLocks/>
                          </wpg:cNvGrpSpPr>
                          <wpg:grpSpPr bwMode="auto">
                            <a:xfrm>
                              <a:off x="1488" y="432"/>
                              <a:ext cx="92" cy="144"/>
                              <a:chOff x="4848" y="2736"/>
                              <a:chExt cx="624" cy="1104"/>
                            </a:xfrm>
                          </wpg:grpSpPr>
                          <wps:wsp>
                            <wps:cNvPr id="18288" name="AutoShape 1489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89" name="AutoShape 1489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90" name="Oval 1489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291" name="Line 14897"/>
                        <wps:cNvCnPr>
                          <a:cxnSpLocks noChangeShapeType="1"/>
                        </wps:cNvCnPr>
                        <wps:spPr bwMode="auto">
                          <a:xfrm flipV="1">
                            <a:off x="1816735" y="566420"/>
                            <a:ext cx="2152015" cy="8496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2" name="Line 14898"/>
                        <wps:cNvCnPr>
                          <a:cxnSpLocks noChangeShapeType="1"/>
                        </wps:cNvCnPr>
                        <wps:spPr bwMode="auto">
                          <a:xfrm flipH="1" flipV="1">
                            <a:off x="1363980" y="622935"/>
                            <a:ext cx="3001645" cy="8496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293" name="Group 14899"/>
                        <wpg:cNvGrpSpPr>
                          <a:grpSpLocks/>
                        </wpg:cNvGrpSpPr>
                        <wpg:grpSpPr bwMode="auto">
                          <a:xfrm>
                            <a:off x="1647190" y="679450"/>
                            <a:ext cx="753110" cy="396875"/>
                            <a:chOff x="1056" y="240"/>
                            <a:chExt cx="528" cy="336"/>
                          </a:xfrm>
                        </wpg:grpSpPr>
                        <wps:wsp>
                          <wps:cNvPr id="18294" name="Rectangle 1490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42AA999"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wps:txbx>
                          <wps:bodyPr rot="0" vert="horz" wrap="square" lIns="33833" tIns="33833" rIns="67666" bIns="33833" anchor="t" anchorCtr="0" upright="1">
                            <a:noAutofit/>
                          </wps:bodyPr>
                        </wps:wsp>
                        <wpg:grpSp>
                          <wpg:cNvPr id="18295" name="Group 14901"/>
                          <wpg:cNvGrpSpPr>
                            <a:grpSpLocks/>
                          </wpg:cNvGrpSpPr>
                          <wpg:grpSpPr bwMode="auto">
                            <a:xfrm>
                              <a:off x="1488" y="432"/>
                              <a:ext cx="92" cy="144"/>
                              <a:chOff x="4848" y="2736"/>
                              <a:chExt cx="624" cy="1104"/>
                            </a:xfrm>
                          </wpg:grpSpPr>
                          <wps:wsp>
                            <wps:cNvPr id="18296" name="AutoShape 1490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97" name="AutoShape 1490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98" name="Oval 1490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299" name="Group 14905"/>
                        <wpg:cNvGrpSpPr>
                          <a:grpSpLocks/>
                        </wpg:cNvGrpSpPr>
                        <wpg:grpSpPr bwMode="auto">
                          <a:xfrm>
                            <a:off x="3109595" y="668020"/>
                            <a:ext cx="829945" cy="396240"/>
                            <a:chOff x="1056" y="240"/>
                            <a:chExt cx="528" cy="336"/>
                          </a:xfrm>
                        </wpg:grpSpPr>
                        <wps:wsp>
                          <wps:cNvPr id="18300" name="Rectangle 1490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1C77E75" w14:textId="77777777" w:rsidR="006D28B7" w:rsidRPr="009C72A6" w:rsidRDefault="006D28B7" w:rsidP="00431157">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IssuingCA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wps:txbx>
                          <wps:bodyPr rot="0" vert="horz" wrap="square" lIns="33833" tIns="33833" rIns="67666" bIns="33833" anchor="t" anchorCtr="0" upright="1">
                            <a:noAutofit/>
                          </wps:bodyPr>
                        </wps:wsp>
                        <wpg:grpSp>
                          <wpg:cNvPr id="18301" name="Group 14907"/>
                          <wpg:cNvGrpSpPr>
                            <a:grpSpLocks/>
                          </wpg:cNvGrpSpPr>
                          <wpg:grpSpPr bwMode="auto">
                            <a:xfrm>
                              <a:off x="1488" y="432"/>
                              <a:ext cx="92" cy="144"/>
                              <a:chOff x="4848" y="2736"/>
                              <a:chExt cx="624" cy="1104"/>
                            </a:xfrm>
                          </wpg:grpSpPr>
                          <wps:wsp>
                            <wps:cNvPr id="18302" name="AutoShape 1490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03" name="AutoShape 1490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04" name="Oval 1491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305" name="Oval 14911"/>
                        <wps:cNvSpPr>
                          <a:spLocks noChangeArrowheads="1"/>
                        </wps:cNvSpPr>
                        <wps:spPr bwMode="auto">
                          <a:xfrm>
                            <a:off x="1370330" y="697865"/>
                            <a:ext cx="226695" cy="247650"/>
                          </a:xfrm>
                          <a:prstGeom prst="ellipse">
                            <a:avLst/>
                          </a:prstGeom>
                          <a:solidFill>
                            <a:srgbClr val="FFFFFF"/>
                          </a:solidFill>
                          <a:ln w="9525">
                            <a:solidFill>
                              <a:srgbClr val="000000"/>
                            </a:solidFill>
                            <a:round/>
                            <a:headEnd/>
                            <a:tailEnd/>
                          </a:ln>
                        </wps:spPr>
                        <wps:txbx>
                          <w:txbxContent>
                            <w:p w14:paraId="78EFB746" w14:textId="77777777" w:rsidR="006D28B7" w:rsidRPr="00DB65AE" w:rsidRDefault="006D28B7" w:rsidP="00DB65AE">
                              <w:pPr>
                                <w:autoSpaceDE w:val="0"/>
                                <w:autoSpaceDN w:val="0"/>
                                <w:adjustRightInd w:val="0"/>
                                <w:spacing w:line="240" w:lineRule="exact"/>
                                <w:jc w:val="center"/>
                                <w:rPr>
                                  <w:color w:val="000000"/>
                                  <w:sz w:val="24"/>
                                  <w:szCs w:val="24"/>
                                </w:rPr>
                              </w:pPr>
                              <w:r w:rsidRPr="00DB65AE">
                                <w:rPr>
                                  <w:color w:val="000000"/>
                                  <w:sz w:val="24"/>
                                  <w:szCs w:val="24"/>
                                </w:rPr>
                                <w:t>1</w:t>
                              </w:r>
                            </w:p>
                          </w:txbxContent>
                        </wps:txbx>
                        <wps:bodyPr rot="0" vert="horz" wrap="square" lIns="67666" tIns="33833" rIns="67666" bIns="33833" anchor="ctr" anchorCtr="0" upright="1">
                          <a:noAutofit/>
                        </wps:bodyPr>
                      </wps:wsp>
                      <wps:wsp>
                        <wps:cNvPr id="18306" name="Oval 14912"/>
                        <wps:cNvSpPr>
                          <a:spLocks noChangeArrowheads="1"/>
                        </wps:cNvSpPr>
                        <wps:spPr bwMode="auto">
                          <a:xfrm>
                            <a:off x="2821940" y="656590"/>
                            <a:ext cx="256540" cy="288925"/>
                          </a:xfrm>
                          <a:prstGeom prst="ellipse">
                            <a:avLst/>
                          </a:prstGeom>
                          <a:solidFill>
                            <a:srgbClr val="FFFFFF"/>
                          </a:solidFill>
                          <a:ln w="9525">
                            <a:solidFill>
                              <a:srgbClr val="000000"/>
                            </a:solidFill>
                            <a:round/>
                            <a:headEnd/>
                            <a:tailEnd/>
                          </a:ln>
                        </wps:spPr>
                        <wps:txbx>
                          <w:txbxContent>
                            <w:p w14:paraId="6506422F" w14:textId="77777777" w:rsidR="006D28B7" w:rsidRPr="00DB65AE" w:rsidRDefault="006D28B7" w:rsidP="00DB65AE">
                              <w:pPr>
                                <w:autoSpaceDE w:val="0"/>
                                <w:autoSpaceDN w:val="0"/>
                                <w:adjustRightInd w:val="0"/>
                                <w:spacing w:line="240" w:lineRule="exact"/>
                                <w:rPr>
                                  <w:rFonts w:cs="Arial"/>
                                  <w:color w:val="000000"/>
                                  <w:sz w:val="2"/>
                                  <w:szCs w:val="2"/>
                                </w:rPr>
                              </w:pPr>
                              <w:r w:rsidRPr="00DB65AE">
                                <w:rPr>
                                  <w:rFonts w:cs="Arial"/>
                                  <w:color w:val="000000"/>
                                  <w:sz w:val="24"/>
                                  <w:szCs w:val="24"/>
                                </w:rPr>
                                <w:t>2</w:t>
                              </w:r>
                            </w:p>
                          </w:txbxContent>
                        </wps:txbx>
                        <wps:bodyPr rot="0" vert="horz" wrap="square" lIns="67666" tIns="33833" rIns="67666" bIns="33833"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71382D" id="Canvas 14914" o:spid="_x0000_s2718" editas="canvas" style="position:absolute;margin-left:0;margin-top:51.55pt;width:488.7pt;height:203.1pt;z-index:251679232" coordsize="62064,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">
                <v:shape id="_x0000_s2719" type="#_x0000_t75" style="position:absolute;width:62064;height:25793;visibility:visible;mso-wrap-style:square">
                  <v:fill o:detectmouseclick="t"/>
                  <v:path o:connecttype="none"/>
                </v:shape>
                <v:rect id="Rectangle 14647" o:spid="_x0000_s2720" style="position:absolute;left:37719;top:311;width:24345;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" fillcolor="#0c9"/>
                <v:shape id="Text Box 14648" o:spid="_x0000_s2721" type="#_x0000_t202" style="position:absolute;left:38557;top:22085;width:5543;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" strokecolor="#339">
                  <v:shadow on="t" color="silver" offset="4pt,4pt"/>
                  <v:textbox inset="1.87961mm,.56389mm,1.87961mm,.56389mm">
                    <w:txbxContent>
                      <w:p w14:paraId="7818564A" w14:textId="77777777" w:rsidR="006D28B7" w:rsidRPr="009C72A6" w:rsidRDefault="006D28B7" w:rsidP="00CC59C8">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Contoso</w:t>
                        </w:r>
                        <w:r w:rsidRPr="009C72A6">
                          <w:rPr>
                            <w:rFonts w:ascii="Arial Narrow" w:hAnsi="Arial Narrow" w:cs="Arial Narrow"/>
                            <w:color w:val="000000"/>
                            <w:sz w:val="12"/>
                            <w:szCs w:val="16"/>
                          </w:rPr>
                          <w:br/>
                          <w:t>Consulting</w:t>
                        </w:r>
                      </w:p>
                    </w:txbxContent>
                  </v:textbox>
                </v:shape>
                <v:rect id="Rectangle 14649" o:spid="_x0000_s2722" style="position:absolute;left:2286;top:311;width:27743;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" fillcolor="#0c9"/>
                <v:group id="Group 14650" o:spid="_x0000_s2723" style="position:absolute;left:7835;top:8496;width:1702;height:5664;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">
                  <v:line id="Line 14651" o:spid="_x0000_s2724"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" strokeweight="3pt"/>
                  <v:line id="Line 14652" o:spid="_x0000_s2725"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" strokeweight="3pt">
                    <v:stroke endarrow="block"/>
                  </v:line>
                </v:group>
                <v:group id="Group 14653" o:spid="_x0000_s2726" style="position:absolute;left:45916;top:15290;width:2832;height:5665"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Jx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">
                  <v:line id="Line 14654" o:spid="_x0000_s2727"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" strokeweight="3pt"/>
                  <v:line id="Line 14655" o:spid="_x0000_s2728"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" strokeweight="3pt">
                    <v:stroke endarrow="block"/>
                  </v:line>
                </v:group>
                <v:group id="Group 14656" o:spid="_x0000_s2729" style="position:absolute;left:52711;top:19824;width:7868;height:396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">
                  <v:rect id="Rectangle 14657" o:spid="_x0000_s273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" strokecolor="#919191">
                    <v:shadow on="t" color="#cecece"/>
                    <v:textbox inset=".93981mm,.93981mm,1.87961mm,.93981mm">
                      <w:txbxContent>
                        <w:p w14:paraId="7335BA57"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v:textbox>
                  </v:rect>
                  <v:group id="Group 14658" o:spid="_x0000_s273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">
                    <v:shape id="AutoShape 14659" o:spid="_x0000_s273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" adj="17843" fillcolor="#ffcba9" strokecolor="#c00">
                      <v:fill color2="#f60" focus="100%" type="gradient"/>
                    </v:shape>
                    <v:shape id="AutoShape 14660" o:spid="_x0000_s273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" fillcolor="#ffcba9" strokecolor="#c00">
                      <v:fill color2="#f60" focusposition=".5,.5" focussize="" focus="100%" type="gradientRadial"/>
                    </v:shape>
                    <v:oval id="Oval 14661" o:spid="_x0000_s273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" fillcolor="#fff8ea" strokecolor="#c00">
                      <v:fill color2="#fc6" focusposition=".5,.5" focussize="" focus="100%" type="gradientRadial"/>
                    </v:oval>
                  </v:group>
                </v:group>
                <v:group id="Group 14662" o:spid="_x0000_s2735" style="position:absolute;left:48641;top:19253;width:3365;height:4102"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">
                  <v:shape id="Freeform 14663" o:spid="_x0000_s2736"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4664" o:spid="_x0000_s2737"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" fillcolor="#919191" stroked="f" strokeweight="1pt"/>
                  <v:rect id="Rectangle 14665" o:spid="_x0000_s2738"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" fillcolor="#dadada" stroked="f" strokeweight="1pt"/>
                  <v:rect id="Rectangle 14666" o:spid="_x0000_s2739"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" fillcolor="#dadada" stroked="f" strokeweight="1pt"/>
                  <v:rect id="Rectangle 14667" o:spid="_x0000_s2740"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" fillcolor="#36f" stroked="f" strokeweight="1pt"/>
                  <v:shape id="Freeform 14668" o:spid="_x0000_s2741"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669" o:spid="_x0000_s2742"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" fillcolor="black" stroked="f" strokeweight="1pt"/>
                  <v:rect id="Rectangle 14670" o:spid="_x0000_s2743"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" fillcolor="#063de8" stroked="f" strokeweight="1pt"/>
                  <v:rect id="Rectangle 14671" o:spid="_x0000_s2744"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" fillcolor="black" stroked="f" strokeweight="1pt"/>
                  <v:rect id="Rectangle 14672" o:spid="_x0000_s2745"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" fillcolor="black" stroked="f" strokeweight="1pt"/>
                  <v:rect id="Rectangle 14673" o:spid="_x0000_s2746"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" fillcolor="blue" stroked="f" strokecolor="#9234db" strokeweight="1pt"/>
                  <v:rect id="Rectangle 14674" o:spid="_x0000_s2747"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" fillcolor="blue" stroked="f" strokecolor="#9234db" strokeweight="1pt"/>
                  <v:rect id="Rectangle 14675" o:spid="_x0000_s2748"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" fillcolor="blue" stroked="f" strokecolor="#9234db" strokeweight="1pt"/>
                  <v:rect id="Rectangle 14676" o:spid="_x0000_s2749"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" fillcolor="blue" stroked="f" strokecolor="#9234db" strokeweight="1pt"/>
                  <v:rect id="Rectangle 14677" o:spid="_x0000_s2750"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" fillcolor="blue" stroked="f" strokecolor="#9234db" strokeweight="1pt"/>
                  <v:rect id="Rectangle 14678" o:spid="_x0000_s2751"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" fillcolor="black" stroked="f" strokeweight="1pt"/>
                  <v:rect id="Rectangle 14679" o:spid="_x0000_s2752"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" fillcolor="#dadada" stroked="f" strokeweight="1pt"/>
                  <v:rect id="Rectangle 14680" o:spid="_x0000_s2753"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" fillcolor="#dadada" stroked="f" strokeweight="1pt"/>
                  <v:rect id="Rectangle 14681" o:spid="_x0000_s2754"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" fillcolor="#dadada" stroked="f" strokeweight="1pt"/>
                  <v:rect id="Rectangle 14682" o:spid="_x0000_s2755"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" fillcolor="blue" stroked="f" strokecolor="#9234db" strokeweight="1pt"/>
                  <v:rect id="Rectangle 14683" o:spid="_x0000_s2756"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" fillcolor="#36f" stroked="f" strokeweight="1pt"/>
                  <v:rect id="Rectangle 14684" o:spid="_x0000_s2757"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" fillcolor="blue" stroked="f" strokecolor="#9234db" strokeweight="1pt"/>
                  <v:rect id="Rectangle 14685" o:spid="_x0000_s2758"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" fillcolor="blue" stroked="f" strokecolor="#9234db" strokeweight="1pt"/>
                  <v:rect id="Rectangle 14686" o:spid="_x0000_s2759"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" fillcolor="blue" stroked="f" strokecolor="#9234db" strokeweight="1pt"/>
                  <v:rect id="Rectangle 14687" o:spid="_x0000_s2760"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" fillcolor="black" stroked="f" strokeweight="1pt"/>
                  <v:rect id="Rectangle 14688" o:spid="_x0000_s2761"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" fillcolor="blue" stroked="f" strokecolor="#9234db" strokeweight="1pt"/>
                  <v:rect id="Rectangle 14689" o:spid="_x0000_s2762"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" fillcolor="blue" stroked="f" strokecolor="#9234db" strokeweight="1pt"/>
                  <v:rect id="Rectangle 14690" o:spid="_x0000_s2763"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" fillcolor="blue" stroked="f" strokecolor="#9234db" strokeweight="1pt"/>
                  <v:rect id="Rectangle 14691" o:spid="_x0000_s2764"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" fillcolor="black" stroked="f" strokeweight="1pt"/>
                  <v:rect id="Rectangle 14692" o:spid="_x0000_s2765"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" fillcolor="black" stroked="f" strokeweight="1pt"/>
                  <v:rect id="Rectangle 14693" o:spid="_x0000_s2766"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" fillcolor="blue" stroked="f" strokecolor="#9234db" strokeweight="1pt"/>
                </v:group>
                <v:group id="Group 14694" o:spid="_x0000_s2767" style="position:absolute;left:6845;top:15290;width:2832;height:5665"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">
                  <v:line id="Line 14695" o:spid="_x0000_s2768"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" strokeweight="3pt"/>
                  <v:line id="Line 14696" o:spid="_x0000_s2769"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" strokeweight="3pt">
                    <v:stroke endarrow="block"/>
                  </v:line>
                </v:group>
                <v:group id="Group 14697" o:spid="_x0000_s2770" style="position:absolute;left:41706;top:7931;width:2832;height:566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">
                  <v:line id="Line 14698" o:spid="_x0000_s2771"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" strokeweight="3pt"/>
                  <v:line id="Line 14699" o:spid="_x0000_s2772"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" strokeweight="3pt">
                    <v:stroke endarrow="block"/>
                  </v:line>
                </v:group>
                <v:group id="Group 14700" o:spid="_x0000_s2773" style="position:absolute;left:40252;top:2266;width:4286;height:691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">
                  <v:shape id="Freeform 14701" o:spid="_x0000_s277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" path="m,307l577,448,1290,127,727,,,307e" strokeweight=".5pt">
                    <v:stroke endcap="round"/>
                    <v:path arrowok="t" o:connecttype="custom" o:connectlocs="0,200;375,291;839,83;473,0;0,200" o:connectangles="0,0,0,0,0"/>
                  </v:shape>
                  <v:shape id="Freeform 14702" o:spid="_x0000_s277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4703" o:spid="_x0000_s277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704" o:spid="_x0000_s277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4705" o:spid="_x0000_s277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" strokecolor="#676767" strokeweight=".5pt"/>
                  <v:oval id="Oval 14706" o:spid="_x0000_s277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" fillcolor="#33c" stroked="f" strokeweight="1pt"/>
                  <v:line id="Line 14707" o:spid="_x0000_s278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" strokecolor="#676767" strokeweight=".5pt"/>
                  <v:line id="Line 14708" o:spid="_x0000_s278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" strokecolor="#676767" strokeweight=".5pt"/>
                  <v:line id="Line 14709" o:spid="_x0000_s278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" strokecolor="#676767" strokeweight=".5pt"/>
                  <v:line id="Line 14710" o:spid="_x0000_s278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" strokecolor="#676767" strokeweight=".5pt">
                    <v:shadow color="#a9a9a9" offset="1pt,1pt"/>
                  </v:line>
                  <v:shape id="Freeform 14711" o:spid="_x0000_s278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" path="m,628l396,732,396,e" filled="f" strokecolor="#676767" strokeweight=".5pt">
                    <v:stroke endcap="round"/>
                    <v:path arrowok="t" o:connecttype="custom" o:connectlocs="0,410;256,477;256,0" o:connectangles="0,0,0"/>
                  </v:shape>
                  <v:shape id="Freeform 14712" o:spid="_x0000_s278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" path="m452,105l,,,1277e" filled="f" strokeweight=".5pt">
                    <v:stroke endcap="round"/>
                    <v:path arrowok="t" o:connecttype="custom" o:connectlocs="293,68;0,0;0,832" o:connectangles="0,0,0"/>
                  </v:shape>
                  <v:shape id="Freeform 14713" o:spid="_x0000_s278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4714" o:spid="_x0000_s278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" strokecolor="#676767" strokeweight=".5pt"/>
                  <v:line id="Line 14715" o:spid="_x0000_s278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" strokecolor="#676767" strokeweight=".5pt"/>
                  <v:line id="Line 14716" o:spid="_x0000_s278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" strokecolor="#676767" strokeweight=".5pt"/>
                  <v:shape id="Freeform 14717" o:spid="_x0000_s279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" path="m,l,48,151,81r,-48l,e" fillcolor="#a9a9a9" stroked="f" strokeweight="1pt">
                    <v:stroke endcap="round"/>
                    <v:path arrowok="t" o:connecttype="custom" o:connectlocs="0,0;0,32;99,53;99,22;0,0" o:connectangles="0,0,0,0,0"/>
                  </v:shape>
                  <v:line id="Line 14718" o:spid="_x0000_s279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" strokecolor="#919191" strokeweight=".5pt"/>
                  <v:shape id="Freeform 14719" o:spid="_x0000_s279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4720" o:spid="_x0000_s279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721" o:spid="_x0000_s279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722" o:spid="_x0000_s279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" path="m,15l,,53,16r,15l,15e" fillcolor="#33c" strokecolor="#33c" strokeweight="1pt">
                    <v:stroke endcap="round"/>
                    <v:path arrowok="t" o:connecttype="custom" o:connectlocs="0,9;0,0;34,10;34,19;0,9" o:connectangles="0,0,0,0,0"/>
                  </v:shape>
                  <v:shape id="Freeform 14723" o:spid="_x0000_s279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724" o:spid="_x0000_s279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4725" o:spid="_x0000_s2798" style="position:absolute;left:44538;top:10191;width:4287;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">
                  <v:shape id="Freeform 14726" o:spid="_x0000_s279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" path="m,307l577,448,1290,127,727,,,307e" strokeweight=".5pt">
                    <v:stroke endcap="round"/>
                    <v:path arrowok="t" o:connecttype="custom" o:connectlocs="0,200;375,291;839,83;473,0;0,200" o:connectangles="0,0,0,0,0"/>
                  </v:shape>
                  <v:shape id="Freeform 14727" o:spid="_x0000_s280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4728" o:spid="_x0000_s280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729" o:spid="_x0000_s280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4730" o:spid="_x0000_s280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" strokecolor="#676767" strokeweight=".5pt"/>
                  <v:oval id="Oval 14731" o:spid="_x0000_s280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" fillcolor="#33c" stroked="f" strokeweight="1pt"/>
                  <v:line id="Line 14732" o:spid="_x0000_s280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" strokecolor="#676767" strokeweight=".5pt"/>
                  <v:line id="Line 14733" o:spid="_x0000_s280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" strokecolor="#676767" strokeweight=".5pt"/>
                  <v:line id="Line 14734" o:spid="_x0000_s280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" strokecolor="#676767" strokeweight=".5pt"/>
                  <v:line id="Line 14735" o:spid="_x0000_s280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" strokecolor="#676767" strokeweight=".5pt">
                    <v:shadow color="#a9a9a9" offset="1pt,1pt"/>
                  </v:line>
                  <v:shape id="Freeform 14736" o:spid="_x0000_s280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" path="m,628l396,732,396,e" filled="f" strokecolor="#676767" strokeweight=".5pt">
                    <v:stroke endcap="round"/>
                    <v:path arrowok="t" o:connecttype="custom" o:connectlocs="0,410;256,477;256,0" o:connectangles="0,0,0"/>
                  </v:shape>
                  <v:shape id="Freeform 14737" o:spid="_x0000_s281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" path="m452,105l,,,1277e" filled="f" strokeweight=".5pt">
                    <v:stroke endcap="round"/>
                    <v:path arrowok="t" o:connecttype="custom" o:connectlocs="293,68;0,0;0,832" o:connectangles="0,0,0"/>
                  </v:shape>
                  <v:shape id="Freeform 14738" o:spid="_x0000_s281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739" o:spid="_x0000_s281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" strokecolor="#676767" strokeweight=".5pt"/>
                  <v:line id="Line 14740" o:spid="_x0000_s281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" strokecolor="#676767" strokeweight=".5pt"/>
                  <v:line id="Line 14741" o:spid="_x0000_s281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" strokecolor="#676767" strokeweight=".5pt"/>
                  <v:shape id="Freeform 14742" o:spid="_x0000_s281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" path="m,l,48,151,81r,-48l,e" fillcolor="#a9a9a9" stroked="f" strokeweight="1pt">
                    <v:stroke endcap="round"/>
                    <v:path arrowok="t" o:connecttype="custom" o:connectlocs="0,0;0,32;99,53;99,22;0,0" o:connectangles="0,0,0,0,0"/>
                  </v:shape>
                  <v:line id="Line 14743" o:spid="_x0000_s281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" strokecolor="#919191" strokeweight=".5pt"/>
                  <v:shape id="Freeform 14744" o:spid="_x0000_s281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4745" o:spid="_x0000_s281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746" o:spid="_x0000_s281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4747" o:spid="_x0000_s282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748" o:spid="_x0000_s282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4749" o:spid="_x0000_s282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4750" o:spid="_x0000_s2823" style="position:absolute;left:46799;top:9061;width:8065;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">
                  <v:rect id="Rectangle 14751" o:spid="_x0000_s282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" strokecolor="#919191">
                    <v:shadow on="t" color="#cecece"/>
                    <v:textbox inset=".93981mm,.93981mm,1.87961mm,.93981mm">
                      <w:txbxContent>
                        <w:p w14:paraId="33B225D1"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v:textbox>
                  </v:rect>
                  <v:group id="Group 14752" o:spid="_x0000_s282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">
                    <v:shape id="AutoShape 14753" o:spid="_x0000_s282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" adj="17843" fillcolor="#ffcba9" strokecolor="#c00">
                      <v:fill color2="#f60" focus="100%" type="gradient"/>
                    </v:shape>
                    <v:shape id="AutoShape 14754" o:spid="_x0000_s282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" fillcolor="#ffcba9" strokecolor="#c00">
                      <v:fill color2="#f60" focusposition=".5,.5" focussize="" focus="100%" type="gradientRadial"/>
                    </v:shape>
                    <v:oval id="Oval 14755" o:spid="_x0000_s282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" fillcolor="#fff8ea" strokecolor="#c00">
                      <v:fill color2="#fc6" focusposition=".5,.5" focussize="" focus="100%" type="gradientRadial"/>
                    </v:oval>
                  </v:group>
                </v:group>
                <v:group id="Group 14756" o:spid="_x0000_s2829" style="position:absolute;left:42837;top:1130;width:8598;height:396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">
                  <v:rect id="Rectangle 14757" o:spid="_x0000_s283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" strokecolor="#919191">
                    <v:shadow on="t" color="#cecece"/>
                    <v:textbox inset=".93981mm,.93981mm,1.87961mm,.93981mm">
                      <w:txbxContent>
                        <w:p w14:paraId="3D0A7C6E" w14:textId="77777777" w:rsidR="006D28B7" w:rsidRPr="009C72A6" w:rsidRDefault="006D28B7" w:rsidP="00CC59C8">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v:textbox>
                  </v:rect>
                  <v:group id="Group 14758" o:spid="_x0000_s283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">
                    <v:shape id="AutoShape 14759" o:spid="_x0000_s283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" adj="17843" fillcolor="#ffcba9" strokecolor="#c00">
                      <v:fill color2="#f60" focus="100%" type="gradient"/>
                    </v:shape>
                    <v:shape id="AutoShape 14760" o:spid="_x0000_s283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" fillcolor="#ffcba9" strokecolor="#c00">
                      <v:fill color2="#f60" focusposition=".5,.5" focussize="" focus="100%" type="gradientRadial"/>
                    </v:shape>
                    <v:oval id="Oval 14761" o:spid="_x0000_s283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" fillcolor="#fff8ea" strokecolor="#c00">
                      <v:fill color2="#fc6" focusposition=".5,.5" focussize="" focus="100%" type="gradientRadial"/>
                    </v:oval>
                  </v:group>
                </v:group>
                <v:group id="Group 14762" o:spid="_x0000_s2835" style="position:absolute;left:10807;top:8496;width:1702;height:566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">
                  <v:line id="Line 14763" o:spid="_x0000_s2836"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" strokeweight="3pt"/>
                  <v:line id="Line 14764" o:spid="_x0000_s2837"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" strokeweight="3pt">
                    <v:stroke endarrow="block"/>
                  </v:line>
                </v:group>
                <v:group id="Group 14765" o:spid="_x0000_s2838" style="position:absolute;left:8229;top:2832;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">
                  <v:shape id="Freeform 14766" o:spid="_x0000_s283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" path="m,307l577,448,1290,127,727,,,307e" strokeweight=".5pt">
                    <v:stroke endcap="round"/>
                    <v:path arrowok="t" o:connecttype="custom" o:connectlocs="0,200;375,291;839,83;473,0;0,200" o:connectangles="0,0,0,0,0"/>
                  </v:shape>
                  <v:shape id="Freeform 14767" o:spid="_x0000_s284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4768" o:spid="_x0000_s284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769" o:spid="_x0000_s284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4770" o:spid="_x0000_s284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" strokecolor="#676767" strokeweight=".5pt"/>
                  <v:oval id="Oval 14771" o:spid="_x0000_s284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" fillcolor="#33c" stroked="f" strokeweight="1pt"/>
                  <v:line id="Line 14772" o:spid="_x0000_s284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" strokecolor="#676767" strokeweight=".5pt"/>
                  <v:line id="Line 14773" o:spid="_x0000_s284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" strokecolor="#676767" strokeweight=".5pt"/>
                  <v:line id="Line 14774" o:spid="_x0000_s284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" strokecolor="#676767" strokeweight=".5pt"/>
                  <v:line id="Line 14775" o:spid="_x0000_s284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" strokecolor="#676767" strokeweight=".5pt">
                    <v:shadow color="#a9a9a9" offset="1pt,1pt"/>
                  </v:line>
                  <v:shape id="Freeform 14776" o:spid="_x0000_s284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" path="m,628l396,732,396,e" filled="f" strokecolor="#676767" strokeweight=".5pt">
                    <v:stroke endcap="round"/>
                    <v:path arrowok="t" o:connecttype="custom" o:connectlocs="0,410;256,477;256,0" o:connectangles="0,0,0"/>
                  </v:shape>
                  <v:shape id="Freeform 14777" o:spid="_x0000_s285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" path="m452,105l,,,1277e" filled="f" strokeweight=".5pt">
                    <v:stroke endcap="round"/>
                    <v:path arrowok="t" o:connecttype="custom" o:connectlocs="293,68;0,0;0,832" o:connectangles="0,0,0"/>
                  </v:shape>
                  <v:shape id="Freeform 14778" o:spid="_x0000_s285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4779" o:spid="_x0000_s285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" strokecolor="#676767" strokeweight=".5pt"/>
                  <v:line id="Line 14780" o:spid="_x0000_s285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" strokecolor="#676767" strokeweight=".5pt"/>
                  <v:line id="Line 14781" o:spid="_x0000_s285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" strokecolor="#676767" strokeweight=".5pt"/>
                  <v:shape id="Freeform 14782" o:spid="_x0000_s285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" path="m,l,48,151,81r,-48l,e" fillcolor="#a9a9a9" stroked="f" strokeweight="1pt">
                    <v:stroke endcap="round"/>
                    <v:path arrowok="t" o:connecttype="custom" o:connectlocs="0,0;0,32;99,53;99,22;0,0" o:connectangles="0,0,0,0,0"/>
                  </v:shape>
                  <v:line id="Line 14783" o:spid="_x0000_s285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" strokecolor="#919191" strokeweight=".5pt"/>
                  <v:shape id="Freeform 14784" o:spid="_x0000_s285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4785" o:spid="_x0000_s285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4786" o:spid="_x0000_s285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4787" o:spid="_x0000_s286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788" o:spid="_x0000_s286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" path="m,85l,,350,93r,88l,85e" fillcolor="#b2b2b2" strokecolor="#676767" strokeweight=".5pt">
                    <v:stroke endcap="round"/>
                    <v:path arrowok="t" o:connecttype="custom" o:connectlocs="0,49;0,0;227,53;227,103;0,49" o:connectangles="0,0,0,0,0"/>
                  </v:shape>
                  <v:shape id="Freeform 14789" o:spid="_x0000_s286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790" o:spid="_x0000_s2863" style="position:absolute;left:12509;top:10763;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">
                  <v:shape id="Freeform 14791" o:spid="_x0000_s286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" path="m,307l577,448,1290,127,727,,,307e" strokeweight=".5pt">
                    <v:stroke endcap="round"/>
                    <v:path arrowok="t" o:connecttype="custom" o:connectlocs="0,200;375,291;839,83;473,0;0,200" o:connectangles="0,0,0,0,0"/>
                  </v:shape>
                  <v:shape id="Freeform 14792" o:spid="_x0000_s286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4793" o:spid="_x0000_s286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794" o:spid="_x0000_s286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4795" o:spid="_x0000_s286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" strokecolor="#676767" strokeweight=".5pt"/>
                  <v:oval id="Oval 14796" o:spid="_x0000_s286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" fillcolor="#33c" stroked="f" strokeweight="1pt"/>
                  <v:line id="Line 14797" o:spid="_x0000_s287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" strokecolor="#676767" strokeweight=".5pt"/>
                  <v:line id="Line 14798" o:spid="_x0000_s287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" strokecolor="#676767" strokeweight=".5pt"/>
                  <v:line id="Line 14799" o:spid="_x0000_s287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" strokecolor="#676767" strokeweight=".5pt"/>
                  <v:line id="Line 14800" o:spid="_x0000_s287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" strokecolor="#676767" strokeweight=".5pt">
                    <v:shadow color="#a9a9a9" offset="1pt,1pt"/>
                  </v:line>
                  <v:shape id="Freeform 14801" o:spid="_x0000_s287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" path="m,628l396,732,396,e" filled="f" strokecolor="#676767" strokeweight=".5pt">
                    <v:stroke endcap="round"/>
                    <v:path arrowok="t" o:connecttype="custom" o:connectlocs="0,410;256,477;256,0" o:connectangles="0,0,0"/>
                  </v:shape>
                  <v:shape id="Freeform 14802" o:spid="_x0000_s287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" path="m452,105l,,,1277e" filled="f" strokeweight=".5pt">
                    <v:stroke endcap="round"/>
                    <v:path arrowok="t" o:connecttype="custom" o:connectlocs="293,68;0,0;0,832" o:connectangles="0,0,0"/>
                  </v:shape>
                  <v:shape id="Freeform 14803" o:spid="_x0000_s287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4804" o:spid="_x0000_s287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" strokecolor="#676767" strokeweight=".5pt"/>
                  <v:line id="Line 14805" o:spid="_x0000_s287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" strokecolor="#676767" strokeweight=".5pt"/>
                  <v:line id="Line 14806" o:spid="_x0000_s287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" strokecolor="#676767" strokeweight=".5pt"/>
                  <v:shape id="Freeform 14807" o:spid="_x0000_s288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" path="m,l,48,151,81r,-48l,e" fillcolor="#a9a9a9" stroked="f" strokeweight="1pt">
                    <v:stroke endcap="round"/>
                    <v:path arrowok="t" o:connecttype="custom" o:connectlocs="0,0;0,32;99,53;99,22;0,0" o:connectangles="0,0,0,0,0"/>
                  </v:shape>
                  <v:line id="Line 14808" o:spid="_x0000_s288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" strokecolor="#919191" strokeweight=".5pt"/>
                  <v:shape id="Freeform 14809" o:spid="_x0000_s288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4810" o:spid="_x0000_s288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4811" o:spid="_x0000_s288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812" o:spid="_x0000_s288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" path="m,15l,,53,16r,15l,15e" fillcolor="#33c" strokecolor="#33c" strokeweight="1pt">
                    <v:stroke endcap="round"/>
                    <v:path arrowok="t" o:connecttype="custom" o:connectlocs="0,9;0,0;34,10;34,19;0,9" o:connectangles="0,0,0,0,0"/>
                  </v:shape>
                  <v:shape id="Freeform 14813" o:spid="_x0000_s288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814" o:spid="_x0000_s288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4815" o:spid="_x0000_s2888" style="position:absolute;left:10807;top:1701;width:7481;height:396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">
                  <v:rect id="Rectangle 14816" o:spid="_x0000_s288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" strokecolor="#919191">
                    <v:shadow on="t" color="#cecece"/>
                    <v:textbox inset=".93981mm,.93981mm,1.87961mm,.93981mm">
                      <w:txbxContent>
                        <w:p w14:paraId="7F5DF9F3" w14:textId="77777777" w:rsidR="006D28B7" w:rsidRPr="005E7D9A" w:rsidRDefault="006D28B7" w:rsidP="005E7D9A">
                          <w:pPr>
                            <w:autoSpaceDE w:val="0"/>
                            <w:autoSpaceDN w:val="0"/>
                            <w:adjustRightInd w:val="0"/>
                            <w:spacing w:after="0" w:line="120" w:lineRule="exact"/>
                            <w:rPr>
                              <w:rFonts w:cs="Arial"/>
                              <w:color w:val="000000"/>
                              <w:sz w:val="12"/>
                              <w:szCs w:val="16"/>
                            </w:rPr>
                          </w:pPr>
                          <w:r w:rsidRPr="005E7D9A">
                            <w:rPr>
                              <w:rFonts w:cs="Arial"/>
                              <w:color w:val="000000"/>
                              <w:sz w:val="12"/>
                              <w:szCs w:val="16"/>
                            </w:rPr>
                            <w:t xml:space="preserve">Issuer: </w:t>
                          </w:r>
                          <w:r w:rsidRPr="005E7D9A">
                            <w:rPr>
                              <w:rFonts w:cs="Arial"/>
                              <w:b/>
                              <w:bCs/>
                              <w:color w:val="000000"/>
                              <w:sz w:val="12"/>
                              <w:szCs w:val="16"/>
                            </w:rPr>
                            <w:t>CorpCA</w:t>
                          </w:r>
                          <w:r w:rsidRPr="005E7D9A">
                            <w:rPr>
                              <w:rFonts w:cs="Arial"/>
                              <w:b/>
                              <w:bCs/>
                              <w:color w:val="000000"/>
                              <w:sz w:val="12"/>
                              <w:szCs w:val="16"/>
                            </w:rPr>
                            <w:br/>
                          </w:r>
                          <w:r w:rsidRPr="005E7D9A">
                            <w:rPr>
                              <w:rFonts w:cs="Arial"/>
                              <w:color w:val="000000"/>
                              <w:sz w:val="12"/>
                              <w:szCs w:val="16"/>
                            </w:rPr>
                            <w:t xml:space="preserve">Subject: </w:t>
                          </w:r>
                          <w:r w:rsidRPr="005E7D9A">
                            <w:rPr>
                              <w:rFonts w:cs="Arial"/>
                              <w:b/>
                              <w:bCs/>
                              <w:color w:val="000000"/>
                              <w:sz w:val="12"/>
                              <w:szCs w:val="16"/>
                            </w:rPr>
                            <w:t>CorpCA</w:t>
                          </w:r>
                        </w:p>
                      </w:txbxContent>
                    </v:textbox>
                  </v:rect>
                  <v:group id="Group 14817" o:spid="_x0000_s289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">
                    <v:shape id="AutoShape 14818" o:spid="_x0000_s289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" adj="17843" fillcolor="#ffcba9" strokecolor="#c00">
                      <v:fill color2="#f60" focus="100%" type="gradient"/>
                    </v:shape>
                    <v:shape id="AutoShape 14819" o:spid="_x0000_s289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" fillcolor="#ffcba9" strokecolor="#c00">
                      <v:fill color2="#f60" focusposition=".5,.5" focussize="" focus="100%" type="gradientRadial"/>
                    </v:shape>
                    <v:oval id="Oval 14820" o:spid="_x0000_s289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" fillcolor="#fff8ea" strokecolor="#c00">
                      <v:fill color2="#fc6" focusposition=".5,.5" focussize="" focus="100%" type="gradientRadial"/>
                    </v:oval>
                  </v:group>
                </v:group>
                <v:group id="Group 14821" o:spid="_x0000_s2894" style="position:absolute;left:13639;top:19824;width:8078;height:396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">
                  <v:rect id="Rectangle 14822" o:spid="_x0000_s289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" strokecolor="#919191">
                    <v:shadow on="t" color="#cecece"/>
                    <v:textbox inset=".93981mm,.93981mm,1.87961mm,.93981mm">
                      <w:txbxContent>
                        <w:p w14:paraId="7A9A415C" w14:textId="77777777" w:rsidR="006D28B7" w:rsidRPr="009C72A6" w:rsidRDefault="006D28B7" w:rsidP="002F23F2">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v:textbox>
                  </v:rect>
                  <v:group id="Group 14823" o:spid="_x0000_s289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">
                    <v:shape id="AutoShape 14824" o:spid="_x0000_s289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" adj="17843" fillcolor="#ffcba9" strokecolor="#c00">
                      <v:fill color2="#f60" focus="100%" type="gradient"/>
                    </v:shape>
                    <v:shape id="AutoShape 14825" o:spid="_x0000_s289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" fillcolor="#ffcba9" strokecolor="#c00">
                      <v:fill color2="#f60" focusposition=".5,.5" focussize="" focus="100%" type="gradientRadial"/>
                    </v:shape>
                    <v:oval id="Oval 14826" o:spid="_x0000_s289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" fillcolor="#fff8ea" strokecolor="#c00">
                      <v:fill color2="#fc6" focusposition=".5,.5" focussize="" focus="100%" type="gradientRadial"/>
                    </v:oval>
                  </v:group>
                </v:group>
                <v:group id="Group 14827" o:spid="_x0000_s2900" style="position:absolute;left:13716;top:15170;width:8655;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">
                  <v:rect id="Rectangle 14828" o:spid="_x0000_s290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" strokecolor="#919191">
                    <v:shadow on="t" color="#cecece"/>
                    <v:textbox inset=".93981mm,.93981mm,1.87961mm,.93981mm">
                      <w:txbxContent>
                        <w:p w14:paraId="0EA81E4A"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v:textbox>
                  </v:rect>
                  <v:group id="Group 14829" o:spid="_x0000_s290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">
                    <v:shape id="AutoShape 14830" o:spid="_x0000_s290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" adj="17843" fillcolor="#ffcba9" strokecolor="#c00">
                      <v:fill color2="#f60" focus="100%" type="gradient"/>
                    </v:shape>
                    <v:shape id="AutoShape 14831" o:spid="_x0000_s290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" fillcolor="#ffcba9" strokecolor="#c00">
                      <v:fill color2="#f60" focusposition=".5,.5" focussize="" focus="100%" type="gradientRadial"/>
                    </v:shape>
                    <v:oval id="Oval 14832" o:spid="_x0000_s290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" fillcolor="#fff8ea" strokecolor="#c00">
                      <v:fill color2="#fc6" focusposition=".5,.5" focussize="" focus="100%" type="gradientRadial"/>
                    </v:oval>
                  </v:group>
                </v:group>
                <v:group id="Group 14833" o:spid="_x0000_s2906" style="position:absolute;left:9575;top:19253;width:3353;height:4102"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">
                  <v:shape id="Freeform 14834" o:spid="_x0000_s2907"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" path="m488,14r,483l285,497r,235l,732,,,488,14e" stroked="f" strokeweight="1pt">
                    <v:stroke endcap="round"/>
                    <v:path arrowok="t" o:connecttype="custom" o:connectlocs="488,14;488,497;285,497;285,732;0,732;0,0;488,14" o:connectangles="0,0,0,0,0,0,0"/>
                  </v:shape>
                  <v:rect id="Rectangle 14835" o:spid="_x0000_s2908"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" fillcolor="#919191" stroked="f" strokeweight="1pt"/>
                  <v:rect id="Rectangle 14836" o:spid="_x0000_s2909"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" fillcolor="#dadada" stroked="f" strokeweight="1pt"/>
                  <v:rect id="Rectangle 14837" o:spid="_x0000_s2910"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" fillcolor="#dadada" stroked="f" strokeweight="1pt"/>
                  <v:rect id="Rectangle 14838" o:spid="_x0000_s2911"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" fillcolor="#36f" stroked="f" strokeweight="1pt"/>
                  <v:shape id="Freeform 14839" o:spid="_x0000_s2912"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840" o:spid="_x0000_s2913"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" fillcolor="black" stroked="f" strokeweight="1pt"/>
                  <v:rect id="Rectangle 14841" o:spid="_x0000_s2914"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" fillcolor="#063de8" stroked="f" strokeweight="1pt"/>
                  <v:rect id="Rectangle 14842" o:spid="_x0000_s2915"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" fillcolor="black" stroked="f" strokeweight="1pt"/>
                  <v:rect id="Rectangle 14843" o:spid="_x0000_s2916"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" fillcolor="black" stroked="f" strokeweight="1pt"/>
                  <v:rect id="Rectangle 14844" o:spid="_x0000_s2917"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" fillcolor="blue" stroked="f" strokecolor="#9234db" strokeweight="1pt"/>
                  <v:rect id="Rectangle 14845" o:spid="_x0000_s2918"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" fillcolor="blue" stroked="f" strokecolor="#9234db" strokeweight="1pt"/>
                  <v:rect id="Rectangle 14846" o:spid="_x0000_s2919"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" fillcolor="blue" stroked="f" strokecolor="#9234db" strokeweight="1pt"/>
                  <v:rect id="Rectangle 14847" o:spid="_x0000_s2920"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" fillcolor="blue" stroked="f" strokecolor="#9234db" strokeweight="1pt"/>
                  <v:rect id="Rectangle 14848" o:spid="_x0000_s2921"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" fillcolor="blue" stroked="f" strokecolor="#9234db" strokeweight="1pt"/>
                  <v:rect id="Rectangle 14849" o:spid="_x0000_s2922"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" fillcolor="black" stroked="f" strokeweight="1pt"/>
                  <v:rect id="Rectangle 14850" o:spid="_x0000_s2923"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" fillcolor="#dadada" stroked="f" strokeweight="1pt"/>
                  <v:rect id="Rectangle 14851" o:spid="_x0000_s2924"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" fillcolor="#dadada" stroked="f" strokeweight="1pt"/>
                  <v:rect id="Rectangle 14852" o:spid="_x0000_s2925"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" fillcolor="#dadada" stroked="f" strokeweight="1pt"/>
                  <v:rect id="Rectangle 14853" o:spid="_x0000_s2926"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" fillcolor="blue" stroked="f" strokecolor="#9234db" strokeweight="1pt"/>
                  <v:rect id="Rectangle 14854" o:spid="_x0000_s2927"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" fillcolor="#36f" stroked="f" strokeweight="1pt"/>
                  <v:rect id="Rectangle 14855" o:spid="_x0000_s2928"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" fillcolor="blue" stroked="f" strokecolor="#9234db" strokeweight="1pt"/>
                  <v:rect id="Rectangle 14856" o:spid="_x0000_s2929"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" fillcolor="blue" stroked="f" strokecolor="#9234db" strokeweight="1pt"/>
                  <v:rect id="Rectangle 14857" o:spid="_x0000_s2930"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" fillcolor="blue" stroked="f" strokecolor="#9234db" strokeweight="1pt"/>
                  <v:rect id="Rectangle 14858" o:spid="_x0000_s2931"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" fillcolor="black" stroked="f" strokeweight="1pt"/>
                  <v:rect id="Rectangle 14859" o:spid="_x0000_s2932"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" fillcolor="blue" stroked="f" strokecolor="#9234db" strokeweight="1pt"/>
                  <v:rect id="Rectangle 14860" o:spid="_x0000_s2933"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" fillcolor="blue" stroked="f" strokecolor="#9234db" strokeweight="1pt"/>
                  <v:rect id="Rectangle 14861" o:spid="_x0000_s2934"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" fillcolor="blue" stroked="f" strokecolor="#9234db" strokeweight="1pt"/>
                  <v:rect id="Rectangle 14862" o:spid="_x0000_s2935"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" fillcolor="black" stroked="f" strokeweight="1pt"/>
                  <v:rect id="Rectangle 14863" o:spid="_x0000_s2936"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" fillcolor="black" stroked="f" strokeweight="1pt"/>
                  <v:rect id="Rectangle 14864" o:spid="_x0000_s2937"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" fillcolor="blue" stroked="f" strokecolor="#9234db" strokeweight="1pt"/>
                </v:group>
                <v:shape id="Text Box 14865" o:spid="_x0000_s2938" type="#_x0000_t202" style="position:absolute;left:2876;top:22656;width:555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" strokecolor="#339">
                  <v:shadow on="t" color="silver" offset="4pt,4pt"/>
                  <v:textbox inset="1.87961mm,.56389mm,1.87961mm,.56389mm">
                    <w:txbxContent>
                      <w:p w14:paraId="7FF70787" w14:textId="77777777" w:rsidR="006D28B7" w:rsidRPr="009C72A6" w:rsidRDefault="006D28B7" w:rsidP="002F23F2">
                        <w:pPr>
                          <w:autoSpaceDE w:val="0"/>
                          <w:autoSpaceDN w:val="0"/>
                          <w:adjustRightInd w:val="0"/>
                          <w:spacing w:after="0" w:line="120" w:lineRule="exact"/>
                          <w:jc w:val="center"/>
                          <w:rPr>
                            <w:rFonts w:ascii="Arial Narrow" w:hAnsi="Arial Narrow" w:cs="Arial Narrow"/>
                            <w:color w:val="000000"/>
                            <w:sz w:val="12"/>
                            <w:szCs w:val="16"/>
                          </w:rPr>
                        </w:pPr>
                        <w:r w:rsidRPr="009C72A6">
                          <w:rPr>
                            <w:rFonts w:ascii="Arial Narrow" w:hAnsi="Arial Narrow" w:cs="Arial Narrow"/>
                            <w:color w:val="000000"/>
                            <w:sz w:val="12"/>
                            <w:szCs w:val="16"/>
                          </w:rPr>
                          <w:t>Northwind</w:t>
                        </w:r>
                        <w:r w:rsidRPr="009C72A6">
                          <w:rPr>
                            <w:rFonts w:ascii="Arial Narrow" w:hAnsi="Arial Narrow" w:cs="Arial Narrow"/>
                            <w:color w:val="000000"/>
                            <w:sz w:val="12"/>
                            <w:szCs w:val="16"/>
                          </w:rPr>
                          <w:br/>
                          <w:t>Traders</w:t>
                        </w:r>
                      </w:p>
                    </w:txbxContent>
                  </v:textbox>
                </v:shape>
                <v:group id="Group 14866" o:spid="_x0000_s2939" style="position:absolute;left:3448;top:10763;width:4286;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">
                  <v:shape id="Freeform 14867" o:spid="_x0000_s2940"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" path="m,307l577,448,1290,127,727,,,307e" strokeweight=".5pt">
                    <v:stroke endcap="round"/>
                    <v:path arrowok="t" o:connecttype="custom" o:connectlocs="0,200;375,291;839,83;473,0;0,200" o:connectangles="0,0,0,0,0"/>
                  </v:shape>
                  <v:shape id="Freeform 14868" o:spid="_x0000_s2941"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4869" o:spid="_x0000_s2942"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4870" o:spid="_x0000_s2943"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4871" o:spid="_x0000_s2944"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" strokecolor="#676767" strokeweight=".5pt"/>
                  <v:oval id="Oval 14872" o:spid="_x0000_s2945"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" fillcolor="#33c" stroked="f" strokeweight="1pt"/>
                  <v:line id="Line 14873" o:spid="_x0000_s2946"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" strokecolor="#676767" strokeweight=".5pt"/>
                  <v:line id="Line 14874" o:spid="_x0000_s2947"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" strokecolor="#676767" strokeweight=".5pt"/>
                  <v:line id="Line 14875" o:spid="_x0000_s2948"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" strokecolor="#676767" strokeweight=".5pt"/>
                  <v:line id="Line 14876" o:spid="_x0000_s2949"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" strokecolor="#676767" strokeweight=".5pt">
                    <v:shadow color="#a9a9a9" offset="1pt,1pt"/>
                  </v:line>
                  <v:shape id="Freeform 14877" o:spid="_x0000_s2950"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" path="m,628l396,732,396,e" filled="f" strokecolor="#676767" strokeweight=".5pt">
                    <v:stroke endcap="round"/>
                    <v:path arrowok="t" o:connecttype="custom" o:connectlocs="0,410;256,477;256,0" o:connectangles="0,0,0"/>
                  </v:shape>
                  <v:shape id="Freeform 14878" o:spid="_x0000_s2951"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" path="m452,105l,,,1277e" filled="f" strokeweight=".5pt">
                    <v:stroke endcap="round"/>
                    <v:path arrowok="t" o:connecttype="custom" o:connectlocs="293,68;0,0;0,832" o:connectangles="0,0,0"/>
                  </v:shape>
                  <v:shape id="Freeform 14879" o:spid="_x0000_s2952"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4880" o:spid="_x0000_s2953"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" strokecolor="#676767" strokeweight=".5pt"/>
                  <v:line id="Line 14881" o:spid="_x0000_s2954"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" strokecolor="#676767" strokeweight=".5pt"/>
                  <v:line id="Line 14882" o:spid="_x0000_s2955"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" strokecolor="#676767" strokeweight=".5pt"/>
                  <v:shape id="Freeform 14883" o:spid="_x0000_s2956"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" path="m,l,48,151,81r,-48l,e" fillcolor="#a9a9a9" stroked="f" strokeweight="1pt">
                    <v:stroke endcap="round"/>
                    <v:path arrowok="t" o:connecttype="custom" o:connectlocs="0,0;0,32;99,53;99,22;0,0" o:connectangles="0,0,0,0,0"/>
                  </v:shape>
                  <v:line id="Line 14884" o:spid="_x0000_s2957"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" strokecolor="#919191" strokeweight=".5pt"/>
                  <v:shape id="Freeform 14885" o:spid="_x0000_s2958"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4886" o:spid="_x0000_s2959"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" path="m,85l,,350,93r,88l,85e" fillcolor="#b2b2b2" strokecolor="#676767" strokeweight=".5pt">
                    <v:stroke endcap="round"/>
                    <v:path arrowok="t" o:connecttype="custom" o:connectlocs="0,52;0,0;224,57;224,111;0,52" o:connectangles="0,0,0,0,0"/>
                  </v:shape>
                  <v:shape id="Freeform 14887" o:spid="_x0000_s2960"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4888" o:spid="_x0000_s2961"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4889" o:spid="_x0000_s2962"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4890" o:spid="_x0000_s2963"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4891" o:spid="_x0000_s2964" style="position:absolute;left:558;top:8312;width:8586;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">
                  <v:rect id="Rectangle 14892" o:spid="_x0000_s296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" strokecolor="#919191">
                    <v:shadow on="t" color="#cecece"/>
                    <v:textbox inset=".93981mm,.93981mm,1.87961mm,.93981mm">
                      <w:txbxContent>
                        <w:p w14:paraId="73DCB528"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v:textbox>
                  </v:rect>
                  <v:group id="Group 14893" o:spid="_x0000_s296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">
                    <v:shape id="AutoShape 14894" o:spid="_x0000_s296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" adj="17843" fillcolor="#ffcba9" strokecolor="#c00">
                      <v:fill color2="#f60" focus="100%" type="gradient"/>
                    </v:shape>
                    <v:shape id="AutoShape 14895" o:spid="_x0000_s296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" fillcolor="#ffcba9" strokecolor="#c00">
                      <v:fill color2="#f60" focusposition=".5,.5" focussize="" focus="100%" type="gradientRadial"/>
                    </v:shape>
                    <v:oval id="Oval 14896" o:spid="_x0000_s296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" fillcolor="#fff8ea" strokecolor="#c00">
                      <v:fill color2="#fc6" focusposition=".5,.5" focussize="" focus="100%" type="gradientRadial"/>
                    </v:oval>
                  </v:group>
                </v:group>
                <v:line id="Line 14897" o:spid="_x0000_s2970" style="position:absolute;flip:y;visibility:visible;mso-wrap-style:square" from="18167,5664" to="39687,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" strokeweight="2.25pt">
                  <v:stroke endarrow="block"/>
                </v:line>
                <v:line id="Line 14898" o:spid="_x0000_s2971" style="position:absolute;flip:x y;visibility:visible;mso-wrap-style:square" from="13639,6229" to="43656,1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" strokeweight="2.25pt">
                  <v:stroke endarrow="block"/>
                </v:line>
                <v:group id="Group 14899" o:spid="_x0000_s2972" style="position:absolute;left:16471;top:6794;width:7532;height:396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">
                  <v:rect id="Rectangle 14900" o:spid="_x0000_s297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" strokecolor="#919191">
                    <v:shadow on="t" color="#cecece"/>
                    <v:textbox inset=".93981mm,.93981mm,1.87961mm,.93981mm">
                      <w:txbxContent>
                        <w:p w14:paraId="342AA999" w14:textId="77777777" w:rsidR="006D28B7" w:rsidRPr="009C72A6" w:rsidRDefault="006D28B7" w:rsidP="005E7D9A">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v:textbox>
                  </v:rect>
                  <v:group id="Group 14901" o:spid="_x0000_s297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">
                    <v:shape id="AutoShape 14902" o:spid="_x0000_s297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" adj="17843" fillcolor="#ffcba9" strokecolor="#c00">
                      <v:fill color2="#f60" focus="100%" type="gradient"/>
                    </v:shape>
                    <v:shape id="AutoShape 14903" o:spid="_x0000_s297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" fillcolor="#ffcba9" strokecolor="#c00">
                      <v:fill color2="#f60" focusposition=".5,.5" focussize="" focus="100%" type="gradientRadial"/>
                    </v:shape>
                    <v:oval id="Oval 14904" o:spid="_x0000_s297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" fillcolor="#fff8ea" strokecolor="#c00">
                      <v:fill color2="#fc6" focusposition=".5,.5" focussize="" focus="100%" type="gradientRadial"/>
                    </v:oval>
                  </v:group>
                </v:group>
                <v:group id="Group 14905" o:spid="_x0000_s2978" style="position:absolute;left:31095;top:6680;width:8300;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">
                  <v:rect id="Rectangle 14906" o:spid="_x0000_s297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" strokecolor="#919191">
                    <v:shadow on="t" color="#cecece"/>
                    <v:textbox inset=".93981mm,.93981mm,1.87961mm,.93981mm">
                      <w:txbxContent>
                        <w:p w14:paraId="51C77E75" w14:textId="77777777" w:rsidR="006D28B7" w:rsidRPr="009C72A6" w:rsidRDefault="006D28B7" w:rsidP="00431157">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IssuingCA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v:textbox>
                  </v:rect>
                  <v:group id="Group 14907" o:spid="_x0000_s298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">
                    <v:shape id="AutoShape 14908" o:spid="_x0000_s298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" adj="17843" fillcolor="#ffcba9" strokecolor="#c00">
                      <v:fill color2="#f60" focus="100%" type="gradient"/>
                    </v:shape>
                    <v:shape id="AutoShape 14909" o:spid="_x0000_s298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" fillcolor="#ffcba9" strokecolor="#c00">
                      <v:fill color2="#f60" focusposition=".5,.5" focussize="" focus="100%" type="gradientRadial"/>
                    </v:shape>
                    <v:oval id="Oval 14910" o:spid="_x0000_s298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" fillcolor="#fff8ea" strokecolor="#c00">
                      <v:fill color2="#fc6" focusposition=".5,.5" focussize="" focus="100%" type="gradientRadial"/>
                    </v:oval>
                  </v:group>
                </v:group>
                <v:oval id="Oval 14911" o:spid="_x0000_s2984" style="position:absolute;left:13703;top:6978;width:226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">
                  <v:textbox inset="1.87961mm,.93981mm,1.87961mm,.93981mm">
                    <w:txbxContent>
                      <w:p w14:paraId="78EFB746" w14:textId="77777777" w:rsidR="006D28B7" w:rsidRPr="00DB65AE" w:rsidRDefault="006D28B7" w:rsidP="00DB65AE">
                        <w:pPr>
                          <w:autoSpaceDE w:val="0"/>
                          <w:autoSpaceDN w:val="0"/>
                          <w:adjustRightInd w:val="0"/>
                          <w:spacing w:line="240" w:lineRule="exact"/>
                          <w:jc w:val="center"/>
                          <w:rPr>
                            <w:color w:val="000000"/>
                            <w:sz w:val="24"/>
                            <w:szCs w:val="24"/>
                          </w:rPr>
                        </w:pPr>
                        <w:r w:rsidRPr="00DB65AE">
                          <w:rPr>
                            <w:color w:val="000000"/>
                            <w:sz w:val="24"/>
                            <w:szCs w:val="24"/>
                          </w:rPr>
                          <w:t>1</w:t>
                        </w:r>
                      </w:p>
                    </w:txbxContent>
                  </v:textbox>
                </v:oval>
                <v:oval id="Oval 14912" o:spid="_x0000_s2985" style="position:absolute;left:28219;top:6565;width:2565;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">
                  <v:textbox inset="1.87961mm,.93981mm,1.87961mm,.93981mm">
                    <w:txbxContent>
                      <w:p w14:paraId="6506422F" w14:textId="77777777" w:rsidR="006D28B7" w:rsidRPr="00DB65AE" w:rsidRDefault="006D28B7" w:rsidP="00DB65AE">
                        <w:pPr>
                          <w:autoSpaceDE w:val="0"/>
                          <w:autoSpaceDN w:val="0"/>
                          <w:adjustRightInd w:val="0"/>
                          <w:spacing w:line="240" w:lineRule="exact"/>
                          <w:rPr>
                            <w:rFonts w:cs="Arial"/>
                            <w:color w:val="000000"/>
                            <w:sz w:val="2"/>
                            <w:szCs w:val="2"/>
                          </w:rPr>
                        </w:pPr>
                        <w:r w:rsidRPr="00DB65AE">
                          <w:rPr>
                            <w:rFonts w:cs="Arial"/>
                            <w:color w:val="000000"/>
                            <w:sz w:val="24"/>
                            <w:szCs w:val="24"/>
                          </w:rPr>
                          <w:t>2</w:t>
                        </w:r>
                      </w:p>
                    </w:txbxContent>
                  </v:textbox>
                </v:oval>
                <w10:wrap type="topAndBottom"/>
              </v:group>
            </w:pict>
          </mc:Fallback>
        </mc:AlternateContent>
      </w:r>
      <w:r w:rsidR="00D9434B">
        <w:t>at Northwind Traders.</w:t>
      </w:r>
    </w:p>
    <w:p w14:paraId="516FB2FC" w14:textId="77777777" w:rsidR="00C25F28" w:rsidRDefault="00C25F28" w:rsidP="00D9434B">
      <w:pPr>
        <w:pStyle w:val="CaptionNormal"/>
      </w:pPr>
    </w:p>
    <w:p w14:paraId="4532558C" w14:textId="77777777" w:rsidR="00D9434B" w:rsidRDefault="00C25F28" w:rsidP="00537F2F">
      <w:pPr>
        <w:pStyle w:val="Caption"/>
        <w:jc w:val="center"/>
      </w:pPr>
      <w:bookmarkStart w:id="52" w:name="_Ref33158829"/>
      <w:r>
        <w:t xml:space="preserve">Figure </w:t>
      </w:r>
      <w:r>
        <w:fldChar w:fldCharType="begin"/>
      </w:r>
      <w:r>
        <w:instrText xml:space="preserve"> SEQ Figure \* ARABIC </w:instrText>
      </w:r>
      <w:r>
        <w:fldChar w:fldCharType="separate"/>
      </w:r>
      <w:r w:rsidR="00F27C7A">
        <w:rPr>
          <w:noProof/>
        </w:rPr>
        <w:t>11</w:t>
      </w:r>
      <w:r>
        <w:fldChar w:fldCharType="end"/>
      </w:r>
      <w:bookmarkEnd w:id="52"/>
      <w:r>
        <w:t xml:space="preserve">: </w:t>
      </w:r>
      <w:r w:rsidRPr="00357998">
        <w:t>Adding an Additional CA to the Hierarchy</w:t>
      </w:r>
    </w:p>
    <w:p w14:paraId="3708BA32" w14:textId="6521F932" w:rsidR="00D9434B" w:rsidRDefault="00805614" w:rsidP="005E4449">
      <w:r>
        <w:rPr>
          <w:noProof/>
        </w:rPr>
        <mc:AlternateContent>
          <mc:Choice Requires="wpc">
            <w:drawing>
              <wp:anchor distT="0" distB="0" distL="114300" distR="114300" simplePos="0" relativeHeight="251680256" behindDoc="0" locked="0" layoutInCell="1" allowOverlap="1" wp14:anchorId="088508EB" wp14:editId="06542527">
                <wp:simplePos x="0" y="0"/>
                <wp:positionH relativeFrom="column">
                  <wp:posOffset>5080</wp:posOffset>
                </wp:positionH>
                <wp:positionV relativeFrom="paragraph">
                  <wp:posOffset>497840</wp:posOffset>
                </wp:positionV>
                <wp:extent cx="3535045" cy="533400"/>
                <wp:effectExtent l="0" t="0" r="0" b="0"/>
                <wp:wrapTopAndBottom/>
                <wp:docPr id="14937" name="Canvas 149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947" name="Group 14916"/>
                        <wpg:cNvGrpSpPr>
                          <a:grpSpLocks/>
                        </wpg:cNvGrpSpPr>
                        <wpg:grpSpPr bwMode="auto">
                          <a:xfrm>
                            <a:off x="0" y="0"/>
                            <a:ext cx="914620" cy="533400"/>
                            <a:chOff x="1056" y="240"/>
                            <a:chExt cx="528" cy="336"/>
                          </a:xfrm>
                        </wpg:grpSpPr>
                        <wps:wsp>
                          <wps:cNvPr id="14948" name="Rectangle 1491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8607515" w14:textId="77777777" w:rsidR="006D28B7" w:rsidRPr="00A241D3" w:rsidRDefault="006D28B7" w:rsidP="00A241D3">
                                <w:pPr>
                                  <w:autoSpaceDE w:val="0"/>
                                  <w:autoSpaceDN w:val="0"/>
                                  <w:adjustRightInd w:val="0"/>
                                  <w:spacing w:after="0" w:line="160" w:lineRule="exact"/>
                                  <w:rPr>
                                    <w:rFonts w:ascii="Arial Narrow" w:hAnsi="Arial Narrow"/>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ProjectCA</w:t>
                                </w:r>
                                <w:r w:rsidRPr="00A241D3">
                                  <w:rPr>
                                    <w:rFonts w:ascii="Arial Narrow" w:hAnsi="Arial Narrow"/>
                                    <w:b/>
                                    <w:bCs/>
                                    <w:color w:val="000000"/>
                                    <w:sz w:val="16"/>
                                    <w:szCs w:val="16"/>
                                  </w:rPr>
                                  <w:br/>
                                </w:r>
                                <w:r w:rsidRPr="00A241D3">
                                  <w:rPr>
                                    <w:rFonts w:ascii="Arial Narrow" w:hAnsi="Arial Narrow"/>
                                    <w:color w:val="000000"/>
                                    <w:sz w:val="16"/>
                                    <w:szCs w:val="16"/>
                                  </w:rPr>
                                  <w:t xml:space="preserve">Subject: </w:t>
                                </w:r>
                                <w:r w:rsidRPr="00A241D3">
                                  <w:rPr>
                                    <w:rFonts w:ascii="Arial Narrow" w:hAnsi="Arial Narrow"/>
                                    <w:b/>
                                    <w:bCs/>
                                    <w:color w:val="000000"/>
                                    <w:sz w:val="16"/>
                                    <w:szCs w:val="16"/>
                                  </w:rPr>
                                  <w:t>user4</w:t>
                                </w:r>
                              </w:p>
                            </w:txbxContent>
                          </wps:txbx>
                          <wps:bodyPr rot="0" vert="horz" wrap="square" lIns="45720" tIns="45720" rIns="91440" bIns="45720" anchor="t" anchorCtr="0" upright="1">
                            <a:noAutofit/>
                          </wps:bodyPr>
                        </wps:wsp>
                        <wpg:grpSp>
                          <wpg:cNvPr id="14949" name="Group 14918"/>
                          <wpg:cNvGrpSpPr>
                            <a:grpSpLocks/>
                          </wpg:cNvGrpSpPr>
                          <wpg:grpSpPr bwMode="auto">
                            <a:xfrm>
                              <a:off x="1488" y="432"/>
                              <a:ext cx="92" cy="144"/>
                              <a:chOff x="4848" y="2736"/>
                              <a:chExt cx="624" cy="1104"/>
                            </a:xfrm>
                          </wpg:grpSpPr>
                          <wps:wsp>
                            <wps:cNvPr id="14950" name="AutoShape 1491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51" name="AutoShape 1492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52" name="Oval 1492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953" name="Group 14922"/>
                        <wpg:cNvGrpSpPr>
                          <a:grpSpLocks/>
                        </wpg:cNvGrpSpPr>
                        <wpg:grpSpPr bwMode="auto">
                          <a:xfrm>
                            <a:off x="1309784" y="0"/>
                            <a:ext cx="913763" cy="533400"/>
                            <a:chOff x="1056" y="240"/>
                            <a:chExt cx="528" cy="336"/>
                          </a:xfrm>
                        </wpg:grpSpPr>
                        <wps:wsp>
                          <wps:cNvPr id="14954" name="Rectangle 1492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FE06712" w14:textId="77777777" w:rsidR="006D28B7" w:rsidRPr="00A241D3" w:rsidRDefault="006D28B7" w:rsidP="00A241D3">
                                <w:pPr>
                                  <w:autoSpaceDE w:val="0"/>
                                  <w:autoSpaceDN w:val="0"/>
                                  <w:adjustRightInd w:val="0"/>
                                  <w:spacing w:line="160" w:lineRule="exact"/>
                                  <w:rPr>
                                    <w:rFonts w:ascii="Arial Narrow" w:hAnsi="Arial Narrow"/>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CorpCA</w:t>
                                </w:r>
                                <w:r w:rsidRPr="00A241D3">
                                  <w:rPr>
                                    <w:rFonts w:ascii="Arial Narrow" w:hAnsi="Arial Narrow"/>
                                    <w:b/>
                                    <w:bCs/>
                                    <w:color w:val="000000"/>
                                    <w:sz w:val="16"/>
                                    <w:szCs w:val="16"/>
                                  </w:rPr>
                                  <w:br/>
                                </w:r>
                                <w:r w:rsidRPr="00A241D3">
                                  <w:rPr>
                                    <w:rFonts w:ascii="Arial Narrow" w:hAnsi="Arial Narrow"/>
                                    <w:color w:val="000000"/>
                                    <w:sz w:val="16"/>
                                    <w:szCs w:val="16"/>
                                  </w:rPr>
                                  <w:t xml:space="preserve">Subject: </w:t>
                                </w:r>
                                <w:r w:rsidRPr="00A241D3">
                                  <w:rPr>
                                    <w:rFonts w:ascii="Arial Narrow" w:hAnsi="Arial Narrow"/>
                                    <w:b/>
                                    <w:bCs/>
                                    <w:color w:val="000000"/>
                                    <w:sz w:val="16"/>
                                    <w:szCs w:val="16"/>
                                  </w:rPr>
                                  <w:t>ProjectCA</w:t>
                                </w:r>
                              </w:p>
                            </w:txbxContent>
                          </wps:txbx>
                          <wps:bodyPr rot="0" vert="horz" wrap="square" lIns="45720" tIns="45720" rIns="91440" bIns="45720" anchor="t" anchorCtr="0" upright="1">
                            <a:noAutofit/>
                          </wps:bodyPr>
                        </wps:wsp>
                        <wpg:grpSp>
                          <wpg:cNvPr id="14955" name="Group 14924"/>
                          <wpg:cNvGrpSpPr>
                            <a:grpSpLocks/>
                          </wpg:cNvGrpSpPr>
                          <wpg:grpSpPr bwMode="auto">
                            <a:xfrm>
                              <a:off x="1488" y="432"/>
                              <a:ext cx="92" cy="144"/>
                              <a:chOff x="4848" y="2736"/>
                              <a:chExt cx="624" cy="1104"/>
                            </a:xfrm>
                          </wpg:grpSpPr>
                          <wps:wsp>
                            <wps:cNvPr id="14956" name="AutoShape 1492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57" name="AutoShape 1492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58" name="Oval 1492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4959" name="Group 14928"/>
                        <wpg:cNvGrpSpPr>
                          <a:grpSpLocks/>
                        </wpg:cNvGrpSpPr>
                        <wpg:grpSpPr bwMode="auto">
                          <a:xfrm>
                            <a:off x="2620425" y="0"/>
                            <a:ext cx="914620" cy="533400"/>
                            <a:chOff x="1056" y="240"/>
                            <a:chExt cx="528" cy="336"/>
                          </a:xfrm>
                        </wpg:grpSpPr>
                        <wps:wsp>
                          <wps:cNvPr id="14960" name="Rectangle 1492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08D7376" w14:textId="77777777" w:rsidR="006D28B7" w:rsidRDefault="006D28B7" w:rsidP="00A241D3">
                                <w:pPr>
                                  <w:autoSpaceDE w:val="0"/>
                                  <w:autoSpaceDN w:val="0"/>
                                  <w:adjustRightInd w:val="0"/>
                                  <w:spacing w:line="160" w:lineRule="exact"/>
                                  <w:rPr>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CorpCA</w:t>
                                </w:r>
                                <w:r w:rsidRPr="00A241D3">
                                  <w:rPr>
                                    <w:rFonts w:ascii="Arial Narrow" w:hAnsi="Arial Narrow"/>
                                    <w:b/>
                                    <w:bCs/>
                                    <w:color w:val="000000"/>
                                    <w:sz w:val="16"/>
                                    <w:szCs w:val="16"/>
                                  </w:rPr>
                                  <w:br/>
                                </w:r>
                                <w:r w:rsidRPr="00A241D3">
                                  <w:rPr>
                                    <w:rFonts w:ascii="Arial Narrow" w:hAnsi="Arial Narrow"/>
                                    <w:color w:val="000000"/>
                                    <w:sz w:val="16"/>
                                    <w:szCs w:val="16"/>
                                  </w:rPr>
                                  <w:t>Subject:</w:t>
                                </w:r>
                                <w:r>
                                  <w:rPr>
                                    <w:color w:val="000000"/>
                                    <w:sz w:val="16"/>
                                    <w:szCs w:val="16"/>
                                  </w:rPr>
                                  <w:t xml:space="preserve"> </w:t>
                                </w:r>
                                <w:r>
                                  <w:rPr>
                                    <w:b/>
                                    <w:bCs/>
                                    <w:color w:val="000000"/>
                                    <w:sz w:val="16"/>
                                    <w:szCs w:val="16"/>
                                  </w:rPr>
                                  <w:t>CorpCA</w:t>
                                </w:r>
                              </w:p>
                            </w:txbxContent>
                          </wps:txbx>
                          <wps:bodyPr rot="0" vert="horz" wrap="square" lIns="45720" tIns="45720" rIns="91440" bIns="45720" anchor="t" anchorCtr="0" upright="1">
                            <a:noAutofit/>
                          </wps:bodyPr>
                        </wps:wsp>
                        <wpg:grpSp>
                          <wpg:cNvPr id="14961" name="Group 14930"/>
                          <wpg:cNvGrpSpPr>
                            <a:grpSpLocks/>
                          </wpg:cNvGrpSpPr>
                          <wpg:grpSpPr bwMode="auto">
                            <a:xfrm>
                              <a:off x="1488" y="432"/>
                              <a:ext cx="92" cy="144"/>
                              <a:chOff x="4848" y="2736"/>
                              <a:chExt cx="624" cy="1104"/>
                            </a:xfrm>
                          </wpg:grpSpPr>
                          <wps:wsp>
                            <wps:cNvPr id="14962" name="AutoShape 1493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63" name="AutoShape 1493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64" name="Oval 1493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4965" name="Line 14934"/>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6" name="Line 14935"/>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88508EB" id="Canvas 14937" o:spid="_x0000_s2986" editas="canvas" style="position:absolute;margin-left:.4pt;margin-top:39.2pt;width:278.35pt;height:42pt;z-index:251680256"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">
                <v:shape id="_x0000_s2987" type="#_x0000_t75" style="position:absolute;width:35350;height:5334;visibility:visible;mso-wrap-style:square">
                  <v:fill o:detectmouseclick="t"/>
                  <v:path o:connecttype="none"/>
                </v:shape>
                <v:group id="Group 14916" o:spid="_x0000_s2988"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">
                  <v:rect id="Rectangle 14917" o:spid="_x0000_s298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" strokecolor="#919191">
                    <v:shadow on="t" color="#cecece"/>
                    <v:textbox inset="3.6pt">
                      <w:txbxContent>
                        <w:p w14:paraId="18607515" w14:textId="77777777" w:rsidR="006D28B7" w:rsidRPr="00A241D3" w:rsidRDefault="006D28B7" w:rsidP="00A241D3">
                          <w:pPr>
                            <w:autoSpaceDE w:val="0"/>
                            <w:autoSpaceDN w:val="0"/>
                            <w:adjustRightInd w:val="0"/>
                            <w:spacing w:after="0" w:line="160" w:lineRule="exact"/>
                            <w:rPr>
                              <w:rFonts w:ascii="Arial Narrow" w:hAnsi="Arial Narrow"/>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ProjectCA</w:t>
                          </w:r>
                          <w:r w:rsidRPr="00A241D3">
                            <w:rPr>
                              <w:rFonts w:ascii="Arial Narrow" w:hAnsi="Arial Narrow"/>
                              <w:b/>
                              <w:bCs/>
                              <w:color w:val="000000"/>
                              <w:sz w:val="16"/>
                              <w:szCs w:val="16"/>
                            </w:rPr>
                            <w:br/>
                          </w:r>
                          <w:r w:rsidRPr="00A241D3">
                            <w:rPr>
                              <w:rFonts w:ascii="Arial Narrow" w:hAnsi="Arial Narrow"/>
                              <w:color w:val="000000"/>
                              <w:sz w:val="16"/>
                              <w:szCs w:val="16"/>
                            </w:rPr>
                            <w:t xml:space="preserve">Subject: </w:t>
                          </w:r>
                          <w:r w:rsidRPr="00A241D3">
                            <w:rPr>
                              <w:rFonts w:ascii="Arial Narrow" w:hAnsi="Arial Narrow"/>
                              <w:b/>
                              <w:bCs/>
                              <w:color w:val="000000"/>
                              <w:sz w:val="16"/>
                              <w:szCs w:val="16"/>
                            </w:rPr>
                            <w:t>user4</w:t>
                          </w:r>
                        </w:p>
                      </w:txbxContent>
                    </v:textbox>
                  </v:rect>
                  <v:group id="Group 14918" o:spid="_x0000_s299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">
                    <v:shape id="AutoShape 14919" o:spid="_x0000_s299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" adj="17843" fillcolor="#ffcba9" strokecolor="#c00">
                      <v:fill color2="#f60" focus="100%" type="gradient"/>
                    </v:shape>
                    <v:shape id="AutoShape 14920" o:spid="_x0000_s299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" fillcolor="#ffcba9" strokecolor="#c00">
                      <v:fill color2="#f60" focusposition=".5,.5" focussize="" focus="100%" type="gradientRadial"/>
                    </v:shape>
                    <v:oval id="Oval 14921" o:spid="_x0000_s299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" fillcolor="#fff8ea" strokecolor="#c00">
                      <v:fill color2="#fc6" focusposition=".5,.5" focussize="" focus="100%" type="gradientRadial"/>
                    </v:oval>
                  </v:group>
                </v:group>
                <v:group id="Group 14922" o:spid="_x0000_s2994"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">
                  <v:rect id="Rectangle 14923" o:spid="_x0000_s299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" strokecolor="#919191">
                    <v:shadow on="t" color="#cecece"/>
                    <v:textbox inset="3.6pt">
                      <w:txbxContent>
                        <w:p w14:paraId="6FE06712" w14:textId="77777777" w:rsidR="006D28B7" w:rsidRPr="00A241D3" w:rsidRDefault="006D28B7" w:rsidP="00A241D3">
                          <w:pPr>
                            <w:autoSpaceDE w:val="0"/>
                            <w:autoSpaceDN w:val="0"/>
                            <w:adjustRightInd w:val="0"/>
                            <w:spacing w:line="160" w:lineRule="exact"/>
                            <w:rPr>
                              <w:rFonts w:ascii="Arial Narrow" w:hAnsi="Arial Narrow"/>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CorpCA</w:t>
                          </w:r>
                          <w:r w:rsidRPr="00A241D3">
                            <w:rPr>
                              <w:rFonts w:ascii="Arial Narrow" w:hAnsi="Arial Narrow"/>
                              <w:b/>
                              <w:bCs/>
                              <w:color w:val="000000"/>
                              <w:sz w:val="16"/>
                              <w:szCs w:val="16"/>
                            </w:rPr>
                            <w:br/>
                          </w:r>
                          <w:r w:rsidRPr="00A241D3">
                            <w:rPr>
                              <w:rFonts w:ascii="Arial Narrow" w:hAnsi="Arial Narrow"/>
                              <w:color w:val="000000"/>
                              <w:sz w:val="16"/>
                              <w:szCs w:val="16"/>
                            </w:rPr>
                            <w:t xml:space="preserve">Subject: </w:t>
                          </w:r>
                          <w:r w:rsidRPr="00A241D3">
                            <w:rPr>
                              <w:rFonts w:ascii="Arial Narrow" w:hAnsi="Arial Narrow"/>
                              <w:b/>
                              <w:bCs/>
                              <w:color w:val="000000"/>
                              <w:sz w:val="16"/>
                              <w:szCs w:val="16"/>
                            </w:rPr>
                            <w:t>ProjectCA</w:t>
                          </w:r>
                        </w:p>
                      </w:txbxContent>
                    </v:textbox>
                  </v:rect>
                  <v:group id="Group 14924" o:spid="_x0000_s299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">
                    <v:shape id="AutoShape 14925" o:spid="_x0000_s299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" adj="17843" fillcolor="#ffcba9" strokecolor="#c00">
                      <v:fill color2="#f60" focus="100%" type="gradient"/>
                    </v:shape>
                    <v:shape id="AutoShape 14926" o:spid="_x0000_s299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" fillcolor="#ffcba9" strokecolor="#c00">
                      <v:fill color2="#f60" focusposition=".5,.5" focussize="" focus="100%" type="gradientRadial"/>
                    </v:shape>
                    <v:oval id="Oval 14927" o:spid="_x0000_s299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" fillcolor="#fff8ea" strokecolor="#c00">
                      <v:fill color2="#fc6" focusposition=".5,.5" focussize="" focus="100%" type="gradientRadial"/>
                    </v:oval>
                  </v:group>
                </v:group>
                <v:group id="Group 14928" o:spid="_x0000_s3000"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">
                  <v:rect id="Rectangle 14929" o:spid="_x0000_s300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" strokecolor="#919191">
                    <v:shadow on="t" color="#cecece"/>
                    <v:textbox inset="3.6pt">
                      <w:txbxContent>
                        <w:p w14:paraId="208D7376" w14:textId="77777777" w:rsidR="006D28B7" w:rsidRDefault="006D28B7" w:rsidP="00A241D3">
                          <w:pPr>
                            <w:autoSpaceDE w:val="0"/>
                            <w:autoSpaceDN w:val="0"/>
                            <w:adjustRightInd w:val="0"/>
                            <w:spacing w:line="160" w:lineRule="exact"/>
                            <w:rPr>
                              <w:color w:val="000000"/>
                              <w:sz w:val="16"/>
                              <w:szCs w:val="16"/>
                            </w:rPr>
                          </w:pPr>
                          <w:r w:rsidRPr="00A241D3">
                            <w:rPr>
                              <w:rFonts w:ascii="Arial Narrow" w:hAnsi="Arial Narrow"/>
                              <w:color w:val="000000"/>
                              <w:sz w:val="16"/>
                              <w:szCs w:val="16"/>
                            </w:rPr>
                            <w:t xml:space="preserve">Issuer: </w:t>
                          </w:r>
                          <w:r w:rsidRPr="00A241D3">
                            <w:rPr>
                              <w:rFonts w:ascii="Arial Narrow" w:hAnsi="Arial Narrow"/>
                              <w:b/>
                              <w:bCs/>
                              <w:color w:val="000000"/>
                              <w:sz w:val="16"/>
                              <w:szCs w:val="16"/>
                            </w:rPr>
                            <w:t>CorpCA</w:t>
                          </w:r>
                          <w:r w:rsidRPr="00A241D3">
                            <w:rPr>
                              <w:rFonts w:ascii="Arial Narrow" w:hAnsi="Arial Narrow"/>
                              <w:b/>
                              <w:bCs/>
                              <w:color w:val="000000"/>
                              <w:sz w:val="16"/>
                              <w:szCs w:val="16"/>
                            </w:rPr>
                            <w:br/>
                          </w:r>
                          <w:r w:rsidRPr="00A241D3">
                            <w:rPr>
                              <w:rFonts w:ascii="Arial Narrow" w:hAnsi="Arial Narrow"/>
                              <w:color w:val="000000"/>
                              <w:sz w:val="16"/>
                              <w:szCs w:val="16"/>
                            </w:rPr>
                            <w:t>Subject:</w:t>
                          </w:r>
                          <w:r>
                            <w:rPr>
                              <w:color w:val="000000"/>
                              <w:sz w:val="16"/>
                              <w:szCs w:val="16"/>
                            </w:rPr>
                            <w:t xml:space="preserve"> </w:t>
                          </w:r>
                          <w:r>
                            <w:rPr>
                              <w:b/>
                              <w:bCs/>
                              <w:color w:val="000000"/>
                              <w:sz w:val="16"/>
                              <w:szCs w:val="16"/>
                            </w:rPr>
                            <w:t>CorpCA</w:t>
                          </w:r>
                        </w:p>
                      </w:txbxContent>
                    </v:textbox>
                  </v:rect>
                  <v:group id="Group 14930" o:spid="_x0000_s300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">
                    <v:shape id="AutoShape 14931" o:spid="_x0000_s300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" adj="17843" fillcolor="#ffcba9" strokecolor="#c00">
                      <v:fill color2="#f60" focus="100%" type="gradient"/>
                    </v:shape>
                    <v:shape id="AutoShape 14932" o:spid="_x0000_s300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" fillcolor="#ffcba9" strokecolor="#c00">
                      <v:fill color2="#f60" focusposition=".5,.5" focussize="" focus="100%" type="gradientRadial"/>
                    </v:shape>
                    <v:oval id="Oval 14933" o:spid="_x0000_s300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" fillcolor="#fff8ea" strokecolor="#c00">
                      <v:fill color2="#fc6" focusposition=".5,.5" focussize="" focus="100%" type="gradientRadial"/>
                    </v:oval>
                  </v:group>
                </v:group>
                <v:line id="Line 14934" o:spid="_x0000_s3006"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" strokeweight="1.5pt">
                  <v:stroke endarrow="block"/>
                </v:line>
                <v:line id="Line 14935" o:spid="_x0000_s3007"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" strokeweight="1.5pt">
                  <v:stroke endarrow="block"/>
                </v:line>
                <w10:wrap type="topAndBottom"/>
              </v:group>
            </w:pict>
          </mc:Fallback>
        </mc:AlternateContent>
      </w:r>
      <w:r w:rsidR="00D9434B">
        <w:t xml:space="preserve">In this case, the certificate issued to </w:t>
      </w:r>
      <w:r w:rsidR="00DB7CEA">
        <w:t>User4</w:t>
      </w:r>
      <w:r w:rsidR="00D9434B">
        <w:t xml:space="preserve"> is trusted in both organizations. In Northwind Traders, the certificate chains to the CorpCA root CA.</w:t>
      </w:r>
    </w:p>
    <w:p w14:paraId="64DBDDF0" w14:textId="58F1D58D" w:rsidR="00D9434B" w:rsidRDefault="00805614" w:rsidP="005E4449">
      <w:r>
        <w:rPr>
          <w:noProof/>
        </w:rPr>
        <mc:AlternateContent>
          <mc:Choice Requires="wpg">
            <w:drawing>
              <wp:anchor distT="0" distB="0" distL="114300" distR="114300" simplePos="0" relativeHeight="251682304" behindDoc="0" locked="0" layoutInCell="1" allowOverlap="1" wp14:anchorId="72B3C881" wp14:editId="7792E1EA">
                <wp:simplePos x="0" y="0"/>
                <wp:positionH relativeFrom="column">
                  <wp:posOffset>5335270</wp:posOffset>
                </wp:positionH>
                <wp:positionV relativeFrom="paragraph">
                  <wp:posOffset>944880</wp:posOffset>
                </wp:positionV>
                <wp:extent cx="915035" cy="533400"/>
                <wp:effectExtent l="0" t="0" r="0" b="0"/>
                <wp:wrapTight wrapText="left">
                  <wp:wrapPolygon edited="0">
                    <wp:start x="-225" y="-386"/>
                    <wp:lineTo x="-225" y="16586"/>
                    <wp:lineTo x="18227" y="18129"/>
                    <wp:lineTo x="18227" y="21214"/>
                    <wp:lineTo x="20476" y="21214"/>
                    <wp:lineTo x="20476" y="18129"/>
                    <wp:lineTo x="22050" y="16586"/>
                    <wp:lineTo x="22050" y="1157"/>
                    <wp:lineTo x="21825" y="-386"/>
                    <wp:lineTo x="-225" y="-386"/>
                  </wp:wrapPolygon>
                </wp:wrapTight>
                <wp:docPr id="15229" name="Group 14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533400"/>
                          <a:chOff x="1056" y="240"/>
                          <a:chExt cx="528" cy="336"/>
                        </a:xfrm>
                      </wpg:grpSpPr>
                      <wps:wsp>
                        <wps:cNvPr id="15230" name="Rectangle 1496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53E6CB3"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PartnerCA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5231" name="Group 14965"/>
                        <wpg:cNvGrpSpPr>
                          <a:grpSpLocks/>
                        </wpg:cNvGrpSpPr>
                        <wpg:grpSpPr bwMode="auto">
                          <a:xfrm>
                            <a:off x="1488" y="432"/>
                            <a:ext cx="92" cy="144"/>
                            <a:chOff x="4848" y="2736"/>
                            <a:chExt cx="624" cy="1104"/>
                          </a:xfrm>
                        </wpg:grpSpPr>
                        <wps:wsp>
                          <wps:cNvPr id="14944" name="AutoShape 1496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5" name="AutoShape 1496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46" name="Oval 1496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B3C881" id="Group 14963" o:spid="_x0000_s3008" style="position:absolute;margin-left:420.1pt;margin-top:74.4pt;width:72.05pt;height:42pt;z-index:251682304"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">
                <v:rect id="Rectangle 14964" o:spid="_x0000_s300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" strokecolor="#919191">
                  <v:shadow on="t" color="#cecece"/>
                  <v:textbox inset="3.6pt">
                    <w:txbxContent>
                      <w:p w14:paraId="553E6CB3"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PartnerCA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PartnerCA</w:t>
                        </w:r>
                      </w:p>
                    </w:txbxContent>
                  </v:textbox>
                </v:rect>
                <v:group id="Group 14965" o:spid="_x0000_s301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">
                  <v:shape id="AutoShape 14966" o:spid="_x0000_s301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" adj="17843" fillcolor="#ffcba9" strokecolor="#c00">
                    <v:fill color2="#f60" focus="100%" type="gradient"/>
                  </v:shape>
                  <v:shape id="AutoShape 14967" o:spid="_x0000_s301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" fillcolor="#ffcba9" strokecolor="#c00">
                    <v:fill color2="#f60" focusposition=".5,.5" focussize="" focus="100%" type="gradientRadial"/>
                  </v:shape>
                  <v:oval id="Oval 14968" o:spid="_x0000_s301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81280" behindDoc="0" locked="0" layoutInCell="1" allowOverlap="1" wp14:anchorId="761FF259" wp14:editId="46FC9754">
                <wp:simplePos x="0" y="0"/>
                <wp:positionH relativeFrom="column">
                  <wp:posOffset>5080</wp:posOffset>
                </wp:positionH>
                <wp:positionV relativeFrom="paragraph">
                  <wp:posOffset>944880</wp:posOffset>
                </wp:positionV>
                <wp:extent cx="6156325" cy="533400"/>
                <wp:effectExtent l="0" t="0" r="0" b="0"/>
                <wp:wrapTopAndBottom/>
                <wp:docPr id="14974" name="Canvas 14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200" name="Group 14939"/>
                        <wpg:cNvGrpSpPr>
                          <a:grpSpLocks/>
                        </wpg:cNvGrpSpPr>
                        <wpg:grpSpPr bwMode="auto">
                          <a:xfrm>
                            <a:off x="0" y="0"/>
                            <a:ext cx="915035" cy="533400"/>
                            <a:chOff x="1056" y="240"/>
                            <a:chExt cx="528" cy="336"/>
                          </a:xfrm>
                        </wpg:grpSpPr>
                        <wps:wsp>
                          <wps:cNvPr id="15201" name="Rectangle 1494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1D104B3"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ProjectCA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user4</w:t>
                                </w:r>
                              </w:p>
                            </w:txbxContent>
                          </wps:txbx>
                          <wps:bodyPr rot="0" vert="horz" wrap="square" lIns="45720" tIns="45720" rIns="91440" bIns="45720" anchor="t" anchorCtr="0" upright="1">
                            <a:noAutofit/>
                          </wps:bodyPr>
                        </wps:wsp>
                        <wpg:grpSp>
                          <wpg:cNvPr id="15202" name="Group 14941"/>
                          <wpg:cNvGrpSpPr>
                            <a:grpSpLocks/>
                          </wpg:cNvGrpSpPr>
                          <wpg:grpSpPr bwMode="auto">
                            <a:xfrm>
                              <a:off x="1488" y="432"/>
                              <a:ext cx="92" cy="144"/>
                              <a:chOff x="4848" y="2736"/>
                              <a:chExt cx="624" cy="1104"/>
                            </a:xfrm>
                          </wpg:grpSpPr>
                          <wps:wsp>
                            <wps:cNvPr id="15203" name="AutoShape 1494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04" name="AutoShape 1494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05" name="Oval 1494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06" name="Group 14945"/>
                        <wpg:cNvGrpSpPr>
                          <a:grpSpLocks/>
                        </wpg:cNvGrpSpPr>
                        <wpg:grpSpPr bwMode="auto">
                          <a:xfrm>
                            <a:off x="1310005" y="0"/>
                            <a:ext cx="971550" cy="533400"/>
                            <a:chOff x="1056" y="240"/>
                            <a:chExt cx="528" cy="336"/>
                          </a:xfrm>
                        </wpg:grpSpPr>
                        <wps:wsp>
                          <wps:cNvPr id="15207" name="Rectangle 1494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75D5D3B" w14:textId="77777777" w:rsidR="006D28B7" w:rsidRDefault="006D28B7" w:rsidP="0076514E">
                                <w:pPr>
                                  <w:autoSpaceDE w:val="0"/>
                                  <w:autoSpaceDN w:val="0"/>
                                  <w:adjustRightInd w:val="0"/>
                                  <w:spacing w:line="160" w:lineRule="exact"/>
                                  <w:rPr>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CorpCA</w:t>
                                </w:r>
                                <w:r w:rsidRPr="0076514E">
                                  <w:rPr>
                                    <w:rFonts w:ascii="Arial Narrow" w:hAnsi="Arial Narrow"/>
                                    <w:b/>
                                    <w:bCs/>
                                    <w:color w:val="000000"/>
                                    <w:sz w:val="16"/>
                                    <w:szCs w:val="16"/>
                                  </w:rPr>
                                  <w:br/>
                                </w:r>
                                <w:r w:rsidRPr="0076514E">
                                  <w:rPr>
                                    <w:rFonts w:ascii="Arial Narrow" w:hAnsi="Arial Narrow"/>
                                    <w:color w:val="000000"/>
                                    <w:sz w:val="16"/>
                                    <w:szCs w:val="16"/>
                                  </w:rPr>
                                  <w:t>Subject:</w:t>
                                </w:r>
                                <w:r>
                                  <w:rPr>
                                    <w:color w:val="000000"/>
                                    <w:sz w:val="16"/>
                                    <w:szCs w:val="16"/>
                                  </w:rPr>
                                  <w:t xml:space="preserve"> </w:t>
                                </w:r>
                                <w:r>
                                  <w:rPr>
                                    <w:b/>
                                    <w:bCs/>
                                    <w:color w:val="000000"/>
                                    <w:sz w:val="16"/>
                                    <w:szCs w:val="16"/>
                                  </w:rPr>
                                  <w:t>ProjectCA</w:t>
                                </w:r>
                              </w:p>
                            </w:txbxContent>
                          </wps:txbx>
                          <wps:bodyPr rot="0" vert="horz" wrap="square" lIns="45720" tIns="45720" rIns="91440" bIns="45720" anchor="t" anchorCtr="0" upright="1">
                            <a:noAutofit/>
                          </wps:bodyPr>
                        </wps:wsp>
                        <wpg:grpSp>
                          <wpg:cNvPr id="15208" name="Group 14947"/>
                          <wpg:cNvGrpSpPr>
                            <a:grpSpLocks/>
                          </wpg:cNvGrpSpPr>
                          <wpg:grpSpPr bwMode="auto">
                            <a:xfrm>
                              <a:off x="1488" y="432"/>
                              <a:ext cx="92" cy="144"/>
                              <a:chOff x="4848" y="2736"/>
                              <a:chExt cx="624" cy="1104"/>
                            </a:xfrm>
                          </wpg:grpSpPr>
                          <wps:wsp>
                            <wps:cNvPr id="15210" name="AutoShape 1494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11" name="AutoShape 1494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12" name="Oval 1495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13" name="Group 14951"/>
                        <wpg:cNvGrpSpPr>
                          <a:grpSpLocks/>
                        </wpg:cNvGrpSpPr>
                        <wpg:grpSpPr bwMode="auto">
                          <a:xfrm>
                            <a:off x="2690495" y="0"/>
                            <a:ext cx="913765" cy="533400"/>
                            <a:chOff x="1056" y="240"/>
                            <a:chExt cx="528" cy="336"/>
                          </a:xfrm>
                        </wpg:grpSpPr>
                        <wps:wsp>
                          <wps:cNvPr id="15214" name="Rectangle 1495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4101747"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PolicyCA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5215" name="Group 14953"/>
                          <wpg:cNvGrpSpPr>
                            <a:grpSpLocks/>
                          </wpg:cNvGrpSpPr>
                          <wpg:grpSpPr bwMode="auto">
                            <a:xfrm>
                              <a:off x="1488" y="432"/>
                              <a:ext cx="92" cy="144"/>
                              <a:chOff x="4848" y="2736"/>
                              <a:chExt cx="624" cy="1104"/>
                            </a:xfrm>
                          </wpg:grpSpPr>
                          <wps:wsp>
                            <wps:cNvPr id="15216" name="AutoShape 1495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17" name="AutoShape 1495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18" name="Oval 1495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19" name="Group 14957"/>
                        <wpg:cNvGrpSpPr>
                          <a:grpSpLocks/>
                        </wpg:cNvGrpSpPr>
                        <wpg:grpSpPr bwMode="auto">
                          <a:xfrm>
                            <a:off x="4006850" y="0"/>
                            <a:ext cx="913765" cy="533400"/>
                            <a:chOff x="1056" y="240"/>
                            <a:chExt cx="528" cy="336"/>
                          </a:xfrm>
                        </wpg:grpSpPr>
                        <wps:wsp>
                          <wps:cNvPr id="15220" name="Rectangle 1495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3161E61"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PartnerCA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5221" name="Group 14959"/>
                          <wpg:cNvGrpSpPr>
                            <a:grpSpLocks/>
                          </wpg:cNvGrpSpPr>
                          <wpg:grpSpPr bwMode="auto">
                            <a:xfrm>
                              <a:off x="1488" y="432"/>
                              <a:ext cx="92" cy="144"/>
                              <a:chOff x="4848" y="2736"/>
                              <a:chExt cx="624" cy="1104"/>
                            </a:xfrm>
                          </wpg:grpSpPr>
                          <wps:wsp>
                            <wps:cNvPr id="15222" name="AutoShape 1496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23" name="AutoShape 1496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24" name="Oval 1496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5225" name="Line 14969"/>
                        <wps:cNvCnPr>
                          <a:cxnSpLocks noChangeShapeType="1"/>
                        </wps:cNvCnPr>
                        <wps:spPr bwMode="auto">
                          <a:xfrm>
                            <a:off x="2305050" y="161925"/>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6" name="Line 14970"/>
                        <wps:cNvCnPr>
                          <a:cxnSpLocks noChangeShapeType="1"/>
                        </wps:cNvCnPr>
                        <wps:spPr bwMode="auto">
                          <a:xfrm>
                            <a:off x="92900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7" name="Line 14971"/>
                        <wps:cNvCnPr>
                          <a:cxnSpLocks noChangeShapeType="1"/>
                        </wps:cNvCnPr>
                        <wps:spPr bwMode="auto">
                          <a:xfrm>
                            <a:off x="3620135" y="152400"/>
                            <a:ext cx="381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8" name="Line 14972"/>
                        <wps:cNvCnPr>
                          <a:cxnSpLocks noChangeShapeType="1"/>
                        </wps:cNvCnPr>
                        <wps:spPr bwMode="auto">
                          <a:xfrm>
                            <a:off x="4943475" y="152400"/>
                            <a:ext cx="38163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1FF259" id="Canvas 14974" o:spid="_x0000_s3014" editas="canvas" style="position:absolute;margin-left:.4pt;margin-top:74.4pt;width:484.75pt;height:42pt;z-index:251681280" coordsize="6156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">
                <v:shape id="_x0000_s3015" type="#_x0000_t75" style="position:absolute;width:61563;height:5334;visibility:visible;mso-wrap-style:square">
                  <v:fill o:detectmouseclick="t"/>
                  <v:path o:connecttype="none"/>
                </v:shape>
                <v:group id="Group 14939" o:spid="_x0000_s3016" style="position:absolute;width:9150;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">
                  <v:rect id="Rectangle 14940" o:spid="_x0000_s301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" strokecolor="#919191">
                    <v:shadow on="t" color="#cecece"/>
                    <v:textbox inset="3.6pt">
                      <w:txbxContent>
                        <w:p w14:paraId="41D104B3"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ProjectCA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user4</w:t>
                          </w:r>
                        </w:p>
                      </w:txbxContent>
                    </v:textbox>
                  </v:rect>
                  <v:group id="Group 14941" o:spid="_x0000_s301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">
                    <v:shape id="AutoShape 14942" o:spid="_x0000_s301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" adj="17843" fillcolor="#ffcba9" strokecolor="#c00">
                      <v:fill color2="#f60" focus="100%" type="gradient"/>
                    </v:shape>
                    <v:shape id="AutoShape 14943" o:spid="_x0000_s302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" fillcolor="#ffcba9" strokecolor="#c00">
                      <v:fill color2="#f60" focusposition=".5,.5" focussize="" focus="100%" type="gradientRadial"/>
                    </v:shape>
                    <v:oval id="Oval 14944" o:spid="_x0000_s302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" fillcolor="#fff8ea" strokecolor="#c00">
                      <v:fill color2="#fc6" focusposition=".5,.5" focussize="" focus="100%" type="gradientRadial"/>
                    </v:oval>
                  </v:group>
                </v:group>
                <v:group id="Group 14945" o:spid="_x0000_s3022" style="position:absolute;left:13100;width:9715;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">
                  <v:rect id="Rectangle 14946" o:spid="_x0000_s302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" strokecolor="#919191">
                    <v:shadow on="t" color="#cecece"/>
                    <v:textbox inset="3.6pt">
                      <w:txbxContent>
                        <w:p w14:paraId="575D5D3B" w14:textId="77777777" w:rsidR="006D28B7" w:rsidRDefault="006D28B7" w:rsidP="0076514E">
                          <w:pPr>
                            <w:autoSpaceDE w:val="0"/>
                            <w:autoSpaceDN w:val="0"/>
                            <w:adjustRightInd w:val="0"/>
                            <w:spacing w:line="160" w:lineRule="exact"/>
                            <w:rPr>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CorpCA</w:t>
                          </w:r>
                          <w:r w:rsidRPr="0076514E">
                            <w:rPr>
                              <w:rFonts w:ascii="Arial Narrow" w:hAnsi="Arial Narrow"/>
                              <w:b/>
                              <w:bCs/>
                              <w:color w:val="000000"/>
                              <w:sz w:val="16"/>
                              <w:szCs w:val="16"/>
                            </w:rPr>
                            <w:br/>
                          </w:r>
                          <w:r w:rsidRPr="0076514E">
                            <w:rPr>
                              <w:rFonts w:ascii="Arial Narrow" w:hAnsi="Arial Narrow"/>
                              <w:color w:val="000000"/>
                              <w:sz w:val="16"/>
                              <w:szCs w:val="16"/>
                            </w:rPr>
                            <w:t>Subject:</w:t>
                          </w:r>
                          <w:r>
                            <w:rPr>
                              <w:color w:val="000000"/>
                              <w:sz w:val="16"/>
                              <w:szCs w:val="16"/>
                            </w:rPr>
                            <w:t xml:space="preserve"> </w:t>
                          </w:r>
                          <w:r>
                            <w:rPr>
                              <w:b/>
                              <w:bCs/>
                              <w:color w:val="000000"/>
                              <w:sz w:val="16"/>
                              <w:szCs w:val="16"/>
                            </w:rPr>
                            <w:t>ProjectCA</w:t>
                          </w:r>
                        </w:p>
                      </w:txbxContent>
                    </v:textbox>
                  </v:rect>
                  <v:group id="Group 14947" o:spid="_x0000_s302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">
                    <v:shape id="AutoShape 14948" o:spid="_x0000_s302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" adj="17843" fillcolor="#ffcba9" strokecolor="#c00">
                      <v:fill color2="#f60" focus="100%" type="gradient"/>
                    </v:shape>
                    <v:shape id="AutoShape 14949" o:spid="_x0000_s302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" fillcolor="#ffcba9" strokecolor="#c00">
                      <v:fill color2="#f60" focusposition=".5,.5" focussize="" focus="100%" type="gradientRadial"/>
                    </v:shape>
                    <v:oval id="Oval 14950" o:spid="_x0000_s302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" fillcolor="#fff8ea" strokecolor="#c00">
                      <v:fill color2="#fc6" focusposition=".5,.5" focussize="" focus="100%" type="gradientRadial"/>
                    </v:oval>
                  </v:group>
                </v:group>
                <v:group id="Group 14951" o:spid="_x0000_s3028" style="position:absolute;left:26904;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">
                  <v:rect id="Rectangle 14952" o:spid="_x0000_s302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" strokecolor="#919191">
                    <v:shadow on="t" color="#cecece"/>
                    <v:textbox inset="3.6pt">
                      <w:txbxContent>
                        <w:p w14:paraId="14101747"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PolicyCA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CorpCA</w:t>
                          </w:r>
                        </w:p>
                      </w:txbxContent>
                    </v:textbox>
                  </v:rect>
                  <v:group id="Group 14953" o:spid="_x0000_s303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">
                    <v:shape id="AutoShape 14954" o:spid="_x0000_s303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" adj="17843" fillcolor="#ffcba9" strokecolor="#c00">
                      <v:fill color2="#f60" focus="100%" type="gradient"/>
                    </v:shape>
                    <v:shape id="AutoShape 14955" o:spid="_x0000_s303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" fillcolor="#ffcba9" strokecolor="#c00">
                      <v:fill color2="#f60" focusposition=".5,.5" focussize="" focus="100%" type="gradientRadial"/>
                    </v:shape>
                    <v:oval id="Oval 14956" o:spid="_x0000_s303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" fillcolor="#fff8ea" strokecolor="#c00">
                      <v:fill color2="#fc6" focusposition=".5,.5" focussize="" focus="100%" type="gradientRadial"/>
                    </v:oval>
                  </v:group>
                </v:group>
                <v:group id="Group 14957" o:spid="_x0000_s3034" style="position:absolute;left:40068;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">
                  <v:rect id="Rectangle 14958" o:spid="_x0000_s303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" strokecolor="#919191">
                    <v:shadow on="t" color="#cecece"/>
                    <v:textbox inset="3.6pt">
                      <w:txbxContent>
                        <w:p w14:paraId="33161E61" w14:textId="77777777" w:rsidR="006D28B7" w:rsidRPr="0076514E" w:rsidRDefault="006D28B7" w:rsidP="0076514E">
                          <w:pPr>
                            <w:autoSpaceDE w:val="0"/>
                            <w:autoSpaceDN w:val="0"/>
                            <w:adjustRightInd w:val="0"/>
                            <w:spacing w:line="160" w:lineRule="exact"/>
                            <w:rPr>
                              <w:rFonts w:ascii="Arial Narrow" w:hAnsi="Arial Narrow"/>
                              <w:color w:val="000000"/>
                              <w:sz w:val="16"/>
                              <w:szCs w:val="16"/>
                            </w:rPr>
                          </w:pPr>
                          <w:r w:rsidRPr="0076514E">
                            <w:rPr>
                              <w:rFonts w:ascii="Arial Narrow" w:hAnsi="Arial Narrow"/>
                              <w:color w:val="000000"/>
                              <w:sz w:val="16"/>
                              <w:szCs w:val="16"/>
                            </w:rPr>
                            <w:t xml:space="preserve">Issuer: </w:t>
                          </w:r>
                          <w:r w:rsidRPr="0076514E">
                            <w:rPr>
                              <w:rFonts w:ascii="Arial Narrow" w:hAnsi="Arial Narrow"/>
                              <w:b/>
                              <w:bCs/>
                              <w:color w:val="000000"/>
                              <w:sz w:val="16"/>
                              <w:szCs w:val="16"/>
                            </w:rPr>
                            <w:t>PartnerCA</w:t>
                          </w:r>
                          <w:r w:rsidRPr="0076514E">
                            <w:rPr>
                              <w:rFonts w:ascii="Arial Narrow" w:hAnsi="Arial Narrow"/>
                              <w:b/>
                              <w:bCs/>
                              <w:color w:val="000000"/>
                              <w:sz w:val="16"/>
                              <w:szCs w:val="16"/>
                            </w:rPr>
                            <w:br/>
                          </w:r>
                          <w:r w:rsidRPr="0076514E">
                            <w:rPr>
                              <w:rFonts w:ascii="Arial Narrow" w:hAnsi="Arial Narrow"/>
                              <w:color w:val="000000"/>
                              <w:sz w:val="16"/>
                              <w:szCs w:val="16"/>
                            </w:rPr>
                            <w:t xml:space="preserve">Subject: </w:t>
                          </w:r>
                          <w:r w:rsidRPr="0076514E">
                            <w:rPr>
                              <w:rFonts w:ascii="Arial Narrow" w:hAnsi="Arial Narrow"/>
                              <w:b/>
                              <w:bCs/>
                              <w:color w:val="000000"/>
                              <w:sz w:val="16"/>
                              <w:szCs w:val="16"/>
                            </w:rPr>
                            <w:t>PolicyCA</w:t>
                          </w:r>
                        </w:p>
                      </w:txbxContent>
                    </v:textbox>
                  </v:rect>
                  <v:group id="Group 14959" o:spid="_x0000_s303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">
                    <v:shape id="AutoShape 14960" o:spid="_x0000_s303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" adj="17843" fillcolor="#ffcba9" strokecolor="#c00">
                      <v:fill color2="#f60" focus="100%" type="gradient"/>
                    </v:shape>
                    <v:shape id="AutoShape 14961" o:spid="_x0000_s303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" fillcolor="#ffcba9" strokecolor="#c00">
                      <v:fill color2="#f60" focusposition=".5,.5" focussize="" focus="100%" type="gradientRadial"/>
                    </v:shape>
                    <v:oval id="Oval 14962" o:spid="_x0000_s303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" fillcolor="#fff8ea" strokecolor="#c00">
                      <v:fill color2="#fc6" focusposition=".5,.5" focussize="" focus="100%" type="gradientRadial"/>
                    </v:oval>
                  </v:group>
                </v:group>
                <v:line id="Line 14969" o:spid="_x0000_s3040" style="position:absolute;visibility:visible;mso-wrap-style:square" from="23050,1619" to="2686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" strokeweight="1.5pt">
                  <v:stroke endarrow="block"/>
                </v:line>
                <v:line id="Line 14970" o:spid="_x0000_s3041" style="position:absolute;visibility:visible;mso-wrap-style:square" from="9290,1524" to="1310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" strokeweight="1.5pt">
                  <v:stroke endarrow="block"/>
                </v:line>
                <v:line id="Line 14971" o:spid="_x0000_s3042" style="position:absolute;visibility:visible;mso-wrap-style:square" from="36201,1524" to="4001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" strokeweight="1.5pt">
                  <v:stroke endarrow="block"/>
                </v:line>
                <v:line id="Line 14972" o:spid="_x0000_s3043" style="position:absolute;visibility:visible;mso-wrap-style:square" from="49434,1524" to="5325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" strokeweight="1.5pt">
                  <v:stroke endarrow="block"/>
                </v:line>
                <w10:wrap type="topAndBottom"/>
              </v:group>
            </w:pict>
          </mc:Fallback>
        </mc:AlternateContent>
      </w:r>
      <w:r w:rsidR="00D9434B">
        <w:t>While at Contoso Consulting, the certificate chains to the trusted PartnerCA.</w:t>
      </w:r>
    </w:p>
    <w:p w14:paraId="61DE2EDB" w14:textId="77777777" w:rsidR="00D9434B" w:rsidRDefault="00D9434B" w:rsidP="005E4449"/>
    <w:p w14:paraId="23B86C44" w14:textId="77777777" w:rsidR="00683BF1" w:rsidRDefault="00D9434B" w:rsidP="00683BF1">
      <w:pPr>
        <w:pStyle w:val="Heading3"/>
      </w:pPr>
      <w:r>
        <w:br w:type="page"/>
      </w:r>
      <w:bookmarkStart w:id="53" w:name="_Toc33527636"/>
      <w:r w:rsidR="00683BF1">
        <w:lastRenderedPageBreak/>
        <w:t>Implementing Qualified Subordination to Limit Trust to Specific CAs</w:t>
      </w:r>
      <w:bookmarkEnd w:id="53"/>
    </w:p>
    <w:p w14:paraId="751E24F9" w14:textId="77777777" w:rsidR="00D9434B" w:rsidRDefault="00CD1424" w:rsidP="005E4449">
      <w:r>
        <w:t>In some situations, two organizations may wish to restrict the cross-certification to specific CAs or to specific portions of the CA hierarchy</w:t>
      </w:r>
      <w:r w:rsidR="00F102B5">
        <w:t xml:space="preserve">, for example, </w:t>
      </w:r>
      <w:r>
        <w:t>where an organization uses outside consulting services. The organization (Northwind Traders) and consulting firm (Contoso) may wish to restrict the cross-certification to specific CAs in the hierarchy.</w:t>
      </w:r>
    </w:p>
    <w:p w14:paraId="207D4E1C" w14:textId="70FD7009" w:rsidR="00F71490" w:rsidRDefault="00805614" w:rsidP="005E4449">
      <w:r>
        <w:rPr>
          <w:noProof/>
        </w:rPr>
        <mc:AlternateContent>
          <mc:Choice Requires="wpc">
            <w:drawing>
              <wp:anchor distT="0" distB="0" distL="114300" distR="114300" simplePos="0" relativeHeight="251683328" behindDoc="0" locked="0" layoutInCell="1" allowOverlap="1" wp14:anchorId="42A13957" wp14:editId="79D8107C">
                <wp:simplePos x="0" y="0"/>
                <wp:positionH relativeFrom="column">
                  <wp:posOffset>5080</wp:posOffset>
                </wp:positionH>
                <wp:positionV relativeFrom="paragraph">
                  <wp:posOffset>457200</wp:posOffset>
                </wp:positionV>
                <wp:extent cx="6191885" cy="2793365"/>
                <wp:effectExtent l="0" t="0" r="0" b="0"/>
                <wp:wrapTopAndBottom/>
                <wp:docPr id="15209" name="Canvas 15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85" name="Rectangle 14976"/>
                        <wps:cNvSpPr>
                          <a:spLocks noChangeArrowheads="1"/>
                        </wps:cNvSpPr>
                        <wps:spPr bwMode="auto">
                          <a:xfrm>
                            <a:off x="3538617" y="0"/>
                            <a:ext cx="2653268" cy="2777591"/>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5286" name="Text Box 14977"/>
                        <wps:cNvSpPr txBox="1">
                          <a:spLocks noChangeArrowheads="1"/>
                        </wps:cNvSpPr>
                        <wps:spPr bwMode="auto">
                          <a:xfrm>
                            <a:off x="3642081" y="2423020"/>
                            <a:ext cx="604120" cy="24964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7348E50B" w14:textId="77777777" w:rsidR="006D28B7" w:rsidRPr="00031042" w:rsidRDefault="006D28B7" w:rsidP="00031042">
                              <w:pPr>
                                <w:autoSpaceDE w:val="0"/>
                                <w:autoSpaceDN w:val="0"/>
                                <w:adjustRightInd w:val="0"/>
                                <w:spacing w:after="0" w:line="120" w:lineRule="exact"/>
                                <w:jc w:val="center"/>
                                <w:rPr>
                                  <w:rFonts w:cs="Arial"/>
                                  <w:color w:val="000000"/>
                                  <w:sz w:val="13"/>
                                  <w:szCs w:val="16"/>
                                </w:rPr>
                              </w:pPr>
                              <w:r w:rsidRPr="00031042">
                                <w:rPr>
                                  <w:rFonts w:cs="Arial"/>
                                  <w:color w:val="000000"/>
                                  <w:sz w:val="13"/>
                                  <w:szCs w:val="16"/>
                                </w:rPr>
                                <w:t>Contoso</w:t>
                              </w:r>
                              <w:r w:rsidRPr="00031042">
                                <w:rPr>
                                  <w:rFonts w:cs="Arial"/>
                                  <w:color w:val="000000"/>
                                  <w:sz w:val="13"/>
                                  <w:szCs w:val="16"/>
                                </w:rPr>
                                <w:br/>
                                <w:t>Consulting</w:t>
                              </w:r>
                            </w:p>
                          </w:txbxContent>
                        </wps:txbx>
                        <wps:bodyPr rot="0" vert="horz" wrap="square" lIns="74066" tIns="22220" rIns="74066" bIns="22220" anchor="ctr" anchorCtr="0" upright="1">
                          <a:noAutofit/>
                        </wps:bodyPr>
                      </wps:wsp>
                      <wps:wsp>
                        <wps:cNvPr id="15287" name="Rectangle 14978"/>
                        <wps:cNvSpPr>
                          <a:spLocks noChangeArrowheads="1"/>
                        </wps:cNvSpPr>
                        <wps:spPr bwMode="auto">
                          <a:xfrm>
                            <a:off x="0" y="15774"/>
                            <a:ext cx="2653963" cy="2777591"/>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5288" name="Group 14979"/>
                        <wpg:cNvGrpSpPr>
                          <a:grpSpLocks/>
                        </wpg:cNvGrpSpPr>
                        <wpg:grpSpPr bwMode="auto">
                          <a:xfrm>
                            <a:off x="4444103" y="1682329"/>
                            <a:ext cx="309004" cy="617242"/>
                            <a:chOff x="3648" y="1536"/>
                            <a:chExt cx="432" cy="864"/>
                          </a:xfrm>
                        </wpg:grpSpPr>
                        <wps:wsp>
                          <wps:cNvPr id="15289" name="Line 1498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290" name="Line 1498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5291" name="Group 14982"/>
                        <wpg:cNvGrpSpPr>
                          <a:grpSpLocks/>
                        </wpg:cNvGrpSpPr>
                        <wpg:grpSpPr bwMode="auto">
                          <a:xfrm>
                            <a:off x="5185018" y="2176123"/>
                            <a:ext cx="753414" cy="432070"/>
                            <a:chOff x="1056" y="240"/>
                            <a:chExt cx="528" cy="336"/>
                          </a:xfrm>
                        </wpg:grpSpPr>
                        <wps:wsp>
                          <wps:cNvPr id="15293" name="Rectangle 149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9E4ED78"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wps:txbx>
                          <wps:bodyPr rot="0" vert="horz" wrap="square" lIns="37033" tIns="37033" rIns="74066" bIns="37033" anchor="t" anchorCtr="0" upright="1">
                            <a:noAutofit/>
                          </wps:bodyPr>
                        </wps:wsp>
                        <wpg:grpSp>
                          <wpg:cNvPr id="15294" name="Group 14984"/>
                          <wpg:cNvGrpSpPr>
                            <a:grpSpLocks/>
                          </wpg:cNvGrpSpPr>
                          <wpg:grpSpPr bwMode="auto">
                            <a:xfrm>
                              <a:off x="1488" y="432"/>
                              <a:ext cx="92" cy="144"/>
                              <a:chOff x="4848" y="2736"/>
                              <a:chExt cx="624" cy="1104"/>
                            </a:xfrm>
                          </wpg:grpSpPr>
                          <wps:wsp>
                            <wps:cNvPr id="15295" name="AutoShape 149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33" name="AutoShape 149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34" name="Oval 149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35" name="Group 14988"/>
                        <wpg:cNvGrpSpPr>
                          <a:grpSpLocks/>
                        </wpg:cNvGrpSpPr>
                        <wpg:grpSpPr bwMode="auto">
                          <a:xfrm>
                            <a:off x="4741302" y="2114398"/>
                            <a:ext cx="366638" cy="446472"/>
                            <a:chOff x="847" y="1168"/>
                            <a:chExt cx="747" cy="909"/>
                          </a:xfrm>
                        </wpg:grpSpPr>
                        <wps:wsp>
                          <wps:cNvPr id="15236" name="Freeform 14989"/>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37" name="Rectangle 14990"/>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38" name="Rectangle 14991"/>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39" name="Rectangle 14992"/>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0" name="Rectangle 14993"/>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1" name="Freeform 14994"/>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42" name="Rectangle 14995"/>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3" name="Rectangle 14996"/>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4" name="Rectangle 14997"/>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5" name="Rectangle 14998"/>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6" name="Rectangle 14999"/>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7" name="Rectangle 15000"/>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8" name="Rectangle 15001"/>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49" name="Rectangle 15002"/>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0" name="Rectangle 15003"/>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1" name="Rectangle 15004"/>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2" name="Rectangle 15005"/>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3" name="Rectangle 15006"/>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4" name="Rectangle 15007"/>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5" name="Rectangle 15008"/>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6" name="Rectangle 15009"/>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7" name="Rectangle 15010"/>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8" name="Rectangle 15011"/>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59" name="Rectangle 15012"/>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60" name="Rectangle 15013"/>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61" name="Rectangle 15014"/>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63" name="Rectangle 15015"/>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88" name="Rectangle 15016"/>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89" name="Rectangle 15017"/>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90" name="Rectangle 15018"/>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91" name="Rectangle 15019"/>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892" name="Group 15020"/>
                        <wpg:cNvGrpSpPr>
                          <a:grpSpLocks/>
                        </wpg:cNvGrpSpPr>
                        <wpg:grpSpPr bwMode="auto">
                          <a:xfrm>
                            <a:off x="987424" y="1682329"/>
                            <a:ext cx="309004" cy="617242"/>
                            <a:chOff x="3648" y="1536"/>
                            <a:chExt cx="432" cy="864"/>
                          </a:xfrm>
                        </wpg:grpSpPr>
                        <wps:wsp>
                          <wps:cNvPr id="17893" name="Line 1502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94" name="Line 1502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895" name="Group 15023"/>
                        <wpg:cNvGrpSpPr>
                          <a:grpSpLocks/>
                        </wpg:cNvGrpSpPr>
                        <wpg:grpSpPr bwMode="auto">
                          <a:xfrm>
                            <a:off x="3985110" y="879913"/>
                            <a:ext cx="309004" cy="617242"/>
                            <a:chOff x="3648" y="1536"/>
                            <a:chExt cx="432" cy="864"/>
                          </a:xfrm>
                        </wpg:grpSpPr>
                        <wps:wsp>
                          <wps:cNvPr id="17896" name="Line 1502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97" name="Line 1502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898" name="Group 15026"/>
                        <wpg:cNvGrpSpPr>
                          <a:grpSpLocks/>
                        </wpg:cNvGrpSpPr>
                        <wpg:grpSpPr bwMode="auto">
                          <a:xfrm>
                            <a:off x="3826789" y="262671"/>
                            <a:ext cx="467325" cy="753722"/>
                            <a:chOff x="528" y="887"/>
                            <a:chExt cx="844" cy="1363"/>
                          </a:xfrm>
                        </wpg:grpSpPr>
                        <wps:wsp>
                          <wps:cNvPr id="17899" name="Freeform 15027"/>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0" name="Freeform 15028"/>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1" name="Freeform 15029"/>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2" name="Freeform 15030"/>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3" name="Line 15031"/>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4" name="Oval 15032"/>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05" name="Line 15033"/>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6" name="Line 15034"/>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7" name="Line 15035"/>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8" name="Line 15036"/>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909" name="Freeform 15037"/>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0" name="Freeform 15038"/>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1" name="Freeform 15039"/>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2" name="Line 15040"/>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3" name="Line 15041"/>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4" name="Line 15042"/>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5" name="Freeform 15043"/>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6" name="Line 15044"/>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7" name="Freeform 15045"/>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8" name="Freeform 15046"/>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9" name="Freeform 15047"/>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0" name="Freeform 15048"/>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1" name="Freeform 15049"/>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2" name="Freeform 15050"/>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923" name="Group 15051"/>
                        <wpg:cNvGrpSpPr>
                          <a:grpSpLocks/>
                        </wpg:cNvGrpSpPr>
                        <wpg:grpSpPr bwMode="auto">
                          <a:xfrm>
                            <a:off x="4294114" y="1126810"/>
                            <a:ext cx="466631" cy="753722"/>
                            <a:chOff x="528" y="887"/>
                            <a:chExt cx="844" cy="1363"/>
                          </a:xfrm>
                        </wpg:grpSpPr>
                        <wps:wsp>
                          <wps:cNvPr id="17924" name="Freeform 15052"/>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5" name="Freeform 15053"/>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6" name="Freeform 15054"/>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7" name="Freeform 15055"/>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28" name="Line 15056"/>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9" name="Oval 15057"/>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30" name="Line 15058"/>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1" name="Line 15059"/>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2" name="Line 15060"/>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3" name="Line 15061"/>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934" name="Freeform 15062"/>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35" name="Freeform 15063"/>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36" name="Freeform 15064"/>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37" name="Line 15065"/>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8" name="Line 15066"/>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9" name="Line 15067"/>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0" name="Freeform 15068"/>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1" name="Line 15069"/>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2" name="Freeform 15070"/>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3" name="Freeform 15071"/>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4" name="Freeform 15072"/>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5" name="Freeform 15073"/>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6" name="Freeform 15074"/>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7" name="Freeform 15075"/>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948" name="Group 15076"/>
                        <wpg:cNvGrpSpPr>
                          <a:grpSpLocks/>
                        </wpg:cNvGrpSpPr>
                        <wpg:grpSpPr bwMode="auto">
                          <a:xfrm>
                            <a:off x="4540623" y="1003362"/>
                            <a:ext cx="826325" cy="432070"/>
                            <a:chOff x="1056" y="240"/>
                            <a:chExt cx="528" cy="336"/>
                          </a:xfrm>
                        </wpg:grpSpPr>
                        <wps:wsp>
                          <wps:cNvPr id="17949" name="Rectangle 1507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1476548"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wps:txbx>
                          <wps:bodyPr rot="0" vert="horz" wrap="square" lIns="37033" tIns="37033" rIns="74066" bIns="37033" anchor="t" anchorCtr="0" upright="1">
                            <a:noAutofit/>
                          </wps:bodyPr>
                        </wps:wsp>
                        <wpg:grpSp>
                          <wpg:cNvPr id="17950" name="Group 15078"/>
                          <wpg:cNvGrpSpPr>
                            <a:grpSpLocks/>
                          </wpg:cNvGrpSpPr>
                          <wpg:grpSpPr bwMode="auto">
                            <a:xfrm>
                              <a:off x="1488" y="432"/>
                              <a:ext cx="92" cy="144"/>
                              <a:chOff x="4848" y="2736"/>
                              <a:chExt cx="624" cy="1104"/>
                            </a:xfrm>
                          </wpg:grpSpPr>
                          <wps:wsp>
                            <wps:cNvPr id="17951" name="AutoShape 1507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52" name="AutoShape 1508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53" name="Oval 1508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954" name="Group 15082"/>
                        <wpg:cNvGrpSpPr>
                          <a:grpSpLocks/>
                        </wpg:cNvGrpSpPr>
                        <wpg:grpSpPr bwMode="auto">
                          <a:xfrm>
                            <a:off x="4223981" y="114533"/>
                            <a:ext cx="914513" cy="432070"/>
                            <a:chOff x="1056" y="240"/>
                            <a:chExt cx="528" cy="336"/>
                          </a:xfrm>
                        </wpg:grpSpPr>
                        <wps:wsp>
                          <wps:cNvPr id="17955" name="Rectangle 150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A6060DA"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wps:txbx>
                          <wps:bodyPr rot="0" vert="horz" wrap="square" lIns="37033" tIns="37033" rIns="74066" bIns="37033" anchor="t" anchorCtr="0" upright="1">
                            <a:noAutofit/>
                          </wps:bodyPr>
                        </wps:wsp>
                        <wpg:grpSp>
                          <wpg:cNvPr id="17956" name="Group 15084"/>
                          <wpg:cNvGrpSpPr>
                            <a:grpSpLocks/>
                          </wpg:cNvGrpSpPr>
                          <wpg:grpSpPr bwMode="auto">
                            <a:xfrm>
                              <a:off x="1488" y="432"/>
                              <a:ext cx="92" cy="144"/>
                              <a:chOff x="4848" y="2736"/>
                              <a:chExt cx="624" cy="1104"/>
                            </a:xfrm>
                          </wpg:grpSpPr>
                          <wps:wsp>
                            <wps:cNvPr id="17957" name="AutoShape 150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58" name="AutoShape 150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59" name="Oval 150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960" name="Line 15088"/>
                        <wps:cNvCnPr>
                          <a:cxnSpLocks noChangeShapeType="1"/>
                        </wps:cNvCnPr>
                        <wps:spPr bwMode="auto">
                          <a:xfrm flipH="1" flipV="1">
                            <a:off x="1296428" y="1620604"/>
                            <a:ext cx="290116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961" name="Group 15089"/>
                        <wpg:cNvGrpSpPr>
                          <a:grpSpLocks/>
                        </wpg:cNvGrpSpPr>
                        <wpg:grpSpPr bwMode="auto">
                          <a:xfrm>
                            <a:off x="493712" y="941638"/>
                            <a:ext cx="309004" cy="617242"/>
                            <a:chOff x="3648" y="1536"/>
                            <a:chExt cx="432" cy="864"/>
                          </a:xfrm>
                        </wpg:grpSpPr>
                        <wps:wsp>
                          <wps:cNvPr id="17962" name="Line 1509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963" name="Line 1509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964" name="Group 15092"/>
                        <wpg:cNvGrpSpPr>
                          <a:grpSpLocks/>
                        </wpg:cNvGrpSpPr>
                        <wpg:grpSpPr bwMode="auto">
                          <a:xfrm>
                            <a:off x="336085" y="324395"/>
                            <a:ext cx="466631" cy="753722"/>
                            <a:chOff x="528" y="887"/>
                            <a:chExt cx="844" cy="1363"/>
                          </a:xfrm>
                        </wpg:grpSpPr>
                        <wps:wsp>
                          <wps:cNvPr id="17965" name="Freeform 15093"/>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6" name="Freeform 15094"/>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7" name="Freeform 15095"/>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8" name="Freeform 15096"/>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9" name="Line 15097"/>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0" name="Oval 15098"/>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71" name="Line 15099"/>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2" name="Line 15100"/>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3" name="Line 15101"/>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4" name="Line 15102"/>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975" name="Freeform 15103"/>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76" name="Freeform 15104"/>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77" name="Freeform 15105"/>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78" name="Line 15106"/>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9" name="Line 15107"/>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0" name="Line 15108"/>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1" name="Freeform 15109"/>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2" name="Line 15110"/>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3" name="Freeform 15111"/>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4" name="Freeform 15112"/>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5" name="Freeform 15113"/>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6" name="Freeform 15114"/>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7" name="Freeform 15115"/>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88" name="Freeform 15116"/>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989" name="Group 15117"/>
                        <wpg:cNvGrpSpPr>
                          <a:grpSpLocks/>
                        </wpg:cNvGrpSpPr>
                        <wpg:grpSpPr bwMode="auto">
                          <a:xfrm>
                            <a:off x="802716" y="1188535"/>
                            <a:ext cx="466631" cy="753722"/>
                            <a:chOff x="528" y="887"/>
                            <a:chExt cx="844" cy="1363"/>
                          </a:xfrm>
                        </wpg:grpSpPr>
                        <wps:wsp>
                          <wps:cNvPr id="17990" name="Freeform 15118"/>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91" name="Freeform 15119"/>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92" name="Freeform 15120"/>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93" name="Freeform 15121"/>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94" name="Line 15122"/>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5" name="Oval 15123"/>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96" name="Line 15124"/>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7" name="Line 15125"/>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8" name="Line 15126"/>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9" name="Line 15127"/>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000" name="Freeform 15128"/>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1" name="Freeform 15129"/>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2" name="Freeform 15130"/>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3" name="Line 15131"/>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4" name="Line 15132"/>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5" name="Line 15133"/>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6" name="Freeform 15134"/>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7" name="Line 15135"/>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8" name="Freeform 15136"/>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9" name="Freeform 15137"/>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0" name="Freeform 15138"/>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1" name="Freeform 15139"/>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2" name="Freeform 15140"/>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3" name="Freeform 15141"/>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8014" name="Group 15142"/>
                        <wpg:cNvGrpSpPr>
                          <a:grpSpLocks/>
                        </wpg:cNvGrpSpPr>
                        <wpg:grpSpPr bwMode="auto">
                          <a:xfrm>
                            <a:off x="617314" y="200947"/>
                            <a:ext cx="863822" cy="370345"/>
                            <a:chOff x="1056" y="240"/>
                            <a:chExt cx="528" cy="336"/>
                          </a:xfrm>
                        </wpg:grpSpPr>
                        <wps:wsp>
                          <wps:cNvPr id="18015" name="Rectangle 1514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E0560B7" w14:textId="77777777" w:rsidR="006D28B7" w:rsidRDefault="006D28B7" w:rsidP="00A875EA">
                                <w:pPr>
                                  <w:autoSpaceDE w:val="0"/>
                                  <w:autoSpaceDN w:val="0"/>
                                  <w:adjustRightInd w:val="0"/>
                                  <w:spacing w:after="0" w:line="120" w:lineRule="exact"/>
                                  <w:rPr>
                                    <w:b/>
                                    <w:bCs/>
                                    <w:color w:val="000000"/>
                                    <w:sz w:val="13"/>
                                    <w:szCs w:val="16"/>
                                  </w:rPr>
                                </w:pPr>
                                <w:r w:rsidRPr="009C72A6">
                                  <w:rPr>
                                    <w:color w:val="000000"/>
                                    <w:sz w:val="13"/>
                                    <w:szCs w:val="16"/>
                                  </w:rPr>
                                  <w:t xml:space="preserve">Issuer: </w:t>
                                </w:r>
                                <w:r w:rsidRPr="009C72A6">
                                  <w:rPr>
                                    <w:b/>
                                    <w:bCs/>
                                    <w:color w:val="000000"/>
                                    <w:sz w:val="13"/>
                                    <w:szCs w:val="16"/>
                                  </w:rPr>
                                  <w:t>CorpCA</w:t>
                                </w:r>
                              </w:p>
                              <w:p w14:paraId="7F5BF7DC"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Subject: </w:t>
                                </w:r>
                                <w:r w:rsidRPr="009C72A6">
                                  <w:rPr>
                                    <w:b/>
                                    <w:bCs/>
                                    <w:color w:val="000000"/>
                                    <w:sz w:val="13"/>
                                    <w:szCs w:val="16"/>
                                  </w:rPr>
                                  <w:t>CorpCA</w:t>
                                </w:r>
                              </w:p>
                            </w:txbxContent>
                          </wps:txbx>
                          <wps:bodyPr rot="0" vert="horz" wrap="square" lIns="37033" tIns="37033" rIns="74066" bIns="37033" anchor="t" anchorCtr="0" upright="1">
                            <a:noAutofit/>
                          </wps:bodyPr>
                        </wps:wsp>
                        <wpg:grpSp>
                          <wpg:cNvPr id="18016" name="Group 15144"/>
                          <wpg:cNvGrpSpPr>
                            <a:grpSpLocks/>
                          </wpg:cNvGrpSpPr>
                          <wpg:grpSpPr bwMode="auto">
                            <a:xfrm>
                              <a:off x="1488" y="432"/>
                              <a:ext cx="92" cy="144"/>
                              <a:chOff x="4848" y="2736"/>
                              <a:chExt cx="624" cy="1104"/>
                            </a:xfrm>
                          </wpg:grpSpPr>
                          <wps:wsp>
                            <wps:cNvPr id="18017" name="AutoShape 1514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18" name="AutoShape 1514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19" name="Oval 1514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020" name="Group 15148"/>
                        <wpg:cNvGrpSpPr>
                          <a:grpSpLocks/>
                        </wpg:cNvGrpSpPr>
                        <wpg:grpSpPr bwMode="auto">
                          <a:xfrm>
                            <a:off x="3271276" y="1786574"/>
                            <a:ext cx="838824" cy="432070"/>
                            <a:chOff x="1056" y="240"/>
                            <a:chExt cx="528" cy="336"/>
                          </a:xfrm>
                        </wpg:grpSpPr>
                        <wps:wsp>
                          <wps:cNvPr id="18021" name="Rectangle 1514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C1EB931"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IssingCA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wps:txbx>
                          <wps:bodyPr rot="0" vert="horz" wrap="square" lIns="37033" tIns="37033" rIns="74066" bIns="37033" anchor="t" anchorCtr="0" upright="1">
                            <a:noAutofit/>
                          </wps:bodyPr>
                        </wps:wsp>
                        <wpg:grpSp>
                          <wpg:cNvPr id="18022" name="Group 15150"/>
                          <wpg:cNvGrpSpPr>
                            <a:grpSpLocks/>
                          </wpg:cNvGrpSpPr>
                          <wpg:grpSpPr bwMode="auto">
                            <a:xfrm>
                              <a:off x="1488" y="432"/>
                              <a:ext cx="92" cy="144"/>
                              <a:chOff x="4848" y="2736"/>
                              <a:chExt cx="624" cy="1104"/>
                            </a:xfrm>
                          </wpg:grpSpPr>
                          <wps:wsp>
                            <wps:cNvPr id="18023" name="AutoShape 1515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24" name="AutoShape 1515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25" name="Oval 1515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026" name="Group 15154"/>
                        <wpg:cNvGrpSpPr>
                          <a:grpSpLocks/>
                        </wpg:cNvGrpSpPr>
                        <wpg:grpSpPr bwMode="auto">
                          <a:xfrm>
                            <a:off x="1728339" y="2176123"/>
                            <a:ext cx="895764" cy="432070"/>
                            <a:chOff x="1056" y="240"/>
                            <a:chExt cx="528" cy="336"/>
                          </a:xfrm>
                        </wpg:grpSpPr>
                        <wps:wsp>
                          <wps:cNvPr id="18027" name="Rectangle 1515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03DD0CD"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wps:txbx>
                          <wps:bodyPr rot="0" vert="horz" wrap="square" lIns="37033" tIns="37033" rIns="74066" bIns="37033" anchor="t" anchorCtr="0" upright="1">
                            <a:noAutofit/>
                          </wps:bodyPr>
                        </wps:wsp>
                        <wpg:grpSp>
                          <wpg:cNvPr id="18028" name="Group 15156"/>
                          <wpg:cNvGrpSpPr>
                            <a:grpSpLocks/>
                          </wpg:cNvGrpSpPr>
                          <wpg:grpSpPr bwMode="auto">
                            <a:xfrm>
                              <a:off x="1488" y="432"/>
                              <a:ext cx="92" cy="144"/>
                              <a:chOff x="4848" y="2736"/>
                              <a:chExt cx="624" cy="1104"/>
                            </a:xfrm>
                          </wpg:grpSpPr>
                          <wps:wsp>
                            <wps:cNvPr id="18029" name="AutoShape 1515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30" name="AutoShape 1515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31" name="Oval 1515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032" name="Group 15160"/>
                        <wpg:cNvGrpSpPr>
                          <a:grpSpLocks/>
                        </wpg:cNvGrpSpPr>
                        <wpg:grpSpPr bwMode="auto">
                          <a:xfrm>
                            <a:off x="740915" y="1065086"/>
                            <a:ext cx="854101" cy="421097"/>
                            <a:chOff x="1056" y="240"/>
                            <a:chExt cx="528" cy="336"/>
                          </a:xfrm>
                        </wpg:grpSpPr>
                        <wps:wsp>
                          <wps:cNvPr id="18033" name="Rectangle 1516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F1C8903"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grpSp>
                          <wpg:cNvPr id="18034" name="Group 15162"/>
                          <wpg:cNvGrpSpPr>
                            <a:grpSpLocks/>
                          </wpg:cNvGrpSpPr>
                          <wpg:grpSpPr bwMode="auto">
                            <a:xfrm>
                              <a:off x="1488" y="432"/>
                              <a:ext cx="92" cy="144"/>
                              <a:chOff x="4848" y="2736"/>
                              <a:chExt cx="624" cy="1104"/>
                            </a:xfrm>
                          </wpg:grpSpPr>
                          <wps:wsp>
                            <wps:cNvPr id="18035" name="AutoShape 1516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36" name="AutoShape 1516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37" name="Oval 1516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8038" name="Group 15166"/>
                        <wpg:cNvGrpSpPr>
                          <a:grpSpLocks/>
                        </wpg:cNvGrpSpPr>
                        <wpg:grpSpPr bwMode="auto">
                          <a:xfrm>
                            <a:off x="1284623" y="2114398"/>
                            <a:ext cx="366638" cy="446472"/>
                            <a:chOff x="847" y="1168"/>
                            <a:chExt cx="747" cy="909"/>
                          </a:xfrm>
                        </wpg:grpSpPr>
                        <wps:wsp>
                          <wps:cNvPr id="18039" name="Freeform 15167"/>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40" name="Rectangle 15168"/>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1" name="Rectangle 15169"/>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2" name="Rectangle 15170"/>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3" name="Rectangle 15171"/>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4" name="Freeform 15172"/>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45" name="Rectangle 15173"/>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6" name="Rectangle 15174"/>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7" name="Rectangle 15175"/>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8" name="Rectangle 15176"/>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49" name="Rectangle 15177"/>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0" name="Rectangle 15178"/>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1" name="Rectangle 15179"/>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2" name="Rectangle 15180"/>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3" name="Rectangle 15181"/>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4" name="Rectangle 15182"/>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5" name="Rectangle 15183"/>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6" name="Rectangle 15184"/>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7" name="Rectangle 15185"/>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8" name="Rectangle 15186"/>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59" name="Rectangle 15187"/>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0" name="Rectangle 15188"/>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1" name="Rectangle 15189"/>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2" name="Rectangle 15190"/>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3" name="Rectangle 15191"/>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4" name="Rectangle 15192"/>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5" name="Rectangle 15193"/>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6" name="Rectangle 15194"/>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7" name="Rectangle 15195"/>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8" name="Rectangle 15196"/>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69" name="Rectangle 15197"/>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8070" name="Text Box 15198"/>
                        <wps:cNvSpPr txBox="1">
                          <a:spLocks noChangeArrowheads="1"/>
                        </wps:cNvSpPr>
                        <wps:spPr bwMode="auto">
                          <a:xfrm>
                            <a:off x="123602" y="2361295"/>
                            <a:ext cx="604120" cy="249640"/>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0A479243" w14:textId="77777777" w:rsidR="006D28B7" w:rsidRPr="00A875EA" w:rsidRDefault="006D28B7" w:rsidP="00A875EA">
                              <w:pPr>
                                <w:autoSpaceDE w:val="0"/>
                                <w:autoSpaceDN w:val="0"/>
                                <w:adjustRightInd w:val="0"/>
                                <w:spacing w:after="0" w:line="120" w:lineRule="exact"/>
                                <w:jc w:val="center"/>
                                <w:rPr>
                                  <w:rFonts w:cs="Arial"/>
                                  <w:color w:val="000000"/>
                                  <w:sz w:val="13"/>
                                  <w:szCs w:val="16"/>
                                </w:rPr>
                              </w:pPr>
                              <w:r w:rsidRPr="00A875EA">
                                <w:rPr>
                                  <w:rFonts w:cs="Arial"/>
                                  <w:color w:val="000000"/>
                                  <w:sz w:val="13"/>
                                  <w:szCs w:val="16"/>
                                </w:rPr>
                                <w:t>Northwind</w:t>
                              </w:r>
                              <w:r w:rsidRPr="00A875EA">
                                <w:rPr>
                                  <w:rFonts w:cs="Arial"/>
                                  <w:color w:val="000000"/>
                                  <w:sz w:val="13"/>
                                  <w:szCs w:val="16"/>
                                </w:rPr>
                                <w:br/>
                                <w:t>Traders</w:t>
                              </w:r>
                            </w:p>
                          </w:txbxContent>
                        </wps:txbx>
                        <wps:bodyPr rot="0" vert="horz" wrap="square" lIns="74066" tIns="22220" rIns="74066" bIns="22220" anchor="ctr" anchorCtr="0" upright="1">
                          <a:noAutofit/>
                        </wps:bodyPr>
                      </wps:wsp>
                      <wps:wsp>
                        <wps:cNvPr id="18071" name="Line 15199"/>
                        <wps:cNvCnPr>
                          <a:cxnSpLocks noChangeShapeType="1"/>
                        </wps:cNvCnPr>
                        <wps:spPr bwMode="auto">
                          <a:xfrm flipV="1">
                            <a:off x="1319343" y="1744053"/>
                            <a:ext cx="290116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072" name="Group 15200"/>
                        <wpg:cNvGrpSpPr>
                          <a:grpSpLocks/>
                        </wpg:cNvGrpSpPr>
                        <wpg:grpSpPr bwMode="auto">
                          <a:xfrm>
                            <a:off x="1883883" y="1250259"/>
                            <a:ext cx="854101" cy="432070"/>
                            <a:chOff x="1056" y="240"/>
                            <a:chExt cx="528" cy="336"/>
                          </a:xfrm>
                        </wpg:grpSpPr>
                        <wps:wsp>
                          <wps:cNvPr id="18073" name="Rectangle 1520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A52E4C5"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wps:txbx>
                          <wps:bodyPr rot="0" vert="horz" wrap="square" lIns="37033" tIns="37033" rIns="74066" bIns="37033" anchor="t" anchorCtr="0" upright="1">
                            <a:noAutofit/>
                          </wps:bodyPr>
                        </wps:wsp>
                        <wpg:grpSp>
                          <wpg:cNvPr id="18074" name="Group 15202"/>
                          <wpg:cNvGrpSpPr>
                            <a:grpSpLocks/>
                          </wpg:cNvGrpSpPr>
                          <wpg:grpSpPr bwMode="auto">
                            <a:xfrm>
                              <a:off x="1488" y="432"/>
                              <a:ext cx="92" cy="144"/>
                              <a:chOff x="4848" y="2736"/>
                              <a:chExt cx="624" cy="1104"/>
                            </a:xfrm>
                          </wpg:grpSpPr>
                          <wps:wsp>
                            <wps:cNvPr id="18075" name="AutoShape 1520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76" name="AutoShape 1520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77" name="Oval 1520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8078" name="Oval 15206"/>
                        <wps:cNvSpPr>
                          <a:spLocks noChangeArrowheads="1"/>
                        </wps:cNvSpPr>
                        <wps:spPr bwMode="auto">
                          <a:xfrm>
                            <a:off x="1611682" y="1282493"/>
                            <a:ext cx="246509" cy="246897"/>
                          </a:xfrm>
                          <a:prstGeom prst="ellipse">
                            <a:avLst/>
                          </a:prstGeom>
                          <a:solidFill>
                            <a:srgbClr val="FFFFFF"/>
                          </a:solidFill>
                          <a:ln w="9525">
                            <a:solidFill>
                              <a:srgbClr val="000000"/>
                            </a:solidFill>
                            <a:round/>
                            <a:headEnd/>
                            <a:tailEnd/>
                          </a:ln>
                        </wps:spPr>
                        <wps:txbx>
                          <w:txbxContent>
                            <w:p w14:paraId="4C06F9D5" w14:textId="77777777" w:rsidR="006D28B7" w:rsidRPr="00A875EA" w:rsidRDefault="006D28B7" w:rsidP="00A875EA">
                              <w:pPr>
                                <w:autoSpaceDE w:val="0"/>
                                <w:autoSpaceDN w:val="0"/>
                                <w:adjustRightInd w:val="0"/>
                                <w:spacing w:after="0" w:line="240" w:lineRule="exact"/>
                                <w:rPr>
                                  <w:rFonts w:cs="Arial"/>
                                  <w:color w:val="000000"/>
                                  <w:sz w:val="2"/>
                                  <w:szCs w:val="2"/>
                                </w:rPr>
                              </w:pPr>
                              <w:r w:rsidRPr="00A875EA">
                                <w:rPr>
                                  <w:rFonts w:cs="Arial"/>
                                  <w:color w:val="000000"/>
                                  <w:sz w:val="24"/>
                                  <w:szCs w:val="24"/>
                                </w:rPr>
                                <w:t>1</w:t>
                              </w:r>
                            </w:p>
                          </w:txbxContent>
                        </wps:txbx>
                        <wps:bodyPr rot="0" vert="horz" wrap="square" lIns="74066" tIns="37033" rIns="74066" bIns="37033" anchor="ctr" anchorCtr="0" upright="1">
                          <a:noAutofit/>
                        </wps:bodyPr>
                      </wps:wsp>
                      <wps:wsp>
                        <wps:cNvPr id="18079" name="Oval 15207"/>
                        <wps:cNvSpPr>
                          <a:spLocks noChangeArrowheads="1"/>
                        </wps:cNvSpPr>
                        <wps:spPr bwMode="auto">
                          <a:xfrm>
                            <a:off x="2967133" y="1829095"/>
                            <a:ext cx="245814" cy="342912"/>
                          </a:xfrm>
                          <a:prstGeom prst="ellipse">
                            <a:avLst/>
                          </a:prstGeom>
                          <a:solidFill>
                            <a:srgbClr val="FFFFFF"/>
                          </a:solidFill>
                          <a:ln w="9525">
                            <a:solidFill>
                              <a:srgbClr val="000000"/>
                            </a:solidFill>
                            <a:round/>
                            <a:headEnd/>
                            <a:tailEnd/>
                          </a:ln>
                        </wps:spPr>
                        <wps:txbx>
                          <w:txbxContent>
                            <w:p w14:paraId="406EEACA" w14:textId="77777777" w:rsidR="006D28B7" w:rsidRPr="00A875EA" w:rsidRDefault="006D28B7" w:rsidP="00A875EA">
                              <w:pPr>
                                <w:autoSpaceDE w:val="0"/>
                                <w:autoSpaceDN w:val="0"/>
                                <w:adjustRightInd w:val="0"/>
                                <w:spacing w:after="0" w:line="240" w:lineRule="exact"/>
                                <w:jc w:val="center"/>
                                <w:rPr>
                                  <w:color w:val="000000"/>
                                  <w:sz w:val="2"/>
                                  <w:szCs w:val="2"/>
                                </w:rPr>
                              </w:pPr>
                              <w:r w:rsidRPr="00A875EA">
                                <w:rPr>
                                  <w:color w:val="000000"/>
                                  <w:sz w:val="24"/>
                                  <w:szCs w:val="24"/>
                                </w:rPr>
                                <w:t>2</w:t>
                              </w:r>
                            </w:p>
                          </w:txbxContent>
                        </wps:txbx>
                        <wps:bodyPr rot="0" vert="horz" wrap="square" lIns="74066" tIns="37033" rIns="74066" bIns="37033"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A13957" id="Canvas 15209" o:spid="_x0000_s3044" editas="canvas" style="position:absolute;margin-left:.4pt;margin-top:36pt;width:487.55pt;height:219.95pt;z-index:251683328" coordsize="61918,2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">
                <v:shape id="_x0000_s3045" type="#_x0000_t75" style="position:absolute;width:61918;height:27933;visibility:visible;mso-wrap-style:square">
                  <v:fill o:detectmouseclick="t"/>
                  <v:path o:connecttype="none"/>
                </v:shape>
                <v:rect id="Rectangle 14976" o:spid="_x0000_s3046" style="position:absolute;left:35386;width:26532;height:27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" fillcolor="#0c9"/>
                <v:shape id="Text Box 14977" o:spid="_x0000_s3047" type="#_x0000_t202" style="position:absolute;left:36420;top:24230;width:6042;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" strokecolor="#339">
                  <v:shadow on="t" color="silver" offset="4pt,4pt"/>
                  <v:textbox inset="2.05739mm,.61722mm,2.05739mm,.61722mm">
                    <w:txbxContent>
                      <w:p w14:paraId="7348E50B" w14:textId="77777777" w:rsidR="006D28B7" w:rsidRPr="00031042" w:rsidRDefault="006D28B7" w:rsidP="00031042">
                        <w:pPr>
                          <w:autoSpaceDE w:val="0"/>
                          <w:autoSpaceDN w:val="0"/>
                          <w:adjustRightInd w:val="0"/>
                          <w:spacing w:after="0" w:line="120" w:lineRule="exact"/>
                          <w:jc w:val="center"/>
                          <w:rPr>
                            <w:rFonts w:cs="Arial"/>
                            <w:color w:val="000000"/>
                            <w:sz w:val="13"/>
                            <w:szCs w:val="16"/>
                          </w:rPr>
                        </w:pPr>
                        <w:r w:rsidRPr="00031042">
                          <w:rPr>
                            <w:rFonts w:cs="Arial"/>
                            <w:color w:val="000000"/>
                            <w:sz w:val="13"/>
                            <w:szCs w:val="16"/>
                          </w:rPr>
                          <w:t>Contoso</w:t>
                        </w:r>
                        <w:r w:rsidRPr="00031042">
                          <w:rPr>
                            <w:rFonts w:cs="Arial"/>
                            <w:color w:val="000000"/>
                            <w:sz w:val="13"/>
                            <w:szCs w:val="16"/>
                          </w:rPr>
                          <w:br/>
                          <w:t>Consulting</w:t>
                        </w:r>
                      </w:p>
                    </w:txbxContent>
                  </v:textbox>
                </v:shape>
                <v:rect id="Rectangle 14978" o:spid="_x0000_s3048" style="position:absolute;top:157;width:26539;height:27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" fillcolor="#0c9"/>
                <v:group id="Group 14979" o:spid="_x0000_s3049" style="position:absolute;left:44441;top:16823;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">
                  <v:line id="Line 14980" o:spid="_x0000_s305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" strokeweight="3pt"/>
                  <v:line id="Line 14981" o:spid="_x0000_s305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" strokeweight="3pt">
                    <v:stroke endarrow="block"/>
                  </v:line>
                </v:group>
                <v:group id="Group 14982" o:spid="_x0000_s3052" style="position:absolute;left:51850;top:21761;width:7534;height:4320"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">
                  <v:rect id="Rectangle 14983" o:spid="_x0000_s305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" strokecolor="#919191">
                    <v:shadow on="t" color="#cecece"/>
                    <v:textbox inset="1.0287mm,1.0287mm,2.05739mm,1.0287mm">
                      <w:txbxContent>
                        <w:p w14:paraId="49E4ED78"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user2</w:t>
                          </w:r>
                        </w:p>
                      </w:txbxContent>
                    </v:textbox>
                  </v:rect>
                  <v:group id="Group 14984" o:spid="_x0000_s305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">
                    <v:shape id="AutoShape 14985" o:spid="_x0000_s305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" adj="17843" fillcolor="#ffcba9" strokecolor="#c00">
                      <v:fill color2="#f60" focus="100%" type="gradient"/>
                    </v:shape>
                    <v:shape id="AutoShape 14986" o:spid="_x0000_s305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" fillcolor="#ffcba9" strokecolor="#c00">
                      <v:fill color2="#f60" focusposition=".5,.5" focussize="" focus="100%" type="gradientRadial"/>
                    </v:shape>
                    <v:oval id="Oval 14987" o:spid="_x0000_s305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" fillcolor="#fff8ea" strokecolor="#c00">
                      <v:fill color2="#fc6" focusposition=".5,.5" focussize="" focus="100%" type="gradientRadial"/>
                    </v:oval>
                  </v:group>
                </v:group>
                <v:group id="Group 14988" o:spid="_x0000_s3058" style="position:absolute;left:47413;top:21143;width:3666;height:4465"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">
                  <v:shape id="Freeform 14989" o:spid="_x0000_s3059"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4990" o:spid="_x0000_s3060"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" fillcolor="#919191" stroked="f" strokeweight="1pt"/>
                  <v:rect id="Rectangle 14991" o:spid="_x0000_s3061"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" fillcolor="#dadada" stroked="f" strokeweight="1pt"/>
                  <v:rect id="Rectangle 14992" o:spid="_x0000_s3062"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" fillcolor="#dadada" stroked="f" strokeweight="1pt"/>
                  <v:rect id="Rectangle 14993" o:spid="_x0000_s3063"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" fillcolor="#36f" stroked="f" strokeweight="1pt"/>
                  <v:shape id="Freeform 14994" o:spid="_x0000_s3064"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4995" o:spid="_x0000_s3065"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" fillcolor="black" stroked="f" strokeweight="1pt"/>
                  <v:rect id="Rectangle 14996" o:spid="_x0000_s3066"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" fillcolor="#063de8" stroked="f" strokeweight="1pt"/>
                  <v:rect id="Rectangle 14997" o:spid="_x0000_s3067"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" fillcolor="black" stroked="f" strokeweight="1pt"/>
                  <v:rect id="Rectangle 14998" o:spid="_x0000_s3068"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" fillcolor="black" stroked="f" strokeweight="1pt"/>
                  <v:rect id="Rectangle 14999" o:spid="_x0000_s3069"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" fillcolor="blue" stroked="f" strokecolor="#9234db" strokeweight="1pt"/>
                  <v:rect id="Rectangle 15000" o:spid="_x0000_s3070"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" fillcolor="blue" stroked="f" strokecolor="#9234db" strokeweight="1pt"/>
                  <v:rect id="Rectangle 15001" o:spid="_x0000_s3071"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" fillcolor="blue" stroked="f" strokecolor="#9234db" strokeweight="1pt"/>
                  <v:rect id="Rectangle 15002" o:spid="_x0000_s3072"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" fillcolor="blue" stroked="f" strokecolor="#9234db" strokeweight="1pt"/>
                  <v:rect id="Rectangle 15003" o:spid="_x0000_s3073"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" fillcolor="blue" stroked="f" strokecolor="#9234db" strokeweight="1pt"/>
                  <v:rect id="Rectangle 15004" o:spid="_x0000_s3074"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" fillcolor="black" stroked="f" strokeweight="1pt"/>
                  <v:rect id="Rectangle 15005" o:spid="_x0000_s3075"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" fillcolor="#dadada" stroked="f" strokeweight="1pt"/>
                  <v:rect id="Rectangle 15006" o:spid="_x0000_s3076"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" fillcolor="#dadada" stroked="f" strokeweight="1pt"/>
                  <v:rect id="Rectangle 15007" o:spid="_x0000_s3077"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" fillcolor="#dadada" stroked="f" strokeweight="1pt"/>
                  <v:rect id="Rectangle 15008" o:spid="_x0000_s3078"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" fillcolor="blue" stroked="f" strokecolor="#9234db" strokeweight="1pt"/>
                  <v:rect id="Rectangle 15009" o:spid="_x0000_s3079"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" fillcolor="#36f" stroked="f" strokeweight="1pt"/>
                  <v:rect id="Rectangle 15010" o:spid="_x0000_s3080"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" fillcolor="blue" stroked="f" strokecolor="#9234db" strokeweight="1pt"/>
                  <v:rect id="Rectangle 15011" o:spid="_x0000_s3081"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" fillcolor="blue" stroked="f" strokecolor="#9234db" strokeweight="1pt"/>
                  <v:rect id="Rectangle 15012" o:spid="_x0000_s3082"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" fillcolor="blue" stroked="f" strokecolor="#9234db" strokeweight="1pt"/>
                  <v:rect id="Rectangle 15013" o:spid="_x0000_s3083"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" fillcolor="black" stroked="f" strokeweight="1pt"/>
                  <v:rect id="Rectangle 15014" o:spid="_x0000_s3084"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" fillcolor="blue" stroked="f" strokecolor="#9234db" strokeweight="1pt"/>
                  <v:rect id="Rectangle 15015" o:spid="_x0000_s3085"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" fillcolor="blue" stroked="f" strokecolor="#9234db" strokeweight="1pt"/>
                  <v:rect id="Rectangle 15016" o:spid="_x0000_s3086"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" fillcolor="blue" stroked="f" strokecolor="#9234db" strokeweight="1pt"/>
                  <v:rect id="Rectangle 15017" o:spid="_x0000_s3087"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" fillcolor="black" stroked="f" strokeweight="1pt"/>
                  <v:rect id="Rectangle 15018" o:spid="_x0000_s3088"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" fillcolor="black" stroked="f" strokeweight="1pt"/>
                  <v:rect id="Rectangle 15019" o:spid="_x0000_s3089"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" fillcolor="blue" stroked="f" strokecolor="#9234db" strokeweight="1pt"/>
                </v:group>
                <v:group id="Group 15020" o:spid="_x0000_s3090" style="position:absolute;left:9874;top:16823;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Oc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">
                  <v:line id="Line 15021" o:spid="_x0000_s3091"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" strokeweight="3pt"/>
                  <v:line id="Line 15022" o:spid="_x0000_s3092"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" strokeweight="3pt">
                    <v:stroke endarrow="block"/>
                  </v:line>
                </v:group>
                <v:group id="Group 15023" o:spid="_x0000_s3093" style="position:absolute;left:39851;top:8799;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">
                  <v:line id="Line 15024" o:spid="_x0000_s3094"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" strokeweight="3pt"/>
                  <v:line id="Line 15025" o:spid="_x0000_s3095"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" strokeweight="3pt">
                    <v:stroke endarrow="block"/>
                  </v:line>
                </v:group>
                <v:group id="Group 15026" o:spid="_x0000_s3096" style="position:absolute;left:38267;top:2626;width:4674;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">
                  <v:shape id="Freeform 15027" o:spid="_x0000_s3097"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" path="m,307l577,448,1290,127,727,,,307e" strokeweight=".5pt">
                    <v:stroke endcap="round"/>
                    <v:path arrowok="t" o:connecttype="custom" o:connectlocs="0,200;375,291;839,83;473,0;0,200" o:connectangles="0,0,0,0,0"/>
                  </v:shape>
                  <v:shape id="Freeform 15028" o:spid="_x0000_s3098"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5029" o:spid="_x0000_s3099"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030" o:spid="_x0000_s3100"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031" o:spid="_x0000_s3101"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" strokecolor="#676767" strokeweight=".5pt"/>
                  <v:oval id="Oval 15032" o:spid="_x0000_s3102"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" fillcolor="#33c" stroked="f" strokeweight="1pt"/>
                  <v:line id="Line 15033" o:spid="_x0000_s3103"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" strokecolor="#676767" strokeweight=".5pt"/>
                  <v:line id="Line 15034" o:spid="_x0000_s3104"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" strokecolor="#676767" strokeweight=".5pt"/>
                  <v:line id="Line 15035" o:spid="_x0000_s3105"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" strokecolor="#676767" strokeweight=".5pt"/>
                  <v:line id="Line 15036" o:spid="_x0000_s3106"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" strokecolor="#676767" strokeweight=".5pt">
                    <v:shadow color="#a9a9a9" offset="1pt,1pt"/>
                  </v:line>
                  <v:shape id="Freeform 15037" o:spid="_x0000_s3107"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" path="m,628l396,732,396,e" filled="f" strokecolor="#676767" strokeweight=".5pt">
                    <v:stroke endcap="round"/>
                    <v:path arrowok="t" o:connecttype="custom" o:connectlocs="0,410;256,477;256,0" o:connectangles="0,0,0"/>
                  </v:shape>
                  <v:shape id="Freeform 15038" o:spid="_x0000_s3108"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" path="m452,105l,,,1277e" filled="f" strokeweight=".5pt">
                    <v:stroke endcap="round"/>
                    <v:path arrowok="t" o:connecttype="custom" o:connectlocs="293,68;0,0;0,832" o:connectangles="0,0,0"/>
                  </v:shape>
                  <v:shape id="Freeform 15039" o:spid="_x0000_s3109"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040" o:spid="_x0000_s3110"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" strokecolor="#676767" strokeweight=".5pt"/>
                  <v:line id="Line 15041" o:spid="_x0000_s3111"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" strokecolor="#676767" strokeweight=".5pt"/>
                  <v:line id="Line 15042" o:spid="_x0000_s3112"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" strokecolor="#676767" strokeweight=".5pt"/>
                  <v:shape id="Freeform 15043" o:spid="_x0000_s3113"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" path="m,l,48,151,81r,-48l,e" fillcolor="#a9a9a9" stroked="f" strokeweight="1pt">
                    <v:stroke endcap="round"/>
                    <v:path arrowok="t" o:connecttype="custom" o:connectlocs="0,0;0,32;99,53;99,22;0,0" o:connectangles="0,0,0,0,0"/>
                  </v:shape>
                  <v:line id="Line 15044" o:spid="_x0000_s3114"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" strokecolor="#919191" strokeweight=".5pt"/>
                  <v:shape id="Freeform 15045" o:spid="_x0000_s3115"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046" o:spid="_x0000_s3116"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" path="m,85l,,350,93r,88l,85e" fillcolor="#b2b2b2" strokecolor="#676767" strokeweight=".5pt">
                    <v:stroke endcap="round"/>
                    <v:path arrowok="t" o:connecttype="custom" o:connectlocs="0,52;0,0;224,57;224,111;0,52" o:connectangles="0,0,0,0,0"/>
                  </v:shape>
                  <v:shape id="Freeform 15047" o:spid="_x0000_s3117"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048" o:spid="_x0000_s3118"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5049" o:spid="_x0000_s3119"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5050" o:spid="_x0000_s3120"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051" o:spid="_x0000_s3121" style="position:absolute;left:42941;top:11268;width:4666;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">
                  <v:shape id="Freeform 15052" o:spid="_x0000_s312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" path="m,307l577,448,1290,127,727,,,307e" strokeweight=".5pt">
                    <v:stroke endcap="round"/>
                    <v:path arrowok="t" o:connecttype="custom" o:connectlocs="0,200;375,291;839,83;473,0;0,200" o:connectangles="0,0,0,0,0"/>
                  </v:shape>
                  <v:shape id="Freeform 15053" o:spid="_x0000_s312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054" o:spid="_x0000_s312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055" o:spid="_x0000_s312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056" o:spid="_x0000_s312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" strokecolor="#676767" strokeweight=".5pt"/>
                  <v:oval id="Oval 15057" o:spid="_x0000_s312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" fillcolor="#33c" stroked="f" strokeweight="1pt"/>
                  <v:line id="Line 15058" o:spid="_x0000_s312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" strokecolor="#676767" strokeweight=".5pt"/>
                  <v:line id="Line 15059" o:spid="_x0000_s312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" strokecolor="#676767" strokeweight=".5pt"/>
                  <v:line id="Line 15060" o:spid="_x0000_s313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" strokecolor="#676767" strokeweight=".5pt"/>
                  <v:line id="Line 15061" o:spid="_x0000_s313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" strokecolor="#676767" strokeweight=".5pt">
                    <v:shadow color="#a9a9a9" offset="1pt,1pt"/>
                  </v:line>
                  <v:shape id="Freeform 15062" o:spid="_x0000_s313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" path="m,628l396,732,396,e" filled="f" strokecolor="#676767" strokeweight=".5pt">
                    <v:stroke endcap="round"/>
                    <v:path arrowok="t" o:connecttype="custom" o:connectlocs="0,410;256,477;256,0" o:connectangles="0,0,0"/>
                  </v:shape>
                  <v:shape id="Freeform 15063" o:spid="_x0000_s313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" path="m452,105l,,,1277e" filled="f" strokeweight=".5pt">
                    <v:stroke endcap="round"/>
                    <v:path arrowok="t" o:connecttype="custom" o:connectlocs="293,68;0,0;0,832" o:connectangles="0,0,0"/>
                  </v:shape>
                  <v:shape id="Freeform 15064" o:spid="_x0000_s313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065" o:spid="_x0000_s313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" strokecolor="#676767" strokeweight=".5pt"/>
                  <v:line id="Line 15066" o:spid="_x0000_s313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" strokecolor="#676767" strokeweight=".5pt"/>
                  <v:line id="Line 15067" o:spid="_x0000_s313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" strokecolor="#676767" strokeweight=".5pt"/>
                  <v:shape id="Freeform 15068" o:spid="_x0000_s313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" path="m,l,48,151,81r,-48l,e" fillcolor="#a9a9a9" stroked="f" strokeweight="1pt">
                    <v:stroke endcap="round"/>
                    <v:path arrowok="t" o:connecttype="custom" o:connectlocs="0,0;0,32;99,53;99,22;0,0" o:connectangles="0,0,0,0,0"/>
                  </v:shape>
                  <v:line id="Line 15069" o:spid="_x0000_s313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" strokecolor="#919191" strokeweight=".5pt"/>
                  <v:shape id="Freeform 15070" o:spid="_x0000_s314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071" o:spid="_x0000_s314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072" o:spid="_x0000_s314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073" o:spid="_x0000_s314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5074" o:spid="_x0000_s314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5075" o:spid="_x0000_s314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076" o:spid="_x0000_s3146" style="position:absolute;left:45406;top:10033;width:8263;height:432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">
                  <v:rect id="Rectangle 15077" o:spid="_x0000_s314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" strokecolor="#919191">
                    <v:shadow on="t" color="#cecece"/>
                    <v:textbox inset="1.0287mm,1.0287mm,2.05739mm,1.0287mm">
                      <w:txbxContent>
                        <w:p w14:paraId="61476548"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v:textbox>
                  </v:rect>
                  <v:group id="Group 15078" o:spid="_x0000_s314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">
                    <v:shape id="AutoShape 15079" o:spid="_x0000_s314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" adj="17843" fillcolor="#ffcba9" strokecolor="#c00">
                      <v:fill color2="#f60" focus="100%" type="gradient"/>
                    </v:shape>
                    <v:shape id="AutoShape 15080" o:spid="_x0000_s315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" fillcolor="#ffcba9" strokecolor="#c00">
                      <v:fill color2="#f60" focusposition=".5,.5" focussize="" focus="100%" type="gradientRadial"/>
                    </v:shape>
                    <v:oval id="Oval 15081" o:spid="_x0000_s315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" fillcolor="#fff8ea" strokecolor="#c00">
                      <v:fill color2="#fc6" focusposition=".5,.5" focussize="" focus="100%" type="gradientRadial"/>
                    </v:oval>
                  </v:group>
                </v:group>
                <v:group id="Group 15082" o:spid="_x0000_s3152" style="position:absolute;left:42239;top:1145;width:9145;height:432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">
                  <v:rect id="Rectangle 15083" o:spid="_x0000_s315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" strokecolor="#919191">
                    <v:shadow on="t" color="#cecece"/>
                    <v:textbox inset="1.0287mm,1.0287mm,2.05739mm,1.0287mm">
                      <w:txbxContent>
                        <w:p w14:paraId="6A6060DA" w14:textId="77777777" w:rsidR="006D28B7" w:rsidRPr="009C72A6" w:rsidRDefault="006D28B7" w:rsidP="00031042">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PartnerCA</w:t>
                          </w:r>
                          <w:r>
                            <w:rPr>
                              <w:b/>
                              <w:bCs/>
                              <w:color w:val="000000"/>
                              <w:sz w:val="13"/>
                              <w:szCs w:val="16"/>
                            </w:rPr>
                            <w:br/>
                          </w:r>
                          <w:r w:rsidRPr="009C72A6">
                            <w:rPr>
                              <w:color w:val="000000"/>
                              <w:sz w:val="13"/>
                              <w:szCs w:val="16"/>
                            </w:rPr>
                            <w:t xml:space="preserve">Subject: </w:t>
                          </w:r>
                          <w:r w:rsidRPr="009C72A6">
                            <w:rPr>
                              <w:b/>
                              <w:bCs/>
                              <w:color w:val="000000"/>
                              <w:sz w:val="13"/>
                              <w:szCs w:val="16"/>
                            </w:rPr>
                            <w:t>PartnerCA</w:t>
                          </w:r>
                        </w:p>
                      </w:txbxContent>
                    </v:textbox>
                  </v:rect>
                  <v:group id="Group 15084" o:spid="_x0000_s315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">
                    <v:shape id="AutoShape 15085" o:spid="_x0000_s315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" adj="17843" fillcolor="#ffcba9" strokecolor="#c00">
                      <v:fill color2="#f60" focus="100%" type="gradient"/>
                    </v:shape>
                    <v:shape id="AutoShape 15086" o:spid="_x0000_s315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" fillcolor="#ffcba9" strokecolor="#c00">
                      <v:fill color2="#f60" focusposition=".5,.5" focussize="" focus="100%" type="gradientRadial"/>
                    </v:shape>
                    <v:oval id="Oval 15087" o:spid="_x0000_s315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" fillcolor="#fff8ea" strokecolor="#c00">
                      <v:fill color2="#fc6" focusposition=".5,.5" focussize="" focus="100%" type="gradientRadial"/>
                    </v:oval>
                  </v:group>
                </v:group>
                <v:line id="Line 15088" o:spid="_x0000_s3158" style="position:absolute;flip:x y;visibility:visible;mso-wrap-style:square" from="12964,16206" to="41975,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" strokeweight="2.25pt">
                  <v:stroke endarrow="block"/>
                </v:line>
                <v:group id="Group 15089" o:spid="_x0000_s3159" style="position:absolute;left:4937;top:9416;width:3090;height:6172"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">
                  <v:line id="Line 15090" o:spid="_x0000_s316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" strokeweight="3pt"/>
                  <v:line id="Line 15091" o:spid="_x0000_s316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" strokeweight="3pt">
                    <v:stroke endarrow="block"/>
                  </v:line>
                </v:group>
                <v:group id="Group 15092" o:spid="_x0000_s3162" style="position:absolute;left:3360;top:3243;width:4667;height:7538"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">
                  <v:shape id="Freeform 15093" o:spid="_x0000_s3163"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" path="m,307l577,448,1290,127,727,,,307e" strokeweight=".5pt">
                    <v:stroke endcap="round"/>
                    <v:path arrowok="t" o:connecttype="custom" o:connectlocs="0,200;375,291;839,83;473,0;0,200" o:connectangles="0,0,0,0,0"/>
                  </v:shape>
                  <v:shape id="Freeform 15094" o:spid="_x0000_s3164"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095" o:spid="_x0000_s3165"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096" o:spid="_x0000_s3166"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5097" o:spid="_x0000_s3167"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" strokecolor="#676767" strokeweight=".5pt"/>
                  <v:oval id="Oval 15098" o:spid="_x0000_s3168"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" fillcolor="#33c" stroked="f" strokeweight="1pt"/>
                  <v:line id="Line 15099" o:spid="_x0000_s3169"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" strokecolor="#676767" strokeweight=".5pt"/>
                  <v:line id="Line 15100" o:spid="_x0000_s3170"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" strokecolor="#676767" strokeweight=".5pt"/>
                  <v:line id="Line 15101" o:spid="_x0000_s3171"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" strokecolor="#676767" strokeweight=".5pt"/>
                  <v:line id="Line 15102" o:spid="_x0000_s3172"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" strokecolor="#676767" strokeweight=".5pt">
                    <v:shadow color="#a9a9a9" offset="1pt,1pt"/>
                  </v:line>
                  <v:shape id="Freeform 15103" o:spid="_x0000_s3173"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" path="m,628l396,732,396,e" filled="f" strokecolor="#676767" strokeweight=".5pt">
                    <v:stroke endcap="round"/>
                    <v:path arrowok="t" o:connecttype="custom" o:connectlocs="0,410;256,477;256,0" o:connectangles="0,0,0"/>
                  </v:shape>
                  <v:shape id="Freeform 15104" o:spid="_x0000_s3174"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" path="m452,105l,,,1277e" filled="f" strokeweight=".5pt">
                    <v:stroke endcap="round"/>
                    <v:path arrowok="t" o:connecttype="custom" o:connectlocs="293,68;0,0;0,832" o:connectangles="0,0,0"/>
                  </v:shape>
                  <v:shape id="Freeform 15105" o:spid="_x0000_s3175"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106" o:spid="_x0000_s3176"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" strokecolor="#676767" strokeweight=".5pt"/>
                  <v:line id="Line 15107" o:spid="_x0000_s3177"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" strokecolor="#676767" strokeweight=".5pt"/>
                  <v:line id="Line 15108" o:spid="_x0000_s3178"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" strokecolor="#676767" strokeweight=".5pt"/>
                  <v:shape id="Freeform 15109" o:spid="_x0000_s3179"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" path="m,l,48,151,81r,-48l,e" fillcolor="#a9a9a9" stroked="f" strokeweight="1pt">
                    <v:stroke endcap="round"/>
                    <v:path arrowok="t" o:connecttype="custom" o:connectlocs="0,0;0,32;99,53;99,22;0,0" o:connectangles="0,0,0,0,0"/>
                  </v:shape>
                  <v:line id="Line 15110" o:spid="_x0000_s3180"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" strokecolor="#919191" strokeweight=".5pt"/>
                  <v:shape id="Freeform 15111" o:spid="_x0000_s3181"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112" o:spid="_x0000_s3182"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113" o:spid="_x0000_s3183"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114" o:spid="_x0000_s3184"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115" o:spid="_x0000_s3185"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116" o:spid="_x0000_s3186"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" path="m,14l,,53,15r,14l,14e" fillcolor="#33c" strokecolor="#33c" strokeweight="1pt">
                    <v:stroke endcap="round"/>
                    <v:path arrowok="t" o:connecttype="custom" o:connectlocs="0,9;0,0;34,10;34,18;0,9" o:connectangles="0,0,0,0,0"/>
                  </v:shape>
                </v:group>
                <v:group id="Group 15117" o:spid="_x0000_s3187" style="position:absolute;left:8027;top:11885;width:4666;height:753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it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">
                  <v:shape id="Freeform 15118" o:spid="_x0000_s3188"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" path="m,307l577,448,1290,127,727,,,307e" strokeweight=".5pt">
                    <v:stroke endcap="round"/>
                    <v:path arrowok="t" o:connecttype="custom" o:connectlocs="0,200;375,291;839,83;473,0;0,200" o:connectangles="0,0,0,0,0"/>
                  </v:shape>
                  <v:shape id="Freeform 15119" o:spid="_x0000_s3189"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120" o:spid="_x0000_s3190"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121" o:spid="_x0000_s3191"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122" o:spid="_x0000_s3192"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" strokecolor="#676767" strokeweight=".5pt"/>
                  <v:oval id="Oval 15123" o:spid="_x0000_s3193"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" fillcolor="#33c" stroked="f" strokeweight="1pt"/>
                  <v:line id="Line 15124" o:spid="_x0000_s3194"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" strokecolor="#676767" strokeweight=".5pt"/>
                  <v:line id="Line 15125" o:spid="_x0000_s3195"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" strokecolor="#676767" strokeweight=".5pt"/>
                  <v:line id="Line 15126" o:spid="_x0000_s3196"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" strokecolor="#676767" strokeweight=".5pt"/>
                  <v:line id="Line 15127" o:spid="_x0000_s3197"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" strokecolor="#676767" strokeweight=".5pt">
                    <v:shadow color="#a9a9a9" offset="1pt,1pt"/>
                  </v:line>
                  <v:shape id="Freeform 15128" o:spid="_x0000_s3198"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" path="m,628l396,732,396,e" filled="f" strokecolor="#676767" strokeweight=".5pt">
                    <v:stroke endcap="round"/>
                    <v:path arrowok="t" o:connecttype="custom" o:connectlocs="0,410;256,477;256,0" o:connectangles="0,0,0"/>
                  </v:shape>
                  <v:shape id="Freeform 15129" o:spid="_x0000_s3199"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" path="m452,105l,,,1277e" filled="f" strokeweight=".5pt">
                    <v:stroke endcap="round"/>
                    <v:path arrowok="t" o:connecttype="custom" o:connectlocs="293,68;0,0;0,832" o:connectangles="0,0,0"/>
                  </v:shape>
                  <v:shape id="Freeform 15130" o:spid="_x0000_s3200"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5131" o:spid="_x0000_s3201"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" strokecolor="#676767" strokeweight=".5pt"/>
                  <v:line id="Line 15132" o:spid="_x0000_s3202"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" strokecolor="#676767" strokeweight=".5pt"/>
                  <v:line id="Line 15133" o:spid="_x0000_s3203"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" strokecolor="#676767" strokeweight=".5pt"/>
                  <v:shape id="Freeform 15134" o:spid="_x0000_s3204"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" path="m,l,48,151,81r,-48l,e" fillcolor="#a9a9a9" stroked="f" strokeweight="1pt">
                    <v:stroke endcap="round"/>
                    <v:path arrowok="t" o:connecttype="custom" o:connectlocs="0,0;0,32;99,53;99,22;0,0" o:connectangles="0,0,0,0,0"/>
                  </v:shape>
                  <v:line id="Line 15135" o:spid="_x0000_s3205"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" strokecolor="#919191" strokeweight=".5pt"/>
                  <v:shape id="Freeform 15136" o:spid="_x0000_s3206"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5137" o:spid="_x0000_s3207"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5138" o:spid="_x0000_s3208"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5139" o:spid="_x0000_s3209"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5140" o:spid="_x0000_s3210"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141" o:spid="_x0000_s3211"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142" o:spid="_x0000_s3212" style="position:absolute;left:6173;top:2009;width:8638;height:37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">
                  <v:rect id="Rectangle 15143" o:spid="_x0000_s321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" strokecolor="#919191">
                    <v:shadow on="t" color="#cecece"/>
                    <v:textbox inset="1.0287mm,1.0287mm,2.05739mm,1.0287mm">
                      <w:txbxContent>
                        <w:p w14:paraId="0E0560B7" w14:textId="77777777" w:rsidR="006D28B7" w:rsidRDefault="006D28B7" w:rsidP="00A875EA">
                          <w:pPr>
                            <w:autoSpaceDE w:val="0"/>
                            <w:autoSpaceDN w:val="0"/>
                            <w:adjustRightInd w:val="0"/>
                            <w:spacing w:after="0" w:line="120" w:lineRule="exact"/>
                            <w:rPr>
                              <w:b/>
                              <w:bCs/>
                              <w:color w:val="000000"/>
                              <w:sz w:val="13"/>
                              <w:szCs w:val="16"/>
                            </w:rPr>
                          </w:pPr>
                          <w:r w:rsidRPr="009C72A6">
                            <w:rPr>
                              <w:color w:val="000000"/>
                              <w:sz w:val="13"/>
                              <w:szCs w:val="16"/>
                            </w:rPr>
                            <w:t xml:space="preserve">Issuer: </w:t>
                          </w:r>
                          <w:r w:rsidRPr="009C72A6">
                            <w:rPr>
                              <w:b/>
                              <w:bCs/>
                              <w:color w:val="000000"/>
                              <w:sz w:val="13"/>
                              <w:szCs w:val="16"/>
                            </w:rPr>
                            <w:t>CorpCA</w:t>
                          </w:r>
                        </w:p>
                        <w:p w14:paraId="7F5BF7DC"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Subject: </w:t>
                          </w:r>
                          <w:r w:rsidRPr="009C72A6">
                            <w:rPr>
                              <w:b/>
                              <w:bCs/>
                              <w:color w:val="000000"/>
                              <w:sz w:val="13"/>
                              <w:szCs w:val="16"/>
                            </w:rPr>
                            <w:t>CorpCA</w:t>
                          </w:r>
                        </w:p>
                      </w:txbxContent>
                    </v:textbox>
                  </v:rect>
                  <v:group id="Group 15144" o:spid="_x0000_s321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">
                    <v:shape id="AutoShape 15145" o:spid="_x0000_s321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" adj="17843" fillcolor="#ffcba9" strokecolor="#c00">
                      <v:fill color2="#f60" focus="100%" type="gradient"/>
                    </v:shape>
                    <v:shape id="AutoShape 15146" o:spid="_x0000_s321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" fillcolor="#ffcba9" strokecolor="#c00">
                      <v:fill color2="#f60" focusposition=".5,.5" focussize="" focus="100%" type="gradientRadial"/>
                    </v:shape>
                    <v:oval id="Oval 15147" o:spid="_x0000_s321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" fillcolor="#fff8ea" strokecolor="#c00">
                      <v:fill color2="#fc6" focusposition=".5,.5" focussize="" focus="100%" type="gradientRadial"/>
                    </v:oval>
                  </v:group>
                </v:group>
                <v:group id="Group 15148" o:spid="_x0000_s3218" style="position:absolute;left:32712;top:17865;width:8389;height:432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">
                  <v:rect id="Rectangle 15149" o:spid="_x0000_s321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" strokecolor="#919191">
                    <v:shadow on="t" color="#cecece"/>
                    <v:textbox inset="1.0287mm,1.0287mm,2.05739mm,1.0287mm">
                      <w:txbxContent>
                        <w:p w14:paraId="7C1EB931"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IssingCA</w:t>
                          </w:r>
                          <w:r>
                            <w:rPr>
                              <w:b/>
                              <w:bCs/>
                              <w:color w:val="000000"/>
                              <w:sz w:val="13"/>
                              <w:szCs w:val="16"/>
                            </w:rPr>
                            <w:br/>
                          </w:r>
                          <w:r w:rsidRPr="009C72A6">
                            <w:rPr>
                              <w:color w:val="000000"/>
                              <w:sz w:val="13"/>
                              <w:szCs w:val="16"/>
                            </w:rPr>
                            <w:t xml:space="preserve">Subject: </w:t>
                          </w:r>
                          <w:r w:rsidRPr="009C72A6">
                            <w:rPr>
                              <w:b/>
                              <w:bCs/>
                              <w:color w:val="000000"/>
                              <w:sz w:val="13"/>
                              <w:szCs w:val="16"/>
                            </w:rPr>
                            <w:t>PolicyCA</w:t>
                          </w:r>
                        </w:p>
                      </w:txbxContent>
                    </v:textbox>
                  </v:rect>
                  <v:group id="Group 15150" o:spid="_x0000_s322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">
                    <v:shape id="AutoShape 15151" o:spid="_x0000_s322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" adj="17843" fillcolor="#ffcba9" strokecolor="#c00">
                      <v:fill color2="#f60" focus="100%" type="gradient"/>
                    </v:shape>
                    <v:shape id="AutoShape 15152" o:spid="_x0000_s322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" fillcolor="#ffcba9" strokecolor="#c00">
                      <v:fill color2="#f60" focusposition=".5,.5" focussize="" focus="100%" type="gradientRadial"/>
                    </v:shape>
                    <v:oval id="Oval 15153" o:spid="_x0000_s322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" fillcolor="#fff8ea" strokecolor="#c00">
                      <v:fill color2="#fc6" focusposition=".5,.5" focussize="" focus="100%" type="gradientRadial"/>
                    </v:oval>
                  </v:group>
                </v:group>
                <v:group id="Group 15154" o:spid="_x0000_s3224" style="position:absolute;left:17283;top:21761;width:8958;height:4320"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">
                  <v:rect id="Rectangle 15155" o:spid="_x0000_s322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" strokecolor="#919191">
                    <v:shadow on="t" color="#cecece"/>
                    <v:textbox inset="1.0287mm,1.0287mm,2.05739mm,1.0287mm">
                      <w:txbxContent>
                        <w:p w14:paraId="203DD0CD"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IssuingCA</w:t>
                          </w:r>
                          <w:r>
                            <w:rPr>
                              <w:b/>
                              <w:bCs/>
                              <w:color w:val="000000"/>
                              <w:sz w:val="13"/>
                              <w:szCs w:val="16"/>
                            </w:rPr>
                            <w:br/>
                          </w:r>
                          <w:r w:rsidRPr="009C72A6">
                            <w:rPr>
                              <w:color w:val="000000"/>
                              <w:sz w:val="13"/>
                              <w:szCs w:val="16"/>
                            </w:rPr>
                            <w:t xml:space="preserve">Subject: </w:t>
                          </w:r>
                          <w:r w:rsidRPr="009C72A6">
                            <w:rPr>
                              <w:b/>
                              <w:bCs/>
                              <w:color w:val="000000"/>
                              <w:sz w:val="13"/>
                              <w:szCs w:val="16"/>
                            </w:rPr>
                            <w:t>user1</w:t>
                          </w:r>
                        </w:p>
                      </w:txbxContent>
                    </v:textbox>
                  </v:rect>
                  <v:group id="Group 15156" o:spid="_x0000_s322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">
                    <v:shape id="AutoShape 15157" o:spid="_x0000_s322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" adj="17843" fillcolor="#ffcba9" strokecolor="#c00">
                      <v:fill color2="#f60" focus="100%" type="gradient"/>
                    </v:shape>
                    <v:shape id="AutoShape 15158" o:spid="_x0000_s322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" fillcolor="#ffcba9" strokecolor="#c00">
                      <v:fill color2="#f60" focusposition=".5,.5" focussize="" focus="100%" type="gradientRadial"/>
                    </v:shape>
                    <v:oval id="Oval 15159" o:spid="_x0000_s322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" fillcolor="#fff8ea" strokecolor="#c00">
                      <v:fill color2="#fc6" focusposition=".5,.5" focussize="" focus="100%" type="gradientRadial"/>
                    </v:oval>
                  </v:group>
                </v:group>
                <v:group id="Group 15160" o:spid="_x0000_s3230" style="position:absolute;left:7409;top:10650;width:8541;height:421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">
                  <v:rect id="Rectangle 15161" o:spid="_x0000_s323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" strokecolor="#919191">
                    <v:shadow on="t" color="#cecece"/>
                    <v:textbox inset="1.0287mm,1.0287mm,2.05739mm,1.0287mm">
                      <w:txbxContent>
                        <w:p w14:paraId="0F1C8903"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CorpCA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v:textbox>
                  </v:rect>
                  <v:group id="Group 15162" o:spid="_x0000_s323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">
                    <v:shape id="AutoShape 15163" o:spid="_x0000_s323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" adj="17843" fillcolor="#ffcba9" strokecolor="#c00">
                      <v:fill color2="#f60" focus="100%" type="gradient"/>
                    </v:shape>
                    <v:shape id="AutoShape 15164" o:spid="_x0000_s323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" fillcolor="#ffcba9" strokecolor="#c00">
                      <v:fill color2="#f60" focusposition=".5,.5" focussize="" focus="100%" type="gradientRadial"/>
                    </v:shape>
                    <v:oval id="Oval 15165" o:spid="_x0000_s323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" fillcolor="#fff8ea" strokecolor="#c00">
                      <v:fill color2="#fc6" focusposition=".5,.5" focussize="" focus="100%" type="gradientRadial"/>
                    </v:oval>
                  </v:group>
                </v:group>
                <v:group id="Group 15166" o:spid="_x0000_s3236" style="position:absolute;left:12846;top:21143;width:3666;height:4465"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">
                  <v:shape id="Freeform 15167" o:spid="_x0000_s3237"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" path="m488,14r,483l285,497r,235l,732,,,488,14e" stroked="f" strokeweight="1pt">
                    <v:stroke endcap="round"/>
                    <v:path arrowok="t" o:connecttype="custom" o:connectlocs="488,14;488,497;285,497;285,732;0,732;0,0;488,14" o:connectangles="0,0,0,0,0,0,0"/>
                  </v:shape>
                  <v:rect id="Rectangle 15168" o:spid="_x0000_s3238"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" fillcolor="#919191" stroked="f" strokeweight="1pt"/>
                  <v:rect id="Rectangle 15169" o:spid="_x0000_s3239"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" fillcolor="#dadada" stroked="f" strokeweight="1pt"/>
                  <v:rect id="Rectangle 15170" o:spid="_x0000_s3240"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" fillcolor="#dadada" stroked="f" strokeweight="1pt"/>
                  <v:rect id="Rectangle 15171" o:spid="_x0000_s3241"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" fillcolor="#36f" stroked="f" strokeweight="1pt"/>
                  <v:shape id="Freeform 15172" o:spid="_x0000_s3242"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173" o:spid="_x0000_s3243"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" fillcolor="black" stroked="f" strokeweight="1pt"/>
                  <v:rect id="Rectangle 15174" o:spid="_x0000_s3244"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" fillcolor="#063de8" stroked="f" strokeweight="1pt"/>
                  <v:rect id="Rectangle 15175" o:spid="_x0000_s3245"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" fillcolor="black" stroked="f" strokeweight="1pt"/>
                  <v:rect id="Rectangle 15176" o:spid="_x0000_s3246"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" fillcolor="black" stroked="f" strokeweight="1pt"/>
                  <v:rect id="Rectangle 15177" o:spid="_x0000_s3247"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" fillcolor="blue" stroked="f" strokecolor="#9234db" strokeweight="1pt"/>
                  <v:rect id="Rectangle 15178" o:spid="_x0000_s3248"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" fillcolor="blue" stroked="f" strokecolor="#9234db" strokeweight="1pt"/>
                  <v:rect id="Rectangle 15179" o:spid="_x0000_s3249"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" fillcolor="blue" stroked="f" strokecolor="#9234db" strokeweight="1pt"/>
                  <v:rect id="Rectangle 15180" o:spid="_x0000_s3250"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" fillcolor="blue" stroked="f" strokecolor="#9234db" strokeweight="1pt"/>
                  <v:rect id="Rectangle 15181" o:spid="_x0000_s3251"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" fillcolor="blue" stroked="f" strokecolor="#9234db" strokeweight="1pt"/>
                  <v:rect id="Rectangle 15182" o:spid="_x0000_s3252"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" fillcolor="black" stroked="f" strokeweight="1pt"/>
                  <v:rect id="Rectangle 15183" o:spid="_x0000_s3253"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" fillcolor="#dadada" stroked="f" strokeweight="1pt"/>
                  <v:rect id="Rectangle 15184" o:spid="_x0000_s3254"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" fillcolor="#dadada" stroked="f" strokeweight="1pt"/>
                  <v:rect id="Rectangle 15185" o:spid="_x0000_s3255"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" fillcolor="#dadada" stroked="f" strokeweight="1pt"/>
                  <v:rect id="Rectangle 15186" o:spid="_x0000_s3256"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" fillcolor="blue" stroked="f" strokecolor="#9234db" strokeweight="1pt"/>
                  <v:rect id="Rectangle 15187" o:spid="_x0000_s3257"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" fillcolor="#36f" stroked="f" strokeweight="1pt"/>
                  <v:rect id="Rectangle 15188" o:spid="_x0000_s3258"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" fillcolor="blue" stroked="f" strokecolor="#9234db" strokeweight="1pt"/>
                  <v:rect id="Rectangle 15189" o:spid="_x0000_s3259"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" fillcolor="blue" stroked="f" strokecolor="#9234db" strokeweight="1pt"/>
                  <v:rect id="Rectangle 15190" o:spid="_x0000_s3260"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" fillcolor="blue" stroked="f" strokecolor="#9234db" strokeweight="1pt"/>
                  <v:rect id="Rectangle 15191" o:spid="_x0000_s3261"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" fillcolor="black" stroked="f" strokeweight="1pt"/>
                  <v:rect id="Rectangle 15192" o:spid="_x0000_s3262"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" fillcolor="blue" stroked="f" strokecolor="#9234db" strokeweight="1pt"/>
                  <v:rect id="Rectangle 15193" o:spid="_x0000_s3263"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" fillcolor="blue" stroked="f" strokecolor="#9234db" strokeweight="1pt"/>
                  <v:rect id="Rectangle 15194" o:spid="_x0000_s3264"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" fillcolor="blue" stroked="f" strokecolor="#9234db" strokeweight="1pt"/>
                  <v:rect id="Rectangle 15195" o:spid="_x0000_s3265"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" fillcolor="black" stroked="f" strokeweight="1pt"/>
                  <v:rect id="Rectangle 15196" o:spid="_x0000_s3266"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" fillcolor="black" stroked="f" strokeweight="1pt"/>
                  <v:rect id="Rectangle 15197" o:spid="_x0000_s3267"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" fillcolor="blue" stroked="f" strokecolor="#9234db" strokeweight="1pt"/>
                </v:group>
                <v:shape id="Text Box 15198" o:spid="_x0000_s3268" type="#_x0000_t202" style="position:absolute;left:1236;top:23612;width:6041;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" strokecolor="#339">
                  <v:shadow on="t" color="silver" offset="4pt,4pt"/>
                  <v:textbox inset="2.05739mm,.61722mm,2.05739mm,.61722mm">
                    <w:txbxContent>
                      <w:p w14:paraId="0A479243" w14:textId="77777777" w:rsidR="006D28B7" w:rsidRPr="00A875EA" w:rsidRDefault="006D28B7" w:rsidP="00A875EA">
                        <w:pPr>
                          <w:autoSpaceDE w:val="0"/>
                          <w:autoSpaceDN w:val="0"/>
                          <w:adjustRightInd w:val="0"/>
                          <w:spacing w:after="0" w:line="120" w:lineRule="exact"/>
                          <w:jc w:val="center"/>
                          <w:rPr>
                            <w:rFonts w:cs="Arial"/>
                            <w:color w:val="000000"/>
                            <w:sz w:val="13"/>
                            <w:szCs w:val="16"/>
                          </w:rPr>
                        </w:pPr>
                        <w:r w:rsidRPr="00A875EA">
                          <w:rPr>
                            <w:rFonts w:cs="Arial"/>
                            <w:color w:val="000000"/>
                            <w:sz w:val="13"/>
                            <w:szCs w:val="16"/>
                          </w:rPr>
                          <w:t>Northwind</w:t>
                        </w:r>
                        <w:r w:rsidRPr="00A875EA">
                          <w:rPr>
                            <w:rFonts w:cs="Arial"/>
                            <w:color w:val="000000"/>
                            <w:sz w:val="13"/>
                            <w:szCs w:val="16"/>
                          </w:rPr>
                          <w:br/>
                          <w:t>Traders</w:t>
                        </w:r>
                      </w:p>
                    </w:txbxContent>
                  </v:textbox>
                </v:shape>
                <v:line id="Line 15199" o:spid="_x0000_s3269" style="position:absolute;flip:y;visibility:visible;mso-wrap-style:square" from="13193,17440" to="42205,1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" strokeweight="2.25pt">
                  <v:stroke endarrow="block"/>
                </v:line>
                <v:group id="Group 15200" o:spid="_x0000_s3270" style="position:absolute;left:18838;top:12502;width:8541;height:4321"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">
                  <v:rect id="Rectangle 15201" o:spid="_x0000_s327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" strokecolor="#919191">
                    <v:shadow on="t" color="#cecece"/>
                    <v:textbox inset="1.0287mm,1.0287mm,2.05739mm,1.0287mm">
                      <w:txbxContent>
                        <w:p w14:paraId="2A52E4C5" w14:textId="77777777" w:rsidR="006D28B7" w:rsidRPr="009C72A6" w:rsidRDefault="006D28B7" w:rsidP="00A875EA">
                          <w:pPr>
                            <w:autoSpaceDE w:val="0"/>
                            <w:autoSpaceDN w:val="0"/>
                            <w:adjustRightInd w:val="0"/>
                            <w:spacing w:after="0" w:line="120" w:lineRule="exact"/>
                            <w:rPr>
                              <w:color w:val="000000"/>
                              <w:sz w:val="13"/>
                              <w:szCs w:val="16"/>
                            </w:rPr>
                          </w:pPr>
                          <w:r w:rsidRPr="009C72A6">
                            <w:rPr>
                              <w:color w:val="000000"/>
                              <w:sz w:val="13"/>
                              <w:szCs w:val="16"/>
                            </w:rPr>
                            <w:t xml:space="preserve">Issuer: </w:t>
                          </w:r>
                          <w:r w:rsidRPr="009C72A6">
                            <w:rPr>
                              <w:b/>
                              <w:bCs/>
                              <w:color w:val="000000"/>
                              <w:sz w:val="13"/>
                              <w:szCs w:val="16"/>
                            </w:rPr>
                            <w:t>PolicyCA</w:t>
                          </w:r>
                          <w:r>
                            <w:rPr>
                              <w:b/>
                              <w:bCs/>
                              <w:color w:val="000000"/>
                              <w:sz w:val="13"/>
                              <w:szCs w:val="16"/>
                            </w:rPr>
                            <w:br/>
                          </w:r>
                          <w:r w:rsidRPr="009C72A6">
                            <w:rPr>
                              <w:color w:val="000000"/>
                              <w:sz w:val="13"/>
                              <w:szCs w:val="16"/>
                            </w:rPr>
                            <w:t xml:space="preserve">Subject: </w:t>
                          </w:r>
                          <w:r w:rsidRPr="009C72A6">
                            <w:rPr>
                              <w:b/>
                              <w:bCs/>
                              <w:color w:val="000000"/>
                              <w:sz w:val="13"/>
                              <w:szCs w:val="16"/>
                            </w:rPr>
                            <w:t>IssuingCA</w:t>
                          </w:r>
                        </w:p>
                      </w:txbxContent>
                    </v:textbox>
                  </v:rect>
                  <v:group id="Group 15202" o:spid="_x0000_s327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">
                    <v:shape id="AutoShape 15203" o:spid="_x0000_s327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" adj="17843" fillcolor="#ffcba9" strokecolor="#c00">
                      <v:fill color2="#f60" focus="100%" type="gradient"/>
                    </v:shape>
                    <v:shape id="AutoShape 15204" o:spid="_x0000_s327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" fillcolor="#ffcba9" strokecolor="#c00">
                      <v:fill color2="#f60" focusposition=".5,.5" focussize="" focus="100%" type="gradientRadial"/>
                    </v:shape>
                    <v:oval id="Oval 15205" o:spid="_x0000_s327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" fillcolor="#fff8ea" strokecolor="#c00">
                      <v:fill color2="#fc6" focusposition=".5,.5" focussize="" focus="100%" type="gradientRadial"/>
                    </v:oval>
                  </v:group>
                </v:group>
                <v:oval id="Oval 15206" o:spid="_x0000_s3276" style="position:absolute;left:16116;top:12824;width:2465;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">
                  <v:textbox inset="2.05739mm,1.0287mm,2.05739mm,1.0287mm">
                    <w:txbxContent>
                      <w:p w14:paraId="4C06F9D5" w14:textId="77777777" w:rsidR="006D28B7" w:rsidRPr="00A875EA" w:rsidRDefault="006D28B7" w:rsidP="00A875EA">
                        <w:pPr>
                          <w:autoSpaceDE w:val="0"/>
                          <w:autoSpaceDN w:val="0"/>
                          <w:adjustRightInd w:val="0"/>
                          <w:spacing w:after="0" w:line="240" w:lineRule="exact"/>
                          <w:rPr>
                            <w:rFonts w:cs="Arial"/>
                            <w:color w:val="000000"/>
                            <w:sz w:val="2"/>
                            <w:szCs w:val="2"/>
                          </w:rPr>
                        </w:pPr>
                        <w:r w:rsidRPr="00A875EA">
                          <w:rPr>
                            <w:rFonts w:cs="Arial"/>
                            <w:color w:val="000000"/>
                            <w:sz w:val="24"/>
                            <w:szCs w:val="24"/>
                          </w:rPr>
                          <w:t>1</w:t>
                        </w:r>
                      </w:p>
                    </w:txbxContent>
                  </v:textbox>
                </v:oval>
                <v:oval id="Oval 15207" o:spid="_x0000_s3277" style="position:absolute;left:29671;top:18290;width:2458;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">
                  <v:textbox inset="2.05739mm,1.0287mm,2.05739mm,1.0287mm">
                    <w:txbxContent>
                      <w:p w14:paraId="406EEACA" w14:textId="77777777" w:rsidR="006D28B7" w:rsidRPr="00A875EA" w:rsidRDefault="006D28B7" w:rsidP="00A875EA">
                        <w:pPr>
                          <w:autoSpaceDE w:val="0"/>
                          <w:autoSpaceDN w:val="0"/>
                          <w:adjustRightInd w:val="0"/>
                          <w:spacing w:after="0" w:line="240" w:lineRule="exact"/>
                          <w:jc w:val="center"/>
                          <w:rPr>
                            <w:color w:val="000000"/>
                            <w:sz w:val="2"/>
                            <w:szCs w:val="2"/>
                          </w:rPr>
                        </w:pPr>
                        <w:r w:rsidRPr="00A875EA">
                          <w:rPr>
                            <w:color w:val="000000"/>
                            <w:sz w:val="24"/>
                            <w:szCs w:val="24"/>
                          </w:rPr>
                          <w:t>2</w:t>
                        </w:r>
                      </w:p>
                    </w:txbxContent>
                  </v:textbox>
                </v:oval>
                <w10:wrap type="topAndBottom"/>
              </v:group>
            </w:pict>
          </mc:Fallback>
        </mc:AlternateContent>
      </w:r>
      <w:r w:rsidR="004671F4">
        <w:fldChar w:fldCharType="begin"/>
      </w:r>
      <w:r w:rsidR="004671F4">
        <w:instrText xml:space="preserve"> REF _Ref33159026 \h </w:instrText>
      </w:r>
      <w:r w:rsidR="004671F4">
        <w:fldChar w:fldCharType="separate"/>
      </w:r>
      <w:r w:rsidR="00F27C7A">
        <w:t xml:space="preserve">Figure </w:t>
      </w:r>
      <w:r w:rsidR="00F27C7A">
        <w:rPr>
          <w:noProof/>
        </w:rPr>
        <w:t>12</w:t>
      </w:r>
      <w:r w:rsidR="004671F4">
        <w:fldChar w:fldCharType="end"/>
      </w:r>
      <w:r w:rsidR="00F71490">
        <w:t xml:space="preserve"> shows the scenario</w:t>
      </w:r>
      <w:r w:rsidR="00AB320B">
        <w:t xml:space="preserve"> where the qualified subordination is performed to limit the trust between specific CAs in the organization</w:t>
      </w:r>
      <w:r w:rsidR="00F102B5">
        <w:t>.</w:t>
      </w:r>
    </w:p>
    <w:p w14:paraId="022A4026" w14:textId="77777777" w:rsidR="00DD755F" w:rsidRDefault="00DD755F" w:rsidP="002101CC">
      <w:pPr>
        <w:pStyle w:val="CaptionNormal"/>
        <w:rPr>
          <w:noProof/>
        </w:rPr>
      </w:pPr>
    </w:p>
    <w:p w14:paraId="29EB9938" w14:textId="77777777" w:rsidR="00AB320B" w:rsidRDefault="00DD755F" w:rsidP="00DD755F">
      <w:pPr>
        <w:pStyle w:val="Caption"/>
        <w:jc w:val="center"/>
      </w:pPr>
      <w:bookmarkStart w:id="54" w:name="_Ref33159026"/>
      <w:r>
        <w:t xml:space="preserve">Figure </w:t>
      </w:r>
      <w:r>
        <w:fldChar w:fldCharType="begin"/>
      </w:r>
      <w:r>
        <w:instrText xml:space="preserve"> SEQ Figure \* ARABIC </w:instrText>
      </w:r>
      <w:r>
        <w:fldChar w:fldCharType="separate"/>
      </w:r>
      <w:r w:rsidR="00F27C7A">
        <w:rPr>
          <w:noProof/>
        </w:rPr>
        <w:t>12</w:t>
      </w:r>
      <w:r>
        <w:fldChar w:fldCharType="end"/>
      </w:r>
      <w:bookmarkEnd w:id="54"/>
      <w:r>
        <w:t xml:space="preserve">: </w:t>
      </w:r>
      <w:r w:rsidRPr="00877134">
        <w:t>Configuring a Limited Trust Relationship</w:t>
      </w:r>
    </w:p>
    <w:p w14:paraId="4E61C1A7" w14:textId="77777777" w:rsidR="002101CC" w:rsidRDefault="002101CC" w:rsidP="005E4449">
      <w:r>
        <w:t xml:space="preserve">With this configuration, the certificates issued by the IssuingCA and the PolicyCA will </w:t>
      </w:r>
      <w:r w:rsidR="00BF7AD3">
        <w:t>validate up</w:t>
      </w:r>
      <w:r>
        <w:t xml:space="preserve"> to a trusted root CA in both organizations.</w:t>
      </w:r>
    </w:p>
    <w:p w14:paraId="174EF904" w14:textId="530DA356" w:rsidR="002101CC" w:rsidRDefault="00805614" w:rsidP="005E4449">
      <w:r>
        <w:rPr>
          <w:noProof/>
        </w:rPr>
        <mc:AlternateContent>
          <mc:Choice Requires="wpc">
            <w:drawing>
              <wp:anchor distT="0" distB="0" distL="114300" distR="114300" simplePos="0" relativeHeight="251684352" behindDoc="0" locked="0" layoutInCell="1" allowOverlap="1" wp14:anchorId="3E21A5EF" wp14:editId="162CE303">
                <wp:simplePos x="0" y="0"/>
                <wp:positionH relativeFrom="column">
                  <wp:posOffset>5080</wp:posOffset>
                </wp:positionH>
                <wp:positionV relativeFrom="paragraph">
                  <wp:posOffset>304800</wp:posOffset>
                </wp:positionV>
                <wp:extent cx="3535045" cy="533400"/>
                <wp:effectExtent l="0" t="0" r="0" b="0"/>
                <wp:wrapTopAndBottom/>
                <wp:docPr id="15232" name="Canvas 15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265" name="Group 15211"/>
                        <wpg:cNvGrpSpPr>
                          <a:grpSpLocks/>
                        </wpg:cNvGrpSpPr>
                        <wpg:grpSpPr bwMode="auto">
                          <a:xfrm>
                            <a:off x="0" y="0"/>
                            <a:ext cx="914620" cy="533400"/>
                            <a:chOff x="1056" y="240"/>
                            <a:chExt cx="528" cy="336"/>
                          </a:xfrm>
                        </wpg:grpSpPr>
                        <wps:wsp>
                          <wps:cNvPr id="15266" name="Rectangle 1521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E87EC84"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IssuingCA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user1</w:t>
                                </w:r>
                              </w:p>
                            </w:txbxContent>
                          </wps:txbx>
                          <wps:bodyPr rot="0" vert="horz" wrap="square" lIns="45720" tIns="45720" rIns="91440" bIns="45720" anchor="t" anchorCtr="0" upright="1">
                            <a:noAutofit/>
                          </wps:bodyPr>
                        </wps:wsp>
                        <wpg:grpSp>
                          <wpg:cNvPr id="15267" name="Group 15213"/>
                          <wpg:cNvGrpSpPr>
                            <a:grpSpLocks/>
                          </wpg:cNvGrpSpPr>
                          <wpg:grpSpPr bwMode="auto">
                            <a:xfrm>
                              <a:off x="1488" y="432"/>
                              <a:ext cx="92" cy="144"/>
                              <a:chOff x="4848" y="2736"/>
                              <a:chExt cx="624" cy="1104"/>
                            </a:xfrm>
                          </wpg:grpSpPr>
                          <wps:wsp>
                            <wps:cNvPr id="15268" name="AutoShape 1521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69" name="AutoShape 1521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70" name="Oval 1521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71" name="Group 15217"/>
                        <wpg:cNvGrpSpPr>
                          <a:grpSpLocks/>
                        </wpg:cNvGrpSpPr>
                        <wpg:grpSpPr bwMode="auto">
                          <a:xfrm>
                            <a:off x="1309784" y="0"/>
                            <a:ext cx="913763" cy="533400"/>
                            <a:chOff x="1056" y="240"/>
                            <a:chExt cx="528" cy="336"/>
                          </a:xfrm>
                        </wpg:grpSpPr>
                        <wps:wsp>
                          <wps:cNvPr id="15272" name="Rectangle 1521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8FECB86"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CorpCA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IssuingCA</w:t>
                                </w:r>
                              </w:p>
                            </w:txbxContent>
                          </wps:txbx>
                          <wps:bodyPr rot="0" vert="horz" wrap="square" lIns="45720" tIns="45720" rIns="91440" bIns="45720" anchor="t" anchorCtr="0" upright="1">
                            <a:noAutofit/>
                          </wps:bodyPr>
                        </wps:wsp>
                        <wpg:grpSp>
                          <wpg:cNvPr id="15273" name="Group 15219"/>
                          <wpg:cNvGrpSpPr>
                            <a:grpSpLocks/>
                          </wpg:cNvGrpSpPr>
                          <wpg:grpSpPr bwMode="auto">
                            <a:xfrm>
                              <a:off x="1488" y="432"/>
                              <a:ext cx="92" cy="144"/>
                              <a:chOff x="4848" y="2736"/>
                              <a:chExt cx="624" cy="1104"/>
                            </a:xfrm>
                          </wpg:grpSpPr>
                          <wps:wsp>
                            <wps:cNvPr id="15274" name="AutoShape 1522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75" name="AutoShape 1522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76" name="Oval 1522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277" name="Group 15223"/>
                        <wpg:cNvGrpSpPr>
                          <a:grpSpLocks/>
                        </wpg:cNvGrpSpPr>
                        <wpg:grpSpPr bwMode="auto">
                          <a:xfrm>
                            <a:off x="2620425" y="0"/>
                            <a:ext cx="914620" cy="533400"/>
                            <a:chOff x="1056" y="240"/>
                            <a:chExt cx="528" cy="336"/>
                          </a:xfrm>
                        </wpg:grpSpPr>
                        <wps:wsp>
                          <wps:cNvPr id="15278" name="Rectangle 1522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5ABCEC9"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CorpCA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5279" name="Group 15225"/>
                          <wpg:cNvGrpSpPr>
                            <a:grpSpLocks/>
                          </wpg:cNvGrpSpPr>
                          <wpg:grpSpPr bwMode="auto">
                            <a:xfrm>
                              <a:off x="1488" y="432"/>
                              <a:ext cx="92" cy="144"/>
                              <a:chOff x="4848" y="2736"/>
                              <a:chExt cx="624" cy="1104"/>
                            </a:xfrm>
                          </wpg:grpSpPr>
                          <wps:wsp>
                            <wps:cNvPr id="15280" name="AutoShape 1522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81" name="AutoShape 1522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82" name="Oval 1522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5283" name="Line 15229"/>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4" name="Line 15230"/>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21A5EF" id="Canvas 15232" o:spid="_x0000_s3278" editas="canvas" style="position:absolute;margin-left:.4pt;margin-top:24pt;width:278.35pt;height:42pt;z-index:251684352"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">
                <v:shape id="_x0000_s3279" type="#_x0000_t75" style="position:absolute;width:35350;height:5334;visibility:visible;mso-wrap-style:square">
                  <v:fill o:detectmouseclick="t"/>
                  <v:path o:connecttype="none"/>
                </v:shape>
                <v:group id="Group 15211" o:spid="_x0000_s3280"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">
                  <v:rect id="Rectangle 15212" o:spid="_x0000_s328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" strokecolor="#919191">
                    <v:shadow on="t" color="#cecece"/>
                    <v:textbox inset="3.6pt">
                      <w:txbxContent>
                        <w:p w14:paraId="6E87EC84"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IssuingCA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user1</w:t>
                          </w:r>
                        </w:p>
                      </w:txbxContent>
                    </v:textbox>
                  </v:rect>
                  <v:group id="Group 15213" o:spid="_x0000_s328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">
                    <v:shape id="AutoShape 15214" o:spid="_x0000_s328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" adj="17843" fillcolor="#ffcba9" strokecolor="#c00">
                      <v:fill color2="#f60" focus="100%" type="gradient"/>
                    </v:shape>
                    <v:shape id="AutoShape 15215" o:spid="_x0000_s328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" fillcolor="#ffcba9" strokecolor="#c00">
                      <v:fill color2="#f60" focusposition=".5,.5" focussize="" focus="100%" type="gradientRadial"/>
                    </v:shape>
                    <v:oval id="Oval 15216" o:spid="_x0000_s328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" fillcolor="#fff8ea" strokecolor="#c00">
                      <v:fill color2="#fc6" focusposition=".5,.5" focussize="" focus="100%" type="gradientRadial"/>
                    </v:oval>
                  </v:group>
                </v:group>
                <v:group id="Group 15217" o:spid="_x0000_s3286"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">
                  <v:rect id="Rectangle 15218" o:spid="_x0000_s328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" strokecolor="#919191">
                    <v:shadow on="t" color="#cecece"/>
                    <v:textbox inset="3.6pt">
                      <w:txbxContent>
                        <w:p w14:paraId="08FECB86"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CorpCA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IssuingCA</w:t>
                          </w:r>
                        </w:p>
                      </w:txbxContent>
                    </v:textbox>
                  </v:rect>
                  <v:group id="Group 15219" o:spid="_x0000_s328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">
                    <v:shape id="AutoShape 15220" o:spid="_x0000_s328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" adj="17843" fillcolor="#ffcba9" strokecolor="#c00">
                      <v:fill color2="#f60" focus="100%" type="gradient"/>
                    </v:shape>
                    <v:shape id="AutoShape 15221" o:spid="_x0000_s329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" fillcolor="#ffcba9" strokecolor="#c00">
                      <v:fill color2="#f60" focusposition=".5,.5" focussize="" focus="100%" type="gradientRadial"/>
                    </v:shape>
                    <v:oval id="Oval 15222" o:spid="_x0000_s329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" fillcolor="#fff8ea" strokecolor="#c00">
                      <v:fill color2="#fc6" focusposition=".5,.5" focussize="" focus="100%" type="gradientRadial"/>
                    </v:oval>
                  </v:group>
                </v:group>
                <v:group id="Group 15223" o:spid="_x0000_s3292"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">
                  <v:rect id="Rectangle 15224" o:spid="_x0000_s329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" strokecolor="#919191">
                    <v:shadow on="t" color="#cecece"/>
                    <v:textbox inset="3.6pt">
                      <w:txbxContent>
                        <w:p w14:paraId="75ABCEC9" w14:textId="77777777" w:rsidR="006D28B7" w:rsidRPr="004B537D" w:rsidRDefault="006D28B7" w:rsidP="004B537D">
                          <w:pPr>
                            <w:autoSpaceDE w:val="0"/>
                            <w:autoSpaceDN w:val="0"/>
                            <w:adjustRightInd w:val="0"/>
                            <w:spacing w:after="0" w:line="160" w:lineRule="exact"/>
                            <w:rPr>
                              <w:rFonts w:ascii="Arial Narrow" w:hAnsi="Arial Narrow"/>
                              <w:color w:val="000000"/>
                              <w:sz w:val="16"/>
                              <w:szCs w:val="16"/>
                            </w:rPr>
                          </w:pPr>
                          <w:r w:rsidRPr="004B537D">
                            <w:rPr>
                              <w:rFonts w:ascii="Arial Narrow" w:hAnsi="Arial Narrow"/>
                              <w:color w:val="000000"/>
                              <w:sz w:val="16"/>
                              <w:szCs w:val="16"/>
                            </w:rPr>
                            <w:t xml:space="preserve">Issuer: </w:t>
                          </w:r>
                          <w:r w:rsidRPr="004B537D">
                            <w:rPr>
                              <w:rFonts w:ascii="Arial Narrow" w:hAnsi="Arial Narrow"/>
                              <w:b/>
                              <w:bCs/>
                              <w:color w:val="000000"/>
                              <w:sz w:val="16"/>
                              <w:szCs w:val="16"/>
                            </w:rPr>
                            <w:t>CorpCA</w:t>
                          </w:r>
                          <w:r w:rsidRPr="004B537D">
                            <w:rPr>
                              <w:rFonts w:ascii="Arial Narrow" w:hAnsi="Arial Narrow"/>
                              <w:b/>
                              <w:bCs/>
                              <w:color w:val="000000"/>
                              <w:sz w:val="16"/>
                              <w:szCs w:val="16"/>
                            </w:rPr>
                            <w:br/>
                          </w:r>
                          <w:r w:rsidRPr="004B537D">
                            <w:rPr>
                              <w:rFonts w:ascii="Arial Narrow" w:hAnsi="Arial Narrow"/>
                              <w:color w:val="000000"/>
                              <w:sz w:val="16"/>
                              <w:szCs w:val="16"/>
                            </w:rPr>
                            <w:t xml:space="preserve">Subject: </w:t>
                          </w:r>
                          <w:r w:rsidRPr="004B537D">
                            <w:rPr>
                              <w:rFonts w:ascii="Arial Narrow" w:hAnsi="Arial Narrow"/>
                              <w:b/>
                              <w:bCs/>
                              <w:color w:val="000000"/>
                              <w:sz w:val="16"/>
                              <w:szCs w:val="16"/>
                            </w:rPr>
                            <w:t>CorpCA</w:t>
                          </w:r>
                        </w:p>
                      </w:txbxContent>
                    </v:textbox>
                  </v:rect>
                  <v:group id="Group 15225" o:spid="_x0000_s329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">
                    <v:shape id="AutoShape 15226" o:spid="_x0000_s329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" adj="17843" fillcolor="#ffcba9" strokecolor="#c00">
                      <v:fill color2="#f60" focus="100%" type="gradient"/>
                    </v:shape>
                    <v:shape id="AutoShape 15227" o:spid="_x0000_s329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" fillcolor="#ffcba9" strokecolor="#c00">
                      <v:fill color2="#f60" focusposition=".5,.5" focussize="" focus="100%" type="gradientRadial"/>
                    </v:shape>
                    <v:oval id="Oval 15228" o:spid="_x0000_s329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" fillcolor="#fff8ea" strokecolor="#c00">
                      <v:fill color2="#fc6" focusposition=".5,.5" focussize="" focus="100%" type="gradientRadial"/>
                    </v:oval>
                  </v:group>
                </v:group>
                <v:line id="Line 15229" o:spid="_x0000_s3298"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" strokeweight="1.5pt">
                  <v:stroke endarrow="block"/>
                </v:line>
                <v:line id="Line 15230" o:spid="_x0000_s3299"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" strokeweight="1.5pt">
                  <v:stroke endarrow="block"/>
                </v:line>
                <w10:wrap type="topAndBottom"/>
              </v:group>
            </w:pict>
          </mc:Fallback>
        </mc:AlternateContent>
      </w:r>
      <w:r w:rsidR="002101CC">
        <w:t xml:space="preserve">At Northwind Traders, the certificate issued to </w:t>
      </w:r>
      <w:r w:rsidR="00DB7CEA">
        <w:t>user1</w:t>
      </w:r>
      <w:r w:rsidR="002101CC">
        <w:t xml:space="preserve"> will chain as </w:t>
      </w:r>
      <w:r w:rsidR="00252CCD">
        <w:t>follows</w:t>
      </w:r>
      <w:r w:rsidR="002101CC">
        <w:t>:</w:t>
      </w:r>
    </w:p>
    <w:p w14:paraId="4BB3BDA8" w14:textId="2CD314AB" w:rsidR="002101CC" w:rsidRDefault="00805614" w:rsidP="005E4449">
      <w:pPr>
        <w:rPr>
          <w:noProof/>
        </w:rPr>
      </w:pPr>
      <w:r>
        <w:rPr>
          <w:noProof/>
        </w:rPr>
        <mc:AlternateContent>
          <mc:Choice Requires="wpc">
            <w:drawing>
              <wp:anchor distT="0" distB="0" distL="114300" distR="114300" simplePos="0" relativeHeight="251685376" behindDoc="0" locked="0" layoutInCell="1" allowOverlap="1" wp14:anchorId="2BE787CF" wp14:editId="4C0D145D">
                <wp:simplePos x="0" y="0"/>
                <wp:positionH relativeFrom="column">
                  <wp:posOffset>5080</wp:posOffset>
                </wp:positionH>
                <wp:positionV relativeFrom="paragraph">
                  <wp:posOffset>876300</wp:posOffset>
                </wp:positionV>
                <wp:extent cx="4845050" cy="533400"/>
                <wp:effectExtent l="0" t="0" r="0" b="0"/>
                <wp:wrapTopAndBottom/>
                <wp:docPr id="15262" name="Canvas 15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01" name="Group 15234"/>
                        <wpg:cNvGrpSpPr>
                          <a:grpSpLocks/>
                        </wpg:cNvGrpSpPr>
                        <wpg:grpSpPr bwMode="auto">
                          <a:xfrm>
                            <a:off x="0" y="0"/>
                            <a:ext cx="914662" cy="533400"/>
                            <a:chOff x="1056" y="240"/>
                            <a:chExt cx="528" cy="336"/>
                          </a:xfrm>
                        </wpg:grpSpPr>
                        <wps:wsp>
                          <wps:cNvPr id="15302" name="Rectangle 1523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4638101"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PolicyCA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user2</w:t>
                                </w:r>
                              </w:p>
                            </w:txbxContent>
                          </wps:txbx>
                          <wps:bodyPr rot="0" vert="horz" wrap="square" lIns="45720" tIns="45720" rIns="91440" bIns="45720" anchor="t" anchorCtr="0" upright="1">
                            <a:noAutofit/>
                          </wps:bodyPr>
                        </wps:wsp>
                        <wpg:grpSp>
                          <wpg:cNvPr id="15303" name="Group 15236"/>
                          <wpg:cNvGrpSpPr>
                            <a:grpSpLocks/>
                          </wpg:cNvGrpSpPr>
                          <wpg:grpSpPr bwMode="auto">
                            <a:xfrm>
                              <a:off x="1488" y="432"/>
                              <a:ext cx="92" cy="144"/>
                              <a:chOff x="4848" y="2736"/>
                              <a:chExt cx="624" cy="1104"/>
                            </a:xfrm>
                          </wpg:grpSpPr>
                          <wps:wsp>
                            <wps:cNvPr id="15304" name="AutoShape 1523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05" name="AutoShape 1523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06" name="Oval 1523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307" name="Group 15240"/>
                        <wpg:cNvGrpSpPr>
                          <a:grpSpLocks/>
                        </wpg:cNvGrpSpPr>
                        <wpg:grpSpPr bwMode="auto">
                          <a:xfrm>
                            <a:off x="1309844" y="0"/>
                            <a:ext cx="914662" cy="533400"/>
                            <a:chOff x="1056" y="240"/>
                            <a:chExt cx="528" cy="336"/>
                          </a:xfrm>
                        </wpg:grpSpPr>
                        <wps:wsp>
                          <wps:cNvPr id="15308" name="Rectangle 1524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06C4BAD"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IssuingCA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5309" name="Group 15242"/>
                          <wpg:cNvGrpSpPr>
                            <a:grpSpLocks/>
                          </wpg:cNvGrpSpPr>
                          <wpg:grpSpPr bwMode="auto">
                            <a:xfrm>
                              <a:off x="1488" y="432"/>
                              <a:ext cx="92" cy="144"/>
                              <a:chOff x="4848" y="2736"/>
                              <a:chExt cx="624" cy="1104"/>
                            </a:xfrm>
                          </wpg:grpSpPr>
                          <wps:wsp>
                            <wps:cNvPr id="15310" name="AutoShape 1524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11" name="AutoShape 1524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12" name="Oval 1524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313" name="Group 15246"/>
                        <wpg:cNvGrpSpPr>
                          <a:grpSpLocks/>
                        </wpg:cNvGrpSpPr>
                        <wpg:grpSpPr bwMode="auto">
                          <a:xfrm>
                            <a:off x="2621402" y="0"/>
                            <a:ext cx="914662" cy="533400"/>
                            <a:chOff x="1056" y="240"/>
                            <a:chExt cx="528" cy="336"/>
                          </a:xfrm>
                        </wpg:grpSpPr>
                        <wps:wsp>
                          <wps:cNvPr id="15314" name="Rectangle 1524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253F5F2"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CorpCA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IssuingCA</w:t>
                                </w:r>
                              </w:p>
                            </w:txbxContent>
                          </wps:txbx>
                          <wps:bodyPr rot="0" vert="horz" wrap="square" lIns="45720" tIns="45720" rIns="91440" bIns="45720" anchor="t" anchorCtr="0" upright="1">
                            <a:noAutofit/>
                          </wps:bodyPr>
                        </wps:wsp>
                        <wpg:grpSp>
                          <wpg:cNvPr id="15316" name="Group 15248"/>
                          <wpg:cNvGrpSpPr>
                            <a:grpSpLocks/>
                          </wpg:cNvGrpSpPr>
                          <wpg:grpSpPr bwMode="auto">
                            <a:xfrm>
                              <a:off x="1488" y="432"/>
                              <a:ext cx="92" cy="144"/>
                              <a:chOff x="4848" y="2736"/>
                              <a:chExt cx="624" cy="1104"/>
                            </a:xfrm>
                          </wpg:grpSpPr>
                          <wps:wsp>
                            <wps:cNvPr id="15317" name="AutoShape 1524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18" name="AutoShape 1525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19" name="Oval 1525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320" name="Group 15252"/>
                        <wpg:cNvGrpSpPr>
                          <a:grpSpLocks/>
                        </wpg:cNvGrpSpPr>
                        <wpg:grpSpPr bwMode="auto">
                          <a:xfrm>
                            <a:off x="3930388" y="0"/>
                            <a:ext cx="914662" cy="533400"/>
                            <a:chOff x="1056" y="240"/>
                            <a:chExt cx="528" cy="336"/>
                          </a:xfrm>
                        </wpg:grpSpPr>
                        <wps:wsp>
                          <wps:cNvPr id="15321" name="Rectangle 1525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B7732EC"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CorpCA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5322" name="Group 15254"/>
                          <wpg:cNvGrpSpPr>
                            <a:grpSpLocks/>
                          </wpg:cNvGrpSpPr>
                          <wpg:grpSpPr bwMode="auto">
                            <a:xfrm>
                              <a:off x="1488" y="432"/>
                              <a:ext cx="92" cy="144"/>
                              <a:chOff x="4848" y="2736"/>
                              <a:chExt cx="624" cy="1104"/>
                            </a:xfrm>
                          </wpg:grpSpPr>
                          <wps:wsp>
                            <wps:cNvPr id="15323" name="AutoShape 1525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24" name="AutoShape 1525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25" name="Oval 1525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5326" name="Line 15258"/>
                        <wps:cNvCnPr>
                          <a:cxnSpLocks noChangeShapeType="1"/>
                        </wps:cNvCnPr>
                        <wps:spPr bwMode="auto">
                          <a:xfrm>
                            <a:off x="2228792" y="161713"/>
                            <a:ext cx="38146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7" name="Line 15259"/>
                        <wps:cNvCnPr>
                          <a:cxnSpLocks noChangeShapeType="1"/>
                        </wps:cNvCnPr>
                        <wps:spPr bwMode="auto">
                          <a:xfrm>
                            <a:off x="924091" y="152400"/>
                            <a:ext cx="38060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4" name="Line 15260"/>
                        <wps:cNvCnPr>
                          <a:cxnSpLocks noChangeShapeType="1"/>
                        </wps:cNvCnPr>
                        <wps:spPr bwMode="auto">
                          <a:xfrm>
                            <a:off x="3533492" y="152400"/>
                            <a:ext cx="38146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BE787CF" id="Canvas 15262" o:spid="_x0000_s3300" editas="canvas" style="position:absolute;margin-left:.4pt;margin-top:69pt;width:381.5pt;height:42pt;z-index:251685376" coordsize="484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">
                <v:shape id="_x0000_s3301" type="#_x0000_t75" style="position:absolute;width:48450;height:5334;visibility:visible;mso-wrap-style:square">
                  <v:fill o:detectmouseclick="t"/>
                  <v:path o:connecttype="none"/>
                </v:shape>
                <v:group id="Group 15234" o:spid="_x0000_s3302"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">
                  <v:rect id="Rectangle 15235" o:spid="_x0000_s33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" strokecolor="#919191">
                    <v:shadow on="t" color="#cecece"/>
                    <v:textbox inset="3.6pt">
                      <w:txbxContent>
                        <w:p w14:paraId="04638101"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PolicyCA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user2</w:t>
                          </w:r>
                        </w:p>
                      </w:txbxContent>
                    </v:textbox>
                  </v:rect>
                  <v:group id="Group 15236" o:spid="_x0000_s33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">
                    <v:shape id="AutoShape 15237" o:spid="_x0000_s33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" adj="17843" fillcolor="#ffcba9" strokecolor="#c00">
                      <v:fill color2="#f60" focus="100%" type="gradient"/>
                    </v:shape>
                    <v:shape id="AutoShape 15238" o:spid="_x0000_s33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" fillcolor="#ffcba9" strokecolor="#c00">
                      <v:fill color2="#f60" focusposition=".5,.5" focussize="" focus="100%" type="gradientRadial"/>
                    </v:shape>
                    <v:oval id="Oval 15239" o:spid="_x0000_s33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" fillcolor="#fff8ea" strokecolor="#c00">
                      <v:fill color2="#fc6" focusposition=".5,.5" focussize="" focus="100%" type="gradientRadial"/>
                    </v:oval>
                  </v:group>
                </v:group>
                <v:group id="Group 15240" o:spid="_x0000_s3308" style="position:absolute;left:13098;width:914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">
                  <v:rect id="Rectangle 15241" o:spid="_x0000_s330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" strokecolor="#919191">
                    <v:shadow on="t" color="#cecece"/>
                    <v:textbox inset="3.6pt">
                      <w:txbxContent>
                        <w:p w14:paraId="106C4BAD"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IssuingCA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PolicyCA</w:t>
                          </w:r>
                        </w:p>
                      </w:txbxContent>
                    </v:textbox>
                  </v:rect>
                  <v:group id="Group 15242" o:spid="_x0000_s331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">
                    <v:shape id="AutoShape 15243" o:spid="_x0000_s331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" adj="17843" fillcolor="#ffcba9" strokecolor="#c00">
                      <v:fill color2="#f60" focus="100%" type="gradient"/>
                    </v:shape>
                    <v:shape id="AutoShape 15244" o:spid="_x0000_s331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" fillcolor="#ffcba9" strokecolor="#c00">
                      <v:fill color2="#f60" focusposition=".5,.5" focussize="" focus="100%" type="gradientRadial"/>
                    </v:shape>
                    <v:oval id="Oval 15245" o:spid="_x0000_s331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" fillcolor="#fff8ea" strokecolor="#c00">
                      <v:fill color2="#fc6" focusposition=".5,.5" focussize="" focus="100%" type="gradientRadial"/>
                    </v:oval>
                  </v:group>
                </v:group>
                <v:group id="Group 15246" o:spid="_x0000_s3314" style="position:absolute;left:2621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">
                  <v:rect id="Rectangle 15247" o:spid="_x0000_s331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" strokecolor="#919191">
                    <v:shadow on="t" color="#cecece"/>
                    <v:textbox inset="3.6pt">
                      <w:txbxContent>
                        <w:p w14:paraId="3253F5F2"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CorpCA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IssuingCA</w:t>
                          </w:r>
                        </w:p>
                      </w:txbxContent>
                    </v:textbox>
                  </v:rect>
                  <v:group id="Group 15248" o:spid="_x0000_s331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">
                    <v:shape id="AutoShape 15249" o:spid="_x0000_s331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" adj="17843" fillcolor="#ffcba9" strokecolor="#c00">
                      <v:fill color2="#f60" focus="100%" type="gradient"/>
                    </v:shape>
                    <v:shape id="AutoShape 15250" o:spid="_x0000_s331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" fillcolor="#ffcba9" strokecolor="#c00">
                      <v:fill color2="#f60" focusposition=".5,.5" focussize="" focus="100%" type="gradientRadial"/>
                    </v:shape>
                    <v:oval id="Oval 15251" o:spid="_x0000_s331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" fillcolor="#fff8ea" strokecolor="#c00">
                      <v:fill color2="#fc6" focusposition=".5,.5" focussize="" focus="100%" type="gradientRadial"/>
                    </v:oval>
                  </v:group>
                </v:group>
                <v:group id="Group 15252" o:spid="_x0000_s3320" style="position:absolute;left:39303;width:914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">
                  <v:rect id="Rectangle 15253" o:spid="_x0000_s332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" strokecolor="#919191">
                    <v:shadow on="t" color="#cecece"/>
                    <v:textbox inset="3.6pt">
                      <w:txbxContent>
                        <w:p w14:paraId="4B7732EC" w14:textId="77777777" w:rsidR="006D28B7" w:rsidRPr="00AA072A" w:rsidRDefault="006D28B7" w:rsidP="00AA072A">
                          <w:pPr>
                            <w:autoSpaceDE w:val="0"/>
                            <w:autoSpaceDN w:val="0"/>
                            <w:adjustRightInd w:val="0"/>
                            <w:spacing w:after="0" w:line="160" w:lineRule="exact"/>
                            <w:rPr>
                              <w:rFonts w:ascii="Arial Narrow" w:hAnsi="Arial Narrow"/>
                              <w:color w:val="000000"/>
                              <w:sz w:val="16"/>
                              <w:szCs w:val="16"/>
                            </w:rPr>
                          </w:pPr>
                          <w:r w:rsidRPr="00AA072A">
                            <w:rPr>
                              <w:rFonts w:ascii="Arial Narrow" w:hAnsi="Arial Narrow"/>
                              <w:color w:val="000000"/>
                              <w:sz w:val="16"/>
                              <w:szCs w:val="16"/>
                            </w:rPr>
                            <w:t xml:space="preserve">Issuer: </w:t>
                          </w:r>
                          <w:r w:rsidRPr="00AA072A">
                            <w:rPr>
                              <w:rFonts w:ascii="Arial Narrow" w:hAnsi="Arial Narrow"/>
                              <w:b/>
                              <w:bCs/>
                              <w:color w:val="000000"/>
                              <w:sz w:val="16"/>
                              <w:szCs w:val="16"/>
                            </w:rPr>
                            <w:t>CorpCA</w:t>
                          </w:r>
                          <w:r w:rsidRPr="00AA072A">
                            <w:rPr>
                              <w:rFonts w:ascii="Arial Narrow" w:hAnsi="Arial Narrow"/>
                              <w:b/>
                              <w:bCs/>
                              <w:color w:val="000000"/>
                              <w:sz w:val="16"/>
                              <w:szCs w:val="16"/>
                            </w:rPr>
                            <w:br/>
                          </w:r>
                          <w:r w:rsidRPr="00AA072A">
                            <w:rPr>
                              <w:rFonts w:ascii="Arial Narrow" w:hAnsi="Arial Narrow"/>
                              <w:color w:val="000000"/>
                              <w:sz w:val="16"/>
                              <w:szCs w:val="16"/>
                            </w:rPr>
                            <w:t xml:space="preserve">Subject: </w:t>
                          </w:r>
                          <w:r w:rsidRPr="00AA072A">
                            <w:rPr>
                              <w:rFonts w:ascii="Arial Narrow" w:hAnsi="Arial Narrow"/>
                              <w:b/>
                              <w:bCs/>
                              <w:color w:val="000000"/>
                              <w:sz w:val="16"/>
                              <w:szCs w:val="16"/>
                            </w:rPr>
                            <w:t>CorpCA</w:t>
                          </w:r>
                        </w:p>
                      </w:txbxContent>
                    </v:textbox>
                  </v:rect>
                  <v:group id="Group 15254" o:spid="_x0000_s332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">
                    <v:shape id="AutoShape 15255" o:spid="_x0000_s332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" adj="17843" fillcolor="#ffcba9" strokecolor="#c00">
                      <v:fill color2="#f60" focus="100%" type="gradient"/>
                    </v:shape>
                    <v:shape id="AutoShape 15256" o:spid="_x0000_s332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" fillcolor="#ffcba9" strokecolor="#c00">
                      <v:fill color2="#f60" focusposition=".5,.5" focussize="" focus="100%" type="gradientRadial"/>
                    </v:shape>
                    <v:oval id="Oval 15257" o:spid="_x0000_s332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" fillcolor="#fff8ea" strokecolor="#c00">
                      <v:fill color2="#fc6" focusposition=".5,.5" focussize="" focus="100%" type="gradientRadial"/>
                    </v:oval>
                  </v:group>
                </v:group>
                <v:line id="Line 15258" o:spid="_x0000_s3326" style="position:absolute;visibility:visible;mso-wrap-style:square" from="22287,1617" to="2610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" strokeweight="1.5pt">
                  <v:stroke endarrow="block"/>
                </v:line>
                <v:line id="Line 15259" o:spid="_x0000_s3327" style="position:absolute;visibility:visible;mso-wrap-style:square" from="9240,1524" to="1304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" strokeweight="1.5pt">
                  <v:stroke endarrow="block"/>
                </v:line>
                <v:line id="Line 15260" o:spid="_x0000_s3328" style="position:absolute;visibility:visible;mso-wrap-style:square" from="35334,1524" to="3914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" strokeweight="1.5pt">
                  <v:stroke endarrow="block"/>
                </v:line>
                <w10:wrap type="topAndBottom"/>
              </v:group>
            </w:pict>
          </mc:Fallback>
        </mc:AlternateContent>
      </w:r>
      <w:r w:rsidR="0064165C">
        <w:rPr>
          <w:noProof/>
        </w:rPr>
        <w:t>T</w:t>
      </w:r>
      <w:r w:rsidR="002101CC">
        <w:rPr>
          <w:noProof/>
        </w:rPr>
        <w:t xml:space="preserve">he certificate issued to </w:t>
      </w:r>
      <w:r w:rsidR="00DB7CEA">
        <w:rPr>
          <w:noProof/>
        </w:rPr>
        <w:t>user2</w:t>
      </w:r>
      <w:r w:rsidR="002101CC">
        <w:rPr>
          <w:noProof/>
        </w:rPr>
        <w:t xml:space="preserve"> will chain as </w:t>
      </w:r>
      <w:r w:rsidR="0064165C">
        <w:rPr>
          <w:noProof/>
        </w:rPr>
        <w:t>follows</w:t>
      </w:r>
      <w:r w:rsidR="002101CC">
        <w:rPr>
          <w:noProof/>
        </w:rPr>
        <w:t>:</w:t>
      </w:r>
    </w:p>
    <w:p w14:paraId="497FC081" w14:textId="77777777" w:rsidR="002101CC" w:rsidRDefault="002101CC" w:rsidP="005E4449">
      <w:pPr>
        <w:rPr>
          <w:noProof/>
        </w:rPr>
      </w:pPr>
    </w:p>
    <w:p w14:paraId="4508F2F9" w14:textId="0FF3EE49" w:rsidR="002101CC" w:rsidRDefault="002101CC" w:rsidP="005E4449">
      <w:r>
        <w:br w:type="page"/>
      </w:r>
      <w:r>
        <w:lastRenderedPageBreak/>
        <w:t xml:space="preserve">At Contoso Consulting, the certificates will chain with the PartnerCA being the trusted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xml:space="preserve">. For the </w:t>
      </w:r>
      <w:r w:rsidR="00DB7CEA">
        <w:t>user1</w:t>
      </w:r>
      <w:r>
        <w:t xml:space="preserve"> </w:t>
      </w:r>
      <w:r w:rsidR="00805614">
        <w:rPr>
          <w:noProof/>
        </w:rPr>
        <mc:AlternateContent>
          <mc:Choice Requires="wpc">
            <w:drawing>
              <wp:anchor distT="0" distB="0" distL="114300" distR="114300" simplePos="0" relativeHeight="251686400" behindDoc="0" locked="0" layoutInCell="1" allowOverlap="1" wp14:anchorId="6C51DCB3" wp14:editId="7AD31C5C">
                <wp:simplePos x="0" y="0"/>
                <wp:positionH relativeFrom="column">
                  <wp:posOffset>5080</wp:posOffset>
                </wp:positionH>
                <wp:positionV relativeFrom="paragraph">
                  <wp:posOffset>456565</wp:posOffset>
                </wp:positionV>
                <wp:extent cx="4845050" cy="533400"/>
                <wp:effectExtent l="0" t="0" r="0" b="0"/>
                <wp:wrapTopAndBottom/>
                <wp:docPr id="15292" name="Canvas 15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866" name="Group 15264"/>
                        <wpg:cNvGrpSpPr>
                          <a:grpSpLocks/>
                        </wpg:cNvGrpSpPr>
                        <wpg:grpSpPr bwMode="auto">
                          <a:xfrm>
                            <a:off x="0" y="0"/>
                            <a:ext cx="914662" cy="533400"/>
                            <a:chOff x="1056" y="240"/>
                            <a:chExt cx="528" cy="336"/>
                          </a:xfrm>
                        </wpg:grpSpPr>
                        <wps:wsp>
                          <wps:cNvPr id="17867" name="Rectangle 1526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774022B"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IssuingCA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user1</w:t>
                                </w:r>
                              </w:p>
                            </w:txbxContent>
                          </wps:txbx>
                          <wps:bodyPr rot="0" vert="horz" wrap="square" lIns="45720" tIns="45720" rIns="91440" bIns="45720" anchor="t" anchorCtr="0" upright="1">
                            <a:noAutofit/>
                          </wps:bodyPr>
                        </wps:wsp>
                        <wpg:grpSp>
                          <wpg:cNvPr id="17868" name="Group 15266"/>
                          <wpg:cNvGrpSpPr>
                            <a:grpSpLocks/>
                          </wpg:cNvGrpSpPr>
                          <wpg:grpSpPr bwMode="auto">
                            <a:xfrm>
                              <a:off x="1488" y="432"/>
                              <a:ext cx="92" cy="144"/>
                              <a:chOff x="4848" y="2736"/>
                              <a:chExt cx="624" cy="1104"/>
                            </a:xfrm>
                          </wpg:grpSpPr>
                          <wps:wsp>
                            <wps:cNvPr id="17869" name="AutoShape 1526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70" name="AutoShape 1526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71" name="Oval 1526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72" name="Group 15270"/>
                        <wpg:cNvGrpSpPr>
                          <a:grpSpLocks/>
                        </wpg:cNvGrpSpPr>
                        <wpg:grpSpPr bwMode="auto">
                          <a:xfrm>
                            <a:off x="1309844" y="0"/>
                            <a:ext cx="914662" cy="533400"/>
                            <a:chOff x="1056" y="240"/>
                            <a:chExt cx="528" cy="336"/>
                          </a:xfrm>
                        </wpg:grpSpPr>
                        <wps:wsp>
                          <wps:cNvPr id="17873" name="Rectangle 1527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400F201"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PolicyCA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IssuingCA</w:t>
                                </w:r>
                              </w:p>
                            </w:txbxContent>
                          </wps:txbx>
                          <wps:bodyPr rot="0" vert="horz" wrap="square" lIns="45720" tIns="45720" rIns="91440" bIns="45720" anchor="t" anchorCtr="0" upright="1">
                            <a:noAutofit/>
                          </wps:bodyPr>
                        </wps:wsp>
                        <wpg:grpSp>
                          <wpg:cNvPr id="17874" name="Group 15272"/>
                          <wpg:cNvGrpSpPr>
                            <a:grpSpLocks/>
                          </wpg:cNvGrpSpPr>
                          <wpg:grpSpPr bwMode="auto">
                            <a:xfrm>
                              <a:off x="1488" y="432"/>
                              <a:ext cx="92" cy="144"/>
                              <a:chOff x="4848" y="2736"/>
                              <a:chExt cx="624" cy="1104"/>
                            </a:xfrm>
                          </wpg:grpSpPr>
                          <wps:wsp>
                            <wps:cNvPr id="17875" name="AutoShape 1527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76" name="AutoShape 1527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77" name="Oval 1527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78" name="Group 15276"/>
                        <wpg:cNvGrpSpPr>
                          <a:grpSpLocks/>
                        </wpg:cNvGrpSpPr>
                        <wpg:grpSpPr bwMode="auto">
                          <a:xfrm>
                            <a:off x="2621402" y="0"/>
                            <a:ext cx="914662" cy="533400"/>
                            <a:chOff x="1056" y="240"/>
                            <a:chExt cx="528" cy="336"/>
                          </a:xfrm>
                        </wpg:grpSpPr>
                        <wps:wsp>
                          <wps:cNvPr id="17879" name="Rectangle 1527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E71EDE0"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PartnerCA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7880" name="Group 15278"/>
                          <wpg:cNvGrpSpPr>
                            <a:grpSpLocks/>
                          </wpg:cNvGrpSpPr>
                          <wpg:grpSpPr bwMode="auto">
                            <a:xfrm>
                              <a:off x="1488" y="432"/>
                              <a:ext cx="92" cy="144"/>
                              <a:chOff x="4848" y="2736"/>
                              <a:chExt cx="624" cy="1104"/>
                            </a:xfrm>
                          </wpg:grpSpPr>
                          <wps:wsp>
                            <wps:cNvPr id="17881" name="AutoShape 1527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82" name="AutoShape 1528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83" name="Oval 1528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84" name="Group 15282"/>
                        <wpg:cNvGrpSpPr>
                          <a:grpSpLocks/>
                        </wpg:cNvGrpSpPr>
                        <wpg:grpSpPr bwMode="auto">
                          <a:xfrm>
                            <a:off x="3930388" y="0"/>
                            <a:ext cx="914662" cy="533400"/>
                            <a:chOff x="1056" y="240"/>
                            <a:chExt cx="528" cy="336"/>
                          </a:xfrm>
                        </wpg:grpSpPr>
                        <wps:wsp>
                          <wps:cNvPr id="17885" name="Rectangle 152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FC13862"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PartnerCA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7886" name="Group 15284"/>
                          <wpg:cNvGrpSpPr>
                            <a:grpSpLocks/>
                          </wpg:cNvGrpSpPr>
                          <wpg:grpSpPr bwMode="auto">
                            <a:xfrm>
                              <a:off x="1488" y="432"/>
                              <a:ext cx="92" cy="144"/>
                              <a:chOff x="4848" y="2736"/>
                              <a:chExt cx="624" cy="1104"/>
                            </a:xfrm>
                          </wpg:grpSpPr>
                          <wps:wsp>
                            <wps:cNvPr id="17887" name="AutoShape 152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96" name="AutoShape 152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297" name="Oval 152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5298" name="Line 15288"/>
                        <wps:cNvCnPr>
                          <a:cxnSpLocks noChangeShapeType="1"/>
                        </wps:cNvCnPr>
                        <wps:spPr bwMode="auto">
                          <a:xfrm>
                            <a:off x="2228792" y="161713"/>
                            <a:ext cx="38146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99" name="Line 15289"/>
                        <wps:cNvCnPr>
                          <a:cxnSpLocks noChangeShapeType="1"/>
                        </wps:cNvCnPr>
                        <wps:spPr bwMode="auto">
                          <a:xfrm>
                            <a:off x="924091" y="152400"/>
                            <a:ext cx="38060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00" name="Line 15290"/>
                        <wps:cNvCnPr>
                          <a:cxnSpLocks noChangeShapeType="1"/>
                        </wps:cNvCnPr>
                        <wps:spPr bwMode="auto">
                          <a:xfrm>
                            <a:off x="3533492" y="152400"/>
                            <a:ext cx="38146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C51DCB3" id="Canvas 15292" o:spid="_x0000_s3329" editas="canvas" style="position:absolute;margin-left:.4pt;margin-top:35.95pt;width:381.5pt;height:42pt;z-index:251686400" coordsize="484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">
                <v:shape id="_x0000_s3330" type="#_x0000_t75" style="position:absolute;width:48450;height:5334;visibility:visible;mso-wrap-style:square">
                  <v:fill o:detectmouseclick="t"/>
                  <v:path o:connecttype="none"/>
                </v:shape>
                <v:group id="Group 15264" o:spid="_x0000_s3331"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">
                  <v:rect id="Rectangle 15265" o:spid="_x0000_s333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" strokecolor="#919191">
                    <v:shadow on="t" color="#cecece"/>
                    <v:textbox inset="3.6pt">
                      <w:txbxContent>
                        <w:p w14:paraId="2774022B"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IssuingCA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user1</w:t>
                          </w:r>
                        </w:p>
                      </w:txbxContent>
                    </v:textbox>
                  </v:rect>
                  <v:group id="Group 15266" o:spid="_x0000_s333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">
                    <v:shape id="AutoShape 15267" o:spid="_x0000_s333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" adj="17843" fillcolor="#ffcba9" strokecolor="#c00">
                      <v:fill color2="#f60" focus="100%" type="gradient"/>
                    </v:shape>
                    <v:shape id="AutoShape 15268" o:spid="_x0000_s333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" fillcolor="#ffcba9" strokecolor="#c00">
                      <v:fill color2="#f60" focusposition=".5,.5" focussize="" focus="100%" type="gradientRadial"/>
                    </v:shape>
                    <v:oval id="Oval 15269" o:spid="_x0000_s333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" fillcolor="#fff8ea" strokecolor="#c00">
                      <v:fill color2="#fc6" focusposition=".5,.5" focussize="" focus="100%" type="gradientRadial"/>
                    </v:oval>
                  </v:group>
                </v:group>
                <v:group id="Group 15270" o:spid="_x0000_s3337" style="position:absolute;left:13098;width:914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">
                  <v:rect id="Rectangle 15271" o:spid="_x0000_s333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" strokecolor="#919191">
                    <v:shadow on="t" color="#cecece"/>
                    <v:textbox inset="3.6pt">
                      <w:txbxContent>
                        <w:p w14:paraId="6400F201"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PolicyCA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IssuingCA</w:t>
                          </w:r>
                        </w:p>
                      </w:txbxContent>
                    </v:textbox>
                  </v:rect>
                  <v:group id="Group 15272" o:spid="_x0000_s333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">
                    <v:shape id="AutoShape 15273" o:spid="_x0000_s334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" adj="17843" fillcolor="#ffcba9" strokecolor="#c00">
                      <v:fill color2="#f60" focus="100%" type="gradient"/>
                    </v:shape>
                    <v:shape id="AutoShape 15274" o:spid="_x0000_s334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" fillcolor="#ffcba9" strokecolor="#c00">
                      <v:fill color2="#f60" focusposition=".5,.5" focussize="" focus="100%" type="gradientRadial"/>
                    </v:shape>
                    <v:oval id="Oval 15275" o:spid="_x0000_s334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" fillcolor="#fff8ea" strokecolor="#c00">
                      <v:fill color2="#fc6" focusposition=".5,.5" focussize="" focus="100%" type="gradientRadial"/>
                    </v:oval>
                  </v:group>
                </v:group>
                <v:group id="Group 15276" o:spid="_x0000_s3343" style="position:absolute;left:2621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">
                  <v:rect id="Rectangle 15277" o:spid="_x0000_s33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" strokecolor="#919191">
                    <v:shadow on="t" color="#cecece"/>
                    <v:textbox inset="3.6pt">
                      <w:txbxContent>
                        <w:p w14:paraId="4E71EDE0"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PartnerCA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PolicyCA</w:t>
                          </w:r>
                        </w:p>
                      </w:txbxContent>
                    </v:textbox>
                  </v:rect>
                  <v:group id="Group 15278" o:spid="_x0000_s33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">
                    <v:shape id="AutoShape 15279" o:spid="_x0000_s33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" adj="17843" fillcolor="#ffcba9" strokecolor="#c00">
                      <v:fill color2="#f60" focus="100%" type="gradient"/>
                    </v:shape>
                    <v:shape id="AutoShape 15280" o:spid="_x0000_s33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" fillcolor="#ffcba9" strokecolor="#c00">
                      <v:fill color2="#f60" focusposition=".5,.5" focussize="" focus="100%" type="gradientRadial"/>
                    </v:shape>
                    <v:oval id="Oval 15281" o:spid="_x0000_s33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" fillcolor="#fff8ea" strokecolor="#c00">
                      <v:fill color2="#fc6" focusposition=".5,.5" focussize="" focus="100%" type="gradientRadial"/>
                    </v:oval>
                  </v:group>
                </v:group>
                <v:group id="Group 15282" o:spid="_x0000_s3349" style="position:absolute;left:39303;width:9147;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">
                  <v:rect id="Rectangle 15283" o:spid="_x0000_s335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" strokecolor="#919191">
                    <v:shadow on="t" color="#cecece"/>
                    <v:textbox inset="3.6pt">
                      <w:txbxContent>
                        <w:p w14:paraId="7FC13862" w14:textId="77777777" w:rsidR="006D28B7" w:rsidRPr="00644CDF" w:rsidRDefault="006D28B7" w:rsidP="00644CDF">
                          <w:pPr>
                            <w:autoSpaceDE w:val="0"/>
                            <w:autoSpaceDN w:val="0"/>
                            <w:adjustRightInd w:val="0"/>
                            <w:spacing w:after="0" w:line="160" w:lineRule="exact"/>
                            <w:rPr>
                              <w:rFonts w:ascii="Arial Narrow" w:hAnsi="Arial Narrow"/>
                              <w:color w:val="000000"/>
                              <w:sz w:val="16"/>
                              <w:szCs w:val="16"/>
                            </w:rPr>
                          </w:pPr>
                          <w:r w:rsidRPr="00644CDF">
                            <w:rPr>
                              <w:rFonts w:ascii="Arial Narrow" w:hAnsi="Arial Narrow"/>
                              <w:color w:val="000000"/>
                              <w:sz w:val="16"/>
                              <w:szCs w:val="16"/>
                            </w:rPr>
                            <w:t xml:space="preserve">Issuer: </w:t>
                          </w:r>
                          <w:r w:rsidRPr="00644CDF">
                            <w:rPr>
                              <w:rFonts w:ascii="Arial Narrow" w:hAnsi="Arial Narrow"/>
                              <w:b/>
                              <w:bCs/>
                              <w:color w:val="000000"/>
                              <w:sz w:val="16"/>
                              <w:szCs w:val="16"/>
                            </w:rPr>
                            <w:t>PartnerCA</w:t>
                          </w:r>
                          <w:r w:rsidRPr="00644CDF">
                            <w:rPr>
                              <w:rFonts w:ascii="Arial Narrow" w:hAnsi="Arial Narrow"/>
                              <w:b/>
                              <w:bCs/>
                              <w:color w:val="000000"/>
                              <w:sz w:val="16"/>
                              <w:szCs w:val="16"/>
                            </w:rPr>
                            <w:br/>
                          </w:r>
                          <w:r w:rsidRPr="00644CDF">
                            <w:rPr>
                              <w:rFonts w:ascii="Arial Narrow" w:hAnsi="Arial Narrow"/>
                              <w:color w:val="000000"/>
                              <w:sz w:val="16"/>
                              <w:szCs w:val="16"/>
                            </w:rPr>
                            <w:t xml:space="preserve">Subject: </w:t>
                          </w:r>
                          <w:r w:rsidRPr="00644CDF">
                            <w:rPr>
                              <w:rFonts w:ascii="Arial Narrow" w:hAnsi="Arial Narrow"/>
                              <w:b/>
                              <w:bCs/>
                              <w:color w:val="000000"/>
                              <w:sz w:val="16"/>
                              <w:szCs w:val="16"/>
                            </w:rPr>
                            <w:t>PartnerCA</w:t>
                          </w:r>
                        </w:p>
                      </w:txbxContent>
                    </v:textbox>
                  </v:rect>
                  <v:group id="Group 15284" o:spid="_x0000_s335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">
                    <v:shape id="AutoShape 15285" o:spid="_x0000_s335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" adj="17843" fillcolor="#ffcba9" strokecolor="#c00">
                      <v:fill color2="#f60" focus="100%" type="gradient"/>
                    </v:shape>
                    <v:shape id="AutoShape 15286" o:spid="_x0000_s335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" fillcolor="#ffcba9" strokecolor="#c00">
                      <v:fill color2="#f60" focusposition=".5,.5" focussize="" focus="100%" type="gradientRadial"/>
                    </v:shape>
                    <v:oval id="Oval 15287" o:spid="_x0000_s335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" fillcolor="#fff8ea" strokecolor="#c00">
                      <v:fill color2="#fc6" focusposition=".5,.5" focussize="" focus="100%" type="gradientRadial"/>
                    </v:oval>
                  </v:group>
                </v:group>
                <v:line id="Line 15288" o:spid="_x0000_s3355" style="position:absolute;visibility:visible;mso-wrap-style:square" from="22287,1617" to="2610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" strokeweight="1.5pt">
                  <v:stroke endarrow="block"/>
                </v:line>
                <v:line id="Line 15289" o:spid="_x0000_s3356" style="position:absolute;visibility:visible;mso-wrap-style:square" from="9240,1524" to="1304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" strokeweight="1.5pt">
                  <v:stroke endarrow="block"/>
                </v:line>
                <v:line id="Line 15290" o:spid="_x0000_s3357" style="position:absolute;visibility:visible;mso-wrap-style:square" from="35334,1524" to="3914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" strokeweight="1.5pt">
                  <v:stroke endarrow="block"/>
                </v:line>
                <w10:wrap type="topAndBottom"/>
              </v:group>
            </w:pict>
          </mc:Fallback>
        </mc:AlternateContent>
      </w:r>
      <w:r>
        <w:t xml:space="preserve">certificate, the following chain will be selected by </w:t>
      </w:r>
      <w:r w:rsidR="0064165C">
        <w:t xml:space="preserve">a </w:t>
      </w:r>
      <w:r w:rsidR="00B80646">
        <w:t>validation process</w:t>
      </w:r>
      <w:r>
        <w:t>:</w:t>
      </w:r>
    </w:p>
    <w:p w14:paraId="035E19B2" w14:textId="333B1CE9" w:rsidR="002101CC" w:rsidRDefault="00805614" w:rsidP="005E4449">
      <w:r>
        <w:rPr>
          <w:noProof/>
        </w:rPr>
        <mc:AlternateContent>
          <mc:Choice Requires="wpc">
            <w:drawing>
              <wp:anchor distT="0" distB="0" distL="114300" distR="114300" simplePos="0" relativeHeight="251687424" behindDoc="0" locked="0" layoutInCell="1" allowOverlap="1" wp14:anchorId="1B8CAA54" wp14:editId="73523152">
                <wp:simplePos x="0" y="0"/>
                <wp:positionH relativeFrom="column">
                  <wp:posOffset>5080</wp:posOffset>
                </wp:positionH>
                <wp:positionV relativeFrom="paragraph">
                  <wp:posOffset>856615</wp:posOffset>
                </wp:positionV>
                <wp:extent cx="3535045" cy="533400"/>
                <wp:effectExtent l="0" t="0" r="0" b="0"/>
                <wp:wrapTopAndBottom/>
                <wp:docPr id="15315" name="Canvas 15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846" name="Group 15294"/>
                        <wpg:cNvGrpSpPr>
                          <a:grpSpLocks/>
                        </wpg:cNvGrpSpPr>
                        <wpg:grpSpPr bwMode="auto">
                          <a:xfrm>
                            <a:off x="0" y="0"/>
                            <a:ext cx="914620" cy="533400"/>
                            <a:chOff x="1056" y="240"/>
                            <a:chExt cx="528" cy="336"/>
                          </a:xfrm>
                        </wpg:grpSpPr>
                        <wps:wsp>
                          <wps:cNvPr id="17847" name="Rectangle 1529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FFEB68B"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PolicyCA</w:t>
                                </w:r>
                                <w:r w:rsidRPr="003C6F99">
                                  <w:rPr>
                                    <w:rFonts w:ascii="Arial Narrow" w:hAnsi="Arial Narrow"/>
                                    <w:b/>
                                    <w:bCs/>
                                    <w:color w:val="000000"/>
                                    <w:sz w:val="16"/>
                                    <w:szCs w:val="16"/>
                                  </w:rPr>
                                  <w:br/>
                                </w:r>
                                <w:r w:rsidRPr="003C6F99">
                                  <w:rPr>
                                    <w:rFonts w:ascii="Arial Narrow" w:hAnsi="Arial Narrow"/>
                                    <w:color w:val="000000"/>
                                    <w:sz w:val="16"/>
                                    <w:szCs w:val="16"/>
                                  </w:rPr>
                                  <w:t>Subject: user2</w:t>
                                </w:r>
                              </w:p>
                            </w:txbxContent>
                          </wps:txbx>
                          <wps:bodyPr rot="0" vert="horz" wrap="square" lIns="45720" tIns="45720" rIns="91440" bIns="45720" anchor="t" anchorCtr="0" upright="1">
                            <a:noAutofit/>
                          </wps:bodyPr>
                        </wps:wsp>
                        <wpg:grpSp>
                          <wpg:cNvPr id="17848" name="Group 15296"/>
                          <wpg:cNvGrpSpPr>
                            <a:grpSpLocks/>
                          </wpg:cNvGrpSpPr>
                          <wpg:grpSpPr bwMode="auto">
                            <a:xfrm>
                              <a:off x="1488" y="432"/>
                              <a:ext cx="92" cy="144"/>
                              <a:chOff x="4848" y="2736"/>
                              <a:chExt cx="624" cy="1104"/>
                            </a:xfrm>
                          </wpg:grpSpPr>
                          <wps:wsp>
                            <wps:cNvPr id="17849" name="AutoShape 1529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50" name="AutoShape 1529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51" name="Oval 1529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52" name="Group 15300"/>
                        <wpg:cNvGrpSpPr>
                          <a:grpSpLocks/>
                        </wpg:cNvGrpSpPr>
                        <wpg:grpSpPr bwMode="auto">
                          <a:xfrm>
                            <a:off x="1309784" y="0"/>
                            <a:ext cx="913763" cy="533400"/>
                            <a:chOff x="1056" y="240"/>
                            <a:chExt cx="528" cy="336"/>
                          </a:xfrm>
                        </wpg:grpSpPr>
                        <wps:wsp>
                          <wps:cNvPr id="17853" name="Rectangle 1530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127049B"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PartnerCA</w:t>
                                </w:r>
                                <w:r w:rsidRPr="003C6F99">
                                  <w:rPr>
                                    <w:rFonts w:ascii="Arial Narrow" w:hAnsi="Arial Narrow"/>
                                    <w:b/>
                                    <w:bCs/>
                                    <w:color w:val="000000"/>
                                    <w:sz w:val="16"/>
                                    <w:szCs w:val="16"/>
                                  </w:rPr>
                                  <w:br/>
                                </w:r>
                                <w:r w:rsidRPr="003C6F99">
                                  <w:rPr>
                                    <w:rFonts w:ascii="Arial Narrow" w:hAnsi="Arial Narrow"/>
                                    <w:color w:val="000000"/>
                                    <w:sz w:val="16"/>
                                    <w:szCs w:val="16"/>
                                  </w:rPr>
                                  <w:t xml:space="preserve">Subject: </w:t>
                                </w:r>
                                <w:r w:rsidRPr="003C6F99">
                                  <w:rPr>
                                    <w:rFonts w:ascii="Arial Narrow" w:hAnsi="Arial Narrow"/>
                                    <w:b/>
                                    <w:bCs/>
                                    <w:color w:val="000000"/>
                                    <w:sz w:val="16"/>
                                    <w:szCs w:val="16"/>
                                  </w:rPr>
                                  <w:t>PolicyCA</w:t>
                                </w:r>
                              </w:p>
                            </w:txbxContent>
                          </wps:txbx>
                          <wps:bodyPr rot="0" vert="horz" wrap="square" lIns="45720" tIns="45720" rIns="91440" bIns="45720" anchor="t" anchorCtr="0" upright="1">
                            <a:noAutofit/>
                          </wps:bodyPr>
                        </wps:wsp>
                        <wpg:grpSp>
                          <wpg:cNvPr id="17854" name="Group 15302"/>
                          <wpg:cNvGrpSpPr>
                            <a:grpSpLocks/>
                          </wpg:cNvGrpSpPr>
                          <wpg:grpSpPr bwMode="auto">
                            <a:xfrm>
                              <a:off x="1488" y="432"/>
                              <a:ext cx="92" cy="144"/>
                              <a:chOff x="4848" y="2736"/>
                              <a:chExt cx="624" cy="1104"/>
                            </a:xfrm>
                          </wpg:grpSpPr>
                          <wps:wsp>
                            <wps:cNvPr id="17855" name="AutoShape 1530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56" name="AutoShape 1530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57" name="Oval 1530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58" name="Group 15306"/>
                        <wpg:cNvGrpSpPr>
                          <a:grpSpLocks/>
                        </wpg:cNvGrpSpPr>
                        <wpg:grpSpPr bwMode="auto">
                          <a:xfrm>
                            <a:off x="2620425" y="0"/>
                            <a:ext cx="914620" cy="533400"/>
                            <a:chOff x="1056" y="240"/>
                            <a:chExt cx="528" cy="336"/>
                          </a:xfrm>
                        </wpg:grpSpPr>
                        <wps:wsp>
                          <wps:cNvPr id="17859" name="Rectangle 1530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ACCBD4E"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PartnerCA</w:t>
                                </w:r>
                                <w:r w:rsidRPr="003C6F99">
                                  <w:rPr>
                                    <w:rFonts w:ascii="Arial Narrow" w:hAnsi="Arial Narrow"/>
                                    <w:b/>
                                    <w:bCs/>
                                    <w:color w:val="000000"/>
                                    <w:sz w:val="16"/>
                                    <w:szCs w:val="16"/>
                                  </w:rPr>
                                  <w:br/>
                                </w:r>
                                <w:r w:rsidRPr="003C6F99">
                                  <w:rPr>
                                    <w:rFonts w:ascii="Arial Narrow" w:hAnsi="Arial Narrow"/>
                                    <w:color w:val="000000"/>
                                    <w:sz w:val="16"/>
                                    <w:szCs w:val="16"/>
                                  </w:rPr>
                                  <w:t xml:space="preserve">Subject: </w:t>
                                </w:r>
                                <w:r w:rsidRPr="003C6F99">
                                  <w:rPr>
                                    <w:rFonts w:ascii="Arial Narrow" w:hAnsi="Arial Narrow"/>
                                    <w:b/>
                                    <w:bCs/>
                                    <w:color w:val="000000"/>
                                    <w:sz w:val="16"/>
                                    <w:szCs w:val="16"/>
                                  </w:rPr>
                                  <w:t>PartnerCA</w:t>
                                </w:r>
                              </w:p>
                            </w:txbxContent>
                          </wps:txbx>
                          <wps:bodyPr rot="0" vert="horz" wrap="square" lIns="45720" tIns="45720" rIns="91440" bIns="45720" anchor="t" anchorCtr="0" upright="1">
                            <a:noAutofit/>
                          </wps:bodyPr>
                        </wps:wsp>
                        <wpg:grpSp>
                          <wpg:cNvPr id="17860" name="Group 15308"/>
                          <wpg:cNvGrpSpPr>
                            <a:grpSpLocks/>
                          </wpg:cNvGrpSpPr>
                          <wpg:grpSpPr bwMode="auto">
                            <a:xfrm>
                              <a:off x="1488" y="432"/>
                              <a:ext cx="92" cy="144"/>
                              <a:chOff x="4848" y="2736"/>
                              <a:chExt cx="624" cy="1104"/>
                            </a:xfrm>
                          </wpg:grpSpPr>
                          <wps:wsp>
                            <wps:cNvPr id="17861" name="AutoShape 1530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62" name="AutoShape 1531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63" name="Oval 1531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864" name="Line 15312"/>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5" name="Line 15313"/>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B8CAA54" id="Canvas 15315" o:spid="_x0000_s3358" editas="canvas" style="position:absolute;margin-left:.4pt;margin-top:67.45pt;width:278.35pt;height:42pt;z-index:251687424"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">
                <v:shape id="_x0000_s3359" type="#_x0000_t75" style="position:absolute;width:35350;height:5334;visibility:visible;mso-wrap-style:square">
                  <v:fill o:detectmouseclick="t"/>
                  <v:path o:connecttype="none"/>
                </v:shape>
                <v:group id="Group 15294" o:spid="_x0000_s3360"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">
                  <v:rect id="Rectangle 15295" o:spid="_x0000_s336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" strokecolor="#919191">
                    <v:shadow on="t" color="#cecece"/>
                    <v:textbox inset="3.6pt">
                      <w:txbxContent>
                        <w:p w14:paraId="1FFEB68B"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PolicyCA</w:t>
                          </w:r>
                          <w:r w:rsidRPr="003C6F99">
                            <w:rPr>
                              <w:rFonts w:ascii="Arial Narrow" w:hAnsi="Arial Narrow"/>
                              <w:b/>
                              <w:bCs/>
                              <w:color w:val="000000"/>
                              <w:sz w:val="16"/>
                              <w:szCs w:val="16"/>
                            </w:rPr>
                            <w:br/>
                          </w:r>
                          <w:r w:rsidRPr="003C6F99">
                            <w:rPr>
                              <w:rFonts w:ascii="Arial Narrow" w:hAnsi="Arial Narrow"/>
                              <w:color w:val="000000"/>
                              <w:sz w:val="16"/>
                              <w:szCs w:val="16"/>
                            </w:rPr>
                            <w:t>Subject: user2</w:t>
                          </w:r>
                        </w:p>
                      </w:txbxContent>
                    </v:textbox>
                  </v:rect>
                  <v:group id="Group 15296" o:spid="_x0000_s336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">
                    <v:shape id="AutoShape 15297" o:spid="_x0000_s336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" adj="17843" fillcolor="#ffcba9" strokecolor="#c00">
                      <v:fill color2="#f60" focus="100%" type="gradient"/>
                    </v:shape>
                    <v:shape id="AutoShape 15298" o:spid="_x0000_s336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" fillcolor="#ffcba9" strokecolor="#c00">
                      <v:fill color2="#f60" focusposition=".5,.5" focussize="" focus="100%" type="gradientRadial"/>
                    </v:shape>
                    <v:oval id="Oval 15299" o:spid="_x0000_s336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" fillcolor="#fff8ea" strokecolor="#c00">
                      <v:fill color2="#fc6" focusposition=".5,.5" focussize="" focus="100%" type="gradientRadial"/>
                    </v:oval>
                  </v:group>
                </v:group>
                <v:group id="Group 15300" o:spid="_x0000_s3366"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">
                  <v:rect id="Rectangle 15301" o:spid="_x0000_s336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" strokecolor="#919191">
                    <v:shadow on="t" color="#cecece"/>
                    <v:textbox inset="3.6pt">
                      <w:txbxContent>
                        <w:p w14:paraId="2127049B"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PartnerCA</w:t>
                          </w:r>
                          <w:r w:rsidRPr="003C6F99">
                            <w:rPr>
                              <w:rFonts w:ascii="Arial Narrow" w:hAnsi="Arial Narrow"/>
                              <w:b/>
                              <w:bCs/>
                              <w:color w:val="000000"/>
                              <w:sz w:val="16"/>
                              <w:szCs w:val="16"/>
                            </w:rPr>
                            <w:br/>
                          </w:r>
                          <w:r w:rsidRPr="003C6F99">
                            <w:rPr>
                              <w:rFonts w:ascii="Arial Narrow" w:hAnsi="Arial Narrow"/>
                              <w:color w:val="000000"/>
                              <w:sz w:val="16"/>
                              <w:szCs w:val="16"/>
                            </w:rPr>
                            <w:t xml:space="preserve">Subject: </w:t>
                          </w:r>
                          <w:r w:rsidRPr="003C6F99">
                            <w:rPr>
                              <w:rFonts w:ascii="Arial Narrow" w:hAnsi="Arial Narrow"/>
                              <w:b/>
                              <w:bCs/>
                              <w:color w:val="000000"/>
                              <w:sz w:val="16"/>
                              <w:szCs w:val="16"/>
                            </w:rPr>
                            <w:t>PolicyCA</w:t>
                          </w:r>
                        </w:p>
                      </w:txbxContent>
                    </v:textbox>
                  </v:rect>
                  <v:group id="Group 15302" o:spid="_x0000_s336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">
                    <v:shape id="AutoShape 15303" o:spid="_x0000_s336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" adj="17843" fillcolor="#ffcba9" strokecolor="#c00">
                      <v:fill color2="#f60" focus="100%" type="gradient"/>
                    </v:shape>
                    <v:shape id="AutoShape 15304" o:spid="_x0000_s337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" fillcolor="#ffcba9" strokecolor="#c00">
                      <v:fill color2="#f60" focusposition=".5,.5" focussize="" focus="100%" type="gradientRadial"/>
                    </v:shape>
                    <v:oval id="Oval 15305" o:spid="_x0000_s337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" fillcolor="#fff8ea" strokecolor="#c00">
                      <v:fill color2="#fc6" focusposition=".5,.5" focussize="" focus="100%" type="gradientRadial"/>
                    </v:oval>
                  </v:group>
                </v:group>
                <v:group id="Group 15306" o:spid="_x0000_s3372"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">
                  <v:rect id="Rectangle 15307" o:spid="_x0000_s337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" strokecolor="#919191">
                    <v:shadow on="t" color="#cecece"/>
                    <v:textbox inset="3.6pt">
                      <w:txbxContent>
                        <w:p w14:paraId="6ACCBD4E" w14:textId="77777777" w:rsidR="006D28B7" w:rsidRPr="003C6F99" w:rsidRDefault="006D28B7" w:rsidP="003C6F99">
                          <w:pPr>
                            <w:autoSpaceDE w:val="0"/>
                            <w:autoSpaceDN w:val="0"/>
                            <w:adjustRightInd w:val="0"/>
                            <w:spacing w:after="0" w:line="160" w:lineRule="exact"/>
                            <w:rPr>
                              <w:rFonts w:ascii="Arial Narrow" w:hAnsi="Arial Narrow"/>
                              <w:color w:val="000000"/>
                              <w:sz w:val="16"/>
                              <w:szCs w:val="16"/>
                            </w:rPr>
                          </w:pPr>
                          <w:r w:rsidRPr="003C6F99">
                            <w:rPr>
                              <w:rFonts w:ascii="Arial Narrow" w:hAnsi="Arial Narrow"/>
                              <w:color w:val="000000"/>
                              <w:sz w:val="16"/>
                              <w:szCs w:val="16"/>
                            </w:rPr>
                            <w:t xml:space="preserve">Issuer: </w:t>
                          </w:r>
                          <w:r w:rsidRPr="003C6F99">
                            <w:rPr>
                              <w:rFonts w:ascii="Arial Narrow" w:hAnsi="Arial Narrow"/>
                              <w:b/>
                              <w:bCs/>
                              <w:color w:val="000000"/>
                              <w:sz w:val="16"/>
                              <w:szCs w:val="16"/>
                            </w:rPr>
                            <w:t>PartnerCA</w:t>
                          </w:r>
                          <w:r w:rsidRPr="003C6F99">
                            <w:rPr>
                              <w:rFonts w:ascii="Arial Narrow" w:hAnsi="Arial Narrow"/>
                              <w:b/>
                              <w:bCs/>
                              <w:color w:val="000000"/>
                              <w:sz w:val="16"/>
                              <w:szCs w:val="16"/>
                            </w:rPr>
                            <w:br/>
                          </w:r>
                          <w:r w:rsidRPr="003C6F99">
                            <w:rPr>
                              <w:rFonts w:ascii="Arial Narrow" w:hAnsi="Arial Narrow"/>
                              <w:color w:val="000000"/>
                              <w:sz w:val="16"/>
                              <w:szCs w:val="16"/>
                            </w:rPr>
                            <w:t xml:space="preserve">Subject: </w:t>
                          </w:r>
                          <w:r w:rsidRPr="003C6F99">
                            <w:rPr>
                              <w:rFonts w:ascii="Arial Narrow" w:hAnsi="Arial Narrow"/>
                              <w:b/>
                              <w:bCs/>
                              <w:color w:val="000000"/>
                              <w:sz w:val="16"/>
                              <w:szCs w:val="16"/>
                            </w:rPr>
                            <w:t>PartnerCA</w:t>
                          </w:r>
                        </w:p>
                      </w:txbxContent>
                    </v:textbox>
                  </v:rect>
                  <v:group id="Group 15308" o:spid="_x0000_s337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">
                    <v:shape id="AutoShape 15309" o:spid="_x0000_s337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" adj="17843" fillcolor="#ffcba9" strokecolor="#c00">
                      <v:fill color2="#f60" focus="100%" type="gradient"/>
                    </v:shape>
                    <v:shape id="AutoShape 15310" o:spid="_x0000_s337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" fillcolor="#ffcba9" strokecolor="#c00">
                      <v:fill color2="#f60" focusposition=".5,.5" focussize="" focus="100%" type="gradientRadial"/>
                    </v:shape>
                    <v:oval id="Oval 15311" o:spid="_x0000_s337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" fillcolor="#fff8ea" strokecolor="#c00">
                      <v:fill color2="#fc6" focusposition=".5,.5" focussize="" focus="100%" type="gradientRadial"/>
                    </v:oval>
                  </v:group>
                </v:group>
                <v:line id="Line 15312" o:spid="_x0000_s3378"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" strokeweight="1.5pt">
                  <v:stroke endarrow="block"/>
                </v:line>
                <v:line id="Line 15313" o:spid="_x0000_s3379"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" strokeweight="1.5pt">
                  <v:stroke endarrow="block"/>
                </v:line>
                <w10:wrap type="topAndBottom"/>
              </v:group>
            </w:pict>
          </mc:Fallback>
        </mc:AlternateContent>
      </w:r>
      <w:r w:rsidR="002101CC">
        <w:t xml:space="preserve">For the </w:t>
      </w:r>
      <w:r w:rsidR="00DB7CEA">
        <w:t>user2</w:t>
      </w:r>
      <w:r w:rsidR="002101CC">
        <w:t xml:space="preserve"> certificate, the </w:t>
      </w:r>
      <w:r w:rsidR="00B80646">
        <w:t>validation process</w:t>
      </w:r>
      <w:r w:rsidR="002101CC">
        <w:t xml:space="preserve"> will also select the chain that chains to the PartnerCA root CA.</w:t>
      </w:r>
    </w:p>
    <w:p w14:paraId="4C0C6FF8" w14:textId="63B2B67D" w:rsidR="002101CC" w:rsidRDefault="00805614" w:rsidP="005E4449">
      <w:r>
        <w:rPr>
          <w:noProof/>
        </w:rPr>
        <mc:AlternateContent>
          <mc:Choice Requires="wpc">
            <w:drawing>
              <wp:anchor distT="0" distB="0" distL="114300" distR="114300" simplePos="0" relativeHeight="251688448" behindDoc="0" locked="0" layoutInCell="1" allowOverlap="1" wp14:anchorId="7E6F102F" wp14:editId="246577D4">
                <wp:simplePos x="0" y="0"/>
                <wp:positionH relativeFrom="column">
                  <wp:posOffset>5080</wp:posOffset>
                </wp:positionH>
                <wp:positionV relativeFrom="paragraph">
                  <wp:posOffset>1270635</wp:posOffset>
                </wp:positionV>
                <wp:extent cx="6201410" cy="2556510"/>
                <wp:effectExtent l="0" t="0" r="0" b="0"/>
                <wp:wrapTopAndBottom/>
                <wp:docPr id="17845" name="Canvas 15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689" name="Rectangle 15317"/>
                        <wps:cNvSpPr>
                          <a:spLocks noChangeArrowheads="1"/>
                        </wps:cNvSpPr>
                        <wps:spPr bwMode="auto">
                          <a:xfrm>
                            <a:off x="3766820" y="0"/>
                            <a:ext cx="2434590"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5690" name="Text Box 15318"/>
                        <wps:cNvSpPr txBox="1">
                          <a:spLocks noChangeArrowheads="1"/>
                        </wps:cNvSpPr>
                        <wps:spPr bwMode="auto">
                          <a:xfrm>
                            <a:off x="3850640" y="2216785"/>
                            <a:ext cx="554355" cy="22923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2EFDC981" w14:textId="77777777" w:rsidR="006D28B7" w:rsidRPr="00552771" w:rsidRDefault="006D28B7" w:rsidP="00552771">
                              <w:pPr>
                                <w:autoSpaceDE w:val="0"/>
                                <w:autoSpaceDN w:val="0"/>
                                <w:adjustRightInd w:val="0"/>
                                <w:spacing w:after="0" w:line="120" w:lineRule="exact"/>
                                <w:jc w:val="center"/>
                                <w:rPr>
                                  <w:rFonts w:cs="Arial"/>
                                  <w:color w:val="000000"/>
                                  <w:sz w:val="12"/>
                                  <w:szCs w:val="16"/>
                                </w:rPr>
                              </w:pPr>
                              <w:r w:rsidRPr="00552771">
                                <w:rPr>
                                  <w:rFonts w:cs="Arial"/>
                                  <w:color w:val="000000"/>
                                  <w:sz w:val="12"/>
                                  <w:szCs w:val="16"/>
                                </w:rPr>
                                <w:t>Contoso</w:t>
                              </w:r>
                              <w:r w:rsidRPr="00552771">
                                <w:rPr>
                                  <w:rFonts w:cs="Arial"/>
                                  <w:color w:val="000000"/>
                                  <w:sz w:val="12"/>
                                  <w:szCs w:val="16"/>
                                </w:rPr>
                                <w:br/>
                                <w:t>Consulting</w:t>
                              </w:r>
                            </w:p>
                          </w:txbxContent>
                        </wps:txbx>
                        <wps:bodyPr rot="0" vert="horz" wrap="square" lIns="67666" tIns="20300" rIns="67666" bIns="20300" anchor="ctr" anchorCtr="0" upright="1">
                          <a:noAutofit/>
                        </wps:bodyPr>
                      </wps:wsp>
                      <wps:wsp>
                        <wps:cNvPr id="15691" name="Rectangle 15319"/>
                        <wps:cNvSpPr>
                          <a:spLocks noChangeArrowheads="1"/>
                        </wps:cNvSpPr>
                        <wps:spPr bwMode="auto">
                          <a:xfrm>
                            <a:off x="223520" y="0"/>
                            <a:ext cx="2774315" cy="254825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5692" name="Group 15320"/>
                        <wpg:cNvGrpSpPr>
                          <a:grpSpLocks/>
                        </wpg:cNvGrpSpPr>
                        <wpg:grpSpPr bwMode="auto">
                          <a:xfrm flipH="1">
                            <a:off x="778510" y="857885"/>
                            <a:ext cx="170180" cy="565785"/>
                            <a:chOff x="3648" y="1536"/>
                            <a:chExt cx="432" cy="864"/>
                          </a:xfrm>
                        </wpg:grpSpPr>
                        <wps:wsp>
                          <wps:cNvPr id="15693" name="Line 1532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94" name="Line 1532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5695" name="Group 15323"/>
                        <wpg:cNvGrpSpPr>
                          <a:grpSpLocks/>
                        </wpg:cNvGrpSpPr>
                        <wpg:grpSpPr bwMode="auto">
                          <a:xfrm>
                            <a:off x="4586605" y="1537335"/>
                            <a:ext cx="283210" cy="566420"/>
                            <a:chOff x="3648" y="1536"/>
                            <a:chExt cx="432" cy="864"/>
                          </a:xfrm>
                        </wpg:grpSpPr>
                        <wps:wsp>
                          <wps:cNvPr id="15696" name="Line 1532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97" name="Line 1532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5698" name="Group 15326"/>
                        <wpg:cNvGrpSpPr>
                          <a:grpSpLocks/>
                        </wpg:cNvGrpSpPr>
                        <wpg:grpSpPr bwMode="auto">
                          <a:xfrm>
                            <a:off x="5266055" y="1990090"/>
                            <a:ext cx="786765" cy="396240"/>
                            <a:chOff x="1056" y="240"/>
                            <a:chExt cx="528" cy="336"/>
                          </a:xfrm>
                        </wpg:grpSpPr>
                        <wps:wsp>
                          <wps:cNvPr id="15699" name="Rectangle 1532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FBBA69B"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wps:txbx>
                          <wps:bodyPr rot="0" vert="horz" wrap="square" lIns="33833" tIns="33833" rIns="67666" bIns="33833" anchor="t" anchorCtr="0" upright="1">
                            <a:noAutofit/>
                          </wps:bodyPr>
                        </wps:wsp>
                        <wpg:grpSp>
                          <wpg:cNvPr id="15700" name="Group 15328"/>
                          <wpg:cNvGrpSpPr>
                            <a:grpSpLocks/>
                          </wpg:cNvGrpSpPr>
                          <wpg:grpSpPr bwMode="auto">
                            <a:xfrm>
                              <a:off x="1488" y="432"/>
                              <a:ext cx="92" cy="144"/>
                              <a:chOff x="4848" y="2736"/>
                              <a:chExt cx="624" cy="1104"/>
                            </a:xfrm>
                          </wpg:grpSpPr>
                          <wps:wsp>
                            <wps:cNvPr id="15701" name="AutoShape 1532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02" name="AutoShape 1533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03" name="Oval 1533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704" name="Group 15332"/>
                        <wpg:cNvGrpSpPr>
                          <a:grpSpLocks/>
                        </wpg:cNvGrpSpPr>
                        <wpg:grpSpPr bwMode="auto">
                          <a:xfrm>
                            <a:off x="4859020" y="1933575"/>
                            <a:ext cx="336550" cy="409575"/>
                            <a:chOff x="847" y="1168"/>
                            <a:chExt cx="747" cy="909"/>
                          </a:xfrm>
                        </wpg:grpSpPr>
                        <wps:wsp>
                          <wps:cNvPr id="15705" name="Freeform 1533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06" name="Rectangle 1533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08" name="Rectangle 1533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09" name="Rectangle 1533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10" name="Rectangle 1533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11" name="Freeform 1533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84" name="Rectangle 1533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85" name="Rectangle 1534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86" name="Rectangle 1534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87" name="Rectangle 1534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88" name="Rectangle 1534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89" name="Rectangle 1534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0" name="Rectangle 1534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1" name="Rectangle 1534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2" name="Rectangle 1534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3" name="Rectangle 1534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4" name="Rectangle 1534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5" name="Rectangle 1535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6" name="Rectangle 1535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7" name="Rectangle 1535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8" name="Rectangle 1535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99" name="Rectangle 1535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0" name="Rectangle 1535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1" name="Rectangle 1535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2" name="Rectangle 1535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3" name="Rectangle 1535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4" name="Rectangle 1535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5" name="Rectangle 1536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6" name="Rectangle 1536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8" name="Rectangle 1536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09" name="Rectangle 1536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5610" name="Group 15364"/>
                        <wpg:cNvGrpSpPr>
                          <a:grpSpLocks/>
                        </wpg:cNvGrpSpPr>
                        <wpg:grpSpPr bwMode="auto">
                          <a:xfrm>
                            <a:off x="679450" y="1537335"/>
                            <a:ext cx="283210" cy="566420"/>
                            <a:chOff x="3648" y="1536"/>
                            <a:chExt cx="432" cy="864"/>
                          </a:xfrm>
                        </wpg:grpSpPr>
                        <wps:wsp>
                          <wps:cNvPr id="15611" name="Line 1536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12" name="Line 1536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5613" name="Group 15367"/>
                        <wpg:cNvGrpSpPr>
                          <a:grpSpLocks/>
                        </wpg:cNvGrpSpPr>
                        <wpg:grpSpPr bwMode="auto">
                          <a:xfrm>
                            <a:off x="4165600" y="800735"/>
                            <a:ext cx="283210" cy="566420"/>
                            <a:chOff x="3648" y="1536"/>
                            <a:chExt cx="432" cy="864"/>
                          </a:xfrm>
                        </wpg:grpSpPr>
                        <wps:wsp>
                          <wps:cNvPr id="15614" name="Line 15368"/>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15" name="Line 15369"/>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632" name="Group 15370"/>
                        <wpg:cNvGrpSpPr>
                          <a:grpSpLocks/>
                        </wpg:cNvGrpSpPr>
                        <wpg:grpSpPr bwMode="auto">
                          <a:xfrm>
                            <a:off x="4020185" y="234950"/>
                            <a:ext cx="428625" cy="691515"/>
                            <a:chOff x="528" y="887"/>
                            <a:chExt cx="844" cy="1363"/>
                          </a:xfrm>
                        </wpg:grpSpPr>
                        <wps:wsp>
                          <wps:cNvPr id="17633" name="Freeform 1537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34" name="Freeform 1537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35" name="Freeform 1537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36" name="Freeform 1537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37" name="Line 1537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8" name="Oval 1537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39" name="Line 1537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0" name="Line 1537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1" name="Line 1537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2" name="Line 1538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643" name="Freeform 1538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44" name="Freeform 1538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45" name="Freeform 1538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46" name="Line 1538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7" name="Line 1538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8" name="Line 1538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9" name="Freeform 1538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0" name="Line 1538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1" name="Freeform 1538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2" name="Freeform 1539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3" name="Freeform 1539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4" name="Freeform 1539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5" name="Freeform 1539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6" name="Freeform 1539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657" name="Group 15395"/>
                        <wpg:cNvGrpSpPr>
                          <a:grpSpLocks/>
                        </wpg:cNvGrpSpPr>
                        <wpg:grpSpPr bwMode="auto">
                          <a:xfrm>
                            <a:off x="4448810" y="1027430"/>
                            <a:ext cx="427990" cy="691515"/>
                            <a:chOff x="528" y="887"/>
                            <a:chExt cx="844" cy="1363"/>
                          </a:xfrm>
                        </wpg:grpSpPr>
                        <wps:wsp>
                          <wps:cNvPr id="17658" name="Freeform 1539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59" name="Freeform 1539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60" name="Freeform 1539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61" name="Freeform 1539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62" name="Line 1540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3" name="Oval 15401"/>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64" name="Line 1540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5" name="Line 1540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6" name="Line 1540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7" name="Line 1540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668" name="Freeform 1540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69" name="Freeform 1540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0" name="Freeform 1540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1" name="Line 1540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2" name="Line 1541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3" name="Line 1541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4" name="Freeform 1541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5" name="Line 1541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6" name="Freeform 1541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7" name="Freeform 1541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8" name="Freeform 1541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9" name="Freeform 1541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80" name="Freeform 1541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81" name="Freeform 1541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682" name="Group 15420"/>
                        <wpg:cNvGrpSpPr>
                          <a:grpSpLocks/>
                        </wpg:cNvGrpSpPr>
                        <wpg:grpSpPr bwMode="auto">
                          <a:xfrm>
                            <a:off x="4674870" y="914400"/>
                            <a:ext cx="806450" cy="396240"/>
                            <a:chOff x="1056" y="240"/>
                            <a:chExt cx="528" cy="336"/>
                          </a:xfrm>
                        </wpg:grpSpPr>
                        <wps:wsp>
                          <wps:cNvPr id="17683" name="Rectangle 154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C0DD005"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wps:txbx>
                          <wps:bodyPr rot="0" vert="horz" wrap="square" lIns="33833" tIns="33833" rIns="67666" bIns="33833" anchor="t" anchorCtr="0" upright="1">
                            <a:noAutofit/>
                          </wps:bodyPr>
                        </wps:wsp>
                        <wpg:grpSp>
                          <wpg:cNvPr id="17684" name="Group 15422"/>
                          <wpg:cNvGrpSpPr>
                            <a:grpSpLocks/>
                          </wpg:cNvGrpSpPr>
                          <wpg:grpSpPr bwMode="auto">
                            <a:xfrm>
                              <a:off x="1488" y="432"/>
                              <a:ext cx="92" cy="144"/>
                              <a:chOff x="4848" y="2736"/>
                              <a:chExt cx="624" cy="1104"/>
                            </a:xfrm>
                          </wpg:grpSpPr>
                          <wps:wsp>
                            <wps:cNvPr id="17685" name="AutoShape 154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86" name="AutoShape 154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87" name="Oval 154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688" name="Group 15426"/>
                        <wpg:cNvGrpSpPr>
                          <a:grpSpLocks/>
                        </wpg:cNvGrpSpPr>
                        <wpg:grpSpPr bwMode="auto">
                          <a:xfrm>
                            <a:off x="4278630" y="121285"/>
                            <a:ext cx="859790" cy="396875"/>
                            <a:chOff x="1056" y="240"/>
                            <a:chExt cx="528" cy="336"/>
                          </a:xfrm>
                        </wpg:grpSpPr>
                        <wps:wsp>
                          <wps:cNvPr id="17689" name="Rectangle 1542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37ED3FF"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wps:txbx>
                          <wps:bodyPr rot="0" vert="horz" wrap="square" lIns="33833" tIns="33833" rIns="67666" bIns="33833" anchor="t" anchorCtr="0" upright="1">
                            <a:noAutofit/>
                          </wps:bodyPr>
                        </wps:wsp>
                        <wpg:grpSp>
                          <wpg:cNvPr id="17690" name="Group 15428"/>
                          <wpg:cNvGrpSpPr>
                            <a:grpSpLocks/>
                          </wpg:cNvGrpSpPr>
                          <wpg:grpSpPr bwMode="auto">
                            <a:xfrm>
                              <a:off x="1488" y="432"/>
                              <a:ext cx="92" cy="144"/>
                              <a:chOff x="4848" y="2736"/>
                              <a:chExt cx="624" cy="1104"/>
                            </a:xfrm>
                          </wpg:grpSpPr>
                          <wps:wsp>
                            <wps:cNvPr id="17691" name="AutoShape 1542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92" name="AutoShape 1543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93" name="Oval 1543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694" name="Line 15432"/>
                        <wps:cNvCnPr>
                          <a:cxnSpLocks noChangeShapeType="1"/>
                        </wps:cNvCnPr>
                        <wps:spPr bwMode="auto">
                          <a:xfrm flipH="1" flipV="1">
                            <a:off x="1755775" y="1423670"/>
                            <a:ext cx="260477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695" name="Group 15433"/>
                        <wpg:cNvGrpSpPr>
                          <a:grpSpLocks/>
                        </wpg:cNvGrpSpPr>
                        <wpg:grpSpPr bwMode="auto">
                          <a:xfrm>
                            <a:off x="1075690" y="857885"/>
                            <a:ext cx="170180" cy="565785"/>
                            <a:chOff x="3648" y="1536"/>
                            <a:chExt cx="432" cy="864"/>
                          </a:xfrm>
                        </wpg:grpSpPr>
                        <wps:wsp>
                          <wps:cNvPr id="17696" name="Line 15434"/>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697" name="Line 15435"/>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698" name="Group 15436"/>
                        <wpg:cNvGrpSpPr>
                          <a:grpSpLocks/>
                        </wpg:cNvGrpSpPr>
                        <wpg:grpSpPr bwMode="auto">
                          <a:xfrm>
                            <a:off x="817880" y="291465"/>
                            <a:ext cx="427990" cy="691515"/>
                            <a:chOff x="528" y="887"/>
                            <a:chExt cx="844" cy="1363"/>
                          </a:xfrm>
                        </wpg:grpSpPr>
                        <wps:wsp>
                          <wps:cNvPr id="17699" name="Freeform 15437"/>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00" name="Freeform 15438"/>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01" name="Freeform 15439"/>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02" name="Freeform 15440"/>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03" name="Line 15441"/>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4" name="Oval 15442"/>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05" name="Line 15443"/>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6" name="Line 15444"/>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7" name="Line 15445"/>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8" name="Line 15446"/>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709" name="Freeform 15447"/>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0" name="Freeform 15448"/>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1" name="Freeform 15449"/>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2" name="Line 15450"/>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3" name="Line 15451"/>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4" name="Line 15452"/>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5" name="Freeform 15453"/>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6" name="Line 15454"/>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7" name="Freeform 15455"/>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8" name="Freeform 15456"/>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9" name="Freeform 15457"/>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0" name="Freeform 15458"/>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1" name="Freeform 15459"/>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2" name="Freeform 15460"/>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723" name="Group 15461"/>
                        <wpg:cNvGrpSpPr>
                          <a:grpSpLocks/>
                        </wpg:cNvGrpSpPr>
                        <wpg:grpSpPr bwMode="auto">
                          <a:xfrm>
                            <a:off x="1245870" y="1083945"/>
                            <a:ext cx="427990" cy="691515"/>
                            <a:chOff x="528" y="887"/>
                            <a:chExt cx="844" cy="1363"/>
                          </a:xfrm>
                        </wpg:grpSpPr>
                        <wps:wsp>
                          <wps:cNvPr id="17724" name="Freeform 15462"/>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5" name="Freeform 15463"/>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6" name="Freeform 15464"/>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7" name="Freeform 15465"/>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8" name="Line 15466"/>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29" name="Oval 15467"/>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30" name="Line 15468"/>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1" name="Line 15469"/>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2" name="Line 15470"/>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3" name="Line 15471"/>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734" name="Freeform 15472"/>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5" name="Freeform 15473"/>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6" name="Freeform 15474"/>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7" name="Line 15475"/>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8" name="Line 15476"/>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9" name="Line 15477"/>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0" name="Freeform 15478"/>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1" name="Line 15479"/>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2" name="Freeform 15480"/>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3" name="Freeform 15481"/>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4" name="Freeform 15482"/>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5" name="Freeform 15483"/>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6" name="Freeform 15484"/>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7" name="Freeform 15485"/>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748" name="Group 15486"/>
                        <wpg:cNvGrpSpPr>
                          <a:grpSpLocks/>
                        </wpg:cNvGrpSpPr>
                        <wpg:grpSpPr bwMode="auto">
                          <a:xfrm>
                            <a:off x="1075690" y="178435"/>
                            <a:ext cx="748030" cy="396240"/>
                            <a:chOff x="1056" y="240"/>
                            <a:chExt cx="528" cy="336"/>
                          </a:xfrm>
                        </wpg:grpSpPr>
                        <wps:wsp>
                          <wps:cNvPr id="17749" name="Rectangle 1548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C325AB6"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wps:txbx>
                          <wps:bodyPr rot="0" vert="horz" wrap="square" lIns="33833" tIns="33833" rIns="67666" bIns="33833" anchor="t" anchorCtr="0" upright="1">
                            <a:noAutofit/>
                          </wps:bodyPr>
                        </wps:wsp>
                        <wpg:grpSp>
                          <wpg:cNvPr id="17750" name="Group 15488"/>
                          <wpg:cNvGrpSpPr>
                            <a:grpSpLocks/>
                          </wpg:cNvGrpSpPr>
                          <wpg:grpSpPr bwMode="auto">
                            <a:xfrm>
                              <a:off x="1488" y="432"/>
                              <a:ext cx="92" cy="144"/>
                              <a:chOff x="4848" y="2736"/>
                              <a:chExt cx="624" cy="1104"/>
                            </a:xfrm>
                          </wpg:grpSpPr>
                          <wps:wsp>
                            <wps:cNvPr id="17751" name="AutoShape 1548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52" name="AutoShape 1549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53" name="Oval 1549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754" name="Group 15492"/>
                        <wpg:cNvGrpSpPr>
                          <a:grpSpLocks/>
                        </wpg:cNvGrpSpPr>
                        <wpg:grpSpPr bwMode="auto">
                          <a:xfrm>
                            <a:off x="1358900" y="1990090"/>
                            <a:ext cx="807720" cy="396240"/>
                            <a:chOff x="1056" y="240"/>
                            <a:chExt cx="528" cy="336"/>
                          </a:xfrm>
                        </wpg:grpSpPr>
                        <wps:wsp>
                          <wps:cNvPr id="17755" name="Rectangle 1549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F2867BE"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wps:txbx>
                          <wps:bodyPr rot="0" vert="horz" wrap="square" lIns="33833" tIns="33833" rIns="67666" bIns="33833" anchor="t" anchorCtr="0" upright="1">
                            <a:noAutofit/>
                          </wps:bodyPr>
                        </wps:wsp>
                        <wpg:grpSp>
                          <wpg:cNvPr id="17756" name="Group 15494"/>
                          <wpg:cNvGrpSpPr>
                            <a:grpSpLocks/>
                          </wpg:cNvGrpSpPr>
                          <wpg:grpSpPr bwMode="auto">
                            <a:xfrm>
                              <a:off x="1488" y="432"/>
                              <a:ext cx="92" cy="144"/>
                              <a:chOff x="4848" y="2736"/>
                              <a:chExt cx="624" cy="1104"/>
                            </a:xfrm>
                          </wpg:grpSpPr>
                          <wps:wsp>
                            <wps:cNvPr id="17757" name="AutoShape 1549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58" name="AutoShape 1549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59" name="Oval 1549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760" name="Group 15498"/>
                        <wpg:cNvGrpSpPr>
                          <a:grpSpLocks/>
                        </wpg:cNvGrpSpPr>
                        <wpg:grpSpPr bwMode="auto">
                          <a:xfrm>
                            <a:off x="909320" y="1492250"/>
                            <a:ext cx="800100" cy="396240"/>
                            <a:chOff x="1056" y="240"/>
                            <a:chExt cx="528" cy="336"/>
                          </a:xfrm>
                        </wpg:grpSpPr>
                        <wps:wsp>
                          <wps:cNvPr id="17761" name="Rectangle 1549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366A61A"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wps:txbx>
                          <wps:bodyPr rot="0" vert="horz" wrap="square" lIns="33833" tIns="33833" rIns="67666" bIns="33833" anchor="t" anchorCtr="0" upright="1">
                            <a:noAutofit/>
                          </wps:bodyPr>
                        </wps:wsp>
                        <wpg:grpSp>
                          <wpg:cNvPr id="17762" name="Group 15500"/>
                          <wpg:cNvGrpSpPr>
                            <a:grpSpLocks/>
                          </wpg:cNvGrpSpPr>
                          <wpg:grpSpPr bwMode="auto">
                            <a:xfrm>
                              <a:off x="1488" y="432"/>
                              <a:ext cx="92" cy="144"/>
                              <a:chOff x="4848" y="2736"/>
                              <a:chExt cx="624" cy="1104"/>
                            </a:xfrm>
                          </wpg:grpSpPr>
                          <wps:wsp>
                            <wps:cNvPr id="17763" name="AutoShape 1550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64" name="AutoShape 1550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65" name="Oval 1550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766" name="Group 15504"/>
                        <wpg:cNvGrpSpPr>
                          <a:grpSpLocks/>
                        </wpg:cNvGrpSpPr>
                        <wpg:grpSpPr bwMode="auto">
                          <a:xfrm>
                            <a:off x="952500" y="1933575"/>
                            <a:ext cx="335280" cy="409575"/>
                            <a:chOff x="847" y="1168"/>
                            <a:chExt cx="747" cy="909"/>
                          </a:xfrm>
                        </wpg:grpSpPr>
                        <wps:wsp>
                          <wps:cNvPr id="17767" name="Freeform 15505"/>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68" name="Rectangle 15506"/>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69" name="Rectangle 15507"/>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0" name="Rectangle 15508"/>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1" name="Rectangle 15509"/>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2" name="Freeform 15510"/>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73" name="Rectangle 15511"/>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4" name="Rectangle 15512"/>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5" name="Rectangle 15513"/>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6" name="Rectangle 15514"/>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7" name="Rectangle 15515"/>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8" name="Rectangle 15516"/>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79" name="Rectangle 15517"/>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0" name="Rectangle 15518"/>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1" name="Rectangle 15519"/>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2" name="Rectangle 15520"/>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3" name="Rectangle 15521"/>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4" name="Rectangle 15522"/>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5" name="Rectangle 15523"/>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6" name="Rectangle 15524"/>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7" name="Rectangle 15525"/>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8" name="Rectangle 15526"/>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89" name="Rectangle 15527"/>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0" name="Rectangle 15528"/>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1" name="Rectangle 15529"/>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2" name="Rectangle 15530"/>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3" name="Rectangle 15531"/>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4" name="Rectangle 15532"/>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5" name="Rectangle 15533"/>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6" name="Rectangle 15534"/>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97" name="Rectangle 15535"/>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s:wsp>
                        <wps:cNvPr id="17798" name="Text Box 15536"/>
                        <wps:cNvSpPr txBox="1">
                          <a:spLocks noChangeArrowheads="1"/>
                        </wps:cNvSpPr>
                        <wps:spPr bwMode="auto">
                          <a:xfrm>
                            <a:off x="282575" y="2273300"/>
                            <a:ext cx="554990" cy="229235"/>
                          </a:xfrm>
                          <a:prstGeom prst="rect">
                            <a:avLst/>
                          </a:prstGeom>
                          <a:solidFill>
                            <a:srgbClr val="FFFFFF"/>
                          </a:solidFill>
                          <a:ln w="9525">
                            <a:solidFill>
                              <a:srgbClr val="333399"/>
                            </a:solidFill>
                            <a:miter lim="800000"/>
                            <a:headEnd/>
                            <a:tailEnd/>
                          </a:ln>
                          <a:effectLst>
                            <a:outerShdw dist="71842" dir="2700000" algn="ctr" rotWithShape="0">
                              <a:srgbClr val="C0C0C0"/>
                            </a:outerShdw>
                          </a:effectLst>
                        </wps:spPr>
                        <wps:txbx>
                          <w:txbxContent>
                            <w:p w14:paraId="73799559" w14:textId="77777777" w:rsidR="006D28B7" w:rsidRPr="00552771" w:rsidRDefault="006D28B7" w:rsidP="00552771">
                              <w:pPr>
                                <w:autoSpaceDE w:val="0"/>
                                <w:autoSpaceDN w:val="0"/>
                                <w:adjustRightInd w:val="0"/>
                                <w:spacing w:after="0" w:line="120" w:lineRule="exact"/>
                                <w:jc w:val="center"/>
                                <w:rPr>
                                  <w:rFonts w:cs="Arial"/>
                                  <w:color w:val="000000"/>
                                  <w:sz w:val="12"/>
                                  <w:szCs w:val="16"/>
                                </w:rPr>
                              </w:pPr>
                              <w:r w:rsidRPr="00552771">
                                <w:rPr>
                                  <w:rFonts w:cs="Arial"/>
                                  <w:color w:val="000000"/>
                                  <w:sz w:val="12"/>
                                  <w:szCs w:val="16"/>
                                </w:rPr>
                                <w:t>Northwind</w:t>
                              </w:r>
                              <w:r w:rsidRPr="00552771">
                                <w:rPr>
                                  <w:rFonts w:cs="Arial"/>
                                  <w:color w:val="000000"/>
                                  <w:sz w:val="12"/>
                                  <w:szCs w:val="16"/>
                                </w:rPr>
                                <w:br/>
                                <w:t>Traders</w:t>
                              </w:r>
                            </w:p>
                          </w:txbxContent>
                        </wps:txbx>
                        <wps:bodyPr rot="0" vert="horz" wrap="square" lIns="67666" tIns="20300" rIns="67666" bIns="20300" anchor="ctr" anchorCtr="0" upright="1">
                          <a:noAutofit/>
                        </wps:bodyPr>
                      </wps:wsp>
                      <wpg:wgp>
                        <wpg:cNvPr id="17799" name="Group 15537"/>
                        <wpg:cNvGrpSpPr>
                          <a:grpSpLocks/>
                        </wpg:cNvGrpSpPr>
                        <wpg:grpSpPr bwMode="auto">
                          <a:xfrm>
                            <a:off x="337820" y="1028700"/>
                            <a:ext cx="428625" cy="691515"/>
                            <a:chOff x="528" y="887"/>
                            <a:chExt cx="844" cy="1363"/>
                          </a:xfrm>
                        </wpg:grpSpPr>
                        <wps:wsp>
                          <wps:cNvPr id="17800" name="Freeform 15538"/>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1" name="Freeform 15539"/>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2" name="Freeform 15540"/>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3" name="Freeform 15541"/>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4" name="Line 15542"/>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5" name="Oval 15543"/>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06" name="Line 15544"/>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7" name="Line 15545"/>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8" name="Line 15546"/>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9" name="Line 15547"/>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810" name="Freeform 15548"/>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1" name="Freeform 15549"/>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2" name="Freeform 15550"/>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3" name="Line 15551"/>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4" name="Line 15552"/>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5" name="Line 15553"/>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6" name="Freeform 15554"/>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7" name="Line 15555"/>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8" name="Freeform 15556"/>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9" name="Freeform 15557"/>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20" name="Freeform 15558"/>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21" name="Freeform 15559"/>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22" name="Freeform 15560"/>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23" name="Freeform 15561"/>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824" name="Group 15562"/>
                        <wpg:cNvGrpSpPr>
                          <a:grpSpLocks/>
                        </wpg:cNvGrpSpPr>
                        <wpg:grpSpPr bwMode="auto">
                          <a:xfrm>
                            <a:off x="0" y="730250"/>
                            <a:ext cx="795020" cy="454025"/>
                            <a:chOff x="1056" y="240"/>
                            <a:chExt cx="528" cy="336"/>
                          </a:xfrm>
                        </wpg:grpSpPr>
                        <wps:wsp>
                          <wps:cNvPr id="17825" name="Rectangle 1556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0C0B8BE"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wps:txbx>
                          <wps:bodyPr rot="0" vert="horz" wrap="square" lIns="33833" tIns="33833" rIns="67666" bIns="33833" anchor="t" anchorCtr="0" upright="1">
                            <a:noAutofit/>
                          </wps:bodyPr>
                        </wps:wsp>
                        <wpg:grpSp>
                          <wpg:cNvPr id="17826" name="Group 15564"/>
                          <wpg:cNvGrpSpPr>
                            <a:grpSpLocks/>
                          </wpg:cNvGrpSpPr>
                          <wpg:grpSpPr bwMode="auto">
                            <a:xfrm>
                              <a:off x="1488" y="432"/>
                              <a:ext cx="92" cy="144"/>
                              <a:chOff x="4848" y="2736"/>
                              <a:chExt cx="624" cy="1104"/>
                            </a:xfrm>
                          </wpg:grpSpPr>
                          <wps:wsp>
                            <wps:cNvPr id="17827" name="AutoShape 1556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28" name="AutoShape 1556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29" name="Oval 1556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830" name="Line 15568"/>
                        <wps:cNvCnPr>
                          <a:cxnSpLocks noChangeShapeType="1"/>
                        </wps:cNvCnPr>
                        <wps:spPr bwMode="auto">
                          <a:xfrm flipV="1">
                            <a:off x="1755775" y="1537335"/>
                            <a:ext cx="260477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831" name="Group 15569"/>
                        <wpg:cNvGrpSpPr>
                          <a:grpSpLocks/>
                        </wpg:cNvGrpSpPr>
                        <wpg:grpSpPr bwMode="auto">
                          <a:xfrm>
                            <a:off x="3623945" y="1593850"/>
                            <a:ext cx="828675" cy="396240"/>
                            <a:chOff x="1056" y="240"/>
                            <a:chExt cx="528" cy="336"/>
                          </a:xfrm>
                        </wpg:grpSpPr>
                        <wps:wsp>
                          <wps:cNvPr id="17832" name="Rectangle 1557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2C811D7"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IssingCA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wps:txbx>
                          <wps:bodyPr rot="0" vert="horz" wrap="square" lIns="33833" tIns="33833" rIns="67666" bIns="33833" anchor="t" anchorCtr="0" upright="1">
                            <a:noAutofit/>
                          </wps:bodyPr>
                        </wps:wsp>
                        <wpg:grpSp>
                          <wpg:cNvPr id="17833" name="Group 15571"/>
                          <wpg:cNvGrpSpPr>
                            <a:grpSpLocks/>
                          </wpg:cNvGrpSpPr>
                          <wpg:grpSpPr bwMode="auto">
                            <a:xfrm>
                              <a:off x="1488" y="432"/>
                              <a:ext cx="92" cy="144"/>
                              <a:chOff x="4848" y="2736"/>
                              <a:chExt cx="624" cy="1104"/>
                            </a:xfrm>
                          </wpg:grpSpPr>
                          <wps:wsp>
                            <wps:cNvPr id="17834" name="AutoShape 1557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35" name="AutoShape 1557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36" name="Oval 1557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837" name="Group 15575"/>
                        <wpg:cNvGrpSpPr>
                          <a:grpSpLocks/>
                        </wpg:cNvGrpSpPr>
                        <wpg:grpSpPr bwMode="auto">
                          <a:xfrm>
                            <a:off x="2175510" y="1102360"/>
                            <a:ext cx="791210" cy="395605"/>
                            <a:chOff x="1056" y="240"/>
                            <a:chExt cx="528" cy="336"/>
                          </a:xfrm>
                        </wpg:grpSpPr>
                        <wps:wsp>
                          <wps:cNvPr id="17838" name="Rectangle 1557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D09660A"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wps:txbx>
                          <wps:bodyPr rot="0" vert="horz" wrap="square" lIns="33833" tIns="33833" rIns="67666" bIns="33833" anchor="t" anchorCtr="0" upright="1">
                            <a:noAutofit/>
                          </wps:bodyPr>
                        </wps:wsp>
                        <wpg:grpSp>
                          <wpg:cNvPr id="17839" name="Group 15577"/>
                          <wpg:cNvGrpSpPr>
                            <a:grpSpLocks/>
                          </wpg:cNvGrpSpPr>
                          <wpg:grpSpPr bwMode="auto">
                            <a:xfrm>
                              <a:off x="1488" y="432"/>
                              <a:ext cx="92" cy="144"/>
                              <a:chOff x="4848" y="2736"/>
                              <a:chExt cx="624" cy="1104"/>
                            </a:xfrm>
                          </wpg:grpSpPr>
                          <wps:wsp>
                            <wps:cNvPr id="17840" name="AutoShape 1557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41" name="AutoShape 1557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42" name="Oval 1558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843" name="Oval 15581"/>
                        <wps:cNvSpPr>
                          <a:spLocks noChangeArrowheads="1"/>
                        </wps:cNvSpPr>
                        <wps:spPr bwMode="auto">
                          <a:xfrm>
                            <a:off x="1925320" y="1131570"/>
                            <a:ext cx="226695" cy="240030"/>
                          </a:xfrm>
                          <a:prstGeom prst="ellipse">
                            <a:avLst/>
                          </a:prstGeom>
                          <a:solidFill>
                            <a:srgbClr val="FFFFFF"/>
                          </a:solidFill>
                          <a:ln w="9525">
                            <a:solidFill>
                              <a:srgbClr val="000000"/>
                            </a:solidFill>
                            <a:round/>
                            <a:headEnd/>
                            <a:tailEnd/>
                          </a:ln>
                        </wps:spPr>
                        <wps:txbx>
                          <w:txbxContent>
                            <w:p w14:paraId="2EB9308B" w14:textId="77777777" w:rsidR="006D28B7" w:rsidRPr="00552771" w:rsidRDefault="006D28B7" w:rsidP="00552771">
                              <w:pPr>
                                <w:autoSpaceDE w:val="0"/>
                                <w:autoSpaceDN w:val="0"/>
                                <w:adjustRightInd w:val="0"/>
                                <w:spacing w:after="0" w:line="240" w:lineRule="exact"/>
                                <w:jc w:val="center"/>
                                <w:rPr>
                                  <w:color w:val="000000"/>
                                  <w:sz w:val="22"/>
                                  <w:szCs w:val="22"/>
                                </w:rPr>
                              </w:pPr>
                              <w:r w:rsidRPr="00552771">
                                <w:rPr>
                                  <w:color w:val="000000"/>
                                  <w:sz w:val="24"/>
                                  <w:szCs w:val="24"/>
                                </w:rPr>
                                <w:t>1</w:t>
                              </w:r>
                            </w:p>
                          </w:txbxContent>
                        </wps:txbx>
                        <wps:bodyPr rot="0" vert="horz" wrap="square" lIns="67666" tIns="33833" rIns="67666" bIns="33833" anchor="ctr" anchorCtr="0" upright="1">
                          <a:noAutofit/>
                        </wps:bodyPr>
                      </wps:wsp>
                      <wps:wsp>
                        <wps:cNvPr id="17844" name="Oval 15582"/>
                        <wps:cNvSpPr>
                          <a:spLocks noChangeArrowheads="1"/>
                        </wps:cNvSpPr>
                        <wps:spPr bwMode="auto">
                          <a:xfrm>
                            <a:off x="3368040" y="1612265"/>
                            <a:ext cx="226695" cy="330835"/>
                          </a:xfrm>
                          <a:prstGeom prst="ellipse">
                            <a:avLst/>
                          </a:prstGeom>
                          <a:solidFill>
                            <a:srgbClr val="FFFFFF"/>
                          </a:solidFill>
                          <a:ln w="9525">
                            <a:solidFill>
                              <a:srgbClr val="000000"/>
                            </a:solidFill>
                            <a:round/>
                            <a:headEnd/>
                            <a:tailEnd/>
                          </a:ln>
                        </wps:spPr>
                        <wps:txbx>
                          <w:txbxContent>
                            <w:p w14:paraId="6A2620B1" w14:textId="77777777" w:rsidR="006D28B7" w:rsidRPr="00552771" w:rsidRDefault="006D28B7" w:rsidP="00552771">
                              <w:pPr>
                                <w:autoSpaceDE w:val="0"/>
                                <w:autoSpaceDN w:val="0"/>
                                <w:adjustRightInd w:val="0"/>
                                <w:spacing w:after="0" w:line="240" w:lineRule="exact"/>
                                <w:jc w:val="center"/>
                                <w:rPr>
                                  <w:color w:val="000000"/>
                                  <w:sz w:val="24"/>
                                  <w:szCs w:val="24"/>
                                </w:rPr>
                              </w:pPr>
                              <w:r w:rsidRPr="00552771">
                                <w:rPr>
                                  <w:color w:val="000000"/>
                                  <w:sz w:val="24"/>
                                  <w:szCs w:val="24"/>
                                </w:rPr>
                                <w:t>2</w:t>
                              </w:r>
                            </w:p>
                          </w:txbxContent>
                        </wps:txbx>
                        <wps:bodyPr rot="0" vert="horz" wrap="square" lIns="67666" tIns="33833" rIns="67666" bIns="33833"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6F102F" id="Canvas 15584" o:spid="_x0000_s3380" editas="canvas" style="position:absolute;margin-left:.4pt;margin-top:100.05pt;width:488.3pt;height:201.3pt;z-index:251688448" coordsize="62014,2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">
                <v:shape id="_x0000_s3381" type="#_x0000_t75" style="position:absolute;width:62014;height:25565;visibility:visible;mso-wrap-style:square">
                  <v:fill o:detectmouseclick="t"/>
                  <v:path o:connecttype="none"/>
                </v:shape>
                <v:rect id="Rectangle 15317" o:spid="_x0000_s3382" style="position:absolute;left:37668;width:24346;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" fillcolor="#0c9"/>
                <v:shape id="Text Box 15318" o:spid="_x0000_s3383" type="#_x0000_t202" style="position:absolute;left:38506;top:22167;width:554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" strokecolor="#339">
                  <v:shadow on="t" color="silver" offset="4pt,4pt"/>
                  <v:textbox inset="1.87961mm,.56389mm,1.87961mm,.56389mm">
                    <w:txbxContent>
                      <w:p w14:paraId="2EFDC981" w14:textId="77777777" w:rsidR="006D28B7" w:rsidRPr="00552771" w:rsidRDefault="006D28B7" w:rsidP="00552771">
                        <w:pPr>
                          <w:autoSpaceDE w:val="0"/>
                          <w:autoSpaceDN w:val="0"/>
                          <w:adjustRightInd w:val="0"/>
                          <w:spacing w:after="0" w:line="120" w:lineRule="exact"/>
                          <w:jc w:val="center"/>
                          <w:rPr>
                            <w:rFonts w:cs="Arial"/>
                            <w:color w:val="000000"/>
                            <w:sz w:val="12"/>
                            <w:szCs w:val="16"/>
                          </w:rPr>
                        </w:pPr>
                        <w:r w:rsidRPr="00552771">
                          <w:rPr>
                            <w:rFonts w:cs="Arial"/>
                            <w:color w:val="000000"/>
                            <w:sz w:val="12"/>
                            <w:szCs w:val="16"/>
                          </w:rPr>
                          <w:t>Contoso</w:t>
                        </w:r>
                        <w:r w:rsidRPr="00552771">
                          <w:rPr>
                            <w:rFonts w:cs="Arial"/>
                            <w:color w:val="000000"/>
                            <w:sz w:val="12"/>
                            <w:szCs w:val="16"/>
                          </w:rPr>
                          <w:br/>
                          <w:t>Consulting</w:t>
                        </w:r>
                      </w:p>
                    </w:txbxContent>
                  </v:textbox>
                </v:shape>
                <v:rect id="Rectangle 15319" o:spid="_x0000_s3384" style="position:absolute;left:2235;width:27743;height:2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" fillcolor="#0c9"/>
                <v:group id="Group 15320" o:spid="_x0000_s3385" style="position:absolute;left:7785;top:8578;width:1701;height:5658;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">
                  <v:line id="Line 15321" o:spid="_x0000_s3386"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" strokeweight="3pt"/>
                  <v:line id="Line 15322" o:spid="_x0000_s3387"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" strokeweight="3pt">
                    <v:stroke endarrow="block"/>
                  </v:line>
                </v:group>
                <v:group id="Group 15323" o:spid="_x0000_s3388" style="position:absolute;left:45866;top:15373;width:2832;height:566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">
                  <v:line id="Line 15324" o:spid="_x0000_s338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" strokeweight="3pt"/>
                  <v:line id="Line 15325" o:spid="_x0000_s339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" strokeweight="3pt">
                    <v:stroke endarrow="block"/>
                  </v:line>
                </v:group>
                <v:group id="Group 15326" o:spid="_x0000_s3391" style="position:absolute;left:52660;top:19900;width:7868;height:396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">
                  <v:rect id="Rectangle 15327" o:spid="_x0000_s339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" strokecolor="#919191">
                    <v:shadow on="t" color="#cecece"/>
                    <v:textbox inset=".93981mm,.93981mm,1.87961mm,.93981mm">
                      <w:txbxContent>
                        <w:p w14:paraId="2FBBA69B"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user2</w:t>
                          </w:r>
                        </w:p>
                      </w:txbxContent>
                    </v:textbox>
                  </v:rect>
                  <v:group id="Group 15328" o:spid="_x0000_s339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">
                    <v:shape id="AutoShape 15329" o:spid="_x0000_s339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" adj="17843" fillcolor="#ffcba9" strokecolor="#c00">
                      <v:fill color2="#f60" focus="100%" type="gradient"/>
                    </v:shape>
                    <v:shape id="AutoShape 15330" o:spid="_x0000_s339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" fillcolor="#ffcba9" strokecolor="#c00">
                      <v:fill color2="#f60" focusposition=".5,.5" focussize="" focus="100%" type="gradientRadial"/>
                    </v:shape>
                    <v:oval id="Oval 15331" o:spid="_x0000_s339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" fillcolor="#fff8ea" strokecolor="#c00">
                      <v:fill color2="#fc6" focusposition=".5,.5" focussize="" focus="100%" type="gradientRadial"/>
                    </v:oval>
                  </v:group>
                </v:group>
                <v:group id="Group 15332" o:spid="_x0000_s3397" style="position:absolute;left:48590;top:19335;width:3365;height:4096"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">
                  <v:shape id="Freeform 15333" o:spid="_x0000_s3398"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" path="m488,14r,483l285,497r,235l,732,,,488,14e" stroked="f" strokeweight="1pt">
                    <v:stroke endcap="round"/>
                    <v:path arrowok="t" o:connecttype="custom" o:connectlocs="488,14;488,497;285,497;285,732;0,732;0,0;488,14" o:connectangles="0,0,0,0,0,0,0"/>
                  </v:shape>
                  <v:rect id="Rectangle 15334" o:spid="_x0000_s3399"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" fillcolor="#919191" stroked="f" strokeweight="1pt"/>
                  <v:rect id="Rectangle 15335" o:spid="_x0000_s3400"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" fillcolor="#dadada" stroked="f" strokeweight="1pt"/>
                  <v:rect id="Rectangle 15336" o:spid="_x0000_s3401"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" fillcolor="#dadada" stroked="f" strokeweight="1pt"/>
                  <v:rect id="Rectangle 15337" o:spid="_x0000_s3402"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" fillcolor="#36f" stroked="f" strokeweight="1pt"/>
                  <v:shape id="Freeform 15338" o:spid="_x0000_s3403"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339" o:spid="_x0000_s3404"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" fillcolor="black" stroked="f" strokeweight="1pt"/>
                  <v:rect id="Rectangle 15340" o:spid="_x0000_s3405"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" fillcolor="#063de8" stroked="f" strokeweight="1pt"/>
                  <v:rect id="Rectangle 15341" o:spid="_x0000_s3406"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" fillcolor="black" stroked="f" strokeweight="1pt"/>
                  <v:rect id="Rectangle 15342" o:spid="_x0000_s3407"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" fillcolor="black" stroked="f" strokeweight="1pt"/>
                  <v:rect id="Rectangle 15343" o:spid="_x0000_s3408"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" fillcolor="blue" stroked="f" strokecolor="#9234db" strokeweight="1pt"/>
                  <v:rect id="Rectangle 15344" o:spid="_x0000_s3409"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" fillcolor="blue" stroked="f" strokecolor="#9234db" strokeweight="1pt"/>
                  <v:rect id="Rectangle 15345" o:spid="_x0000_s3410"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" fillcolor="blue" stroked="f" strokecolor="#9234db" strokeweight="1pt"/>
                  <v:rect id="Rectangle 15346" o:spid="_x0000_s3411"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" fillcolor="blue" stroked="f" strokecolor="#9234db" strokeweight="1pt"/>
                  <v:rect id="Rectangle 15347" o:spid="_x0000_s3412"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" fillcolor="blue" stroked="f" strokecolor="#9234db" strokeweight="1pt"/>
                  <v:rect id="Rectangle 15348" o:spid="_x0000_s3413"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" fillcolor="black" stroked="f" strokeweight="1pt"/>
                  <v:rect id="Rectangle 15349" o:spid="_x0000_s3414"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" fillcolor="#dadada" stroked="f" strokeweight="1pt"/>
                  <v:rect id="Rectangle 15350" o:spid="_x0000_s3415"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" fillcolor="#dadada" stroked="f" strokeweight="1pt"/>
                  <v:rect id="Rectangle 15351" o:spid="_x0000_s3416"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" fillcolor="#dadada" stroked="f" strokeweight="1pt"/>
                  <v:rect id="Rectangle 15352" o:spid="_x0000_s3417"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" fillcolor="blue" stroked="f" strokecolor="#9234db" strokeweight="1pt"/>
                  <v:rect id="Rectangle 15353" o:spid="_x0000_s3418"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" fillcolor="#36f" stroked="f" strokeweight="1pt"/>
                  <v:rect id="Rectangle 15354" o:spid="_x0000_s3419"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" fillcolor="blue" stroked="f" strokecolor="#9234db" strokeweight="1pt"/>
                  <v:rect id="Rectangle 15355" o:spid="_x0000_s3420"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" fillcolor="blue" stroked="f" strokecolor="#9234db" strokeweight="1pt"/>
                  <v:rect id="Rectangle 15356" o:spid="_x0000_s3421"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" fillcolor="blue" stroked="f" strokecolor="#9234db" strokeweight="1pt"/>
                  <v:rect id="Rectangle 15357" o:spid="_x0000_s3422"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" fillcolor="black" stroked="f" strokeweight="1pt"/>
                  <v:rect id="Rectangle 15358" o:spid="_x0000_s3423"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" fillcolor="blue" stroked="f" strokecolor="#9234db" strokeweight="1pt"/>
                  <v:rect id="Rectangle 15359" o:spid="_x0000_s3424"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" fillcolor="blue" stroked="f" strokecolor="#9234db" strokeweight="1pt"/>
                  <v:rect id="Rectangle 15360" o:spid="_x0000_s3425"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" fillcolor="blue" stroked="f" strokecolor="#9234db" strokeweight="1pt"/>
                  <v:rect id="Rectangle 15361" o:spid="_x0000_s3426"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" fillcolor="black" stroked="f" strokeweight="1pt"/>
                  <v:rect id="Rectangle 15362" o:spid="_x0000_s3427"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" fillcolor="black" stroked="f" strokeweight="1pt"/>
                  <v:rect id="Rectangle 15363" o:spid="_x0000_s3428"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" fillcolor="blue" stroked="f" strokecolor="#9234db" strokeweight="1pt"/>
                </v:group>
                <v:group id="Group 15364" o:spid="_x0000_s3429" style="position:absolute;left:6794;top:15373;width:2832;height:566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">
                  <v:line id="Line 15365" o:spid="_x0000_s343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" strokeweight="3pt"/>
                  <v:line id="Line 15366" o:spid="_x0000_s343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" strokeweight="3pt">
                    <v:stroke endarrow="block"/>
                  </v:line>
                </v:group>
                <v:group id="Group 15367" o:spid="_x0000_s3432" style="position:absolute;left:41656;top:8007;width:2832;height:566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">
                  <v:line id="Line 15368" o:spid="_x0000_s3433"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" strokeweight="3pt"/>
                  <v:line id="Line 15369" o:spid="_x0000_s3434"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" strokeweight="3pt">
                    <v:stroke endarrow="block"/>
                  </v:line>
                </v:group>
                <v:group id="Group 15370" o:spid="_x0000_s3435" style="position:absolute;left:40201;top:2349;width:4287;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">
                  <v:shape id="Freeform 15371" o:spid="_x0000_s343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" path="m,307l577,448,1290,127,727,,,307e" strokeweight=".5pt">
                    <v:stroke endcap="round"/>
                    <v:path arrowok="t" o:connecttype="custom" o:connectlocs="0,200;375,291;839,83;473,0;0,200" o:connectangles="0,0,0,0,0"/>
                  </v:shape>
                  <v:shape id="Freeform 15372" o:spid="_x0000_s343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373" o:spid="_x0000_s343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374" o:spid="_x0000_s343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375" o:spid="_x0000_s344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" strokecolor="#676767" strokeweight=".5pt"/>
                  <v:oval id="Oval 15376" o:spid="_x0000_s344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" fillcolor="#33c" stroked="f" strokeweight="1pt"/>
                  <v:line id="Line 15377" o:spid="_x0000_s344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" strokecolor="#676767" strokeweight=".5pt"/>
                  <v:line id="Line 15378" o:spid="_x0000_s344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" strokecolor="#676767" strokeweight=".5pt"/>
                  <v:line id="Line 15379" o:spid="_x0000_s344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" strokecolor="#676767" strokeweight=".5pt"/>
                  <v:line id="Line 15380" o:spid="_x0000_s344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" strokecolor="#676767" strokeweight=".5pt">
                    <v:shadow color="#a9a9a9" offset="1pt,1pt"/>
                  </v:line>
                  <v:shape id="Freeform 15381" o:spid="_x0000_s344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" path="m,628l396,732,396,e" filled="f" strokecolor="#676767" strokeweight=".5pt">
                    <v:stroke endcap="round"/>
                    <v:path arrowok="t" o:connecttype="custom" o:connectlocs="0,410;256,477;256,0" o:connectangles="0,0,0"/>
                  </v:shape>
                  <v:shape id="Freeform 15382" o:spid="_x0000_s344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" path="m452,105l,,,1277e" filled="f" strokeweight=".5pt">
                    <v:stroke endcap="round"/>
                    <v:path arrowok="t" o:connecttype="custom" o:connectlocs="293,68;0,0;0,832" o:connectangles="0,0,0"/>
                  </v:shape>
                  <v:shape id="Freeform 15383" o:spid="_x0000_s344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384" o:spid="_x0000_s344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" strokecolor="#676767" strokeweight=".5pt"/>
                  <v:line id="Line 15385" o:spid="_x0000_s345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" strokecolor="#676767" strokeweight=".5pt"/>
                  <v:line id="Line 15386" o:spid="_x0000_s345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" strokecolor="#676767" strokeweight=".5pt"/>
                  <v:shape id="Freeform 15387" o:spid="_x0000_s345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" path="m,l,48,151,81r,-48l,e" fillcolor="#a9a9a9" stroked="f" strokeweight="1pt">
                    <v:stroke endcap="round"/>
                    <v:path arrowok="t" o:connecttype="custom" o:connectlocs="0,0;0,32;99,53;99,22;0,0" o:connectangles="0,0,0,0,0"/>
                  </v:shape>
                  <v:line id="Line 15388" o:spid="_x0000_s345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" strokecolor="#919191" strokeweight=".5pt"/>
                  <v:shape id="Freeform 15389" o:spid="_x0000_s345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390" o:spid="_x0000_s345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5391" o:spid="_x0000_s345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392" o:spid="_x0000_s345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393" o:spid="_x0000_s345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394" o:spid="_x0000_s345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5395" o:spid="_x0000_s3460" style="position:absolute;left:44488;top:10274;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">
                  <v:shape id="Freeform 15396" o:spid="_x0000_s346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" path="m,307l577,448,1290,127,727,,,307e" strokeweight=".5pt">
                    <v:stroke endcap="round"/>
                    <v:path arrowok="t" o:connecttype="custom" o:connectlocs="0,200;375,291;839,83;473,0;0,200" o:connectangles="0,0,0,0,0"/>
                  </v:shape>
                  <v:shape id="Freeform 15397" o:spid="_x0000_s346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398" o:spid="_x0000_s346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399" o:spid="_x0000_s346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400" o:spid="_x0000_s346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" strokecolor="#676767" strokeweight=".5pt"/>
                  <v:oval id="Oval 15401" o:spid="_x0000_s346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" fillcolor="#33c" stroked="f" strokeweight="1pt"/>
                  <v:line id="Line 15402" o:spid="_x0000_s346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" strokecolor="#676767" strokeweight=".5pt"/>
                  <v:line id="Line 15403" o:spid="_x0000_s346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" strokecolor="#676767" strokeweight=".5pt"/>
                  <v:line id="Line 15404" o:spid="_x0000_s346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" strokecolor="#676767" strokeweight=".5pt"/>
                  <v:line id="Line 15405" o:spid="_x0000_s347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" strokecolor="#676767" strokeweight=".5pt">
                    <v:shadow color="#a9a9a9" offset="1pt,1pt"/>
                  </v:line>
                  <v:shape id="Freeform 15406" o:spid="_x0000_s347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" path="m,628l396,732,396,e" filled="f" strokecolor="#676767" strokeweight=".5pt">
                    <v:stroke endcap="round"/>
                    <v:path arrowok="t" o:connecttype="custom" o:connectlocs="0,410;256,477;256,0" o:connectangles="0,0,0"/>
                  </v:shape>
                  <v:shape id="Freeform 15407" o:spid="_x0000_s347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" path="m452,105l,,,1277e" filled="f" strokeweight=".5pt">
                    <v:stroke endcap="round"/>
                    <v:path arrowok="t" o:connecttype="custom" o:connectlocs="293,68;0,0;0,832" o:connectangles="0,0,0"/>
                  </v:shape>
                  <v:shape id="Freeform 15408" o:spid="_x0000_s347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5409" o:spid="_x0000_s347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" strokecolor="#676767" strokeweight=".5pt"/>
                  <v:line id="Line 15410" o:spid="_x0000_s347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" strokecolor="#676767" strokeweight=".5pt"/>
                  <v:line id="Line 15411" o:spid="_x0000_s347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" strokecolor="#676767" strokeweight=".5pt"/>
                  <v:shape id="Freeform 15412" o:spid="_x0000_s347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" path="m,l,48,151,81r,-48l,e" fillcolor="#a9a9a9" stroked="f" strokeweight="1pt">
                    <v:stroke endcap="round"/>
                    <v:path arrowok="t" o:connecttype="custom" o:connectlocs="0,0;0,32;99,53;99,22;0,0" o:connectangles="0,0,0,0,0"/>
                  </v:shape>
                  <v:line id="Line 15413" o:spid="_x0000_s347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" strokecolor="#919191" strokeweight=".5pt"/>
                  <v:shape id="Freeform 15414" o:spid="_x0000_s347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5415" o:spid="_x0000_s348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5416" o:spid="_x0000_s348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5417" o:spid="_x0000_s348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418" o:spid="_x0000_s348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5419" o:spid="_x0000_s348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420" o:spid="_x0000_s3485" style="position:absolute;left:46748;top:9144;width:8065;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">
                  <v:rect id="Rectangle 15421" o:spid="_x0000_s348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" strokecolor="#919191">
                    <v:shadow on="t" color="#cecece"/>
                    <v:textbox inset=".93981mm,.93981mm,1.87961mm,.93981mm">
                      <w:txbxContent>
                        <w:p w14:paraId="6C0DD005"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v:textbox>
                  </v:rect>
                  <v:group id="Group 15422" o:spid="_x0000_s348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">
                    <v:shape id="AutoShape 15423" o:spid="_x0000_s348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" adj="17843" fillcolor="#ffcba9" strokecolor="#c00">
                      <v:fill color2="#f60" focus="100%" type="gradient"/>
                    </v:shape>
                    <v:shape id="AutoShape 15424" o:spid="_x0000_s348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" fillcolor="#ffcba9" strokecolor="#c00">
                      <v:fill color2="#f60" focusposition=".5,.5" focussize="" focus="100%" type="gradientRadial"/>
                    </v:shape>
                    <v:oval id="Oval 15425" o:spid="_x0000_s349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" fillcolor="#fff8ea" strokecolor="#c00">
                      <v:fill color2="#fc6" focusposition=".5,.5" focussize="" focus="100%" type="gradientRadial"/>
                    </v:oval>
                  </v:group>
                </v:group>
                <v:group id="Group 15426" o:spid="_x0000_s3491" style="position:absolute;left:42786;top:1212;width:8598;height:3969"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">
                  <v:rect id="Rectangle 15427" o:spid="_x0000_s349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" strokecolor="#919191">
                    <v:shadow on="t" color="#cecece"/>
                    <v:textbox inset=".93981mm,.93981mm,1.87961mm,.93981mm">
                      <w:txbxContent>
                        <w:p w14:paraId="137ED3FF"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PartnerCA</w:t>
                          </w:r>
                          <w:r>
                            <w:rPr>
                              <w:b/>
                              <w:bCs/>
                              <w:color w:val="000000"/>
                              <w:sz w:val="12"/>
                              <w:szCs w:val="16"/>
                            </w:rPr>
                            <w:br/>
                          </w:r>
                          <w:r w:rsidRPr="009C72A6">
                            <w:rPr>
                              <w:color w:val="000000"/>
                              <w:sz w:val="12"/>
                              <w:szCs w:val="16"/>
                            </w:rPr>
                            <w:t xml:space="preserve">Subject: </w:t>
                          </w:r>
                          <w:r w:rsidRPr="009C72A6">
                            <w:rPr>
                              <w:b/>
                              <w:bCs/>
                              <w:color w:val="000000"/>
                              <w:sz w:val="12"/>
                              <w:szCs w:val="16"/>
                            </w:rPr>
                            <w:t>PartnerCA</w:t>
                          </w:r>
                        </w:p>
                      </w:txbxContent>
                    </v:textbox>
                  </v:rect>
                  <v:group id="Group 15428" o:spid="_x0000_s349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">
                    <v:shape id="AutoShape 15429" o:spid="_x0000_s349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" adj="17843" fillcolor="#ffcba9" strokecolor="#c00">
                      <v:fill color2="#f60" focus="100%" type="gradient"/>
                    </v:shape>
                    <v:shape id="AutoShape 15430" o:spid="_x0000_s349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" fillcolor="#ffcba9" strokecolor="#c00">
                      <v:fill color2="#f60" focusposition=".5,.5" focussize="" focus="100%" type="gradientRadial"/>
                    </v:shape>
                    <v:oval id="Oval 15431" o:spid="_x0000_s349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" fillcolor="#fff8ea" strokecolor="#c00">
                      <v:fill color2="#fc6" focusposition=".5,.5" focussize="" focus="100%" type="gradientRadial"/>
                    </v:oval>
                  </v:group>
                </v:group>
                <v:line id="Line 15432" o:spid="_x0000_s3497" style="position:absolute;flip:x y;visibility:visible;mso-wrap-style:square" from="17557,14236" to="43605,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" strokeweight="2.25pt">
                  <v:stroke endarrow="block"/>
                </v:line>
                <v:group id="Group 15433" o:spid="_x0000_s3498" style="position:absolute;left:10756;top:8578;width:1702;height:5658"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">
                  <v:line id="Line 15434" o:spid="_x0000_s349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" strokeweight="3pt"/>
                  <v:line id="Line 15435" o:spid="_x0000_s350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" strokeweight="3pt">
                    <v:stroke endarrow="block"/>
                  </v:line>
                </v:group>
                <v:group id="Group 15436" o:spid="_x0000_s3501" style="position:absolute;left:8178;top:2914;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">
                  <v:shape id="Freeform 15437" o:spid="_x0000_s350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" path="m,307l577,448,1290,127,727,,,307e" strokeweight=".5pt">
                    <v:stroke endcap="round"/>
                    <v:path arrowok="t" o:connecttype="custom" o:connectlocs="0,200;375,291;839,83;473,0;0,200" o:connectangles="0,0,0,0,0"/>
                  </v:shape>
                  <v:shape id="Freeform 15438" o:spid="_x0000_s350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5439" o:spid="_x0000_s350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440" o:spid="_x0000_s350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5441" o:spid="_x0000_s350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" strokecolor="#676767" strokeweight=".5pt"/>
                  <v:oval id="Oval 15442" o:spid="_x0000_s350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" fillcolor="#33c" stroked="f" strokeweight="1pt"/>
                  <v:line id="Line 15443" o:spid="_x0000_s350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" strokecolor="#676767" strokeweight=".5pt"/>
                  <v:line id="Line 15444" o:spid="_x0000_s350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" strokecolor="#676767" strokeweight=".5pt"/>
                  <v:line id="Line 15445" o:spid="_x0000_s351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" strokecolor="#676767" strokeweight=".5pt"/>
                  <v:line id="Line 15446" o:spid="_x0000_s351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" strokecolor="#676767" strokeweight=".5pt">
                    <v:shadow color="#a9a9a9" offset="1pt,1pt"/>
                  </v:line>
                  <v:shape id="Freeform 15447" o:spid="_x0000_s351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" path="m,628l396,732,396,e" filled="f" strokecolor="#676767" strokeweight=".5pt">
                    <v:stroke endcap="round"/>
                    <v:path arrowok="t" o:connecttype="custom" o:connectlocs="0,410;256,477;256,0" o:connectangles="0,0,0"/>
                  </v:shape>
                  <v:shape id="Freeform 15448" o:spid="_x0000_s351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" path="m452,105l,,,1277e" filled="f" strokeweight=".5pt">
                    <v:stroke endcap="round"/>
                    <v:path arrowok="t" o:connecttype="custom" o:connectlocs="293,68;0,0;0,832" o:connectangles="0,0,0"/>
                  </v:shape>
                  <v:shape id="Freeform 15449" o:spid="_x0000_s351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5450" o:spid="_x0000_s351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" strokecolor="#676767" strokeweight=".5pt"/>
                  <v:line id="Line 15451" o:spid="_x0000_s351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" strokecolor="#676767" strokeweight=".5pt"/>
                  <v:line id="Line 15452" o:spid="_x0000_s351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" strokecolor="#676767" strokeweight=".5pt"/>
                  <v:shape id="Freeform 15453" o:spid="_x0000_s351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" path="m,l,48,151,81r,-48l,e" fillcolor="#a9a9a9" stroked="f" strokeweight="1pt">
                    <v:stroke endcap="round"/>
                    <v:path arrowok="t" o:connecttype="custom" o:connectlocs="0,0;0,32;99,53;99,22;0,0" o:connectangles="0,0,0,0,0"/>
                  </v:shape>
                  <v:line id="Line 15454" o:spid="_x0000_s351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" strokecolor="#919191" strokeweight=".5pt"/>
                  <v:shape id="Freeform 15455" o:spid="_x0000_s352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5456" o:spid="_x0000_s352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" path="m,85l,,350,93r,88l,85e" fillcolor="#b2b2b2" strokecolor="#676767" strokeweight=".5pt">
                    <v:stroke endcap="round"/>
                    <v:path arrowok="t" o:connecttype="custom" o:connectlocs="0,52;0,0;224,57;224,111;0,52" o:connectangles="0,0,0,0,0"/>
                  </v:shape>
                  <v:shape id="Freeform 15457" o:spid="_x0000_s352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458" o:spid="_x0000_s352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5459" o:spid="_x0000_s352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460" o:spid="_x0000_s352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5461" o:spid="_x0000_s3526" style="position:absolute;left:12458;top:10839;width:4280;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">
                  <v:shape id="Freeform 15462" o:spid="_x0000_s3527"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" path="m,307l577,448,1290,127,727,,,307e" strokeweight=".5pt">
                    <v:stroke endcap="round"/>
                    <v:path arrowok="t" o:connecttype="custom" o:connectlocs="0,200;375,291;839,83;473,0;0,200" o:connectangles="0,0,0,0,0"/>
                  </v:shape>
                  <v:shape id="Freeform 15463" o:spid="_x0000_s3528"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464" o:spid="_x0000_s3529"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465" o:spid="_x0000_s3530"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5466" o:spid="_x0000_s3531"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" strokecolor="#676767" strokeweight=".5pt"/>
                  <v:oval id="Oval 15467" o:spid="_x0000_s3532"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" fillcolor="#33c" stroked="f" strokeweight="1pt"/>
                  <v:line id="Line 15468" o:spid="_x0000_s3533"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" strokecolor="#676767" strokeweight=".5pt"/>
                  <v:line id="Line 15469" o:spid="_x0000_s3534"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" strokecolor="#676767" strokeweight=".5pt"/>
                  <v:line id="Line 15470" o:spid="_x0000_s3535"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" strokecolor="#676767" strokeweight=".5pt"/>
                  <v:line id="Line 15471" o:spid="_x0000_s3536"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" strokecolor="#676767" strokeweight=".5pt">
                    <v:shadow color="#a9a9a9" offset="1pt,1pt"/>
                  </v:line>
                  <v:shape id="Freeform 15472" o:spid="_x0000_s3537"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" path="m,628l396,732,396,e" filled="f" strokecolor="#676767" strokeweight=".5pt">
                    <v:stroke endcap="round"/>
                    <v:path arrowok="t" o:connecttype="custom" o:connectlocs="0,410;256,477;256,0" o:connectangles="0,0,0"/>
                  </v:shape>
                  <v:shape id="Freeform 15473" o:spid="_x0000_s3538"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" path="m452,105l,,,1277e" filled="f" strokeweight=".5pt">
                    <v:stroke endcap="round"/>
                    <v:path arrowok="t" o:connecttype="custom" o:connectlocs="293,68;0,0;0,832" o:connectangles="0,0,0"/>
                  </v:shape>
                  <v:shape id="Freeform 15474" o:spid="_x0000_s3539"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5475" o:spid="_x0000_s3540"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" strokecolor="#676767" strokeweight=".5pt"/>
                  <v:line id="Line 15476" o:spid="_x0000_s3541"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" strokecolor="#676767" strokeweight=".5pt"/>
                  <v:line id="Line 15477" o:spid="_x0000_s3542"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" strokecolor="#676767" strokeweight=".5pt"/>
                  <v:shape id="Freeform 15478" o:spid="_x0000_s3543"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" path="m,l,48,151,81r,-48l,e" fillcolor="#a9a9a9" stroked="f" strokeweight="1pt">
                    <v:stroke endcap="round"/>
                    <v:path arrowok="t" o:connecttype="custom" o:connectlocs="0,0;0,32;99,53;99,22;0,0" o:connectangles="0,0,0,0,0"/>
                  </v:shape>
                  <v:line id="Line 15479" o:spid="_x0000_s3544"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" strokecolor="#919191" strokeweight=".5pt"/>
                  <v:shape id="Freeform 15480" o:spid="_x0000_s3545"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481" o:spid="_x0000_s3546"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482" o:spid="_x0000_s3547"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5483" o:spid="_x0000_s3548"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484" o:spid="_x0000_s3549"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485" o:spid="_x0000_s3550"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5486" o:spid="_x0000_s3551" style="position:absolute;left:10756;top:1784;width:7481;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">
                  <v:rect id="Rectangle 15487" o:spid="_x0000_s355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" strokecolor="#919191">
                    <v:shadow on="t" color="#cecece"/>
                    <v:textbox inset=".93981mm,.93981mm,1.87961mm,.93981mm">
                      <w:txbxContent>
                        <w:p w14:paraId="4C325AB6"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CorpCA</w:t>
                          </w:r>
                        </w:p>
                      </w:txbxContent>
                    </v:textbox>
                  </v:rect>
                  <v:group id="Group 15488" o:spid="_x0000_s355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">
                    <v:shape id="AutoShape 15489" o:spid="_x0000_s355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" adj="17843" fillcolor="#ffcba9" strokecolor="#c00">
                      <v:fill color2="#f60" focus="100%" type="gradient"/>
                    </v:shape>
                    <v:shape id="AutoShape 15490" o:spid="_x0000_s355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" fillcolor="#ffcba9" strokecolor="#c00">
                      <v:fill color2="#f60" focusposition=".5,.5" focussize="" focus="100%" type="gradientRadial"/>
                    </v:shape>
                    <v:oval id="Oval 15491" o:spid="_x0000_s355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" fillcolor="#fff8ea" strokecolor="#c00">
                      <v:fill color2="#fc6" focusposition=".5,.5" focussize="" focus="100%" type="gradientRadial"/>
                    </v:oval>
                  </v:group>
                </v:group>
                <v:group id="Group 15492" o:spid="_x0000_s3557" style="position:absolute;left:13589;top:19900;width:8077;height:396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">
                  <v:rect id="Rectangle 15493" o:spid="_x0000_s355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" strokecolor="#919191">
                    <v:shadow on="t" color="#cecece"/>
                    <v:textbox inset=".93981mm,.93981mm,1.87961mm,.93981mm">
                      <w:txbxContent>
                        <w:p w14:paraId="2F2867BE"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ProjectCA</w:t>
                          </w:r>
                          <w:r>
                            <w:rPr>
                              <w:b/>
                              <w:bCs/>
                              <w:color w:val="000000"/>
                              <w:sz w:val="12"/>
                              <w:szCs w:val="16"/>
                            </w:rPr>
                            <w:br/>
                          </w:r>
                          <w:r w:rsidRPr="009C72A6">
                            <w:rPr>
                              <w:color w:val="000000"/>
                              <w:sz w:val="12"/>
                              <w:szCs w:val="16"/>
                            </w:rPr>
                            <w:t xml:space="preserve">Subject: </w:t>
                          </w:r>
                          <w:r w:rsidRPr="009C72A6">
                            <w:rPr>
                              <w:b/>
                              <w:bCs/>
                              <w:color w:val="000000"/>
                              <w:sz w:val="12"/>
                              <w:szCs w:val="16"/>
                            </w:rPr>
                            <w:t>user4</w:t>
                          </w:r>
                        </w:p>
                      </w:txbxContent>
                    </v:textbox>
                  </v:rect>
                  <v:group id="Group 15494" o:spid="_x0000_s355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">
                    <v:shape id="AutoShape 15495" o:spid="_x0000_s356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" adj="17843" fillcolor="#ffcba9" strokecolor="#c00">
                      <v:fill color2="#f60" focus="100%" type="gradient"/>
                    </v:shape>
                    <v:shape id="AutoShape 15496" o:spid="_x0000_s356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" fillcolor="#ffcba9" strokecolor="#c00">
                      <v:fill color2="#f60" focusposition=".5,.5" focussize="" focus="100%" type="gradientRadial"/>
                    </v:shape>
                    <v:oval id="Oval 15497" o:spid="_x0000_s356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" fillcolor="#fff8ea" strokecolor="#c00">
                      <v:fill color2="#fc6" focusposition=".5,.5" focussize="" focus="100%" type="gradientRadial"/>
                    </v:oval>
                  </v:group>
                </v:group>
                <v:group id="Group 15498" o:spid="_x0000_s3563" style="position:absolute;left:9093;top:14922;width:8001;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">
                  <v:rect id="Rectangle 15499" o:spid="_x0000_s356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" strokecolor="#919191">
                    <v:shadow on="t" color="#cecece"/>
                    <v:textbox inset=".93981mm,.93981mm,1.87961mm,.93981mm">
                      <w:txbxContent>
                        <w:p w14:paraId="7366A61A"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v:textbox>
                  </v:rect>
                  <v:group id="Group 15500" o:spid="_x0000_s356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">
                    <v:shape id="AutoShape 15501" o:spid="_x0000_s356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" adj="17843" fillcolor="#ffcba9" strokecolor="#c00">
                      <v:fill color2="#f60" focus="100%" type="gradient"/>
                    </v:shape>
                    <v:shape id="AutoShape 15502" o:spid="_x0000_s356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" fillcolor="#ffcba9" strokecolor="#c00">
                      <v:fill color2="#f60" focusposition=".5,.5" focussize="" focus="100%" type="gradientRadial"/>
                    </v:shape>
                    <v:oval id="Oval 15503" o:spid="_x0000_s356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" fillcolor="#fff8ea" strokecolor="#c00">
                      <v:fill color2="#fc6" focusposition=".5,.5" focussize="" focus="100%" type="gradientRadial"/>
                    </v:oval>
                  </v:group>
                </v:group>
                <v:group id="Group 15504" o:spid="_x0000_s3569" style="position:absolute;left:9525;top:19335;width:3352;height:4096"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">
                  <v:shape id="Freeform 15505" o:spid="_x0000_s3570"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5506" o:spid="_x0000_s3571"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" fillcolor="#919191" stroked="f" strokeweight="1pt"/>
                  <v:rect id="Rectangle 15507" o:spid="_x0000_s3572"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" fillcolor="#dadada" stroked="f" strokeweight="1pt"/>
                  <v:rect id="Rectangle 15508" o:spid="_x0000_s3573"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" fillcolor="#dadada" stroked="f" strokeweight="1pt"/>
                  <v:rect id="Rectangle 15509" o:spid="_x0000_s3574"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" fillcolor="#36f" stroked="f" strokeweight="1pt"/>
                  <v:shape id="Freeform 15510" o:spid="_x0000_s3575"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511" o:spid="_x0000_s3576"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" fillcolor="black" stroked="f" strokeweight="1pt"/>
                  <v:rect id="Rectangle 15512" o:spid="_x0000_s3577"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" fillcolor="#063de8" stroked="f" strokeweight="1pt"/>
                  <v:rect id="Rectangle 15513" o:spid="_x0000_s3578"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" fillcolor="black" stroked="f" strokeweight="1pt"/>
                  <v:rect id="Rectangle 15514" o:spid="_x0000_s3579"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" fillcolor="black" stroked="f" strokeweight="1pt"/>
                  <v:rect id="Rectangle 15515" o:spid="_x0000_s3580"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" fillcolor="blue" stroked="f" strokecolor="#9234db" strokeweight="1pt"/>
                  <v:rect id="Rectangle 15516" o:spid="_x0000_s3581"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" fillcolor="blue" stroked="f" strokecolor="#9234db" strokeweight="1pt"/>
                  <v:rect id="Rectangle 15517" o:spid="_x0000_s3582"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" fillcolor="blue" stroked="f" strokecolor="#9234db" strokeweight="1pt"/>
                  <v:rect id="Rectangle 15518" o:spid="_x0000_s3583"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" fillcolor="blue" stroked="f" strokecolor="#9234db" strokeweight="1pt"/>
                  <v:rect id="Rectangle 15519" o:spid="_x0000_s3584"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" fillcolor="blue" stroked="f" strokecolor="#9234db" strokeweight="1pt"/>
                  <v:rect id="Rectangle 15520" o:spid="_x0000_s3585"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" fillcolor="black" stroked="f" strokeweight="1pt"/>
                  <v:rect id="Rectangle 15521" o:spid="_x0000_s3586"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" fillcolor="#dadada" stroked="f" strokeweight="1pt"/>
                  <v:rect id="Rectangle 15522" o:spid="_x0000_s3587"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" fillcolor="#dadada" stroked="f" strokeweight="1pt"/>
                  <v:rect id="Rectangle 15523" o:spid="_x0000_s3588"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" fillcolor="#dadada" stroked="f" strokeweight="1pt"/>
                  <v:rect id="Rectangle 15524" o:spid="_x0000_s3589"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" fillcolor="blue" stroked="f" strokecolor="#9234db" strokeweight="1pt"/>
                  <v:rect id="Rectangle 15525" o:spid="_x0000_s3590"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" fillcolor="#36f" stroked="f" strokeweight="1pt"/>
                  <v:rect id="Rectangle 15526" o:spid="_x0000_s3591"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" fillcolor="blue" stroked="f" strokecolor="#9234db" strokeweight="1pt"/>
                  <v:rect id="Rectangle 15527" o:spid="_x0000_s3592"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" fillcolor="blue" stroked="f" strokecolor="#9234db" strokeweight="1pt"/>
                  <v:rect id="Rectangle 15528" o:spid="_x0000_s3593"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" fillcolor="blue" stroked="f" strokecolor="#9234db" strokeweight="1pt"/>
                  <v:rect id="Rectangle 15529" o:spid="_x0000_s3594"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" fillcolor="black" stroked="f" strokeweight="1pt"/>
                  <v:rect id="Rectangle 15530" o:spid="_x0000_s3595"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" fillcolor="blue" stroked="f" strokecolor="#9234db" strokeweight="1pt"/>
                  <v:rect id="Rectangle 15531" o:spid="_x0000_s3596"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" fillcolor="blue" stroked="f" strokecolor="#9234db" strokeweight="1pt"/>
                  <v:rect id="Rectangle 15532" o:spid="_x0000_s3597"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" fillcolor="blue" stroked="f" strokecolor="#9234db" strokeweight="1pt"/>
                  <v:rect id="Rectangle 15533" o:spid="_x0000_s3598"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" fillcolor="black" stroked="f" strokeweight="1pt"/>
                  <v:rect id="Rectangle 15534" o:spid="_x0000_s3599"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" fillcolor="black" stroked="f" strokeweight="1pt"/>
                  <v:rect id="Rectangle 15535" o:spid="_x0000_s3600"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" fillcolor="blue" stroked="f" strokecolor="#9234db" strokeweight="1pt"/>
                </v:group>
                <v:shape id="Text Box 15536" o:spid="_x0000_s3601" type="#_x0000_t202" style="position:absolute;left:2825;top:22733;width:5550;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" strokecolor="#339">
                  <v:shadow on="t" color="silver" offset="4pt,4pt"/>
                  <v:textbox inset="1.87961mm,.56389mm,1.87961mm,.56389mm">
                    <w:txbxContent>
                      <w:p w14:paraId="73799559" w14:textId="77777777" w:rsidR="006D28B7" w:rsidRPr="00552771" w:rsidRDefault="006D28B7" w:rsidP="00552771">
                        <w:pPr>
                          <w:autoSpaceDE w:val="0"/>
                          <w:autoSpaceDN w:val="0"/>
                          <w:adjustRightInd w:val="0"/>
                          <w:spacing w:after="0" w:line="120" w:lineRule="exact"/>
                          <w:jc w:val="center"/>
                          <w:rPr>
                            <w:rFonts w:cs="Arial"/>
                            <w:color w:val="000000"/>
                            <w:sz w:val="12"/>
                            <w:szCs w:val="16"/>
                          </w:rPr>
                        </w:pPr>
                        <w:r w:rsidRPr="00552771">
                          <w:rPr>
                            <w:rFonts w:cs="Arial"/>
                            <w:color w:val="000000"/>
                            <w:sz w:val="12"/>
                            <w:szCs w:val="16"/>
                          </w:rPr>
                          <w:t>Northwind</w:t>
                        </w:r>
                        <w:r w:rsidRPr="00552771">
                          <w:rPr>
                            <w:rFonts w:cs="Arial"/>
                            <w:color w:val="000000"/>
                            <w:sz w:val="12"/>
                            <w:szCs w:val="16"/>
                          </w:rPr>
                          <w:br/>
                          <w:t>Traders</w:t>
                        </w:r>
                      </w:p>
                    </w:txbxContent>
                  </v:textbox>
                </v:shape>
                <v:group id="Group 15537" o:spid="_x0000_s3602" style="position:absolute;left:3378;top:10287;width:4286;height:691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">
                  <v:shape id="Freeform 15538" o:spid="_x0000_s3603"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" path="m,307l577,448,1290,127,727,,,307e" strokeweight=".5pt">
                    <v:stroke endcap="round"/>
                    <v:path arrowok="t" o:connecttype="custom" o:connectlocs="0,200;375,291;839,83;473,0;0,200" o:connectangles="0,0,0,0,0"/>
                  </v:shape>
                  <v:shape id="Freeform 15539" o:spid="_x0000_s3604"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540" o:spid="_x0000_s3605"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541" o:spid="_x0000_s3606"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542" o:spid="_x0000_s3607"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" strokecolor="#676767" strokeweight=".5pt"/>
                  <v:oval id="Oval 15543" o:spid="_x0000_s3608"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" fillcolor="#33c" stroked="f" strokeweight="1pt"/>
                  <v:line id="Line 15544" o:spid="_x0000_s3609"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" strokecolor="#676767" strokeweight=".5pt"/>
                  <v:line id="Line 15545" o:spid="_x0000_s3610"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" strokecolor="#676767" strokeweight=".5pt"/>
                  <v:line id="Line 15546" o:spid="_x0000_s3611"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" strokecolor="#676767" strokeweight=".5pt"/>
                  <v:line id="Line 15547" o:spid="_x0000_s3612"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" strokecolor="#676767" strokeweight=".5pt">
                    <v:shadow color="#a9a9a9" offset="1pt,1pt"/>
                  </v:line>
                  <v:shape id="Freeform 15548" o:spid="_x0000_s3613"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" path="m,628l396,732,396,e" filled="f" strokecolor="#676767" strokeweight=".5pt">
                    <v:stroke endcap="round"/>
                    <v:path arrowok="t" o:connecttype="custom" o:connectlocs="0,410;256,477;256,0" o:connectangles="0,0,0"/>
                  </v:shape>
                  <v:shape id="Freeform 15549" o:spid="_x0000_s3614"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" path="m452,105l,,,1277e" filled="f" strokeweight=".5pt">
                    <v:stroke endcap="round"/>
                    <v:path arrowok="t" o:connecttype="custom" o:connectlocs="293,68;0,0;0,832" o:connectangles="0,0,0"/>
                  </v:shape>
                  <v:shape id="Freeform 15550" o:spid="_x0000_s3615"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551" o:spid="_x0000_s3616"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" strokecolor="#676767" strokeweight=".5pt"/>
                  <v:line id="Line 15552" o:spid="_x0000_s3617"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" strokecolor="#676767" strokeweight=".5pt"/>
                  <v:line id="Line 15553" o:spid="_x0000_s3618"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" strokecolor="#676767" strokeweight=".5pt"/>
                  <v:shape id="Freeform 15554" o:spid="_x0000_s3619"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" path="m,l,48,151,81r,-48l,e" fillcolor="#a9a9a9" stroked="f" strokeweight="1pt">
                    <v:stroke endcap="round"/>
                    <v:path arrowok="t" o:connecttype="custom" o:connectlocs="0,0;0,32;99,53;99,22;0,0" o:connectangles="0,0,0,0,0"/>
                  </v:shape>
                  <v:line id="Line 15555" o:spid="_x0000_s3620"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" strokecolor="#919191" strokeweight=".5pt"/>
                  <v:shape id="Freeform 15556" o:spid="_x0000_s3621"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5557" o:spid="_x0000_s3622"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558" o:spid="_x0000_s3623"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5559" o:spid="_x0000_s3624"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560" o:spid="_x0000_s3625"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561" o:spid="_x0000_s3626"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562" o:spid="_x0000_s3627" style="position:absolute;top:7302;width:7950;height:4540"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">
                  <v:rect id="Rectangle 15563" o:spid="_x0000_s362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" strokecolor="#919191">
                    <v:shadow on="t" color="#cecece"/>
                    <v:textbox inset=".93981mm,.93981mm,1.87961mm,.93981mm">
                      <w:txbxContent>
                        <w:p w14:paraId="30C0B8BE"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CorpCA</w:t>
                          </w:r>
                          <w:r>
                            <w:rPr>
                              <w:b/>
                              <w:bCs/>
                              <w:color w:val="000000"/>
                              <w:sz w:val="12"/>
                              <w:szCs w:val="16"/>
                            </w:rPr>
                            <w:br/>
                          </w:r>
                          <w:r w:rsidRPr="009C72A6">
                            <w:rPr>
                              <w:color w:val="000000"/>
                              <w:sz w:val="12"/>
                              <w:szCs w:val="16"/>
                            </w:rPr>
                            <w:t xml:space="preserve">Subject: </w:t>
                          </w:r>
                          <w:r w:rsidRPr="009C72A6">
                            <w:rPr>
                              <w:b/>
                              <w:bCs/>
                              <w:color w:val="000000"/>
                              <w:sz w:val="12"/>
                              <w:szCs w:val="16"/>
                            </w:rPr>
                            <w:t>ProjectCA</w:t>
                          </w:r>
                        </w:p>
                      </w:txbxContent>
                    </v:textbox>
                  </v:rect>
                  <v:group id="Group 15564" o:spid="_x0000_s362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">
                    <v:shape id="AutoShape 15565" o:spid="_x0000_s363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" adj="17843" fillcolor="#ffcba9" strokecolor="#c00">
                      <v:fill color2="#f60" focus="100%" type="gradient"/>
                    </v:shape>
                    <v:shape id="AutoShape 15566" o:spid="_x0000_s363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" fillcolor="#ffcba9" strokecolor="#c00">
                      <v:fill color2="#f60" focusposition=".5,.5" focussize="" focus="100%" type="gradientRadial"/>
                    </v:shape>
                    <v:oval id="Oval 15567" o:spid="_x0000_s363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" fillcolor="#fff8ea" strokecolor="#c00">
                      <v:fill color2="#fc6" focusposition=".5,.5" focussize="" focus="100%" type="gradientRadial"/>
                    </v:oval>
                  </v:group>
                </v:group>
                <v:line id="Line 15568" o:spid="_x0000_s3633" style="position:absolute;flip:y;visibility:visible;mso-wrap-style:square" from="17557,15373" to="43605,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" strokeweight="2.25pt">
                  <v:stroke endarrow="block"/>
                </v:line>
                <v:group id="Group 15569" o:spid="_x0000_s3634" style="position:absolute;left:36239;top:15938;width:8287;height:3962"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">
                  <v:rect id="Rectangle 15570" o:spid="_x0000_s363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" strokecolor="#919191">
                    <v:shadow on="t" color="#cecece"/>
                    <v:textbox inset=".93981mm,.93981mm,1.87961mm,.93981mm">
                      <w:txbxContent>
                        <w:p w14:paraId="72C811D7"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IssingCA</w:t>
                          </w:r>
                          <w:r>
                            <w:rPr>
                              <w:b/>
                              <w:bCs/>
                              <w:color w:val="000000"/>
                              <w:sz w:val="12"/>
                              <w:szCs w:val="16"/>
                            </w:rPr>
                            <w:br/>
                          </w:r>
                          <w:r w:rsidRPr="009C72A6">
                            <w:rPr>
                              <w:color w:val="000000"/>
                              <w:sz w:val="12"/>
                              <w:szCs w:val="16"/>
                            </w:rPr>
                            <w:t xml:space="preserve">Subject: </w:t>
                          </w:r>
                          <w:r w:rsidRPr="009C72A6">
                            <w:rPr>
                              <w:b/>
                              <w:bCs/>
                              <w:color w:val="000000"/>
                              <w:sz w:val="12"/>
                              <w:szCs w:val="16"/>
                            </w:rPr>
                            <w:t>PolicyCA</w:t>
                          </w:r>
                        </w:p>
                      </w:txbxContent>
                    </v:textbox>
                  </v:rect>
                  <v:group id="Group 15571" o:spid="_x0000_s363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">
                    <v:shape id="AutoShape 15572" o:spid="_x0000_s363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" adj="17843" fillcolor="#ffcba9" strokecolor="#c00">
                      <v:fill color2="#f60" focus="100%" type="gradient"/>
                    </v:shape>
                    <v:shape id="AutoShape 15573" o:spid="_x0000_s363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" fillcolor="#ffcba9" strokecolor="#c00">
                      <v:fill color2="#f60" focusposition=".5,.5" focussize="" focus="100%" type="gradientRadial"/>
                    </v:shape>
                    <v:oval id="Oval 15574" o:spid="_x0000_s363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" fillcolor="#fff8ea" strokecolor="#c00">
                      <v:fill color2="#fc6" focusposition=".5,.5" focussize="" focus="100%" type="gradientRadial"/>
                    </v:oval>
                  </v:group>
                </v:group>
                <v:group id="Group 15575" o:spid="_x0000_s3640" style="position:absolute;left:21755;top:11023;width:7912;height:395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">
                  <v:rect id="Rectangle 15576" o:spid="_x0000_s364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" strokecolor="#919191">
                    <v:shadow on="t" color="#cecece"/>
                    <v:textbox inset=".93981mm,.93981mm,1.87961mm,.93981mm">
                      <w:txbxContent>
                        <w:p w14:paraId="2D09660A" w14:textId="77777777" w:rsidR="006D28B7" w:rsidRPr="009C72A6" w:rsidRDefault="006D28B7" w:rsidP="00552771">
                          <w:pPr>
                            <w:autoSpaceDE w:val="0"/>
                            <w:autoSpaceDN w:val="0"/>
                            <w:adjustRightInd w:val="0"/>
                            <w:spacing w:after="0" w:line="120" w:lineRule="exact"/>
                            <w:rPr>
                              <w:color w:val="000000"/>
                              <w:sz w:val="12"/>
                              <w:szCs w:val="16"/>
                            </w:rPr>
                          </w:pPr>
                          <w:r w:rsidRPr="009C72A6">
                            <w:rPr>
                              <w:color w:val="000000"/>
                              <w:sz w:val="12"/>
                              <w:szCs w:val="16"/>
                            </w:rPr>
                            <w:t xml:space="preserve">Issuer: </w:t>
                          </w:r>
                          <w:r w:rsidRPr="009C72A6">
                            <w:rPr>
                              <w:b/>
                              <w:bCs/>
                              <w:color w:val="000000"/>
                              <w:sz w:val="12"/>
                              <w:szCs w:val="16"/>
                            </w:rPr>
                            <w:t>PolicyCA</w:t>
                          </w:r>
                          <w:r>
                            <w:rPr>
                              <w:b/>
                              <w:bCs/>
                              <w:color w:val="000000"/>
                              <w:sz w:val="12"/>
                              <w:szCs w:val="16"/>
                            </w:rPr>
                            <w:br/>
                          </w:r>
                          <w:r w:rsidRPr="009C72A6">
                            <w:rPr>
                              <w:color w:val="000000"/>
                              <w:sz w:val="12"/>
                              <w:szCs w:val="16"/>
                            </w:rPr>
                            <w:t xml:space="preserve">Subject: </w:t>
                          </w:r>
                          <w:r w:rsidRPr="009C72A6">
                            <w:rPr>
                              <w:b/>
                              <w:bCs/>
                              <w:color w:val="000000"/>
                              <w:sz w:val="12"/>
                              <w:szCs w:val="16"/>
                            </w:rPr>
                            <w:t>IssuingCA</w:t>
                          </w:r>
                        </w:p>
                      </w:txbxContent>
                    </v:textbox>
                  </v:rect>
                  <v:group id="Group 15577" o:spid="_x0000_s364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">
                    <v:shape id="AutoShape 15578" o:spid="_x0000_s364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" adj="17843" fillcolor="#ffcba9" strokecolor="#c00">
                      <v:fill color2="#f60" focus="100%" type="gradient"/>
                    </v:shape>
                    <v:shape id="AutoShape 15579" o:spid="_x0000_s364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" fillcolor="#ffcba9" strokecolor="#c00">
                      <v:fill color2="#f60" focusposition=".5,.5" focussize="" focus="100%" type="gradientRadial"/>
                    </v:shape>
                    <v:oval id="Oval 15580" o:spid="_x0000_s364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" fillcolor="#fff8ea" strokecolor="#c00">
                      <v:fill color2="#fc6" focusposition=".5,.5" focussize="" focus="100%" type="gradientRadial"/>
                    </v:oval>
                  </v:group>
                </v:group>
                <v:oval id="Oval 15581" o:spid="_x0000_s3646" style="position:absolute;left:19253;top:11315;width:2267;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">
                  <v:textbox inset="1.87961mm,.93981mm,1.87961mm,.93981mm">
                    <w:txbxContent>
                      <w:p w14:paraId="2EB9308B" w14:textId="77777777" w:rsidR="006D28B7" w:rsidRPr="00552771" w:rsidRDefault="006D28B7" w:rsidP="00552771">
                        <w:pPr>
                          <w:autoSpaceDE w:val="0"/>
                          <w:autoSpaceDN w:val="0"/>
                          <w:adjustRightInd w:val="0"/>
                          <w:spacing w:after="0" w:line="240" w:lineRule="exact"/>
                          <w:jc w:val="center"/>
                          <w:rPr>
                            <w:color w:val="000000"/>
                            <w:sz w:val="22"/>
                            <w:szCs w:val="22"/>
                          </w:rPr>
                        </w:pPr>
                        <w:r w:rsidRPr="00552771">
                          <w:rPr>
                            <w:color w:val="000000"/>
                            <w:sz w:val="24"/>
                            <w:szCs w:val="24"/>
                          </w:rPr>
                          <w:t>1</w:t>
                        </w:r>
                      </w:p>
                    </w:txbxContent>
                  </v:textbox>
                </v:oval>
                <v:oval id="Oval 15582" o:spid="_x0000_s3647" style="position:absolute;left:33680;top:16122;width:2267;height:3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">
                  <v:textbox inset="1.87961mm,.93981mm,1.87961mm,.93981mm">
                    <w:txbxContent>
                      <w:p w14:paraId="6A2620B1" w14:textId="77777777" w:rsidR="006D28B7" w:rsidRPr="00552771" w:rsidRDefault="006D28B7" w:rsidP="00552771">
                        <w:pPr>
                          <w:autoSpaceDE w:val="0"/>
                          <w:autoSpaceDN w:val="0"/>
                          <w:adjustRightInd w:val="0"/>
                          <w:spacing w:after="0" w:line="240" w:lineRule="exact"/>
                          <w:jc w:val="center"/>
                          <w:rPr>
                            <w:color w:val="000000"/>
                            <w:sz w:val="24"/>
                            <w:szCs w:val="24"/>
                          </w:rPr>
                        </w:pPr>
                        <w:r w:rsidRPr="00552771">
                          <w:rPr>
                            <w:color w:val="000000"/>
                            <w:sz w:val="24"/>
                            <w:szCs w:val="24"/>
                          </w:rPr>
                          <w:t>2</w:t>
                        </w:r>
                      </w:p>
                    </w:txbxContent>
                  </v:textbox>
                </v:oval>
                <w10:wrap type="topAndBottom"/>
              </v:group>
            </w:pict>
          </mc:Fallback>
        </mc:AlternateContent>
      </w:r>
      <w:r w:rsidR="002101CC">
        <w:t>The major difference between this qualified subordination design and the design that allowed total trust between CAs in the two hierarchies is best shown by investigating an additional CA added to the Northwind Traders CA hierarchy</w:t>
      </w:r>
      <w:r w:rsidR="00F975E1">
        <w:t xml:space="preserve"> as shown in </w:t>
      </w:r>
      <w:r w:rsidR="00853A75">
        <w:fldChar w:fldCharType="begin"/>
      </w:r>
      <w:r w:rsidR="00853A75">
        <w:instrText xml:space="preserve"> REF _Ref33159225 \h </w:instrText>
      </w:r>
      <w:r w:rsidR="00853A75">
        <w:fldChar w:fldCharType="separate"/>
      </w:r>
      <w:r w:rsidR="00F27C7A">
        <w:t xml:space="preserve">Figure </w:t>
      </w:r>
      <w:r w:rsidR="00F27C7A">
        <w:rPr>
          <w:noProof/>
        </w:rPr>
        <w:t>13</w:t>
      </w:r>
      <w:r w:rsidR="00853A75">
        <w:fldChar w:fldCharType="end"/>
      </w:r>
      <w:r w:rsidR="002101CC">
        <w:t>.</w:t>
      </w:r>
    </w:p>
    <w:p w14:paraId="143060AD" w14:textId="77777777" w:rsidR="002101CC" w:rsidRDefault="0064165C" w:rsidP="00853A75">
      <w:pPr>
        <w:pStyle w:val="Caption"/>
        <w:jc w:val="center"/>
      </w:pPr>
      <w:bookmarkStart w:id="55" w:name="_Ref33159225"/>
      <w:r>
        <w:t xml:space="preserve">Figure </w:t>
      </w:r>
      <w:r>
        <w:fldChar w:fldCharType="begin"/>
      </w:r>
      <w:r>
        <w:instrText xml:space="preserve"> SEQ Figure \* ARABIC </w:instrText>
      </w:r>
      <w:r>
        <w:fldChar w:fldCharType="separate"/>
      </w:r>
      <w:r w:rsidR="00F27C7A">
        <w:rPr>
          <w:noProof/>
        </w:rPr>
        <w:t>13</w:t>
      </w:r>
      <w:r>
        <w:fldChar w:fldCharType="end"/>
      </w:r>
      <w:bookmarkEnd w:id="55"/>
      <w:r>
        <w:t xml:space="preserve">: </w:t>
      </w:r>
      <w:r w:rsidRPr="00074DCB">
        <w:t xml:space="preserve">Adding an Additional CA to the </w:t>
      </w:r>
      <w:r>
        <w:t>H</w:t>
      </w:r>
      <w:r w:rsidRPr="00074DCB">
        <w:t>ierarchy</w:t>
      </w:r>
    </w:p>
    <w:p w14:paraId="1EF98FB0" w14:textId="721075E8" w:rsidR="0002209F" w:rsidRDefault="00805614" w:rsidP="005E4449">
      <w:r>
        <w:rPr>
          <w:noProof/>
        </w:rPr>
        <mc:AlternateContent>
          <mc:Choice Requires="wpc">
            <w:drawing>
              <wp:anchor distT="0" distB="0" distL="114300" distR="114300" simplePos="0" relativeHeight="251689472" behindDoc="0" locked="0" layoutInCell="1" allowOverlap="1" wp14:anchorId="05CCD9B5" wp14:editId="1FC5606A">
                <wp:simplePos x="0" y="0"/>
                <wp:positionH relativeFrom="column">
                  <wp:posOffset>5080</wp:posOffset>
                </wp:positionH>
                <wp:positionV relativeFrom="paragraph">
                  <wp:posOffset>659765</wp:posOffset>
                </wp:positionV>
                <wp:extent cx="3535045" cy="533400"/>
                <wp:effectExtent l="0" t="0" r="0" b="0"/>
                <wp:wrapTopAndBottom/>
                <wp:docPr id="15607" name="Canvas 15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149" name="Group 15586"/>
                        <wpg:cNvGrpSpPr>
                          <a:grpSpLocks/>
                        </wpg:cNvGrpSpPr>
                        <wpg:grpSpPr bwMode="auto">
                          <a:xfrm>
                            <a:off x="0" y="0"/>
                            <a:ext cx="914620" cy="533400"/>
                            <a:chOff x="1056" y="240"/>
                            <a:chExt cx="528" cy="336"/>
                          </a:xfrm>
                        </wpg:grpSpPr>
                        <wps:wsp>
                          <wps:cNvPr id="16150" name="Rectangle 1558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60BF676"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ProjectCA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user4</w:t>
                                </w:r>
                              </w:p>
                            </w:txbxContent>
                          </wps:txbx>
                          <wps:bodyPr rot="0" vert="horz" wrap="square" lIns="45720" tIns="45720" rIns="91440" bIns="45720" anchor="t" anchorCtr="0" upright="1">
                            <a:noAutofit/>
                          </wps:bodyPr>
                        </wps:wsp>
                        <wpg:grpSp>
                          <wpg:cNvPr id="16151" name="Group 15588"/>
                          <wpg:cNvGrpSpPr>
                            <a:grpSpLocks/>
                          </wpg:cNvGrpSpPr>
                          <wpg:grpSpPr bwMode="auto">
                            <a:xfrm>
                              <a:off x="1488" y="432"/>
                              <a:ext cx="92" cy="144"/>
                              <a:chOff x="4848" y="2736"/>
                              <a:chExt cx="624" cy="1104"/>
                            </a:xfrm>
                          </wpg:grpSpPr>
                          <wps:wsp>
                            <wps:cNvPr id="16152" name="AutoShape 1558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53" name="AutoShape 1559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54" name="Oval 1559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155" name="Group 15592"/>
                        <wpg:cNvGrpSpPr>
                          <a:grpSpLocks/>
                        </wpg:cNvGrpSpPr>
                        <wpg:grpSpPr bwMode="auto">
                          <a:xfrm>
                            <a:off x="1309784" y="0"/>
                            <a:ext cx="913763" cy="533400"/>
                            <a:chOff x="1056" y="240"/>
                            <a:chExt cx="528" cy="336"/>
                          </a:xfrm>
                        </wpg:grpSpPr>
                        <wps:wsp>
                          <wps:cNvPr id="16156" name="Rectangle 1559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56F6C09"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CorpCA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ProjectCA</w:t>
                                </w:r>
                              </w:p>
                            </w:txbxContent>
                          </wps:txbx>
                          <wps:bodyPr rot="0" vert="horz" wrap="square" lIns="45720" tIns="45720" rIns="91440" bIns="45720" anchor="t" anchorCtr="0" upright="1">
                            <a:noAutofit/>
                          </wps:bodyPr>
                        </wps:wsp>
                        <wpg:grpSp>
                          <wpg:cNvPr id="16157" name="Group 15594"/>
                          <wpg:cNvGrpSpPr>
                            <a:grpSpLocks/>
                          </wpg:cNvGrpSpPr>
                          <wpg:grpSpPr bwMode="auto">
                            <a:xfrm>
                              <a:off x="1488" y="432"/>
                              <a:ext cx="92" cy="144"/>
                              <a:chOff x="4848" y="2736"/>
                              <a:chExt cx="624" cy="1104"/>
                            </a:xfrm>
                          </wpg:grpSpPr>
                          <wps:wsp>
                            <wps:cNvPr id="16158" name="AutoShape 1559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59" name="AutoShape 1559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80" name="Oval 1559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5681" name="Group 15598"/>
                        <wpg:cNvGrpSpPr>
                          <a:grpSpLocks/>
                        </wpg:cNvGrpSpPr>
                        <wpg:grpSpPr bwMode="auto">
                          <a:xfrm>
                            <a:off x="2620425" y="0"/>
                            <a:ext cx="914620" cy="533400"/>
                            <a:chOff x="1056" y="240"/>
                            <a:chExt cx="528" cy="336"/>
                          </a:xfrm>
                        </wpg:grpSpPr>
                        <wps:wsp>
                          <wps:cNvPr id="15682" name="Rectangle 1559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634B37B"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CorpCA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5683" name="Group 15600"/>
                          <wpg:cNvGrpSpPr>
                            <a:grpSpLocks/>
                          </wpg:cNvGrpSpPr>
                          <wpg:grpSpPr bwMode="auto">
                            <a:xfrm>
                              <a:off x="1488" y="432"/>
                              <a:ext cx="92" cy="144"/>
                              <a:chOff x="4848" y="2736"/>
                              <a:chExt cx="624" cy="1104"/>
                            </a:xfrm>
                          </wpg:grpSpPr>
                          <wps:wsp>
                            <wps:cNvPr id="15684" name="AutoShape 1560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85" name="AutoShape 1560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86" name="Oval 1560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5687" name="Line 15604"/>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88" name="Line 15605"/>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5CCD9B5" id="Canvas 15607" o:spid="_x0000_s3648" editas="canvas" style="position:absolute;margin-left:.4pt;margin-top:51.95pt;width:278.35pt;height:42pt;z-index:251689472"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">
                <v:shape id="_x0000_s3649" type="#_x0000_t75" style="position:absolute;width:35350;height:5334;visibility:visible;mso-wrap-style:square">
                  <v:fill o:detectmouseclick="t"/>
                  <v:path o:connecttype="none"/>
                </v:shape>
                <v:group id="Group 15586" o:spid="_x0000_s3650"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">
                  <v:rect id="Rectangle 15587" o:spid="_x0000_s365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" strokecolor="#919191">
                    <v:shadow on="t" color="#cecece"/>
                    <v:textbox inset="3.6pt">
                      <w:txbxContent>
                        <w:p w14:paraId="060BF676"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ProjectCA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user4</w:t>
                          </w:r>
                        </w:p>
                      </w:txbxContent>
                    </v:textbox>
                  </v:rect>
                  <v:group id="Group 15588" o:spid="_x0000_s365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">
                    <v:shape id="AutoShape 15589" o:spid="_x0000_s365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" adj="17843" fillcolor="#ffcba9" strokecolor="#c00">
                      <v:fill color2="#f60" focus="100%" type="gradient"/>
                    </v:shape>
                    <v:shape id="AutoShape 15590" o:spid="_x0000_s365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" fillcolor="#ffcba9" strokecolor="#c00">
                      <v:fill color2="#f60" focusposition=".5,.5" focussize="" focus="100%" type="gradientRadial"/>
                    </v:shape>
                    <v:oval id="Oval 15591" o:spid="_x0000_s365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" fillcolor="#fff8ea" strokecolor="#c00">
                      <v:fill color2="#fc6" focusposition=".5,.5" focussize="" focus="100%" type="gradientRadial"/>
                    </v:oval>
                  </v:group>
                </v:group>
                <v:group id="Group 15592" o:spid="_x0000_s3656"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">
                  <v:rect id="Rectangle 15593" o:spid="_x0000_s365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" strokecolor="#919191">
                    <v:shadow on="t" color="#cecece"/>
                    <v:textbox inset="3.6pt">
                      <w:txbxContent>
                        <w:p w14:paraId="656F6C09"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CorpCA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ProjectCA</w:t>
                          </w:r>
                        </w:p>
                      </w:txbxContent>
                    </v:textbox>
                  </v:rect>
                  <v:group id="Group 15594" o:spid="_x0000_s365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">
                    <v:shape id="AutoShape 15595" o:spid="_x0000_s365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" adj="17843" fillcolor="#ffcba9" strokecolor="#c00">
                      <v:fill color2="#f60" focus="100%" type="gradient"/>
                    </v:shape>
                    <v:shape id="AutoShape 15596" o:spid="_x0000_s366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" fillcolor="#ffcba9" strokecolor="#c00">
                      <v:fill color2="#f60" focusposition=".5,.5" focussize="" focus="100%" type="gradientRadial"/>
                    </v:shape>
                    <v:oval id="Oval 15597" o:spid="_x0000_s366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" fillcolor="#fff8ea" strokecolor="#c00">
                      <v:fill color2="#fc6" focusposition=".5,.5" focussize="" focus="100%" type="gradientRadial"/>
                    </v:oval>
                  </v:group>
                </v:group>
                <v:group id="Group 15598" o:spid="_x0000_s3662"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">
                  <v:rect id="Rectangle 15599" o:spid="_x0000_s366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" strokecolor="#919191">
                    <v:shadow on="t" color="#cecece"/>
                    <v:textbox inset="3.6pt">
                      <w:txbxContent>
                        <w:p w14:paraId="7634B37B" w14:textId="77777777" w:rsidR="006D28B7" w:rsidRPr="00E056D9" w:rsidRDefault="006D28B7" w:rsidP="00E056D9">
                          <w:pPr>
                            <w:autoSpaceDE w:val="0"/>
                            <w:autoSpaceDN w:val="0"/>
                            <w:adjustRightInd w:val="0"/>
                            <w:spacing w:after="0" w:line="160" w:lineRule="exact"/>
                            <w:rPr>
                              <w:rFonts w:ascii="Arial Narrow" w:hAnsi="Arial Narrow"/>
                              <w:color w:val="000000"/>
                              <w:sz w:val="16"/>
                              <w:szCs w:val="16"/>
                            </w:rPr>
                          </w:pPr>
                          <w:r w:rsidRPr="00E056D9">
                            <w:rPr>
                              <w:rFonts w:ascii="Arial Narrow" w:hAnsi="Arial Narrow"/>
                              <w:color w:val="000000"/>
                              <w:sz w:val="16"/>
                              <w:szCs w:val="16"/>
                            </w:rPr>
                            <w:t xml:space="preserve">Issuer: </w:t>
                          </w:r>
                          <w:r w:rsidRPr="00E056D9">
                            <w:rPr>
                              <w:rFonts w:ascii="Arial Narrow" w:hAnsi="Arial Narrow"/>
                              <w:b/>
                              <w:bCs/>
                              <w:color w:val="000000"/>
                              <w:sz w:val="16"/>
                              <w:szCs w:val="16"/>
                            </w:rPr>
                            <w:t>CorpCA</w:t>
                          </w:r>
                          <w:r w:rsidRPr="00E056D9">
                            <w:rPr>
                              <w:rFonts w:ascii="Arial Narrow" w:hAnsi="Arial Narrow"/>
                              <w:b/>
                              <w:bCs/>
                              <w:color w:val="000000"/>
                              <w:sz w:val="16"/>
                              <w:szCs w:val="16"/>
                            </w:rPr>
                            <w:br/>
                          </w:r>
                          <w:r w:rsidRPr="00E056D9">
                            <w:rPr>
                              <w:rFonts w:ascii="Arial Narrow" w:hAnsi="Arial Narrow"/>
                              <w:color w:val="000000"/>
                              <w:sz w:val="16"/>
                              <w:szCs w:val="16"/>
                            </w:rPr>
                            <w:t xml:space="preserve">Subject: </w:t>
                          </w:r>
                          <w:r w:rsidRPr="00E056D9">
                            <w:rPr>
                              <w:rFonts w:ascii="Arial Narrow" w:hAnsi="Arial Narrow"/>
                              <w:b/>
                              <w:bCs/>
                              <w:color w:val="000000"/>
                              <w:sz w:val="16"/>
                              <w:szCs w:val="16"/>
                            </w:rPr>
                            <w:t>CorpCA</w:t>
                          </w:r>
                        </w:p>
                      </w:txbxContent>
                    </v:textbox>
                  </v:rect>
                  <v:group id="Group 15600" o:spid="_x0000_s366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">
                    <v:shape id="AutoShape 15601" o:spid="_x0000_s366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" adj="17843" fillcolor="#ffcba9" strokecolor="#c00">
                      <v:fill color2="#f60" focus="100%" type="gradient"/>
                    </v:shape>
                    <v:shape id="AutoShape 15602" o:spid="_x0000_s366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" fillcolor="#ffcba9" strokecolor="#c00">
                      <v:fill color2="#f60" focusposition=".5,.5" focussize="" focus="100%" type="gradientRadial"/>
                    </v:shape>
                    <v:oval id="Oval 15603" o:spid="_x0000_s366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" fillcolor="#fff8ea" strokecolor="#c00">
                      <v:fill color2="#fc6" focusposition=".5,.5" focussize="" focus="100%" type="gradientRadial"/>
                    </v:oval>
                  </v:group>
                </v:group>
                <v:line id="Line 15604" o:spid="_x0000_s3668"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" strokeweight="1.5pt">
                  <v:stroke endarrow="block"/>
                </v:line>
                <v:line id="Line 15605" o:spid="_x0000_s3669"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" strokeweight="1.5pt">
                  <v:stroke endarrow="block"/>
                </v:line>
                <w10:wrap type="topAndBottom"/>
              </v:group>
            </w:pict>
          </mc:Fallback>
        </mc:AlternateContent>
      </w:r>
      <w:r w:rsidR="00E037A6">
        <w:t>In t</w:t>
      </w:r>
      <w:r w:rsidR="00F975E1">
        <w:t>his case, the P</w:t>
      </w:r>
      <w:r w:rsidR="00E037A6">
        <w:t>rojectCA was added to the Northwind Traders CA hierarchy. To a computer in the Northwind Traders network, the certificate issue</w:t>
      </w:r>
      <w:r w:rsidR="00D127FD">
        <w:t>d</w:t>
      </w:r>
      <w:r w:rsidR="00E037A6">
        <w:t xml:space="preserve"> to </w:t>
      </w:r>
      <w:r w:rsidR="00DB7CEA">
        <w:t>user4</w:t>
      </w:r>
      <w:r w:rsidR="00E037A6">
        <w:t xml:space="preserve"> is valid because it chains to a trusted root CA, the CorpCA.</w:t>
      </w:r>
    </w:p>
    <w:p w14:paraId="670A074F" w14:textId="77777777" w:rsidR="00E037A6" w:rsidRDefault="00E037A6" w:rsidP="005E4449">
      <w:r>
        <w:t xml:space="preserve">When a computer from the Contoso Consulting organization is presented the </w:t>
      </w:r>
      <w:r w:rsidR="00DB7CEA">
        <w:t>user4</w:t>
      </w:r>
      <w:r>
        <w:t xml:space="preserve"> certificate, only a partial chain can be built and the chain does not terminate at a trusted root certificate</w:t>
      </w:r>
      <w:r w:rsidR="00D127FD">
        <w:t>.</w:t>
      </w:r>
    </w:p>
    <w:p w14:paraId="06C760A2" w14:textId="12BE2B04" w:rsidR="00B93114" w:rsidRDefault="00805614" w:rsidP="00B93114">
      <w:pPr>
        <w:pStyle w:val="Heading3"/>
      </w:pPr>
      <w:bookmarkStart w:id="56" w:name="_Toc33527637"/>
      <w:r>
        <w:rPr>
          <w:noProof/>
        </w:rPr>
        <w:lastRenderedPageBreak/>
        <mc:AlternateContent>
          <mc:Choice Requires="wpc">
            <w:drawing>
              <wp:anchor distT="0" distB="0" distL="114300" distR="114300" simplePos="0" relativeHeight="251690496" behindDoc="0" locked="0" layoutInCell="1" allowOverlap="1" wp14:anchorId="1EC8A755" wp14:editId="168F4E5E">
                <wp:simplePos x="0" y="0"/>
                <wp:positionH relativeFrom="column">
                  <wp:posOffset>5080</wp:posOffset>
                </wp:positionH>
                <wp:positionV relativeFrom="paragraph">
                  <wp:posOffset>2540</wp:posOffset>
                </wp:positionV>
                <wp:extent cx="5753100" cy="600075"/>
                <wp:effectExtent l="0" t="0" r="0" b="0"/>
                <wp:wrapTopAndBottom/>
                <wp:docPr id="15707" name="Canvas 15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29" name="Line 15709"/>
                        <wps:cNvCnPr>
                          <a:cxnSpLocks noChangeShapeType="1"/>
                        </wps:cNvCnPr>
                        <wps:spPr bwMode="auto">
                          <a:xfrm>
                            <a:off x="3552190" y="228600"/>
                            <a:ext cx="3816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630" name="Group 15710"/>
                        <wpg:cNvGrpSpPr>
                          <a:grpSpLocks/>
                        </wpg:cNvGrpSpPr>
                        <wpg:grpSpPr bwMode="auto">
                          <a:xfrm>
                            <a:off x="0" y="0"/>
                            <a:ext cx="3535045" cy="533400"/>
                            <a:chOff x="912" y="2448"/>
                            <a:chExt cx="2227" cy="336"/>
                          </a:xfrm>
                        </wpg:grpSpPr>
                        <wpg:grpSp>
                          <wpg:cNvPr id="17631" name="Group 15711"/>
                          <wpg:cNvGrpSpPr>
                            <a:grpSpLocks/>
                          </wpg:cNvGrpSpPr>
                          <wpg:grpSpPr bwMode="auto">
                            <a:xfrm>
                              <a:off x="912" y="2448"/>
                              <a:ext cx="576" cy="336"/>
                              <a:chOff x="1056" y="240"/>
                              <a:chExt cx="528" cy="336"/>
                            </a:xfrm>
                          </wpg:grpSpPr>
                          <wps:wsp>
                            <wps:cNvPr id="16128" name="Rectangle 1571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A7447B3" w14:textId="77777777" w:rsidR="006D28B7" w:rsidRPr="006C2AFF" w:rsidRDefault="006D28B7" w:rsidP="006C2AFF">
                                  <w:pPr>
                                    <w:autoSpaceDE w:val="0"/>
                                    <w:autoSpaceDN w:val="0"/>
                                    <w:adjustRightInd w:val="0"/>
                                    <w:spacing w:after="0" w:line="160" w:lineRule="exact"/>
                                    <w:rPr>
                                      <w:rFonts w:ascii="Arial Narrow" w:hAnsi="Arial Narrow"/>
                                      <w:color w:val="000000"/>
                                      <w:sz w:val="16"/>
                                      <w:szCs w:val="16"/>
                                    </w:rPr>
                                  </w:pPr>
                                  <w:r w:rsidRPr="006C2AFF">
                                    <w:rPr>
                                      <w:rFonts w:ascii="Arial Narrow" w:hAnsi="Arial Narrow"/>
                                      <w:color w:val="000000"/>
                                      <w:sz w:val="16"/>
                                      <w:szCs w:val="16"/>
                                    </w:rPr>
                                    <w:t xml:space="preserve">Issuer: </w:t>
                                  </w:r>
                                  <w:r w:rsidRPr="006C2AFF">
                                    <w:rPr>
                                      <w:rFonts w:ascii="Arial Narrow" w:hAnsi="Arial Narrow"/>
                                      <w:b/>
                                      <w:bCs/>
                                      <w:color w:val="000000"/>
                                      <w:sz w:val="16"/>
                                      <w:szCs w:val="16"/>
                                    </w:rPr>
                                    <w:t>ProjectCA</w:t>
                                  </w:r>
                                  <w:r w:rsidRPr="006C2AFF">
                                    <w:rPr>
                                      <w:rFonts w:ascii="Arial Narrow" w:hAnsi="Arial Narrow"/>
                                      <w:b/>
                                      <w:bCs/>
                                      <w:color w:val="000000"/>
                                      <w:sz w:val="16"/>
                                      <w:szCs w:val="16"/>
                                    </w:rPr>
                                    <w:br/>
                                  </w:r>
                                  <w:r w:rsidRPr="006C2AFF">
                                    <w:rPr>
                                      <w:rFonts w:ascii="Arial Narrow" w:hAnsi="Arial Narrow"/>
                                      <w:color w:val="000000"/>
                                      <w:sz w:val="16"/>
                                      <w:szCs w:val="16"/>
                                    </w:rPr>
                                    <w:t xml:space="preserve">Subject: </w:t>
                                  </w:r>
                                  <w:r w:rsidRPr="006C2AFF">
                                    <w:rPr>
                                      <w:rFonts w:ascii="Arial Narrow" w:hAnsi="Arial Narrow"/>
                                      <w:b/>
                                      <w:bCs/>
                                      <w:color w:val="000000"/>
                                      <w:sz w:val="16"/>
                                      <w:szCs w:val="16"/>
                                    </w:rPr>
                                    <w:t>user4</w:t>
                                  </w:r>
                                </w:p>
                              </w:txbxContent>
                            </wps:txbx>
                            <wps:bodyPr rot="0" vert="horz" wrap="square" lIns="45720" tIns="45720" rIns="91440" bIns="45720" anchor="t" anchorCtr="0" upright="1">
                              <a:noAutofit/>
                            </wps:bodyPr>
                          </wps:wsp>
                          <wpg:grpSp>
                            <wpg:cNvPr id="16129" name="Group 15713"/>
                            <wpg:cNvGrpSpPr>
                              <a:grpSpLocks/>
                            </wpg:cNvGrpSpPr>
                            <wpg:grpSpPr bwMode="auto">
                              <a:xfrm>
                                <a:off x="1488" y="432"/>
                                <a:ext cx="92" cy="144"/>
                                <a:chOff x="4848" y="2736"/>
                                <a:chExt cx="624" cy="1104"/>
                              </a:xfrm>
                            </wpg:grpSpPr>
                            <wps:wsp>
                              <wps:cNvPr id="16130" name="AutoShape 1571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32" name="AutoShape 1571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33" name="Oval 1571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grpSp>
                          <wpg:cNvPr id="16134" name="Group 15717"/>
                          <wpg:cNvGrpSpPr>
                            <a:grpSpLocks/>
                          </wpg:cNvGrpSpPr>
                          <wpg:grpSpPr bwMode="auto">
                            <a:xfrm>
                              <a:off x="1737" y="2448"/>
                              <a:ext cx="576" cy="336"/>
                              <a:chOff x="1056" y="240"/>
                              <a:chExt cx="528" cy="336"/>
                            </a:xfrm>
                          </wpg:grpSpPr>
                          <wps:wsp>
                            <wps:cNvPr id="16135" name="Rectangle 1571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1A83862" w14:textId="77777777" w:rsidR="006D28B7" w:rsidRPr="00AC5A03" w:rsidRDefault="006D28B7" w:rsidP="006C2AFF">
                                  <w:pPr>
                                    <w:autoSpaceDE w:val="0"/>
                                    <w:autoSpaceDN w:val="0"/>
                                    <w:adjustRightInd w:val="0"/>
                                    <w:spacing w:after="0" w:line="160" w:lineRule="exact"/>
                                    <w:rPr>
                                      <w:rFonts w:ascii="Arial Narrow" w:hAnsi="Arial Narrow"/>
                                      <w:color w:val="000000"/>
                                      <w:sz w:val="16"/>
                                      <w:szCs w:val="16"/>
                                    </w:rPr>
                                  </w:pPr>
                                  <w:r w:rsidRPr="00AC5A03">
                                    <w:rPr>
                                      <w:rFonts w:ascii="Arial Narrow" w:hAnsi="Arial Narrow"/>
                                      <w:color w:val="000000"/>
                                      <w:sz w:val="16"/>
                                      <w:szCs w:val="16"/>
                                    </w:rPr>
                                    <w:t xml:space="preserve">Issuer: </w:t>
                                  </w:r>
                                  <w:r w:rsidRPr="00AC5A03">
                                    <w:rPr>
                                      <w:rFonts w:ascii="Arial Narrow" w:hAnsi="Arial Narrow"/>
                                      <w:b/>
                                      <w:bCs/>
                                      <w:color w:val="000000"/>
                                      <w:sz w:val="16"/>
                                      <w:szCs w:val="16"/>
                                    </w:rPr>
                                    <w:t>CorpCA</w:t>
                                  </w:r>
                                  <w:r w:rsidRPr="00AC5A03">
                                    <w:rPr>
                                      <w:rFonts w:ascii="Arial Narrow" w:hAnsi="Arial Narrow"/>
                                      <w:b/>
                                      <w:bCs/>
                                      <w:color w:val="000000"/>
                                      <w:sz w:val="16"/>
                                      <w:szCs w:val="16"/>
                                    </w:rPr>
                                    <w:br/>
                                  </w:r>
                                  <w:r w:rsidRPr="00AC5A03">
                                    <w:rPr>
                                      <w:rFonts w:ascii="Arial Narrow" w:hAnsi="Arial Narrow"/>
                                      <w:color w:val="000000"/>
                                      <w:sz w:val="16"/>
                                      <w:szCs w:val="16"/>
                                    </w:rPr>
                                    <w:t xml:space="preserve">Subject: </w:t>
                                  </w:r>
                                  <w:r w:rsidRPr="00AC5A03">
                                    <w:rPr>
                                      <w:rFonts w:ascii="Arial Narrow" w:hAnsi="Arial Narrow"/>
                                      <w:b/>
                                      <w:bCs/>
                                      <w:color w:val="000000"/>
                                      <w:sz w:val="16"/>
                                      <w:szCs w:val="16"/>
                                    </w:rPr>
                                    <w:t>ProjectCA</w:t>
                                  </w:r>
                                </w:p>
                              </w:txbxContent>
                            </wps:txbx>
                            <wps:bodyPr rot="0" vert="horz" wrap="square" lIns="45720" tIns="45720" rIns="91440" bIns="45720" anchor="t" anchorCtr="0" upright="1">
                              <a:noAutofit/>
                            </wps:bodyPr>
                          </wps:wsp>
                          <wpg:grpSp>
                            <wpg:cNvPr id="16136" name="Group 15719"/>
                            <wpg:cNvGrpSpPr>
                              <a:grpSpLocks/>
                            </wpg:cNvGrpSpPr>
                            <wpg:grpSpPr bwMode="auto">
                              <a:xfrm>
                                <a:off x="1488" y="432"/>
                                <a:ext cx="92" cy="144"/>
                                <a:chOff x="4848" y="2736"/>
                                <a:chExt cx="624" cy="1104"/>
                              </a:xfrm>
                            </wpg:grpSpPr>
                            <wps:wsp>
                              <wps:cNvPr id="16137" name="AutoShape 1572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38" name="AutoShape 1572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39" name="Oval 1572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grpSp>
                          <wpg:cNvPr id="16140" name="Group 15723"/>
                          <wpg:cNvGrpSpPr>
                            <a:grpSpLocks/>
                          </wpg:cNvGrpSpPr>
                          <wpg:grpSpPr bwMode="auto">
                            <a:xfrm>
                              <a:off x="2563" y="2448"/>
                              <a:ext cx="576" cy="336"/>
                              <a:chOff x="1056" y="240"/>
                              <a:chExt cx="528" cy="336"/>
                            </a:xfrm>
                          </wpg:grpSpPr>
                          <wps:wsp>
                            <wps:cNvPr id="16141" name="Rectangle 1572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8327ADA" w14:textId="77777777" w:rsidR="006D28B7" w:rsidRPr="006C2AFF" w:rsidRDefault="006D28B7" w:rsidP="006C2AFF">
                                  <w:pPr>
                                    <w:autoSpaceDE w:val="0"/>
                                    <w:autoSpaceDN w:val="0"/>
                                    <w:adjustRightInd w:val="0"/>
                                    <w:spacing w:after="0" w:line="160" w:lineRule="exact"/>
                                    <w:rPr>
                                      <w:rFonts w:ascii="Arial Narrow" w:hAnsi="Arial Narrow"/>
                                      <w:color w:val="000000"/>
                                      <w:sz w:val="16"/>
                                      <w:szCs w:val="16"/>
                                    </w:rPr>
                                  </w:pPr>
                                  <w:r w:rsidRPr="006C2AFF">
                                    <w:rPr>
                                      <w:rFonts w:ascii="Arial Narrow" w:hAnsi="Arial Narrow"/>
                                      <w:color w:val="000000"/>
                                      <w:sz w:val="16"/>
                                      <w:szCs w:val="16"/>
                                    </w:rPr>
                                    <w:t xml:space="preserve">Issuer: </w:t>
                                  </w:r>
                                  <w:r w:rsidRPr="006C2AFF">
                                    <w:rPr>
                                      <w:rFonts w:ascii="Arial Narrow" w:hAnsi="Arial Narrow"/>
                                      <w:b/>
                                      <w:bCs/>
                                      <w:color w:val="000000"/>
                                      <w:sz w:val="16"/>
                                      <w:szCs w:val="16"/>
                                    </w:rPr>
                                    <w:t>CorpCA</w:t>
                                  </w:r>
                                  <w:r w:rsidRPr="006C2AFF">
                                    <w:rPr>
                                      <w:rFonts w:ascii="Arial Narrow" w:hAnsi="Arial Narrow"/>
                                      <w:b/>
                                      <w:bCs/>
                                      <w:color w:val="000000"/>
                                      <w:sz w:val="16"/>
                                      <w:szCs w:val="16"/>
                                    </w:rPr>
                                    <w:br/>
                                  </w:r>
                                  <w:r w:rsidRPr="006C2AFF">
                                    <w:rPr>
                                      <w:rFonts w:ascii="Arial Narrow" w:hAnsi="Arial Narrow"/>
                                      <w:color w:val="000000"/>
                                      <w:sz w:val="16"/>
                                      <w:szCs w:val="16"/>
                                    </w:rPr>
                                    <w:t xml:space="preserve">Subject: </w:t>
                                  </w:r>
                                  <w:r w:rsidRPr="006C2AFF">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6142" name="Group 15725"/>
                            <wpg:cNvGrpSpPr>
                              <a:grpSpLocks/>
                            </wpg:cNvGrpSpPr>
                            <wpg:grpSpPr bwMode="auto">
                              <a:xfrm>
                                <a:off x="1488" y="432"/>
                                <a:ext cx="92" cy="144"/>
                                <a:chOff x="4848" y="2736"/>
                                <a:chExt cx="624" cy="1104"/>
                              </a:xfrm>
                            </wpg:grpSpPr>
                            <wps:wsp>
                              <wps:cNvPr id="16143" name="AutoShape 1572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44" name="AutoShape 1572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45" name="Oval 1572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s:wsp>
                          <wps:cNvPr id="16146" name="Line 15729"/>
                          <wps:cNvCnPr>
                            <a:cxnSpLocks noChangeShapeType="1"/>
                          </wps:cNvCnPr>
                          <wps:spPr bwMode="auto">
                            <a:xfrm>
                              <a:off x="1494" y="2544"/>
                              <a:ext cx="2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7" name="Line 15730"/>
                          <wps:cNvCnPr>
                            <a:cxnSpLocks noChangeShapeType="1"/>
                          </wps:cNvCnPr>
                          <wps:spPr bwMode="auto">
                            <a:xfrm>
                              <a:off x="2316" y="2544"/>
                              <a:ext cx="2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6148" name="AutoShape 15731"/>
                        <wps:cNvSpPr>
                          <a:spLocks noChangeArrowheads="1"/>
                        </wps:cNvSpPr>
                        <wps:spPr bwMode="auto">
                          <a:xfrm>
                            <a:off x="4001135" y="0"/>
                            <a:ext cx="1751965" cy="533400"/>
                          </a:xfrm>
                          <a:prstGeom prst="irregularSeal1">
                            <a:avLst/>
                          </a:prstGeom>
                          <a:solidFill>
                            <a:srgbClr val="FFFFFF"/>
                          </a:solidFill>
                          <a:ln w="9525">
                            <a:solidFill>
                              <a:srgbClr val="000000"/>
                            </a:solidFill>
                            <a:miter lim="800000"/>
                            <a:headEnd/>
                            <a:tailEnd/>
                          </a:ln>
                        </wps:spPr>
                        <wps:txbx>
                          <w:txbxContent>
                            <w:p w14:paraId="13C917A1" w14:textId="77777777" w:rsidR="006D28B7" w:rsidRDefault="006D28B7" w:rsidP="0002668C">
                              <w:pPr>
                                <w:autoSpaceDE w:val="0"/>
                                <w:autoSpaceDN w:val="0"/>
                                <w:adjustRightInd w:val="0"/>
                                <w:jc w:val="center"/>
                                <w:rPr>
                                  <w:color w:val="000000"/>
                                </w:rPr>
                              </w:pPr>
                              <w:r>
                                <w:rPr>
                                  <w:color w:val="000000"/>
                                </w:rPr>
                                <w:t>Not trusted</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C8A755" id="Canvas 15707" o:spid="_x0000_s3670" editas="canvas" style="position:absolute;margin-left:.4pt;margin-top:.2pt;width:453pt;height:47.25pt;z-index:251690496" coordsize="5753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">
                <v:shape id="_x0000_s3671" type="#_x0000_t75" style="position:absolute;width:57531;height:6000;visibility:visible;mso-wrap-style:square">
                  <v:fill o:detectmouseclick="t"/>
                  <v:path o:connecttype="none"/>
                </v:shape>
                <v:line id="Line 15709" o:spid="_x0000_s3672" style="position:absolute;visibility:visible;mso-wrap-style:square" from="35521,2286" to="393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" strokeweight="1.5pt">
                  <v:stroke endarrow="block"/>
                </v:line>
                <v:group id="Group 15710" o:spid="_x0000_s3673" style="position:absolute;width:35350;height:5334" coordorigin="912,2448" coordsize="22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">
                  <v:group id="Group 15711" o:spid="_x0000_s3674" style="position:absolute;left:912;top:2448;width:576;height:33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">
                    <v:rect id="Rectangle 15712" o:spid="_x0000_s367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" strokecolor="#919191">
                      <v:shadow on="t" color="#cecece"/>
                      <v:textbox inset="3.6pt">
                        <w:txbxContent>
                          <w:p w14:paraId="4A7447B3" w14:textId="77777777" w:rsidR="006D28B7" w:rsidRPr="006C2AFF" w:rsidRDefault="006D28B7" w:rsidP="006C2AFF">
                            <w:pPr>
                              <w:autoSpaceDE w:val="0"/>
                              <w:autoSpaceDN w:val="0"/>
                              <w:adjustRightInd w:val="0"/>
                              <w:spacing w:after="0" w:line="160" w:lineRule="exact"/>
                              <w:rPr>
                                <w:rFonts w:ascii="Arial Narrow" w:hAnsi="Arial Narrow"/>
                                <w:color w:val="000000"/>
                                <w:sz w:val="16"/>
                                <w:szCs w:val="16"/>
                              </w:rPr>
                            </w:pPr>
                            <w:r w:rsidRPr="006C2AFF">
                              <w:rPr>
                                <w:rFonts w:ascii="Arial Narrow" w:hAnsi="Arial Narrow"/>
                                <w:color w:val="000000"/>
                                <w:sz w:val="16"/>
                                <w:szCs w:val="16"/>
                              </w:rPr>
                              <w:t xml:space="preserve">Issuer: </w:t>
                            </w:r>
                            <w:r w:rsidRPr="006C2AFF">
                              <w:rPr>
                                <w:rFonts w:ascii="Arial Narrow" w:hAnsi="Arial Narrow"/>
                                <w:b/>
                                <w:bCs/>
                                <w:color w:val="000000"/>
                                <w:sz w:val="16"/>
                                <w:szCs w:val="16"/>
                              </w:rPr>
                              <w:t>ProjectCA</w:t>
                            </w:r>
                            <w:r w:rsidRPr="006C2AFF">
                              <w:rPr>
                                <w:rFonts w:ascii="Arial Narrow" w:hAnsi="Arial Narrow"/>
                                <w:b/>
                                <w:bCs/>
                                <w:color w:val="000000"/>
                                <w:sz w:val="16"/>
                                <w:szCs w:val="16"/>
                              </w:rPr>
                              <w:br/>
                            </w:r>
                            <w:r w:rsidRPr="006C2AFF">
                              <w:rPr>
                                <w:rFonts w:ascii="Arial Narrow" w:hAnsi="Arial Narrow"/>
                                <w:color w:val="000000"/>
                                <w:sz w:val="16"/>
                                <w:szCs w:val="16"/>
                              </w:rPr>
                              <w:t xml:space="preserve">Subject: </w:t>
                            </w:r>
                            <w:r w:rsidRPr="006C2AFF">
                              <w:rPr>
                                <w:rFonts w:ascii="Arial Narrow" w:hAnsi="Arial Narrow"/>
                                <w:b/>
                                <w:bCs/>
                                <w:color w:val="000000"/>
                                <w:sz w:val="16"/>
                                <w:szCs w:val="16"/>
                              </w:rPr>
                              <w:t>user4</w:t>
                            </w:r>
                          </w:p>
                        </w:txbxContent>
                      </v:textbox>
                    </v:rect>
                    <v:group id="Group 15713" o:spid="_x0000_s367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">
                      <v:shape id="AutoShape 15714" o:spid="_x0000_s367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" adj="17843" fillcolor="#ffcba9" strokecolor="#c00">
                        <v:fill color2="#f60" focus="100%" type="gradient"/>
                      </v:shape>
                      <v:shape id="AutoShape 15715" o:spid="_x0000_s367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" fillcolor="#ffcba9" strokecolor="#c00">
                        <v:fill color2="#f60" focusposition=".5,.5" focussize="" focus="100%" type="gradientRadial"/>
                      </v:shape>
                      <v:oval id="Oval 15716" o:spid="_x0000_s367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" fillcolor="#fff8ea" strokecolor="#c00">
                        <v:fill color2="#fc6" focusposition=".5,.5" focussize="" focus="100%" type="gradientRadial"/>
                      </v:oval>
                    </v:group>
                  </v:group>
                  <v:group id="Group 15717" o:spid="_x0000_s3680" style="position:absolute;left:1737;top:2448;width:576;height:33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">
                    <v:rect id="Rectangle 15718" o:spid="_x0000_s368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" strokecolor="#919191">
                      <v:shadow on="t" color="#cecece"/>
                      <v:textbox inset="3.6pt">
                        <w:txbxContent>
                          <w:p w14:paraId="01A83862" w14:textId="77777777" w:rsidR="006D28B7" w:rsidRPr="00AC5A03" w:rsidRDefault="006D28B7" w:rsidP="006C2AFF">
                            <w:pPr>
                              <w:autoSpaceDE w:val="0"/>
                              <w:autoSpaceDN w:val="0"/>
                              <w:adjustRightInd w:val="0"/>
                              <w:spacing w:after="0" w:line="160" w:lineRule="exact"/>
                              <w:rPr>
                                <w:rFonts w:ascii="Arial Narrow" w:hAnsi="Arial Narrow"/>
                                <w:color w:val="000000"/>
                                <w:sz w:val="16"/>
                                <w:szCs w:val="16"/>
                              </w:rPr>
                            </w:pPr>
                            <w:r w:rsidRPr="00AC5A03">
                              <w:rPr>
                                <w:rFonts w:ascii="Arial Narrow" w:hAnsi="Arial Narrow"/>
                                <w:color w:val="000000"/>
                                <w:sz w:val="16"/>
                                <w:szCs w:val="16"/>
                              </w:rPr>
                              <w:t xml:space="preserve">Issuer: </w:t>
                            </w:r>
                            <w:r w:rsidRPr="00AC5A03">
                              <w:rPr>
                                <w:rFonts w:ascii="Arial Narrow" w:hAnsi="Arial Narrow"/>
                                <w:b/>
                                <w:bCs/>
                                <w:color w:val="000000"/>
                                <w:sz w:val="16"/>
                                <w:szCs w:val="16"/>
                              </w:rPr>
                              <w:t>CorpCA</w:t>
                            </w:r>
                            <w:r w:rsidRPr="00AC5A03">
                              <w:rPr>
                                <w:rFonts w:ascii="Arial Narrow" w:hAnsi="Arial Narrow"/>
                                <w:b/>
                                <w:bCs/>
                                <w:color w:val="000000"/>
                                <w:sz w:val="16"/>
                                <w:szCs w:val="16"/>
                              </w:rPr>
                              <w:br/>
                            </w:r>
                            <w:r w:rsidRPr="00AC5A03">
                              <w:rPr>
                                <w:rFonts w:ascii="Arial Narrow" w:hAnsi="Arial Narrow"/>
                                <w:color w:val="000000"/>
                                <w:sz w:val="16"/>
                                <w:szCs w:val="16"/>
                              </w:rPr>
                              <w:t xml:space="preserve">Subject: </w:t>
                            </w:r>
                            <w:r w:rsidRPr="00AC5A03">
                              <w:rPr>
                                <w:rFonts w:ascii="Arial Narrow" w:hAnsi="Arial Narrow"/>
                                <w:b/>
                                <w:bCs/>
                                <w:color w:val="000000"/>
                                <w:sz w:val="16"/>
                                <w:szCs w:val="16"/>
                              </w:rPr>
                              <w:t>ProjectCA</w:t>
                            </w:r>
                          </w:p>
                        </w:txbxContent>
                      </v:textbox>
                    </v:rect>
                    <v:group id="Group 15719" o:spid="_x0000_s368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">
                      <v:shape id="AutoShape 15720" o:spid="_x0000_s368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" adj="17843" fillcolor="#ffcba9" strokecolor="#c00">
                        <v:fill color2="#f60" focus="100%" type="gradient"/>
                      </v:shape>
                      <v:shape id="AutoShape 15721" o:spid="_x0000_s368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" fillcolor="#ffcba9" strokecolor="#c00">
                        <v:fill color2="#f60" focusposition=".5,.5" focussize="" focus="100%" type="gradientRadial"/>
                      </v:shape>
                      <v:oval id="Oval 15722" o:spid="_x0000_s368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" fillcolor="#fff8ea" strokecolor="#c00">
                        <v:fill color2="#fc6" focusposition=".5,.5" focussize="" focus="100%" type="gradientRadial"/>
                      </v:oval>
                    </v:group>
                  </v:group>
                  <v:group id="Group 15723" o:spid="_x0000_s3686" style="position:absolute;left:2563;top:2448;width:576;height:33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">
                    <v:rect id="Rectangle 15724" o:spid="_x0000_s368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" strokecolor="#919191">
                      <v:shadow on="t" color="#cecece"/>
                      <v:textbox inset="3.6pt">
                        <w:txbxContent>
                          <w:p w14:paraId="18327ADA" w14:textId="77777777" w:rsidR="006D28B7" w:rsidRPr="006C2AFF" w:rsidRDefault="006D28B7" w:rsidP="006C2AFF">
                            <w:pPr>
                              <w:autoSpaceDE w:val="0"/>
                              <w:autoSpaceDN w:val="0"/>
                              <w:adjustRightInd w:val="0"/>
                              <w:spacing w:after="0" w:line="160" w:lineRule="exact"/>
                              <w:rPr>
                                <w:rFonts w:ascii="Arial Narrow" w:hAnsi="Arial Narrow"/>
                                <w:color w:val="000000"/>
                                <w:sz w:val="16"/>
                                <w:szCs w:val="16"/>
                              </w:rPr>
                            </w:pPr>
                            <w:r w:rsidRPr="006C2AFF">
                              <w:rPr>
                                <w:rFonts w:ascii="Arial Narrow" w:hAnsi="Arial Narrow"/>
                                <w:color w:val="000000"/>
                                <w:sz w:val="16"/>
                                <w:szCs w:val="16"/>
                              </w:rPr>
                              <w:t xml:space="preserve">Issuer: </w:t>
                            </w:r>
                            <w:r w:rsidRPr="006C2AFF">
                              <w:rPr>
                                <w:rFonts w:ascii="Arial Narrow" w:hAnsi="Arial Narrow"/>
                                <w:b/>
                                <w:bCs/>
                                <w:color w:val="000000"/>
                                <w:sz w:val="16"/>
                                <w:szCs w:val="16"/>
                              </w:rPr>
                              <w:t>CorpCA</w:t>
                            </w:r>
                            <w:r w:rsidRPr="006C2AFF">
                              <w:rPr>
                                <w:rFonts w:ascii="Arial Narrow" w:hAnsi="Arial Narrow"/>
                                <w:b/>
                                <w:bCs/>
                                <w:color w:val="000000"/>
                                <w:sz w:val="16"/>
                                <w:szCs w:val="16"/>
                              </w:rPr>
                              <w:br/>
                            </w:r>
                            <w:r w:rsidRPr="006C2AFF">
                              <w:rPr>
                                <w:rFonts w:ascii="Arial Narrow" w:hAnsi="Arial Narrow"/>
                                <w:color w:val="000000"/>
                                <w:sz w:val="16"/>
                                <w:szCs w:val="16"/>
                              </w:rPr>
                              <w:t xml:space="preserve">Subject: </w:t>
                            </w:r>
                            <w:r w:rsidRPr="006C2AFF">
                              <w:rPr>
                                <w:rFonts w:ascii="Arial Narrow" w:hAnsi="Arial Narrow"/>
                                <w:b/>
                                <w:bCs/>
                                <w:color w:val="000000"/>
                                <w:sz w:val="16"/>
                                <w:szCs w:val="16"/>
                              </w:rPr>
                              <w:t>CorpCA</w:t>
                            </w:r>
                          </w:p>
                        </w:txbxContent>
                      </v:textbox>
                    </v:rect>
                    <v:group id="Group 15725" o:spid="_x0000_s368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">
                      <v:shape id="AutoShape 15726" o:spid="_x0000_s368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" adj="17843" fillcolor="#ffcba9" strokecolor="#c00">
                        <v:fill color2="#f60" focus="100%" type="gradient"/>
                      </v:shape>
                      <v:shape id="AutoShape 15727" o:spid="_x0000_s369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" fillcolor="#ffcba9" strokecolor="#c00">
                        <v:fill color2="#f60" focusposition=".5,.5" focussize="" focus="100%" type="gradientRadial"/>
                      </v:shape>
                      <v:oval id="Oval 15728" o:spid="_x0000_s369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" fillcolor="#fff8ea" strokecolor="#c00">
                        <v:fill color2="#fc6" focusposition=".5,.5" focussize="" focus="100%" type="gradientRadial"/>
                      </v:oval>
                    </v:group>
                  </v:group>
                  <v:line id="Line 15729" o:spid="_x0000_s3692" style="position:absolute;visibility:visible;mso-wrap-style:square" from="1494,2544" to="1734,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" strokeweight="1.5pt">
                    <v:stroke endarrow="block"/>
                  </v:line>
                  <v:line id="Line 15730" o:spid="_x0000_s3693" style="position:absolute;visibility:visible;mso-wrap-style:square" from="2316,2544" to="2556,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" strokeweight="1.5pt">
                    <v:stroke endarrow="block"/>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5731" o:spid="_x0000_s3694" type="#_x0000_t71" style="position:absolute;left:40011;width:1752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">
                  <v:textbox>
                    <w:txbxContent>
                      <w:p w14:paraId="13C917A1" w14:textId="77777777" w:rsidR="006D28B7" w:rsidRDefault="006D28B7" w:rsidP="0002668C">
                        <w:pPr>
                          <w:autoSpaceDE w:val="0"/>
                          <w:autoSpaceDN w:val="0"/>
                          <w:adjustRightInd w:val="0"/>
                          <w:jc w:val="center"/>
                          <w:rPr>
                            <w:color w:val="000000"/>
                          </w:rPr>
                        </w:pPr>
                        <w:r>
                          <w:rPr>
                            <w:color w:val="000000"/>
                          </w:rPr>
                          <w:t>Not trusted</w:t>
                        </w:r>
                      </w:p>
                    </w:txbxContent>
                  </v:textbox>
                </v:shape>
                <w10:wrap type="topAndBottom"/>
              </v:group>
            </w:pict>
          </mc:Fallback>
        </mc:AlternateContent>
      </w:r>
      <w:r w:rsidR="003C141B">
        <w:t xml:space="preserve">Types of </w:t>
      </w:r>
      <w:r w:rsidR="00B93114">
        <w:t>Const</w:t>
      </w:r>
      <w:r w:rsidR="0030719D">
        <w:t>r</w:t>
      </w:r>
      <w:r w:rsidR="00B93114">
        <w:t>aints</w:t>
      </w:r>
      <w:bookmarkEnd w:id="56"/>
    </w:p>
    <w:p w14:paraId="29D2CECA" w14:textId="77777777" w:rsidR="00B93114" w:rsidRDefault="00B93114" w:rsidP="00B93114">
      <w:r>
        <w:t>Qualified subordination allows constraints to be applied to a cross-certification configuration. Rather than implicitly trusting all certificates issued by another organization’s CA hierarchy, qualified subordination allows you to define application, naming, and issuance constraints.</w:t>
      </w:r>
    </w:p>
    <w:p w14:paraId="1753EE1B" w14:textId="77777777" w:rsidR="00B93114" w:rsidRDefault="00B93114" w:rsidP="00B93114">
      <w:r>
        <w:t>For example, when qualified subordination is established between two organizations, some of the constraints they may wish to configure include:</w:t>
      </w:r>
    </w:p>
    <w:p w14:paraId="09E249AB" w14:textId="77777777" w:rsidR="00B93114" w:rsidRDefault="00B93114" w:rsidP="00B93114">
      <w:pPr>
        <w:pStyle w:val="Bullet1"/>
      </w:pPr>
      <w:r>
        <w:rPr>
          <w:b/>
        </w:rPr>
        <w:t>Application policy</w:t>
      </w:r>
      <w:r>
        <w:t xml:space="preserve"> </w:t>
      </w:r>
      <w:r w:rsidR="00D127FD">
        <w:t xml:space="preserve"> </w:t>
      </w:r>
      <w:r>
        <w:t xml:space="preserve">Rather than allowing all certificates to be trusted, specific application purposes can be defined for the issued crossCA certificate by defining what OIDs are </w:t>
      </w:r>
      <w:r w:rsidR="00351CC9">
        <w:t>required in certificates</w:t>
      </w:r>
      <w:r>
        <w:t xml:space="preserve"> from the other organization. For example, if </w:t>
      </w:r>
      <w:r w:rsidR="00351CC9">
        <w:t>an organization</w:t>
      </w:r>
      <w:r>
        <w:t xml:space="preserve"> </w:t>
      </w:r>
      <w:r w:rsidR="00351CC9">
        <w:t>wishes to only accept S/MIME certificates from a partner organization, an application policy can be defined to only accept certificates with the Secure Email OID (</w:t>
      </w:r>
      <w:r w:rsidR="00351CC9" w:rsidRPr="00351CC9">
        <w:t>1.3.6.1.5.5.7.3.4</w:t>
      </w:r>
      <w:r w:rsidR="00351CC9">
        <w:t>)</w:t>
      </w:r>
      <w:r w:rsidR="007938A2">
        <w:t xml:space="preserve"> in the application policy extension or in the EKU extension</w:t>
      </w:r>
      <w:r w:rsidR="00351CC9">
        <w:t>.</w:t>
      </w:r>
    </w:p>
    <w:p w14:paraId="4930E004" w14:textId="77777777" w:rsidR="00A65312" w:rsidRPr="00A65312" w:rsidRDefault="00A65312" w:rsidP="00A65312">
      <w:r>
        <w:rPr>
          <w:b/>
        </w:rPr>
        <w:t>Note</w:t>
      </w:r>
      <w:r>
        <w:t xml:space="preserve">  Extended Key Usage is defined in part 4.2.1.13 in RFC 2459.</w:t>
      </w:r>
    </w:p>
    <w:p w14:paraId="730ECA73" w14:textId="77777777" w:rsidR="00351CC9" w:rsidRDefault="00351CC9" w:rsidP="00351CC9">
      <w:pPr>
        <w:pStyle w:val="Bullet1"/>
      </w:pPr>
      <w:r w:rsidRPr="00351CC9">
        <w:rPr>
          <w:b/>
        </w:rPr>
        <w:t>Name Constraints</w:t>
      </w:r>
      <w:r>
        <w:t xml:space="preserve"> </w:t>
      </w:r>
      <w:r w:rsidR="00D127FD">
        <w:t xml:space="preserve"> </w:t>
      </w:r>
      <w:r>
        <w:t>Whenever qualified subordination is used between two organizations, the organization issuing the CrossCA certificate should include a name constraint that excludes its namespace through the cross-certification. This prevents the partner organization from submitting a certificate using the other organization’s namespace. For example, Northwind Traders would implement a name constraint that prevents Contoso from presenting certificates that are issued to a user from Northwind Traders.</w:t>
      </w:r>
      <w:r w:rsidR="00D230F5">
        <w:t xml:space="preserve"> In other words, if a CA in the Contoso hierarchy issued a certificate with a subject name of </w:t>
      </w:r>
      <w:r w:rsidR="00DB7CEA">
        <w:t>user1</w:t>
      </w:r>
      <w:r w:rsidR="00D230F5">
        <w:t>@northwindtraders.com, the name constraint would exclude the nortwindtraders.com e</w:t>
      </w:r>
      <w:r w:rsidR="00D127FD">
        <w:t>-</w:t>
      </w:r>
      <w:r w:rsidR="00D230F5">
        <w:t xml:space="preserve">mail address and </w:t>
      </w:r>
      <w:r w:rsidR="00D127FD">
        <w:t xml:space="preserve">would </w:t>
      </w:r>
      <w:r w:rsidR="00D230F5">
        <w:t>invalidate the certificate.</w:t>
      </w:r>
    </w:p>
    <w:p w14:paraId="1979852E" w14:textId="77777777" w:rsidR="00A65312" w:rsidRDefault="00A65312" w:rsidP="00A65312">
      <w:r>
        <w:rPr>
          <w:b/>
        </w:rPr>
        <w:t>Note</w:t>
      </w:r>
      <w:r>
        <w:t xml:space="preserve">  Name Constraints are defined in part 4.2.1.11 in RFC 2459.</w:t>
      </w:r>
    </w:p>
    <w:p w14:paraId="65F702A9" w14:textId="77777777" w:rsidR="00D230F5" w:rsidRDefault="00351CC9" w:rsidP="00D230F5">
      <w:pPr>
        <w:pStyle w:val="Bullet1"/>
        <w:rPr>
          <w:b/>
        </w:rPr>
      </w:pPr>
      <w:r w:rsidRPr="00351CC9">
        <w:rPr>
          <w:b/>
        </w:rPr>
        <w:t>Policy Constraints</w:t>
      </w:r>
      <w:r>
        <w:t xml:space="preserve"> </w:t>
      </w:r>
      <w:r w:rsidR="000E1325">
        <w:t xml:space="preserve"> </w:t>
      </w:r>
      <w:r>
        <w:t xml:space="preserve">To </w:t>
      </w:r>
      <w:r w:rsidR="000E1325">
        <w:t>en</w:t>
      </w:r>
      <w:r>
        <w:t>sure a level of trust for partner certificates, policy constraints (sometime</w:t>
      </w:r>
      <w:r w:rsidR="000E1325">
        <w:t>s</w:t>
      </w:r>
      <w:r>
        <w:t xml:space="preserve"> referred to </w:t>
      </w:r>
      <w:r w:rsidR="00564633">
        <w:t xml:space="preserve">as </w:t>
      </w:r>
      <w:r>
        <w:t>issuance policy) can be defined and must be included as attributes of presented certificates to be accepted by the partner organization.</w:t>
      </w:r>
      <w:r w:rsidR="00D230F5">
        <w:t xml:space="preserve"> </w:t>
      </w:r>
      <w:r>
        <w:t xml:space="preserve">For example, if two partner organizations are involved in a buyer/seller relationship, a “Million Dollar” object ID can be defined. For purchases of 1,000,000 USD or more, the signing certificate must contain the Million Dollar OID. Because the OID must be defined in both organizations, the </w:t>
      </w:r>
      <w:r w:rsidR="002C0BD1">
        <w:t>Policy.inf</w:t>
      </w:r>
      <w:r>
        <w:t xml:space="preserve"> file must map the OID from one organization to the other organization’s OID. Likewise, constraints can be applied to whether the OID can be mapped to other OIDs</w:t>
      </w:r>
      <w:r w:rsidR="000E1325">
        <w:t>,</w:t>
      </w:r>
      <w:r>
        <w:t xml:space="preserve"> or whether the OID must be issued from a specific CA or limit how many layers below the cross-certified CA can issue a certificate containing the OID</w:t>
      </w:r>
      <w:r w:rsidR="000E1325">
        <w:t>.</w:t>
      </w:r>
    </w:p>
    <w:p w14:paraId="502DFC23" w14:textId="77777777" w:rsidR="00A65312" w:rsidRPr="00351CC9" w:rsidRDefault="00A65312" w:rsidP="00D230F5">
      <w:r>
        <w:rPr>
          <w:b/>
        </w:rPr>
        <w:t>Note</w:t>
      </w:r>
      <w:r>
        <w:t xml:space="preserve">  Policy Constraints</w:t>
      </w:r>
      <w:r w:rsidR="0062743B">
        <w:t xml:space="preserve"> </w:t>
      </w:r>
      <w:r>
        <w:t>is defined in part 4.2.1.5 in RFC 2459 and are referred to as the Certificate Policies extension in the RFC.</w:t>
      </w:r>
    </w:p>
    <w:p w14:paraId="0F2EB664" w14:textId="77777777" w:rsidR="00B2069C" w:rsidRDefault="00627DE8" w:rsidP="00B2069C">
      <w:r>
        <w:rPr>
          <w:b/>
        </w:rPr>
        <w:t>Important</w:t>
      </w:r>
      <w:r w:rsidRPr="000E1325">
        <w:t xml:space="preserve"> </w:t>
      </w:r>
      <w:r>
        <w:t xml:space="preserve"> If different combinations of policy and name constraints are required for application policies, you may have to perform the qualified subordination multiple times. For example, if you are willing to accept any Secure Email certificates, but will only accept High and Medium Assurance OIDs for Client and Server authentication certificates, two separate </w:t>
      </w:r>
      <w:r w:rsidR="002C0BD1">
        <w:t>Policy.inf</w:t>
      </w:r>
      <w:r>
        <w:t xml:space="preserve"> files must be defined and the qualified subordination process must be executed twice</w:t>
      </w:r>
      <w:r w:rsidR="000E1325">
        <w:rPr>
          <w:rFonts w:cs="Arial"/>
        </w:rPr>
        <w:t>—</w:t>
      </w:r>
      <w:r>
        <w:t xml:space="preserve">once for each </w:t>
      </w:r>
      <w:r w:rsidR="002C0BD1">
        <w:t>Policy.inf</w:t>
      </w:r>
      <w:r>
        <w:t xml:space="preserve"> file. This results in two separate Cross</w:t>
      </w:r>
      <w:r w:rsidR="00883780">
        <w:t>-</w:t>
      </w:r>
      <w:r w:rsidR="00224327">
        <w:t>Certification</w:t>
      </w:r>
      <w:r>
        <w:t xml:space="preserve"> </w:t>
      </w:r>
      <w:r>
        <w:lastRenderedPageBreak/>
        <w:t>Authority certificates being issued</w:t>
      </w:r>
      <w:r w:rsidR="000E1325">
        <w:rPr>
          <w:rFonts w:cs="Arial"/>
        </w:rPr>
        <w:t>—</w:t>
      </w:r>
      <w:r>
        <w:t>one for Secure Email certificates and one for Client and Server Authentication certificates.</w:t>
      </w:r>
      <w:r w:rsidR="00D230F5">
        <w:t xml:space="preserve"> The cross</w:t>
      </w:r>
      <w:r w:rsidR="00883780">
        <w:t>-certification</w:t>
      </w:r>
      <w:r w:rsidR="00D230F5">
        <w:t xml:space="preserve"> certificates are ultimately trusted for different purposes.</w:t>
      </w:r>
      <w:r w:rsidR="00B2069C">
        <w:t xml:space="preserve"> Applications will verify the policy OIDs when making authentication or authorization decisions.</w:t>
      </w:r>
    </w:p>
    <w:p w14:paraId="0E17CE7B" w14:textId="77777777" w:rsidR="00456293" w:rsidRDefault="00456293" w:rsidP="00697E09">
      <w:pPr>
        <w:pStyle w:val="Heading2"/>
      </w:pPr>
      <w:bookmarkStart w:id="57" w:name="_Toc33527638"/>
      <w:r>
        <w:t xml:space="preserve">Creating Trust </w:t>
      </w:r>
      <w:r w:rsidR="000E1325">
        <w:t>B</w:t>
      </w:r>
      <w:r>
        <w:t>etween Multiple Organizations</w:t>
      </w:r>
      <w:bookmarkEnd w:id="57"/>
    </w:p>
    <w:p w14:paraId="42590858" w14:textId="77777777" w:rsidR="00CF55D1" w:rsidRDefault="00456293" w:rsidP="00456293">
      <w:r>
        <w:t>When you require trust between more than two</w:t>
      </w:r>
      <w:r w:rsidR="000E1325">
        <w:t>,</w:t>
      </w:r>
      <w:r>
        <w:t xml:space="preserve"> </w:t>
      </w:r>
      <w:r w:rsidR="00627DE8">
        <w:t>three</w:t>
      </w:r>
      <w:r w:rsidR="000E1325">
        <w:t>,</w:t>
      </w:r>
      <w:r w:rsidR="00627DE8">
        <w:t xml:space="preserve"> or more </w:t>
      </w:r>
      <w:r>
        <w:t>organizations, it is sometimes easier to design the qualified subordination by using a Bridge CA. The Bridge CA will act as a link between the CA hierarchies in each organization.</w:t>
      </w:r>
      <w:r w:rsidR="00A44865">
        <w:t xml:space="preserve"> Each organization will validate certificates issued by other organizations that use chains that include the Bridge CA. The Bridge CA design also reduces the complexity involved when new organizations are included in the trust.</w:t>
      </w:r>
    </w:p>
    <w:p w14:paraId="6CA1F2A1" w14:textId="77777777" w:rsidR="00217E9A" w:rsidRDefault="00217E9A" w:rsidP="00456293">
      <w:r>
        <w:t xml:space="preserve">A Bridge CA has several advantages over </w:t>
      </w:r>
      <w:r w:rsidR="00724131">
        <w:t>configuring separate trust relationships between multiple organizations</w:t>
      </w:r>
      <w:r w:rsidR="00AD1590">
        <w:t>, including</w:t>
      </w:r>
    </w:p>
    <w:p w14:paraId="1BE60273" w14:textId="77777777" w:rsidR="00724131" w:rsidRDefault="00724131" w:rsidP="00724131">
      <w:pPr>
        <w:pStyle w:val="Bullet1"/>
      </w:pPr>
      <w:r>
        <w:t>A Bridge CA reduces the complexity for defining trust between CA hierarchies when three or more CA hierarchies exist.</w:t>
      </w:r>
    </w:p>
    <w:p w14:paraId="61F8C846" w14:textId="77777777" w:rsidR="00724131" w:rsidRDefault="00724131" w:rsidP="00724131">
      <w:pPr>
        <w:pStyle w:val="Bullet1"/>
      </w:pPr>
      <w:r>
        <w:t xml:space="preserve">It is easier to add an additional organization to an existing </w:t>
      </w:r>
      <w:smartTag w:uri="urn:schemas-microsoft-com:office:smarttags" w:element="place">
        <w:smartTag w:uri="urn:schemas-microsoft-com:office:smarttags" w:element="City">
          <w:r>
            <w:t>Bridge</w:t>
          </w:r>
        </w:smartTag>
        <w:r>
          <w:t xml:space="preserve"> </w:t>
        </w:r>
        <w:smartTag w:uri="urn:schemas-microsoft-com:office:smarttags" w:element="State">
          <w:r>
            <w:t>CA</w:t>
          </w:r>
        </w:smartTag>
      </w:smartTag>
      <w:r>
        <w:t xml:space="preserve"> trust relationship. The only tasks that must be performed are as follows:</w:t>
      </w:r>
    </w:p>
    <w:p w14:paraId="2027FEBF" w14:textId="77777777" w:rsidR="00D947C1" w:rsidRDefault="00D947C1" w:rsidP="00805614">
      <w:pPr>
        <w:pStyle w:val="Numberafterbullet"/>
        <w:numPr>
          <w:ilvl w:val="0"/>
          <w:numId w:val="38"/>
        </w:numPr>
      </w:pPr>
      <w:r>
        <w:t>Issue the Bridge</w:t>
      </w:r>
      <w:r w:rsidR="00724131">
        <w:t xml:space="preserve"> </w:t>
      </w:r>
      <w:r>
        <w:t xml:space="preserve">CA a </w:t>
      </w:r>
      <w:r w:rsidR="00724131">
        <w:t>cross</w:t>
      </w:r>
      <w:r w:rsidR="00883780">
        <w:t>-</w:t>
      </w:r>
      <w:r w:rsidR="00724131">
        <w:t xml:space="preserve">certification certificate using qualified subordination from </w:t>
      </w:r>
      <w:r w:rsidR="00A44865">
        <w:t>each</w:t>
      </w:r>
      <w:r w:rsidR="00724131">
        <w:t xml:space="preserve"> organization. </w:t>
      </w:r>
    </w:p>
    <w:p w14:paraId="3964ACA5" w14:textId="77777777" w:rsidR="00724131" w:rsidRDefault="00D947C1" w:rsidP="00805614">
      <w:pPr>
        <w:pStyle w:val="Numberafterbullet"/>
        <w:numPr>
          <w:ilvl w:val="0"/>
          <w:numId w:val="38"/>
        </w:numPr>
      </w:pPr>
      <w:r>
        <w:t xml:space="preserve">Issue a </w:t>
      </w:r>
      <w:r w:rsidR="00724131">
        <w:t>cross</w:t>
      </w:r>
      <w:r w:rsidR="00883780">
        <w:t>-</w:t>
      </w:r>
      <w:r w:rsidR="00724131">
        <w:t xml:space="preserve">certification </w:t>
      </w:r>
      <w:r>
        <w:t>cert</w:t>
      </w:r>
      <w:r w:rsidR="00724131">
        <w:t>ificate</w:t>
      </w:r>
      <w:r>
        <w:t xml:space="preserve"> from the Bridge CA</w:t>
      </w:r>
      <w:r w:rsidR="00A44865" w:rsidRPr="00A44865">
        <w:t xml:space="preserve"> </w:t>
      </w:r>
      <w:r w:rsidR="00A44865">
        <w:t>for the root CA of the new organization.</w:t>
      </w:r>
    </w:p>
    <w:p w14:paraId="664005D0" w14:textId="77777777" w:rsidR="00D947C1" w:rsidRDefault="00D947C1" w:rsidP="00805614">
      <w:pPr>
        <w:pStyle w:val="Numberafterbullet"/>
        <w:numPr>
          <w:ilvl w:val="0"/>
          <w:numId w:val="38"/>
        </w:numPr>
      </w:pPr>
      <w:r>
        <w:t>Publish the Bridge</w:t>
      </w:r>
      <w:r w:rsidR="00724131">
        <w:t xml:space="preserve"> </w:t>
      </w:r>
      <w:r>
        <w:t xml:space="preserve">CA issued certificate in all other organizations </w:t>
      </w:r>
      <w:r w:rsidR="00724131">
        <w:t>to complete the web of trust created by the BridgeCA.</w:t>
      </w:r>
    </w:p>
    <w:p w14:paraId="412BEE87" w14:textId="77777777" w:rsidR="00724131" w:rsidRDefault="00724131" w:rsidP="00724131">
      <w:pPr>
        <w:pStyle w:val="Bullet1"/>
      </w:pPr>
      <w:r>
        <w:t xml:space="preserve">The </w:t>
      </w:r>
      <w:r w:rsidR="00D947C1">
        <w:t xml:space="preserve">Bridge CA </w:t>
      </w:r>
      <w:r>
        <w:t>can offer a method to manage trust between subsidiary organizations by a holding company.</w:t>
      </w:r>
    </w:p>
    <w:p w14:paraId="4D6A9572" w14:textId="77777777" w:rsidR="00117705" w:rsidRDefault="00117705" w:rsidP="00456293">
      <w:r>
        <w:rPr>
          <w:b/>
        </w:rPr>
        <w:t>Important</w:t>
      </w:r>
      <w:r>
        <w:t xml:space="preserve">  Even if a BridgeCA is implemented, there is still nothing preventing two organizations participating in the Bridge CA structure from using qualified subordination to define a separate relationship between their hierarchies. For example, while Secure Mail certificates may be validated through the Bridge CA for e</w:t>
      </w:r>
      <w:r w:rsidR="00AD1590">
        <w:t>-</w:t>
      </w:r>
      <w:r>
        <w:t>mail sent between Northwind Traders and Contoso Consulting</w:t>
      </w:r>
      <w:r w:rsidR="00B80646">
        <w:t>,</w:t>
      </w:r>
      <w:r w:rsidR="002C0BD1">
        <w:t xml:space="preserve"> </w:t>
      </w:r>
      <w:r w:rsidR="00B80646">
        <w:t>a</w:t>
      </w:r>
      <w:r w:rsidR="002C0BD1">
        <w:t xml:space="preserve"> separate qualified subordin</w:t>
      </w:r>
      <w:r>
        <w:t>ation may be established between CAs in the two organization</w:t>
      </w:r>
      <w:r w:rsidR="002C0BD1">
        <w:t>s</w:t>
      </w:r>
      <w:r>
        <w:t xml:space="preserve"> to define specific policy constraints that must exist in certificates for signing purchase orders for transactions greater than </w:t>
      </w:r>
      <w:r w:rsidR="00EA2576">
        <w:t>1</w:t>
      </w:r>
      <w:r>
        <w:t xml:space="preserve"> million dollars between the two organizations. Depending on the certificate’s attributes, the </w:t>
      </w:r>
      <w:r w:rsidR="00B80646">
        <w:t>validation process</w:t>
      </w:r>
      <w:r>
        <w:t xml:space="preserve"> will select the appropriate certificate chain based on the certificate’s usage and the defined qualified subordinations between the two organizations.</w:t>
      </w:r>
    </w:p>
    <w:p w14:paraId="0CF41F8B" w14:textId="4A58687A" w:rsidR="00456293" w:rsidRDefault="00117705" w:rsidP="00456293">
      <w:r>
        <w:br w:type="page"/>
      </w:r>
      <w:r w:rsidR="00805614">
        <w:rPr>
          <w:noProof/>
        </w:rPr>
        <w:lastRenderedPageBreak/>
        <mc:AlternateContent>
          <mc:Choice Requires="wpg">
            <w:drawing>
              <wp:anchor distT="0" distB="0" distL="114300" distR="114300" simplePos="0" relativeHeight="251692544" behindDoc="0" locked="0" layoutInCell="1" allowOverlap="1" wp14:anchorId="12C832A9" wp14:editId="729E9F76">
                <wp:simplePos x="0" y="0"/>
                <wp:positionH relativeFrom="column">
                  <wp:posOffset>5397500</wp:posOffset>
                </wp:positionH>
                <wp:positionV relativeFrom="paragraph">
                  <wp:posOffset>621665</wp:posOffset>
                </wp:positionV>
                <wp:extent cx="800100" cy="380365"/>
                <wp:effectExtent l="0" t="0" r="0" b="0"/>
                <wp:wrapTight wrapText="left">
                  <wp:wrapPolygon edited="0">
                    <wp:start x="-257" y="-541"/>
                    <wp:lineTo x="-257" y="15650"/>
                    <wp:lineTo x="257" y="17273"/>
                    <wp:lineTo x="16714" y="21059"/>
                    <wp:lineTo x="18000" y="21059"/>
                    <wp:lineTo x="20314" y="21059"/>
                    <wp:lineTo x="22114" y="17273"/>
                    <wp:lineTo x="22114" y="1623"/>
                    <wp:lineTo x="21857" y="-541"/>
                    <wp:lineTo x="-257" y="-541"/>
                  </wp:wrapPolygon>
                </wp:wrapTight>
                <wp:docPr id="17623" name="Group 1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80365"/>
                          <a:chOff x="1056" y="240"/>
                          <a:chExt cx="528" cy="336"/>
                        </a:xfrm>
                      </wpg:grpSpPr>
                      <wps:wsp>
                        <wps:cNvPr id="17624" name="Rectangle 1610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9507122"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wps:txbx>
                        <wps:bodyPr rot="0" vert="horz" wrap="square" lIns="32461" tIns="32461" rIns="64922" bIns="32461" anchor="t" anchorCtr="0" upright="1">
                          <a:noAutofit/>
                        </wps:bodyPr>
                      </wps:wsp>
                      <wpg:grpSp>
                        <wpg:cNvPr id="17625" name="Group 16110"/>
                        <wpg:cNvGrpSpPr>
                          <a:grpSpLocks/>
                        </wpg:cNvGrpSpPr>
                        <wpg:grpSpPr bwMode="auto">
                          <a:xfrm>
                            <a:off x="1488" y="432"/>
                            <a:ext cx="92" cy="144"/>
                            <a:chOff x="4848" y="2736"/>
                            <a:chExt cx="624" cy="1104"/>
                          </a:xfrm>
                        </wpg:grpSpPr>
                        <wps:wsp>
                          <wps:cNvPr id="17626" name="AutoShape 1611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27" name="AutoShape 1611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28" name="Oval 1611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832A9" id="Group 16108" o:spid="_x0000_s3695" style="position:absolute;margin-left:425pt;margin-top:48.95pt;width:63pt;height:29.95pt;z-index:251692544"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">
                <v:rect id="Rectangle 16109" o:spid="_x0000_s369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" strokecolor="#919191">
                  <v:shadow on="t" color="#cecece"/>
                  <v:textbox inset=".90169mm,.90169mm,1.80339mm,.90169mm">
                    <w:txbxContent>
                      <w:p w14:paraId="39507122"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v:textbox>
                </v:rect>
                <v:group id="Group 16110" o:spid="_x0000_s369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">
                  <v:shape id="AutoShape 16111" o:spid="_x0000_s369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" adj="17843" fillcolor="#ffcba9" strokecolor="#c00">
                    <v:fill color2="#f60" focus="100%" type="gradient"/>
                  </v:shape>
                  <v:shape id="AutoShape 16112" o:spid="_x0000_s369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" fillcolor="#ffcba9" strokecolor="#c00">
                    <v:fill color2="#f60" focusposition=".5,.5" focussize="" focus="100%" type="gradientRadial"/>
                  </v:shape>
                  <v:oval id="Oval 16113" o:spid="_x0000_s370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" fillcolor="#fff8ea" strokecolor="#c00">
                    <v:fill color2="#fc6" focusposition=".5,.5" focussize="" focus="100%" type="gradientRadial"/>
                  </v:oval>
                </v:group>
                <w10:wrap type="tight" side="left"/>
              </v:group>
            </w:pict>
          </mc:Fallback>
        </mc:AlternateContent>
      </w:r>
      <w:r w:rsidR="00805614">
        <w:rPr>
          <w:noProof/>
        </w:rPr>
        <mc:AlternateContent>
          <mc:Choice Requires="wpc">
            <w:drawing>
              <wp:anchor distT="0" distB="0" distL="114300" distR="114300" simplePos="0" relativeHeight="251691520" behindDoc="0" locked="0" layoutInCell="1" allowOverlap="1" wp14:anchorId="254C3B83" wp14:editId="0DFFA02B">
                <wp:simplePos x="0" y="0"/>
                <wp:positionH relativeFrom="column">
                  <wp:posOffset>5080</wp:posOffset>
                </wp:positionH>
                <wp:positionV relativeFrom="paragraph">
                  <wp:posOffset>267335</wp:posOffset>
                </wp:positionV>
                <wp:extent cx="6172200" cy="2811145"/>
                <wp:effectExtent l="0" t="0" r="0" b="0"/>
                <wp:wrapTopAndBottom/>
                <wp:docPr id="16131" name="Canvas 16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06" name="Rectangle 15733"/>
                        <wps:cNvSpPr>
                          <a:spLocks noChangeArrowheads="1"/>
                        </wps:cNvSpPr>
                        <wps:spPr bwMode="auto">
                          <a:xfrm>
                            <a:off x="0" y="258445"/>
                            <a:ext cx="2064385" cy="200977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6207" name="Rectangle 15734"/>
                        <wps:cNvSpPr>
                          <a:spLocks noChangeArrowheads="1"/>
                        </wps:cNvSpPr>
                        <wps:spPr bwMode="auto">
                          <a:xfrm>
                            <a:off x="4325620" y="312420"/>
                            <a:ext cx="1846580" cy="1955800"/>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6208" name="Rectangle 15735"/>
                        <wps:cNvSpPr>
                          <a:spLocks noChangeArrowheads="1"/>
                        </wps:cNvSpPr>
                        <wps:spPr bwMode="auto">
                          <a:xfrm>
                            <a:off x="2335530" y="855980"/>
                            <a:ext cx="1847215" cy="195516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16209" name="Group 15736"/>
                        <wpg:cNvGrpSpPr>
                          <a:grpSpLocks/>
                        </wpg:cNvGrpSpPr>
                        <wpg:grpSpPr bwMode="auto">
                          <a:xfrm>
                            <a:off x="543560" y="909955"/>
                            <a:ext cx="163195" cy="380365"/>
                            <a:chOff x="3648" y="1536"/>
                            <a:chExt cx="432" cy="864"/>
                          </a:xfrm>
                        </wpg:grpSpPr>
                        <wps:wsp>
                          <wps:cNvPr id="16210" name="Line 15737"/>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211" name="Line 15738"/>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6212" name="Group 15739"/>
                        <wpg:cNvGrpSpPr>
                          <a:grpSpLocks/>
                        </wpg:cNvGrpSpPr>
                        <wpg:grpSpPr bwMode="auto">
                          <a:xfrm>
                            <a:off x="3538220" y="6350"/>
                            <a:ext cx="753110" cy="380365"/>
                            <a:chOff x="1056" y="240"/>
                            <a:chExt cx="528" cy="336"/>
                          </a:xfrm>
                        </wpg:grpSpPr>
                        <wps:wsp>
                          <wps:cNvPr id="16213" name="Rectangle 1574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49051AD"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2461" tIns="32461" rIns="64922" bIns="32461" anchor="t" anchorCtr="0" upright="1">
                            <a:noAutofit/>
                          </wps:bodyPr>
                        </wps:wsp>
                        <wpg:grpSp>
                          <wpg:cNvPr id="16214" name="Group 15741"/>
                          <wpg:cNvGrpSpPr>
                            <a:grpSpLocks/>
                          </wpg:cNvGrpSpPr>
                          <wpg:grpSpPr bwMode="auto">
                            <a:xfrm>
                              <a:off x="1488" y="432"/>
                              <a:ext cx="92" cy="144"/>
                              <a:chOff x="4848" y="2736"/>
                              <a:chExt cx="624" cy="1104"/>
                            </a:xfrm>
                          </wpg:grpSpPr>
                          <wps:wsp>
                            <wps:cNvPr id="16215" name="AutoShape 1574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16" name="AutoShape 1574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17" name="Oval 1574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218" name="Group 15745"/>
                        <wpg:cNvGrpSpPr>
                          <a:grpSpLocks/>
                        </wpg:cNvGrpSpPr>
                        <wpg:grpSpPr bwMode="auto">
                          <a:xfrm>
                            <a:off x="1303655" y="1670685"/>
                            <a:ext cx="748665" cy="379730"/>
                            <a:chOff x="1056" y="240"/>
                            <a:chExt cx="528" cy="336"/>
                          </a:xfrm>
                        </wpg:grpSpPr>
                        <wps:wsp>
                          <wps:cNvPr id="16219" name="Rectangle 1574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9522084" w14:textId="77777777" w:rsidR="006D28B7" w:rsidRPr="00771015" w:rsidRDefault="006D28B7" w:rsidP="0052055F">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user1</w:t>
                                </w:r>
                              </w:p>
                            </w:txbxContent>
                          </wps:txbx>
                          <wps:bodyPr rot="0" vert="horz" wrap="square" lIns="32461" tIns="32461" rIns="64922" bIns="32461" anchor="t" anchorCtr="0" upright="1">
                            <a:noAutofit/>
                          </wps:bodyPr>
                        </wps:wsp>
                        <wpg:grpSp>
                          <wpg:cNvPr id="16220" name="Group 15747"/>
                          <wpg:cNvGrpSpPr>
                            <a:grpSpLocks/>
                          </wpg:cNvGrpSpPr>
                          <wpg:grpSpPr bwMode="auto">
                            <a:xfrm>
                              <a:off x="1488" y="432"/>
                              <a:ext cx="92" cy="144"/>
                              <a:chOff x="4848" y="2736"/>
                              <a:chExt cx="624" cy="1104"/>
                            </a:xfrm>
                          </wpg:grpSpPr>
                          <wps:wsp>
                            <wps:cNvPr id="16222" name="AutoShape 1574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23" name="AutoShape 1574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0" name="Oval 1575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161" name="Group 15751"/>
                        <wpg:cNvGrpSpPr>
                          <a:grpSpLocks/>
                        </wpg:cNvGrpSpPr>
                        <wpg:grpSpPr bwMode="auto">
                          <a:xfrm>
                            <a:off x="1031875" y="1724660"/>
                            <a:ext cx="233045" cy="284480"/>
                            <a:chOff x="847" y="1168"/>
                            <a:chExt cx="747" cy="909"/>
                          </a:xfrm>
                        </wpg:grpSpPr>
                        <wps:wsp>
                          <wps:cNvPr id="16162" name="Freeform 15752"/>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3" name="Rectangle 15753"/>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4" name="Rectangle 15754"/>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5" name="Rectangle 15755"/>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6" name="Rectangle 15756"/>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7" name="Freeform 15757"/>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8" name="Rectangle 15758"/>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69" name="Rectangle 15759"/>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0" name="Rectangle 15760"/>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1" name="Rectangle 15761"/>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2" name="Rectangle 15762"/>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3" name="Rectangle 15763"/>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4" name="Rectangle 15764"/>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5" name="Rectangle 15765"/>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6" name="Rectangle 15766"/>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8" name="Rectangle 15767"/>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79" name="Rectangle 15768"/>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0" name="Rectangle 15769"/>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1" name="Rectangle 15770"/>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2" name="Rectangle 15771"/>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3" name="Rectangle 15772"/>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4" name="Rectangle 15773"/>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5" name="Rectangle 15774"/>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6" name="Rectangle 15775"/>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7" name="Rectangle 15776"/>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8" name="Rectangle 15777"/>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89" name="Rectangle 15778"/>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90" name="Rectangle 15779"/>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91" name="Rectangle 15780"/>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80" name="Rectangle 15781"/>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81" name="Rectangle 15782"/>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282" name="Group 15783"/>
                        <wpg:cNvGrpSpPr>
                          <a:grpSpLocks/>
                        </wpg:cNvGrpSpPr>
                        <wpg:grpSpPr bwMode="auto">
                          <a:xfrm>
                            <a:off x="2444750" y="95250"/>
                            <a:ext cx="275590" cy="445770"/>
                            <a:chOff x="528" y="887"/>
                            <a:chExt cx="844" cy="1363"/>
                          </a:xfrm>
                        </wpg:grpSpPr>
                        <wps:wsp>
                          <wps:cNvPr id="17283" name="Freeform 15784"/>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4" name="Freeform 15785"/>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5" name="Freeform 15786"/>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6" name="Freeform 15787"/>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7" name="Line 15788"/>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88" name="Oval 15789"/>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89" name="Line 15790"/>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0" name="Line 15791"/>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1" name="Line 15792"/>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2" name="Line 15793"/>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293" name="Freeform 15794"/>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4" name="Freeform 15795"/>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5" name="Freeform 15796"/>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6" name="Line 15797"/>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7" name="Line 15798"/>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8" name="Line 15799"/>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9" name="Freeform 15800"/>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0" name="Line 15801"/>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1" name="Freeform 15802"/>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2" name="Freeform 15803"/>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3" name="Freeform 15804"/>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4" name="Freeform 15805"/>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5" name="Freeform 15806"/>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6" name="Freeform 15807"/>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307" name="Group 15808"/>
                        <wpg:cNvGrpSpPr>
                          <a:grpSpLocks/>
                        </wpg:cNvGrpSpPr>
                        <wpg:grpSpPr bwMode="auto">
                          <a:xfrm>
                            <a:off x="4338320" y="6350"/>
                            <a:ext cx="713740" cy="380365"/>
                            <a:chOff x="1056" y="240"/>
                            <a:chExt cx="528" cy="336"/>
                          </a:xfrm>
                        </wpg:grpSpPr>
                        <wps:wsp>
                          <wps:cNvPr id="17308" name="Rectangle 1580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BE3AF97"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2461" tIns="32461" rIns="64922" bIns="32461" anchor="t" anchorCtr="0" upright="1">
                            <a:noAutofit/>
                          </wps:bodyPr>
                        </wps:wsp>
                        <wpg:grpSp>
                          <wpg:cNvPr id="17309" name="Group 15810"/>
                          <wpg:cNvGrpSpPr>
                            <a:grpSpLocks/>
                          </wpg:cNvGrpSpPr>
                          <wpg:grpSpPr bwMode="auto">
                            <a:xfrm>
                              <a:off x="1488" y="432"/>
                              <a:ext cx="92" cy="144"/>
                              <a:chOff x="4848" y="2736"/>
                              <a:chExt cx="624" cy="1104"/>
                            </a:xfrm>
                          </wpg:grpSpPr>
                          <wps:wsp>
                            <wps:cNvPr id="17310" name="AutoShape 1581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11" name="AutoShape 1581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12" name="Oval 1581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313" name="Group 15814"/>
                        <wpg:cNvGrpSpPr>
                          <a:grpSpLocks/>
                        </wpg:cNvGrpSpPr>
                        <wpg:grpSpPr bwMode="auto">
                          <a:xfrm>
                            <a:off x="5106670" y="6350"/>
                            <a:ext cx="717550" cy="380365"/>
                            <a:chOff x="1056" y="240"/>
                            <a:chExt cx="528" cy="336"/>
                          </a:xfrm>
                        </wpg:grpSpPr>
                        <wps:wsp>
                          <wps:cNvPr id="17314" name="Rectangle 1581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968874A"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2461" tIns="32461" rIns="64922" bIns="32461" anchor="t" anchorCtr="0" upright="1">
                            <a:noAutofit/>
                          </wps:bodyPr>
                        </wps:wsp>
                        <wpg:grpSp>
                          <wpg:cNvPr id="17315" name="Group 15816"/>
                          <wpg:cNvGrpSpPr>
                            <a:grpSpLocks/>
                          </wpg:cNvGrpSpPr>
                          <wpg:grpSpPr bwMode="auto">
                            <a:xfrm>
                              <a:off x="1488" y="432"/>
                              <a:ext cx="92" cy="144"/>
                              <a:chOff x="4848" y="2736"/>
                              <a:chExt cx="624" cy="1104"/>
                            </a:xfrm>
                          </wpg:grpSpPr>
                          <wps:wsp>
                            <wps:cNvPr id="17316" name="AutoShape 1581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17" name="AutoShape 1581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18" name="Oval 1581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319" name="Group 15820"/>
                        <wpg:cNvGrpSpPr>
                          <a:grpSpLocks/>
                        </wpg:cNvGrpSpPr>
                        <wpg:grpSpPr bwMode="auto">
                          <a:xfrm>
                            <a:off x="380365" y="529590"/>
                            <a:ext cx="276225" cy="445770"/>
                            <a:chOff x="528" y="887"/>
                            <a:chExt cx="844" cy="1363"/>
                          </a:xfrm>
                        </wpg:grpSpPr>
                        <wps:wsp>
                          <wps:cNvPr id="17320" name="Freeform 1582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21" name="Freeform 1582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22" name="Freeform 1582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23" name="Freeform 1582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24" name="Line 1582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5" name="Oval 1582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26" name="Line 1582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7" name="Line 1582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8" name="Line 1582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9" name="Line 1583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330" name="Freeform 1583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1" name="Freeform 1583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2" name="Freeform 1583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3" name="Line 1583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4" name="Line 1583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5" name="Line 1583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6" name="Freeform 1583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7" name="Line 1583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8" name="Freeform 1583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9" name="Freeform 1584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0" name="Freeform 1584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1" name="Freeform 1584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2" name="Freeform 1584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3" name="Freeform 1584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344" name="Group 15845"/>
                        <wpg:cNvGrpSpPr>
                          <a:grpSpLocks/>
                        </wpg:cNvGrpSpPr>
                        <wpg:grpSpPr bwMode="auto">
                          <a:xfrm>
                            <a:off x="868680" y="1453515"/>
                            <a:ext cx="163195" cy="379730"/>
                            <a:chOff x="3648" y="1536"/>
                            <a:chExt cx="432" cy="864"/>
                          </a:xfrm>
                        </wpg:grpSpPr>
                        <wps:wsp>
                          <wps:cNvPr id="17345" name="Line 15846"/>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346" name="Line 15847"/>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347" name="Group 15848"/>
                        <wpg:cNvGrpSpPr>
                          <a:grpSpLocks/>
                        </wpg:cNvGrpSpPr>
                        <wpg:grpSpPr bwMode="auto">
                          <a:xfrm>
                            <a:off x="678815" y="1106805"/>
                            <a:ext cx="276225" cy="445770"/>
                            <a:chOff x="528" y="887"/>
                            <a:chExt cx="844" cy="1363"/>
                          </a:xfrm>
                        </wpg:grpSpPr>
                        <wps:wsp>
                          <wps:cNvPr id="17348" name="Freeform 15849"/>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9" name="Freeform 15850"/>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0" name="Freeform 15851"/>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1" name="Freeform 15852"/>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2" name="Line 15853"/>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3" name="Oval 15854"/>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54" name="Line 15855"/>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5" name="Line 15856"/>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6" name="Line 15857"/>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7" name="Line 15858"/>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358" name="Freeform 15859"/>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9" name="Freeform 15860"/>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0" name="Freeform 15861"/>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1" name="Line 15862"/>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2" name="Line 15863"/>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3" name="Line 15864"/>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4" name="Freeform 15865"/>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5" name="Line 15866"/>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6" name="Freeform 15867"/>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7" name="Freeform 15868"/>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8" name="Freeform 15869"/>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9" name="Freeform 15870"/>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70" name="Freeform 15871"/>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71" name="Freeform 15872"/>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372" name="Group 15873"/>
                        <wpg:cNvGrpSpPr>
                          <a:grpSpLocks/>
                        </wpg:cNvGrpSpPr>
                        <wpg:grpSpPr bwMode="auto">
                          <a:xfrm>
                            <a:off x="3175" y="1398905"/>
                            <a:ext cx="740410" cy="380365"/>
                            <a:chOff x="1056" y="240"/>
                            <a:chExt cx="528" cy="336"/>
                          </a:xfrm>
                        </wpg:grpSpPr>
                        <wps:wsp>
                          <wps:cNvPr id="17373" name="Rectangle 158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BFF6CB7" w14:textId="77777777" w:rsidR="006D28B7" w:rsidRPr="00771015" w:rsidRDefault="006D28B7" w:rsidP="0052055F">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IssuingCA</w:t>
                                </w:r>
                              </w:p>
                            </w:txbxContent>
                          </wps:txbx>
                          <wps:bodyPr rot="0" vert="horz" wrap="square" lIns="32461" tIns="32461" rIns="64922" bIns="32461" anchor="t" anchorCtr="0" upright="1">
                            <a:noAutofit/>
                          </wps:bodyPr>
                        </wps:wsp>
                        <wpg:grpSp>
                          <wpg:cNvPr id="17374" name="Group 15875"/>
                          <wpg:cNvGrpSpPr>
                            <a:grpSpLocks/>
                          </wpg:cNvGrpSpPr>
                          <wpg:grpSpPr bwMode="auto">
                            <a:xfrm>
                              <a:off x="1488" y="432"/>
                              <a:ext cx="92" cy="144"/>
                              <a:chOff x="4848" y="2736"/>
                              <a:chExt cx="624" cy="1104"/>
                            </a:xfrm>
                          </wpg:grpSpPr>
                          <wps:wsp>
                            <wps:cNvPr id="17375" name="AutoShape 158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76" name="AutoShape 158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77" name="Oval 158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378" name="Group 15879"/>
                        <wpg:cNvGrpSpPr>
                          <a:grpSpLocks/>
                        </wpg:cNvGrpSpPr>
                        <wpg:grpSpPr bwMode="auto">
                          <a:xfrm>
                            <a:off x="2661920" y="1453515"/>
                            <a:ext cx="162560" cy="379730"/>
                            <a:chOff x="3648" y="1536"/>
                            <a:chExt cx="432" cy="864"/>
                          </a:xfrm>
                        </wpg:grpSpPr>
                        <wps:wsp>
                          <wps:cNvPr id="17379" name="Line 1588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380" name="Line 1588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381" name="Group 15882"/>
                        <wpg:cNvGrpSpPr>
                          <a:grpSpLocks/>
                        </wpg:cNvGrpSpPr>
                        <wpg:grpSpPr bwMode="auto">
                          <a:xfrm>
                            <a:off x="3422015" y="2213610"/>
                            <a:ext cx="652145" cy="380365"/>
                            <a:chOff x="1056" y="240"/>
                            <a:chExt cx="528" cy="336"/>
                          </a:xfrm>
                        </wpg:grpSpPr>
                        <wps:wsp>
                          <wps:cNvPr id="17382" name="Rectangle 158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48EED18"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user6</w:t>
                                </w:r>
                              </w:p>
                            </w:txbxContent>
                          </wps:txbx>
                          <wps:bodyPr rot="0" vert="horz" wrap="square" lIns="32461" tIns="32461" rIns="64922" bIns="32461" anchor="t" anchorCtr="0" upright="1">
                            <a:noAutofit/>
                          </wps:bodyPr>
                        </wps:wsp>
                        <wpg:grpSp>
                          <wpg:cNvPr id="17383" name="Group 15884"/>
                          <wpg:cNvGrpSpPr>
                            <a:grpSpLocks/>
                          </wpg:cNvGrpSpPr>
                          <wpg:grpSpPr bwMode="auto">
                            <a:xfrm>
                              <a:off x="1488" y="432"/>
                              <a:ext cx="92" cy="144"/>
                              <a:chOff x="4848" y="2736"/>
                              <a:chExt cx="624" cy="1104"/>
                            </a:xfrm>
                          </wpg:grpSpPr>
                          <wps:wsp>
                            <wps:cNvPr id="17384" name="AutoShape 158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85" name="AutoShape 158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86" name="Oval 158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387" name="Group 15888"/>
                        <wpg:cNvGrpSpPr>
                          <a:grpSpLocks/>
                        </wpg:cNvGrpSpPr>
                        <wpg:grpSpPr bwMode="auto">
                          <a:xfrm>
                            <a:off x="3150870" y="2268220"/>
                            <a:ext cx="233045" cy="283845"/>
                            <a:chOff x="847" y="1168"/>
                            <a:chExt cx="747" cy="909"/>
                          </a:xfrm>
                        </wpg:grpSpPr>
                        <wps:wsp>
                          <wps:cNvPr id="17388" name="Freeform 15889"/>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89" name="Rectangle 15890"/>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0" name="Rectangle 15891"/>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1" name="Rectangle 15892"/>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2" name="Rectangle 15893"/>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3" name="Freeform 15894"/>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94" name="Rectangle 15895"/>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5" name="Rectangle 15896"/>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6" name="Rectangle 15897"/>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7" name="Rectangle 15898"/>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8" name="Rectangle 15899"/>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399" name="Rectangle 15900"/>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0" name="Rectangle 15901"/>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1" name="Rectangle 15902"/>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2" name="Rectangle 15903"/>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3" name="Rectangle 15904"/>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4" name="Rectangle 15905"/>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5" name="Rectangle 15906"/>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6" name="Rectangle 15907"/>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7" name="Rectangle 15908"/>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8" name="Rectangle 15909"/>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09" name="Rectangle 15910"/>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0" name="Rectangle 15911"/>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1" name="Rectangle 15912"/>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2" name="Rectangle 15913"/>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3" name="Rectangle 15914"/>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4" name="Rectangle 15915"/>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5" name="Rectangle 15916"/>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6" name="Rectangle 15917"/>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7" name="Rectangle 15918"/>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18" name="Rectangle 15919"/>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419" name="Group 15920"/>
                        <wpg:cNvGrpSpPr>
                          <a:grpSpLocks/>
                        </wpg:cNvGrpSpPr>
                        <wpg:grpSpPr bwMode="auto">
                          <a:xfrm>
                            <a:off x="2498725" y="1073150"/>
                            <a:ext cx="276225" cy="445770"/>
                            <a:chOff x="528" y="887"/>
                            <a:chExt cx="844" cy="1363"/>
                          </a:xfrm>
                        </wpg:grpSpPr>
                        <wps:wsp>
                          <wps:cNvPr id="17420" name="Freeform 1592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1" name="Freeform 1592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2" name="Freeform 1592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3" name="Freeform 1592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4" name="Line 1592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5" name="Oval 1592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26" name="Line 1592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7" name="Line 1592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8" name="Line 1592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9" name="Line 1593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430" name="Freeform 1593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31" name="Freeform 1593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32" name="Freeform 1593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33" name="Line 1593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4" name="Line 1593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5" name="Line 1593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6" name="Freeform 1593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37" name="Line 1593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8" name="Freeform 1593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39" name="Freeform 1594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0" name="Freeform 1594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1" name="Freeform 1594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2" name="Freeform 1594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3" name="Freeform 1594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444" name="Group 15945"/>
                        <wpg:cNvGrpSpPr>
                          <a:grpSpLocks/>
                        </wpg:cNvGrpSpPr>
                        <wpg:grpSpPr bwMode="auto">
                          <a:xfrm>
                            <a:off x="2987675" y="1996440"/>
                            <a:ext cx="163195" cy="380365"/>
                            <a:chOff x="3648" y="1536"/>
                            <a:chExt cx="432" cy="864"/>
                          </a:xfrm>
                        </wpg:grpSpPr>
                        <wps:wsp>
                          <wps:cNvPr id="17445" name="Line 15946"/>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46" name="Line 15947"/>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447" name="Group 15948"/>
                        <wpg:cNvGrpSpPr>
                          <a:grpSpLocks/>
                        </wpg:cNvGrpSpPr>
                        <wpg:grpSpPr bwMode="auto">
                          <a:xfrm>
                            <a:off x="2797810" y="1649730"/>
                            <a:ext cx="276225" cy="446405"/>
                            <a:chOff x="528" y="887"/>
                            <a:chExt cx="844" cy="1363"/>
                          </a:xfrm>
                        </wpg:grpSpPr>
                        <wps:wsp>
                          <wps:cNvPr id="17448" name="Freeform 15949"/>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9" name="Freeform 15950"/>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0" name="Freeform 15951"/>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1" name="Freeform 15952"/>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2" name="Line 15953"/>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3" name="Oval 15954"/>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54" name="Line 15955"/>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5" name="Line 15956"/>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6" name="Line 15957"/>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7" name="Line 15958"/>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458" name="Freeform 15959"/>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9" name="Freeform 15960"/>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0" name="Freeform 15961"/>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1" name="Line 15962"/>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2" name="Line 15963"/>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3" name="Line 15964"/>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4" name="Freeform 15965"/>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5" name="Line 15966"/>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6" name="Freeform 15967"/>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7" name="Freeform 15968"/>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8" name="Freeform 15969"/>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9" name="Freeform 15970"/>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70" name="Freeform 15971"/>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71" name="Freeform 15972"/>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472" name="Group 15973"/>
                        <wpg:cNvGrpSpPr>
                          <a:grpSpLocks/>
                        </wpg:cNvGrpSpPr>
                        <wpg:grpSpPr bwMode="auto">
                          <a:xfrm>
                            <a:off x="2987675" y="1562100"/>
                            <a:ext cx="652145" cy="379730"/>
                            <a:chOff x="1056" y="240"/>
                            <a:chExt cx="528" cy="336"/>
                          </a:xfrm>
                        </wpg:grpSpPr>
                        <wps:wsp>
                          <wps:cNvPr id="17473" name="Rectangle 159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BF9A504"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SubCA</w:t>
                                </w:r>
                              </w:p>
                            </w:txbxContent>
                          </wps:txbx>
                          <wps:bodyPr rot="0" vert="horz" wrap="square" lIns="32461" tIns="32461" rIns="64922" bIns="32461" anchor="t" anchorCtr="0" upright="1">
                            <a:noAutofit/>
                          </wps:bodyPr>
                        </wps:wsp>
                        <wpg:grpSp>
                          <wpg:cNvPr id="17474" name="Group 15975"/>
                          <wpg:cNvGrpSpPr>
                            <a:grpSpLocks/>
                          </wpg:cNvGrpSpPr>
                          <wpg:grpSpPr bwMode="auto">
                            <a:xfrm>
                              <a:off x="1488" y="432"/>
                              <a:ext cx="92" cy="144"/>
                              <a:chOff x="4848" y="2736"/>
                              <a:chExt cx="624" cy="1104"/>
                            </a:xfrm>
                          </wpg:grpSpPr>
                          <wps:wsp>
                            <wps:cNvPr id="17475" name="AutoShape 159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76" name="AutoShape 159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77" name="Oval 159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478" name="Group 15979"/>
                        <wpg:cNvGrpSpPr>
                          <a:grpSpLocks/>
                        </wpg:cNvGrpSpPr>
                        <wpg:grpSpPr bwMode="auto">
                          <a:xfrm>
                            <a:off x="4617720" y="855980"/>
                            <a:ext cx="162560" cy="379730"/>
                            <a:chOff x="3648" y="1536"/>
                            <a:chExt cx="432" cy="864"/>
                          </a:xfrm>
                        </wpg:grpSpPr>
                        <wps:wsp>
                          <wps:cNvPr id="17479" name="Line 1598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80" name="Line 1598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481" name="Group 15982"/>
                        <wpg:cNvGrpSpPr>
                          <a:grpSpLocks/>
                        </wpg:cNvGrpSpPr>
                        <wpg:grpSpPr bwMode="auto">
                          <a:xfrm>
                            <a:off x="5377815" y="1616075"/>
                            <a:ext cx="652145" cy="380365"/>
                            <a:chOff x="1056" y="240"/>
                            <a:chExt cx="528" cy="336"/>
                          </a:xfrm>
                        </wpg:grpSpPr>
                        <wps:wsp>
                          <wps:cNvPr id="17482" name="Rectangle 1598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27DDB4F"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user2</w:t>
                                </w:r>
                              </w:p>
                            </w:txbxContent>
                          </wps:txbx>
                          <wps:bodyPr rot="0" vert="horz" wrap="square" lIns="32461" tIns="32461" rIns="64922" bIns="32461" anchor="t" anchorCtr="0" upright="1">
                            <a:noAutofit/>
                          </wps:bodyPr>
                        </wps:wsp>
                        <wpg:grpSp>
                          <wpg:cNvPr id="17483" name="Group 15984"/>
                          <wpg:cNvGrpSpPr>
                            <a:grpSpLocks/>
                          </wpg:cNvGrpSpPr>
                          <wpg:grpSpPr bwMode="auto">
                            <a:xfrm>
                              <a:off x="1488" y="432"/>
                              <a:ext cx="92" cy="144"/>
                              <a:chOff x="4848" y="2736"/>
                              <a:chExt cx="624" cy="1104"/>
                            </a:xfrm>
                          </wpg:grpSpPr>
                          <wps:wsp>
                            <wps:cNvPr id="17484" name="AutoShape 1598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85" name="AutoShape 1598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86" name="Oval 1598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487" name="Group 15988"/>
                        <wpg:cNvGrpSpPr>
                          <a:grpSpLocks/>
                        </wpg:cNvGrpSpPr>
                        <wpg:grpSpPr bwMode="auto">
                          <a:xfrm>
                            <a:off x="5106670" y="1670685"/>
                            <a:ext cx="232410" cy="283845"/>
                            <a:chOff x="847" y="1168"/>
                            <a:chExt cx="747" cy="909"/>
                          </a:xfrm>
                        </wpg:grpSpPr>
                        <wps:wsp>
                          <wps:cNvPr id="17488" name="Freeform 15989"/>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89" name="Rectangle 15990"/>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0" name="Rectangle 15991"/>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1" name="Rectangle 15992"/>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2" name="Rectangle 15993"/>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3" name="Freeform 15994"/>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94" name="Rectangle 15995"/>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5" name="Rectangle 15996"/>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6" name="Rectangle 15997"/>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7" name="Rectangle 15998"/>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8" name="Rectangle 15999"/>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99" name="Rectangle 16000"/>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0" name="Rectangle 16001"/>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1" name="Rectangle 16002"/>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2" name="Rectangle 16003"/>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3" name="Rectangle 16004"/>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4" name="Rectangle 16005"/>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5" name="Rectangle 16006"/>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6" name="Rectangle 16007"/>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7" name="Rectangle 16008"/>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8" name="Rectangle 16009"/>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09" name="Rectangle 16010"/>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0" name="Rectangle 16011"/>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1" name="Rectangle 16012"/>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2" name="Rectangle 16013"/>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3" name="Rectangle 16014"/>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4" name="Rectangle 16015"/>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5" name="Rectangle 16016"/>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6" name="Rectangle 16017"/>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7" name="Rectangle 16018"/>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18" name="Rectangle 16019"/>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519" name="Group 16020"/>
                        <wpg:cNvGrpSpPr>
                          <a:grpSpLocks/>
                        </wpg:cNvGrpSpPr>
                        <wpg:grpSpPr bwMode="auto">
                          <a:xfrm>
                            <a:off x="4454525" y="475615"/>
                            <a:ext cx="276225" cy="445135"/>
                            <a:chOff x="528" y="887"/>
                            <a:chExt cx="844" cy="1363"/>
                          </a:xfrm>
                        </wpg:grpSpPr>
                        <wps:wsp>
                          <wps:cNvPr id="17520" name="Freeform 1602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1" name="Freeform 1602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2" name="Freeform 1602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3" name="Freeform 1602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4" name="Line 1602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5" name="Oval 1602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26" name="Line 1602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7" name="Line 1602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8" name="Line 1602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9" name="Line 1603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530" name="Freeform 1603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1" name="Freeform 1603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2" name="Freeform 1603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3" name="Line 1603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4" name="Line 1603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5" name="Line 1603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6" name="Freeform 1603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7" name="Line 1603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8" name="Freeform 1603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9" name="Freeform 1604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0" name="Freeform 1604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1" name="Freeform 1604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2" name="Freeform 1604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3" name="Freeform 1604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544" name="Group 16045"/>
                        <wpg:cNvGrpSpPr>
                          <a:grpSpLocks/>
                        </wpg:cNvGrpSpPr>
                        <wpg:grpSpPr bwMode="auto">
                          <a:xfrm>
                            <a:off x="4943475" y="1398905"/>
                            <a:ext cx="163195" cy="380365"/>
                            <a:chOff x="3648" y="1536"/>
                            <a:chExt cx="432" cy="864"/>
                          </a:xfrm>
                        </wpg:grpSpPr>
                        <wps:wsp>
                          <wps:cNvPr id="17545" name="Line 16046"/>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546" name="Line 16047"/>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547" name="Group 16048"/>
                        <wpg:cNvGrpSpPr>
                          <a:grpSpLocks/>
                        </wpg:cNvGrpSpPr>
                        <wpg:grpSpPr bwMode="auto">
                          <a:xfrm>
                            <a:off x="4752975" y="1052830"/>
                            <a:ext cx="276225" cy="445770"/>
                            <a:chOff x="528" y="887"/>
                            <a:chExt cx="844" cy="1363"/>
                          </a:xfrm>
                        </wpg:grpSpPr>
                        <wps:wsp>
                          <wps:cNvPr id="17548" name="Freeform 16049"/>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9" name="Freeform 16050"/>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50" name="Freeform 16051"/>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51" name="Freeform 16052"/>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52" name="Line 16053"/>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3" name="Oval 16054"/>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54" name="Line 16055"/>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5" name="Line 16056"/>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6" name="Line 16057"/>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7" name="Line 16058"/>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558" name="Freeform 16059"/>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59" name="Freeform 16060"/>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0" name="Freeform 16061"/>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1" name="Line 16062"/>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2" name="Line 16063"/>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3" name="Line 16064"/>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4" name="Freeform 16065"/>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5" name="Line 16066"/>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6" name="Freeform 16067"/>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7" name="Freeform 16068"/>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8" name="Freeform 16069"/>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9" name="Freeform 16070"/>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70" name="Freeform 16071"/>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71" name="Freeform 16072"/>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572" name="Group 16073"/>
                        <wpg:cNvGrpSpPr>
                          <a:grpSpLocks/>
                        </wpg:cNvGrpSpPr>
                        <wpg:grpSpPr bwMode="auto">
                          <a:xfrm>
                            <a:off x="4943475" y="964565"/>
                            <a:ext cx="766445" cy="380365"/>
                            <a:chOff x="1056" y="240"/>
                            <a:chExt cx="528" cy="336"/>
                          </a:xfrm>
                        </wpg:grpSpPr>
                        <wps:wsp>
                          <wps:cNvPr id="17573" name="Rectangle 160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CFF05A8"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PolicyCA</w:t>
                                </w:r>
                              </w:p>
                            </w:txbxContent>
                          </wps:txbx>
                          <wps:bodyPr rot="0" vert="horz" wrap="square" lIns="32461" tIns="32461" rIns="64922" bIns="32461" anchor="t" anchorCtr="0" upright="1">
                            <a:noAutofit/>
                          </wps:bodyPr>
                        </wps:wsp>
                        <wpg:grpSp>
                          <wpg:cNvPr id="17574" name="Group 16075"/>
                          <wpg:cNvGrpSpPr>
                            <a:grpSpLocks/>
                          </wpg:cNvGrpSpPr>
                          <wpg:grpSpPr bwMode="auto">
                            <a:xfrm>
                              <a:off x="1488" y="432"/>
                              <a:ext cx="92" cy="144"/>
                              <a:chOff x="4848" y="2736"/>
                              <a:chExt cx="624" cy="1104"/>
                            </a:xfrm>
                          </wpg:grpSpPr>
                          <wps:wsp>
                            <wps:cNvPr id="17575" name="AutoShape 160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76" name="AutoShape 160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77" name="Oval 160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578" name="Group 16079"/>
                        <wpg:cNvGrpSpPr>
                          <a:grpSpLocks/>
                        </wpg:cNvGrpSpPr>
                        <wpg:grpSpPr bwMode="auto">
                          <a:xfrm>
                            <a:off x="2749550" y="0"/>
                            <a:ext cx="732790" cy="380365"/>
                            <a:chOff x="1056" y="240"/>
                            <a:chExt cx="528" cy="336"/>
                          </a:xfrm>
                        </wpg:grpSpPr>
                        <wps:wsp>
                          <wps:cNvPr id="17579" name="Rectangle 1608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01EA430"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2461" tIns="32461" rIns="64922" bIns="32461" anchor="t" anchorCtr="0" upright="1">
                            <a:noAutofit/>
                          </wps:bodyPr>
                        </wps:wsp>
                        <wpg:grpSp>
                          <wpg:cNvPr id="17580" name="Group 16081"/>
                          <wpg:cNvGrpSpPr>
                            <a:grpSpLocks/>
                          </wpg:cNvGrpSpPr>
                          <wpg:grpSpPr bwMode="auto">
                            <a:xfrm>
                              <a:off x="1488" y="432"/>
                              <a:ext cx="92" cy="144"/>
                              <a:chOff x="4848" y="2736"/>
                              <a:chExt cx="624" cy="1104"/>
                            </a:xfrm>
                          </wpg:grpSpPr>
                          <wps:wsp>
                            <wps:cNvPr id="17581" name="AutoShape 1608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82" name="AutoShape 1608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83" name="Oval 1608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584" name="Freeform 16085"/>
                        <wps:cNvSpPr>
                          <a:spLocks/>
                        </wps:cNvSpPr>
                        <wps:spPr bwMode="auto">
                          <a:xfrm>
                            <a:off x="970915" y="421005"/>
                            <a:ext cx="1419225" cy="835025"/>
                          </a:xfrm>
                          <a:custGeom>
                            <a:avLst/>
                            <a:gdLst>
                              <a:gd name="T0" fmla="*/ 0 w 1254"/>
                              <a:gd name="T1" fmla="*/ 738 h 738"/>
                              <a:gd name="T2" fmla="*/ 732 w 1254"/>
                              <a:gd name="T3" fmla="*/ 468 h 738"/>
                              <a:gd name="T4" fmla="*/ 1254 w 1254"/>
                              <a:gd name="T5" fmla="*/ 0 h 738"/>
                            </a:gdLst>
                            <a:ahLst/>
                            <a:cxnLst>
                              <a:cxn ang="0">
                                <a:pos x="T0" y="T1"/>
                              </a:cxn>
                              <a:cxn ang="0">
                                <a:pos x="T2" y="T3"/>
                              </a:cxn>
                              <a:cxn ang="0">
                                <a:pos x="T4" y="T5"/>
                              </a:cxn>
                            </a:cxnLst>
                            <a:rect l="0" t="0" r="r" b="b"/>
                            <a:pathLst>
                              <a:path w="1254" h="738">
                                <a:moveTo>
                                  <a:pt x="0" y="738"/>
                                </a:moveTo>
                                <a:cubicBezTo>
                                  <a:pt x="122" y="693"/>
                                  <a:pt x="523" y="591"/>
                                  <a:pt x="732" y="468"/>
                                </a:cubicBezTo>
                                <a:cubicBezTo>
                                  <a:pt x="941" y="345"/>
                                  <a:pt x="1145" y="97"/>
                                  <a:pt x="1254"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5" name="Freeform 16086"/>
                        <wps:cNvSpPr>
                          <a:spLocks/>
                        </wps:cNvSpPr>
                        <wps:spPr bwMode="auto">
                          <a:xfrm>
                            <a:off x="685800" y="312420"/>
                            <a:ext cx="1704340" cy="427355"/>
                          </a:xfrm>
                          <a:custGeom>
                            <a:avLst/>
                            <a:gdLst>
                              <a:gd name="T0" fmla="*/ 1506 w 1506"/>
                              <a:gd name="T1" fmla="*/ 0 h 378"/>
                              <a:gd name="T2" fmla="*/ 852 w 1506"/>
                              <a:gd name="T3" fmla="*/ 282 h 378"/>
                              <a:gd name="T4" fmla="*/ 0 w 1506"/>
                              <a:gd name="T5" fmla="*/ 378 h 378"/>
                            </a:gdLst>
                            <a:ahLst/>
                            <a:cxnLst>
                              <a:cxn ang="0">
                                <a:pos x="T0" y="T1"/>
                              </a:cxn>
                              <a:cxn ang="0">
                                <a:pos x="T2" y="T3"/>
                              </a:cxn>
                              <a:cxn ang="0">
                                <a:pos x="T4" y="T5"/>
                              </a:cxn>
                            </a:cxnLst>
                            <a:rect l="0" t="0" r="r" b="b"/>
                            <a:pathLst>
                              <a:path w="1506" h="378">
                                <a:moveTo>
                                  <a:pt x="1506" y="0"/>
                                </a:moveTo>
                                <a:cubicBezTo>
                                  <a:pt x="1397" y="47"/>
                                  <a:pt x="1103" y="219"/>
                                  <a:pt x="852" y="282"/>
                                </a:cubicBezTo>
                                <a:cubicBezTo>
                                  <a:pt x="601" y="345"/>
                                  <a:pt x="177" y="358"/>
                                  <a:pt x="0" y="378"/>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6" name="Freeform 16087"/>
                        <wps:cNvSpPr>
                          <a:spLocks/>
                        </wps:cNvSpPr>
                        <wps:spPr bwMode="auto">
                          <a:xfrm>
                            <a:off x="2769870" y="312420"/>
                            <a:ext cx="1990090" cy="1011555"/>
                          </a:xfrm>
                          <a:custGeom>
                            <a:avLst/>
                            <a:gdLst>
                              <a:gd name="T0" fmla="*/ 1758 w 1758"/>
                              <a:gd name="T1" fmla="*/ 894 h 894"/>
                              <a:gd name="T2" fmla="*/ 894 w 1758"/>
                              <a:gd name="T3" fmla="*/ 486 h 894"/>
                              <a:gd name="T4" fmla="*/ 0 w 1758"/>
                              <a:gd name="T5" fmla="*/ 0 h 894"/>
                            </a:gdLst>
                            <a:ahLst/>
                            <a:cxnLst>
                              <a:cxn ang="0">
                                <a:pos x="T0" y="T1"/>
                              </a:cxn>
                              <a:cxn ang="0">
                                <a:pos x="T2" y="T3"/>
                              </a:cxn>
                              <a:cxn ang="0">
                                <a:pos x="T4" y="T5"/>
                              </a:cxn>
                            </a:cxnLst>
                            <a:rect l="0" t="0" r="r" b="b"/>
                            <a:pathLst>
                              <a:path w="1758" h="894">
                                <a:moveTo>
                                  <a:pt x="1758" y="894"/>
                                </a:moveTo>
                                <a:cubicBezTo>
                                  <a:pt x="1614" y="826"/>
                                  <a:pt x="1187" y="635"/>
                                  <a:pt x="894" y="486"/>
                                </a:cubicBezTo>
                                <a:cubicBezTo>
                                  <a:pt x="601" y="337"/>
                                  <a:pt x="186" y="101"/>
                                  <a:pt x="0"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7" name="Freeform 16088"/>
                        <wps:cNvSpPr>
                          <a:spLocks/>
                        </wps:cNvSpPr>
                        <wps:spPr bwMode="auto">
                          <a:xfrm>
                            <a:off x="2769870" y="258445"/>
                            <a:ext cx="1656715" cy="467995"/>
                          </a:xfrm>
                          <a:custGeom>
                            <a:avLst/>
                            <a:gdLst>
                              <a:gd name="T0" fmla="*/ 1464 w 1464"/>
                              <a:gd name="T1" fmla="*/ 414 h 414"/>
                              <a:gd name="T2" fmla="*/ 804 w 1464"/>
                              <a:gd name="T3" fmla="*/ 276 h 414"/>
                              <a:gd name="T4" fmla="*/ 0 w 1464"/>
                              <a:gd name="T5" fmla="*/ 0 h 414"/>
                            </a:gdLst>
                            <a:ahLst/>
                            <a:cxnLst>
                              <a:cxn ang="0">
                                <a:pos x="T0" y="T1"/>
                              </a:cxn>
                              <a:cxn ang="0">
                                <a:pos x="T2" y="T3"/>
                              </a:cxn>
                              <a:cxn ang="0">
                                <a:pos x="T4" y="T5"/>
                              </a:cxn>
                            </a:cxnLst>
                            <a:rect l="0" t="0" r="r" b="b"/>
                            <a:pathLst>
                              <a:path w="1464" h="414">
                                <a:moveTo>
                                  <a:pt x="1464" y="414"/>
                                </a:moveTo>
                                <a:cubicBezTo>
                                  <a:pt x="1354" y="391"/>
                                  <a:pt x="1048" y="345"/>
                                  <a:pt x="804" y="276"/>
                                </a:cubicBezTo>
                                <a:cubicBezTo>
                                  <a:pt x="560" y="207"/>
                                  <a:pt x="167" y="57"/>
                                  <a:pt x="0" y="0"/>
                                </a:cubicBezTo>
                              </a:path>
                            </a:pathLst>
                          </a:custGeom>
                          <a:noFill/>
                          <a:ln w="28575" cmpd="sng">
                            <a:solidFill>
                              <a:srgbClr val="000000"/>
                            </a:solidFill>
                            <a:round/>
                            <a:headEnd type="triangl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8" name="Freeform 16089"/>
                        <wps:cNvSpPr>
                          <a:spLocks/>
                        </wps:cNvSpPr>
                        <wps:spPr bwMode="auto">
                          <a:xfrm>
                            <a:off x="2380615" y="529590"/>
                            <a:ext cx="118110" cy="788035"/>
                          </a:xfrm>
                          <a:custGeom>
                            <a:avLst/>
                            <a:gdLst>
                              <a:gd name="T0" fmla="*/ 104 w 104"/>
                              <a:gd name="T1" fmla="*/ 0 h 696"/>
                              <a:gd name="T2" fmla="*/ 8 w 104"/>
                              <a:gd name="T3" fmla="*/ 528 h 696"/>
                              <a:gd name="T4" fmla="*/ 56 w 104"/>
                              <a:gd name="T5" fmla="*/ 696 h 696"/>
                            </a:gdLst>
                            <a:ahLst/>
                            <a:cxnLst>
                              <a:cxn ang="0">
                                <a:pos x="T0" y="T1"/>
                              </a:cxn>
                              <a:cxn ang="0">
                                <a:pos x="T2" y="T3"/>
                              </a:cxn>
                              <a:cxn ang="0">
                                <a:pos x="T4" y="T5"/>
                              </a:cxn>
                            </a:cxnLst>
                            <a:rect l="0" t="0" r="r" b="b"/>
                            <a:pathLst>
                              <a:path w="104" h="696">
                                <a:moveTo>
                                  <a:pt x="104" y="0"/>
                                </a:moveTo>
                                <a:cubicBezTo>
                                  <a:pt x="88" y="88"/>
                                  <a:pt x="16" y="412"/>
                                  <a:pt x="8" y="528"/>
                                </a:cubicBezTo>
                                <a:cubicBezTo>
                                  <a:pt x="0" y="644"/>
                                  <a:pt x="46" y="661"/>
                                  <a:pt x="56" y="696"/>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17589" name="Group 16090"/>
                        <wpg:cNvGrpSpPr>
                          <a:grpSpLocks/>
                        </wpg:cNvGrpSpPr>
                        <wpg:grpSpPr bwMode="auto">
                          <a:xfrm>
                            <a:off x="2661920" y="1018540"/>
                            <a:ext cx="651510" cy="380365"/>
                            <a:chOff x="1056" y="240"/>
                            <a:chExt cx="528" cy="336"/>
                          </a:xfrm>
                        </wpg:grpSpPr>
                        <wps:wsp>
                          <wps:cNvPr id="17590" name="Rectangle 1609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53F0E4B"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wps:txbx>
                          <wps:bodyPr rot="0" vert="horz" wrap="square" lIns="32461" tIns="32461" rIns="64922" bIns="32461" anchor="t" anchorCtr="0" upright="1">
                            <a:noAutofit/>
                          </wps:bodyPr>
                        </wps:wsp>
                        <wpg:grpSp>
                          <wpg:cNvPr id="17591" name="Group 16092"/>
                          <wpg:cNvGrpSpPr>
                            <a:grpSpLocks/>
                          </wpg:cNvGrpSpPr>
                          <wpg:grpSpPr bwMode="auto">
                            <a:xfrm>
                              <a:off x="1488" y="432"/>
                              <a:ext cx="92" cy="144"/>
                              <a:chOff x="4848" y="2736"/>
                              <a:chExt cx="624" cy="1104"/>
                            </a:xfrm>
                          </wpg:grpSpPr>
                          <wps:wsp>
                            <wps:cNvPr id="17592" name="AutoShape 1609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93" name="AutoShape 1609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94" name="Oval 1609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595" name="Group 16096"/>
                        <wpg:cNvGrpSpPr>
                          <a:grpSpLocks/>
                        </wpg:cNvGrpSpPr>
                        <wpg:grpSpPr bwMode="auto">
                          <a:xfrm>
                            <a:off x="3368040" y="1018540"/>
                            <a:ext cx="741680" cy="380365"/>
                            <a:chOff x="1056" y="240"/>
                            <a:chExt cx="528" cy="336"/>
                          </a:xfrm>
                        </wpg:grpSpPr>
                        <wps:wsp>
                          <wps:cNvPr id="17596" name="Rectangle 1609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520D8AA"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wps:txbx>
                          <wps:bodyPr rot="0" vert="horz" wrap="square" lIns="32461" tIns="32461" rIns="64922" bIns="32461" anchor="t" anchorCtr="0" upright="1">
                            <a:noAutofit/>
                          </wps:bodyPr>
                        </wps:wsp>
                        <wpg:grpSp>
                          <wpg:cNvPr id="17597" name="Group 16098"/>
                          <wpg:cNvGrpSpPr>
                            <a:grpSpLocks/>
                          </wpg:cNvGrpSpPr>
                          <wpg:grpSpPr bwMode="auto">
                            <a:xfrm>
                              <a:off x="1488" y="432"/>
                              <a:ext cx="92" cy="144"/>
                              <a:chOff x="4848" y="2736"/>
                              <a:chExt cx="624" cy="1104"/>
                            </a:xfrm>
                          </wpg:grpSpPr>
                          <wps:wsp>
                            <wps:cNvPr id="17598" name="AutoShape 1609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99" name="AutoShape 1610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00" name="Oval 1610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601" name="Group 16102"/>
                        <wpg:cNvGrpSpPr>
                          <a:grpSpLocks/>
                        </wpg:cNvGrpSpPr>
                        <wpg:grpSpPr bwMode="auto">
                          <a:xfrm>
                            <a:off x="4547870" y="347980"/>
                            <a:ext cx="800100" cy="380365"/>
                            <a:chOff x="1056" y="240"/>
                            <a:chExt cx="528" cy="336"/>
                          </a:xfrm>
                        </wpg:grpSpPr>
                        <wps:wsp>
                          <wps:cNvPr id="17602" name="Rectangle 1610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CB910DF"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wps:txbx>
                          <wps:bodyPr rot="0" vert="horz" wrap="square" lIns="32461" tIns="32461" rIns="64922" bIns="32461" anchor="t" anchorCtr="0" upright="1">
                            <a:noAutofit/>
                          </wps:bodyPr>
                        </wps:wsp>
                        <wpg:grpSp>
                          <wpg:cNvPr id="17603" name="Group 16104"/>
                          <wpg:cNvGrpSpPr>
                            <a:grpSpLocks/>
                          </wpg:cNvGrpSpPr>
                          <wpg:grpSpPr bwMode="auto">
                            <a:xfrm>
                              <a:off x="1488" y="432"/>
                              <a:ext cx="92" cy="144"/>
                              <a:chOff x="4848" y="2736"/>
                              <a:chExt cx="624" cy="1104"/>
                            </a:xfrm>
                          </wpg:grpSpPr>
                          <wps:wsp>
                            <wps:cNvPr id="17604" name="AutoShape 1610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05" name="AutoShape 1610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06" name="Oval 1610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607" name="Freeform 16114"/>
                        <wps:cNvSpPr>
                          <a:spLocks/>
                        </wps:cNvSpPr>
                        <wps:spPr bwMode="auto">
                          <a:xfrm>
                            <a:off x="2120265" y="529590"/>
                            <a:ext cx="595630" cy="1412240"/>
                          </a:xfrm>
                          <a:custGeom>
                            <a:avLst/>
                            <a:gdLst>
                              <a:gd name="T0" fmla="*/ 526 w 526"/>
                              <a:gd name="T1" fmla="*/ 1248 h 1248"/>
                              <a:gd name="T2" fmla="*/ 40 w 526"/>
                              <a:gd name="T3" fmla="*/ 696 h 1248"/>
                              <a:gd name="T4" fmla="*/ 286 w 526"/>
                              <a:gd name="T5" fmla="*/ 0 h 1248"/>
                            </a:gdLst>
                            <a:ahLst/>
                            <a:cxnLst>
                              <a:cxn ang="0">
                                <a:pos x="T0" y="T1"/>
                              </a:cxn>
                              <a:cxn ang="0">
                                <a:pos x="T2" y="T3"/>
                              </a:cxn>
                              <a:cxn ang="0">
                                <a:pos x="T4" y="T5"/>
                              </a:cxn>
                            </a:cxnLst>
                            <a:rect l="0" t="0" r="r" b="b"/>
                            <a:pathLst>
                              <a:path w="526" h="1248">
                                <a:moveTo>
                                  <a:pt x="526" y="1248"/>
                                </a:moveTo>
                                <a:cubicBezTo>
                                  <a:pt x="445" y="1156"/>
                                  <a:pt x="80" y="904"/>
                                  <a:pt x="40" y="696"/>
                                </a:cubicBezTo>
                                <a:cubicBezTo>
                                  <a:pt x="0" y="488"/>
                                  <a:pt x="235" y="145"/>
                                  <a:pt x="286"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17608" name="Group 16115"/>
                        <wpg:cNvGrpSpPr>
                          <a:grpSpLocks/>
                        </wpg:cNvGrpSpPr>
                        <wpg:grpSpPr bwMode="auto">
                          <a:xfrm>
                            <a:off x="488950" y="312420"/>
                            <a:ext cx="652145" cy="380365"/>
                            <a:chOff x="1056" y="240"/>
                            <a:chExt cx="528" cy="336"/>
                          </a:xfrm>
                        </wpg:grpSpPr>
                        <wps:wsp>
                          <wps:cNvPr id="17609" name="Rectangle 1611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FBD9814" w14:textId="77777777" w:rsidR="006D28B7" w:rsidRPr="00771015" w:rsidRDefault="006D28B7" w:rsidP="00AE6BE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wps:txbx>
                          <wps:bodyPr rot="0" vert="horz" wrap="square" lIns="32461" tIns="32461" rIns="64922" bIns="32461" anchor="t" anchorCtr="0" upright="1">
                            <a:noAutofit/>
                          </wps:bodyPr>
                        </wps:wsp>
                        <wpg:grpSp>
                          <wpg:cNvPr id="17610" name="Group 16117"/>
                          <wpg:cNvGrpSpPr>
                            <a:grpSpLocks/>
                          </wpg:cNvGrpSpPr>
                          <wpg:grpSpPr bwMode="auto">
                            <a:xfrm>
                              <a:off x="1488" y="432"/>
                              <a:ext cx="92" cy="144"/>
                              <a:chOff x="4848" y="2736"/>
                              <a:chExt cx="624" cy="1104"/>
                            </a:xfrm>
                          </wpg:grpSpPr>
                          <wps:wsp>
                            <wps:cNvPr id="17611" name="AutoShape 1611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12" name="AutoShape 1611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13" name="Oval 1612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614" name="Group 16121"/>
                        <wpg:cNvGrpSpPr>
                          <a:grpSpLocks/>
                        </wpg:cNvGrpSpPr>
                        <wpg:grpSpPr bwMode="auto">
                          <a:xfrm>
                            <a:off x="1195070" y="312420"/>
                            <a:ext cx="742950" cy="380365"/>
                            <a:chOff x="1056" y="240"/>
                            <a:chExt cx="528" cy="336"/>
                          </a:xfrm>
                        </wpg:grpSpPr>
                        <wps:wsp>
                          <wps:cNvPr id="17615" name="Rectangle 1612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54130B0" w14:textId="77777777" w:rsidR="006D28B7" w:rsidRPr="00771015" w:rsidRDefault="006D28B7" w:rsidP="00AE6BE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wps:txbx>
                          <wps:bodyPr rot="0" vert="horz" wrap="square" lIns="32461" tIns="32461" rIns="64922" bIns="32461" anchor="t" anchorCtr="0" upright="1">
                            <a:noAutofit/>
                          </wps:bodyPr>
                        </wps:wsp>
                        <wpg:grpSp>
                          <wpg:cNvPr id="17616" name="Group 16123"/>
                          <wpg:cNvGrpSpPr>
                            <a:grpSpLocks/>
                          </wpg:cNvGrpSpPr>
                          <wpg:grpSpPr bwMode="auto">
                            <a:xfrm>
                              <a:off x="1488" y="432"/>
                              <a:ext cx="92" cy="144"/>
                              <a:chOff x="4848" y="2736"/>
                              <a:chExt cx="624" cy="1104"/>
                            </a:xfrm>
                          </wpg:grpSpPr>
                          <wps:wsp>
                            <wps:cNvPr id="17617" name="AutoShape 1612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18" name="AutoShape 1612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19" name="Oval 1612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620" name="Text Box 16127"/>
                        <wps:cNvSpPr txBox="1">
                          <a:spLocks noChangeArrowheads="1"/>
                        </wps:cNvSpPr>
                        <wps:spPr bwMode="auto">
                          <a:xfrm>
                            <a:off x="54610" y="2105025"/>
                            <a:ext cx="705485" cy="132715"/>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0BC2B47D" w14:textId="77777777" w:rsidR="006D28B7" w:rsidRPr="0052055F" w:rsidRDefault="006D28B7" w:rsidP="006704DD">
                              <w:pPr>
                                <w:autoSpaceDE w:val="0"/>
                                <w:autoSpaceDN w:val="0"/>
                                <w:adjustRightInd w:val="0"/>
                                <w:spacing w:after="0" w:line="120" w:lineRule="exact"/>
                                <w:jc w:val="center"/>
                                <w:rPr>
                                  <w:rFonts w:ascii="Arial Narrow" w:hAnsi="Arial Narrow" w:cs="Arial"/>
                                  <w:color w:val="000000"/>
                                  <w:sz w:val="11"/>
                                  <w:szCs w:val="16"/>
                                </w:rPr>
                              </w:pPr>
                              <w:r w:rsidRPr="0052055F">
                                <w:rPr>
                                  <w:rFonts w:ascii="Arial Narrow" w:hAnsi="Arial Narrow" w:cs="Arial"/>
                                  <w:color w:val="000000"/>
                                  <w:sz w:val="11"/>
                                  <w:szCs w:val="16"/>
                                </w:rPr>
                                <w:t>Northwind Traders</w:t>
                              </w:r>
                            </w:p>
                          </w:txbxContent>
                        </wps:txbx>
                        <wps:bodyPr rot="0" vert="horz" wrap="square" lIns="64922" tIns="19477" rIns="64922" bIns="19477" anchor="ctr" anchorCtr="0" upright="1">
                          <a:noAutofit/>
                        </wps:bodyPr>
                      </wps:wsp>
                      <wps:wsp>
                        <wps:cNvPr id="17621" name="Text Box 16128"/>
                        <wps:cNvSpPr txBox="1">
                          <a:spLocks noChangeArrowheads="1"/>
                        </wps:cNvSpPr>
                        <wps:spPr bwMode="auto">
                          <a:xfrm>
                            <a:off x="2383155" y="2641600"/>
                            <a:ext cx="532130" cy="132080"/>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666C7434" w14:textId="77777777" w:rsidR="006D28B7" w:rsidRPr="00771015" w:rsidRDefault="006D28B7" w:rsidP="006704DD">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Fabrikam Inc.</w:t>
                              </w:r>
                            </w:p>
                          </w:txbxContent>
                        </wps:txbx>
                        <wps:bodyPr rot="0" vert="horz" wrap="square" lIns="64922" tIns="19477" rIns="64922" bIns="19477" anchor="ctr" anchorCtr="0" upright="1">
                          <a:noAutofit/>
                        </wps:bodyPr>
                      </wps:wsp>
                      <wps:wsp>
                        <wps:cNvPr id="17622" name="Text Box 16129"/>
                        <wps:cNvSpPr txBox="1">
                          <a:spLocks noChangeArrowheads="1"/>
                        </wps:cNvSpPr>
                        <wps:spPr bwMode="auto">
                          <a:xfrm>
                            <a:off x="4373245" y="2091055"/>
                            <a:ext cx="760095" cy="132715"/>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214DF303" w14:textId="77777777" w:rsidR="006D28B7" w:rsidRPr="00771015" w:rsidRDefault="006D28B7" w:rsidP="006704DD">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Contoso Consulting</w:t>
                              </w:r>
                            </w:p>
                          </w:txbxContent>
                        </wps:txbx>
                        <wps:bodyPr rot="0" vert="horz" wrap="square" lIns="64922" tIns="19477" rIns="64922" bIns="19477"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4C3B83" id="Canvas 16131" o:spid="_x0000_s3701" editas="canvas" style="position:absolute;margin-left:.4pt;margin-top:21.05pt;width:486pt;height:221.35pt;z-index:251691520" coordsize="61722,2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">
                <v:shape id="_x0000_s3702" type="#_x0000_t75" style="position:absolute;width:61722;height:28111;visibility:visible;mso-wrap-style:square">
                  <v:fill o:detectmouseclick="t"/>
                  <v:path o:connecttype="none"/>
                </v:shape>
                <v:rect id="Rectangle 15733" o:spid="_x0000_s3703" style="position:absolute;top:2584;width:20643;height:20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" fillcolor="#0c9"/>
                <v:rect id="Rectangle 15734" o:spid="_x0000_s3704" style="position:absolute;left:43256;top:3124;width:18466;height:19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" fillcolor="#0c9"/>
                <v:rect id="Rectangle 15735" o:spid="_x0000_s3705" style="position:absolute;left:23355;top:8559;width:18472;height:1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" fillcolor="#0c9"/>
                <v:group id="Group 15736" o:spid="_x0000_s3706" style="position:absolute;left:5435;top:9099;width:1632;height:380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">
                  <v:line id="Line 15737" o:spid="_x0000_s3707"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" strokeweight="3pt"/>
                  <v:line id="Line 15738" o:spid="_x0000_s3708"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" strokeweight="3pt">
                    <v:stroke endarrow="block"/>
                  </v:line>
                </v:group>
                <v:group id="Group 15739" o:spid="_x0000_s3709" style="position:absolute;left:35382;top:63;width:7531;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">
                  <v:rect id="Rectangle 15740" o:spid="_x0000_s371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" strokecolor="#919191">
                    <v:shadow on="t" color="#cecece"/>
                    <v:textbox inset=".90169mm,.90169mm,1.80339mm,.90169mm">
                      <w:txbxContent>
                        <w:p w14:paraId="749051AD"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5741" o:spid="_x0000_s371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">
                    <v:shape id="AutoShape 15742" o:spid="_x0000_s371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" adj="17843" fillcolor="#ffcba9" strokecolor="#c00">
                      <v:fill color2="#f60" focus="100%" type="gradient"/>
                    </v:shape>
                    <v:shape id="AutoShape 15743" o:spid="_x0000_s371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" fillcolor="#ffcba9" strokecolor="#c00">
                      <v:fill color2="#f60" focusposition=".5,.5" focussize="" focus="100%" type="gradientRadial"/>
                    </v:shape>
                    <v:oval id="Oval 15744" o:spid="_x0000_s371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" fillcolor="#fff8ea" strokecolor="#c00">
                      <v:fill color2="#fc6" focusposition=".5,.5" focussize="" focus="100%" type="gradientRadial"/>
                    </v:oval>
                  </v:group>
                </v:group>
                <v:group id="Group 15745" o:spid="_x0000_s3715" style="position:absolute;left:13036;top:16706;width:7487;height:379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">
                  <v:rect id="Rectangle 15746" o:spid="_x0000_s371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" strokecolor="#919191">
                    <v:shadow on="t" color="#cecece"/>
                    <v:textbox inset=".90169mm,.90169mm,1.80339mm,.90169mm">
                      <w:txbxContent>
                        <w:p w14:paraId="59522084" w14:textId="77777777" w:rsidR="006D28B7" w:rsidRPr="00771015" w:rsidRDefault="006D28B7" w:rsidP="0052055F">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user1</w:t>
                          </w:r>
                        </w:p>
                      </w:txbxContent>
                    </v:textbox>
                  </v:rect>
                  <v:group id="Group 15747" o:spid="_x0000_s371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">
                    <v:shape id="AutoShape 15748" o:spid="_x0000_s371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" adj="17843" fillcolor="#ffcba9" strokecolor="#c00">
                      <v:fill color2="#f60" focus="100%" type="gradient"/>
                    </v:shape>
                    <v:shape id="AutoShape 15749" o:spid="_x0000_s371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" fillcolor="#ffcba9" strokecolor="#c00">
                      <v:fill color2="#f60" focusposition=".5,.5" focussize="" focus="100%" type="gradientRadial"/>
                    </v:shape>
                    <v:oval id="Oval 15750" o:spid="_x0000_s372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" fillcolor="#fff8ea" strokecolor="#c00">
                      <v:fill color2="#fc6" focusposition=".5,.5" focussize="" focus="100%" type="gradientRadial"/>
                    </v:oval>
                  </v:group>
                </v:group>
                <v:group id="Group 15751" o:spid="_x0000_s3721" style="position:absolute;left:10318;top:17246;width:2331;height:2845"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">
                  <v:shape id="Freeform 15752" o:spid="_x0000_s3722"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5753" o:spid="_x0000_s3723"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" fillcolor="#919191" stroked="f" strokeweight="1pt"/>
                  <v:rect id="Rectangle 15754" o:spid="_x0000_s3724"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" fillcolor="#dadada" stroked="f" strokeweight="1pt"/>
                  <v:rect id="Rectangle 15755" o:spid="_x0000_s3725"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" fillcolor="#dadada" stroked="f" strokeweight="1pt"/>
                  <v:rect id="Rectangle 15756" o:spid="_x0000_s3726"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" fillcolor="#36f" stroked="f" strokeweight="1pt"/>
                  <v:shape id="Freeform 15757" o:spid="_x0000_s3727"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758" o:spid="_x0000_s3728"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" fillcolor="black" stroked="f" strokeweight="1pt"/>
                  <v:rect id="Rectangle 15759" o:spid="_x0000_s3729"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" fillcolor="#063de8" stroked="f" strokeweight="1pt"/>
                  <v:rect id="Rectangle 15760" o:spid="_x0000_s3730"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" fillcolor="black" stroked="f" strokeweight="1pt"/>
                  <v:rect id="Rectangle 15761" o:spid="_x0000_s3731"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" fillcolor="black" stroked="f" strokeweight="1pt"/>
                  <v:rect id="Rectangle 15762" o:spid="_x0000_s3732"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" fillcolor="blue" stroked="f" strokecolor="#9234db" strokeweight="1pt"/>
                  <v:rect id="Rectangle 15763" o:spid="_x0000_s3733"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" fillcolor="blue" stroked="f" strokecolor="#9234db" strokeweight="1pt"/>
                  <v:rect id="Rectangle 15764" o:spid="_x0000_s3734"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" fillcolor="blue" stroked="f" strokecolor="#9234db" strokeweight="1pt"/>
                  <v:rect id="Rectangle 15765" o:spid="_x0000_s3735"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" fillcolor="blue" stroked="f" strokecolor="#9234db" strokeweight="1pt"/>
                  <v:rect id="Rectangle 15766" o:spid="_x0000_s3736"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" fillcolor="blue" stroked="f" strokecolor="#9234db" strokeweight="1pt"/>
                  <v:rect id="Rectangle 15767" o:spid="_x0000_s3737"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" fillcolor="black" stroked="f" strokeweight="1pt"/>
                  <v:rect id="Rectangle 15768" o:spid="_x0000_s3738"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" fillcolor="#dadada" stroked="f" strokeweight="1pt"/>
                  <v:rect id="Rectangle 15769" o:spid="_x0000_s3739"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" fillcolor="#dadada" stroked="f" strokeweight="1pt"/>
                  <v:rect id="Rectangle 15770" o:spid="_x0000_s3740"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" fillcolor="#dadada" stroked="f" strokeweight="1pt"/>
                  <v:rect id="Rectangle 15771" o:spid="_x0000_s3741"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" fillcolor="blue" stroked="f" strokecolor="#9234db" strokeweight="1pt"/>
                  <v:rect id="Rectangle 15772" o:spid="_x0000_s3742"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" fillcolor="#36f" stroked="f" strokeweight="1pt"/>
                  <v:rect id="Rectangle 15773" o:spid="_x0000_s3743"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" fillcolor="blue" stroked="f" strokecolor="#9234db" strokeweight="1pt"/>
                  <v:rect id="Rectangle 15774" o:spid="_x0000_s3744"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" fillcolor="blue" stroked="f" strokecolor="#9234db" strokeweight="1pt"/>
                  <v:rect id="Rectangle 15775" o:spid="_x0000_s3745"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" fillcolor="blue" stroked="f" strokecolor="#9234db" strokeweight="1pt"/>
                  <v:rect id="Rectangle 15776" o:spid="_x0000_s3746"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" fillcolor="black" stroked="f" strokeweight="1pt"/>
                  <v:rect id="Rectangle 15777" o:spid="_x0000_s3747"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" fillcolor="blue" stroked="f" strokecolor="#9234db" strokeweight="1pt"/>
                  <v:rect id="Rectangle 15778" o:spid="_x0000_s3748"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" fillcolor="blue" stroked="f" strokecolor="#9234db" strokeweight="1pt"/>
                  <v:rect id="Rectangle 15779" o:spid="_x0000_s3749"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" fillcolor="blue" stroked="f" strokecolor="#9234db" strokeweight="1pt"/>
                  <v:rect id="Rectangle 15780" o:spid="_x0000_s3750"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" fillcolor="black" stroked="f" strokeweight="1pt"/>
                  <v:rect id="Rectangle 15781" o:spid="_x0000_s3751"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" fillcolor="black" stroked="f" strokeweight="1pt"/>
                  <v:rect id="Rectangle 15782" o:spid="_x0000_s3752"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" fillcolor="blue" stroked="f" strokecolor="#9234db" strokeweight="1pt"/>
                </v:group>
                <v:group id="Group 15783" o:spid="_x0000_s3753" style="position:absolute;left:24447;top:952;width:2756;height:4458"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">
                  <v:shape id="Freeform 15784" o:spid="_x0000_s375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" path="m,307l577,448,1290,127,727,,,307e" strokeweight=".5pt">
                    <v:stroke endcap="round"/>
                    <v:path arrowok="t" o:connecttype="custom" o:connectlocs="0,200;375,291;839,83;473,0;0,200" o:connectangles="0,0,0,0,0"/>
                  </v:shape>
                  <v:shape id="Freeform 15785" o:spid="_x0000_s375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786" o:spid="_x0000_s375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787" o:spid="_x0000_s375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5788" o:spid="_x0000_s375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" strokecolor="#676767" strokeweight=".5pt"/>
                  <v:oval id="Oval 15789" o:spid="_x0000_s375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" fillcolor="#33c" stroked="f" strokeweight="1pt"/>
                  <v:line id="Line 15790" o:spid="_x0000_s376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" strokecolor="#676767" strokeweight=".5pt"/>
                  <v:line id="Line 15791" o:spid="_x0000_s376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" strokecolor="#676767" strokeweight=".5pt"/>
                  <v:line id="Line 15792" o:spid="_x0000_s376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" strokecolor="#676767" strokeweight=".5pt"/>
                  <v:line id="Line 15793" o:spid="_x0000_s376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" strokecolor="#676767" strokeweight=".5pt">
                    <v:shadow color="#a9a9a9" offset="1pt,1pt"/>
                  </v:line>
                  <v:shape id="Freeform 15794" o:spid="_x0000_s376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" path="m,628l396,732,396,e" filled="f" strokecolor="#676767" strokeweight=".5pt">
                    <v:stroke endcap="round"/>
                    <v:path arrowok="t" o:connecttype="custom" o:connectlocs="0,410;256,477;256,0" o:connectangles="0,0,0"/>
                  </v:shape>
                  <v:shape id="Freeform 15795" o:spid="_x0000_s376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" path="m452,105l,,,1277e" filled="f" strokeweight=".5pt">
                    <v:stroke endcap="round"/>
                    <v:path arrowok="t" o:connecttype="custom" o:connectlocs="293,68;0,0;0,832" o:connectangles="0,0,0"/>
                  </v:shape>
                  <v:shape id="Freeform 15796" o:spid="_x0000_s376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5797" o:spid="_x0000_s376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" strokecolor="#676767" strokeweight=".5pt"/>
                  <v:line id="Line 15798" o:spid="_x0000_s376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" strokecolor="#676767" strokeweight=".5pt"/>
                  <v:line id="Line 15799" o:spid="_x0000_s376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" strokecolor="#676767" strokeweight=".5pt"/>
                  <v:shape id="Freeform 15800" o:spid="_x0000_s377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" path="m,l,48,151,81r,-48l,e" fillcolor="#a9a9a9" stroked="f" strokeweight="1pt">
                    <v:stroke endcap="round"/>
                    <v:path arrowok="t" o:connecttype="custom" o:connectlocs="0,0;0,32;99,53;99,22;0,0" o:connectangles="0,0,0,0,0"/>
                  </v:shape>
                  <v:line id="Line 15801" o:spid="_x0000_s377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" strokecolor="#919191" strokeweight=".5pt"/>
                  <v:shape id="Freeform 15802" o:spid="_x0000_s377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803" o:spid="_x0000_s377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804" o:spid="_x0000_s377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" path="m,14l,,53,15r,14l,14e" fillcolor="#33c" strokecolor="#33c" strokeweight="1pt">
                    <v:stroke endcap="round"/>
                    <v:path arrowok="t" o:connecttype="custom" o:connectlocs="0,9;0,0;35,10;35,18;0,9" o:connectangles="0,0,0,0,0"/>
                  </v:shape>
                  <v:shape id="Freeform 15805" o:spid="_x0000_s377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806" o:spid="_x0000_s377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5807" o:spid="_x0000_s377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808" o:spid="_x0000_s3778" style="position:absolute;left:43383;top:63;width:7137;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">
                  <v:rect id="Rectangle 15809" o:spid="_x0000_s377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" strokecolor="#919191">
                    <v:shadow on="t" color="#cecece"/>
                    <v:textbox inset=".90169mm,.90169mm,1.80339mm,.90169mm">
                      <w:txbxContent>
                        <w:p w14:paraId="2BE3AF97"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5810" o:spid="_x0000_s378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">
                    <v:shape id="AutoShape 15811" o:spid="_x0000_s378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" adj="17843" fillcolor="#ffcba9" strokecolor="#c00">
                      <v:fill color2="#f60" focus="100%" type="gradient"/>
                    </v:shape>
                    <v:shape id="AutoShape 15812" o:spid="_x0000_s378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" fillcolor="#ffcba9" strokecolor="#c00">
                      <v:fill color2="#f60" focusposition=".5,.5" focussize="" focus="100%" type="gradientRadial"/>
                    </v:shape>
                    <v:oval id="Oval 15813" o:spid="_x0000_s378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" fillcolor="#fff8ea" strokecolor="#c00">
                      <v:fill color2="#fc6" focusposition=".5,.5" focussize="" focus="100%" type="gradientRadial"/>
                    </v:oval>
                  </v:group>
                </v:group>
                <v:group id="Group 15814" o:spid="_x0000_s3784" style="position:absolute;left:51066;top:63;width:7176;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">
                  <v:rect id="Rectangle 15815" o:spid="_x0000_s378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" strokecolor="#919191">
                    <v:shadow on="t" color="#cecece"/>
                    <v:textbox inset=".90169mm,.90169mm,1.80339mm,.90169mm">
                      <w:txbxContent>
                        <w:p w14:paraId="6968874A"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5816" o:spid="_x0000_s378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">
                    <v:shape id="AutoShape 15817" o:spid="_x0000_s378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" adj="17843" fillcolor="#ffcba9" strokecolor="#c00">
                      <v:fill color2="#f60" focus="100%" type="gradient"/>
                    </v:shape>
                    <v:shape id="AutoShape 15818" o:spid="_x0000_s378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" fillcolor="#ffcba9" strokecolor="#c00">
                      <v:fill color2="#f60" focusposition=".5,.5" focussize="" focus="100%" type="gradientRadial"/>
                    </v:shape>
                    <v:oval id="Oval 15819" o:spid="_x0000_s378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" fillcolor="#fff8ea" strokecolor="#c00">
                      <v:fill color2="#fc6" focusposition=".5,.5" focussize="" focus="100%" type="gradientRadial"/>
                    </v:oval>
                  </v:group>
                </v:group>
                <v:group id="Group 15820" o:spid="_x0000_s3790" style="position:absolute;left:3803;top:5295;width:2762;height:4458"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">
                  <v:shape id="Freeform 15821" o:spid="_x0000_s379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" path="m,307l577,448,1290,127,727,,,307e" strokeweight=".5pt">
                    <v:stroke endcap="round"/>
                    <v:path arrowok="t" o:connecttype="custom" o:connectlocs="0,200;375,291;839,83;473,0;0,200" o:connectangles="0,0,0,0,0"/>
                  </v:shape>
                  <v:shape id="Freeform 15822" o:spid="_x0000_s379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823" o:spid="_x0000_s379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824" o:spid="_x0000_s379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825" o:spid="_x0000_s379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" strokecolor="#676767" strokeweight=".5pt"/>
                  <v:oval id="Oval 15826" o:spid="_x0000_s379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" fillcolor="#33c" stroked="f" strokeweight="1pt"/>
                  <v:line id="Line 15827" o:spid="_x0000_s379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" strokecolor="#676767" strokeweight=".5pt"/>
                  <v:line id="Line 15828" o:spid="_x0000_s379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" strokecolor="#676767" strokeweight=".5pt"/>
                  <v:line id="Line 15829" o:spid="_x0000_s379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" strokecolor="#676767" strokeweight=".5pt"/>
                  <v:line id="Line 15830" o:spid="_x0000_s380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" strokecolor="#676767" strokeweight=".5pt">
                    <v:shadow color="#a9a9a9" offset="1pt,1pt"/>
                  </v:line>
                  <v:shape id="Freeform 15831" o:spid="_x0000_s380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" path="m,628l396,732,396,e" filled="f" strokecolor="#676767" strokeweight=".5pt">
                    <v:stroke endcap="round"/>
                    <v:path arrowok="t" o:connecttype="custom" o:connectlocs="0,410;256,477;256,0" o:connectangles="0,0,0"/>
                  </v:shape>
                  <v:shape id="Freeform 15832" o:spid="_x0000_s380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" path="m452,105l,,,1277e" filled="f" strokeweight=".5pt">
                    <v:stroke endcap="round"/>
                    <v:path arrowok="t" o:connecttype="custom" o:connectlocs="293,68;0,0;0,832" o:connectangles="0,0,0"/>
                  </v:shape>
                  <v:shape id="Freeform 15833" o:spid="_x0000_s380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5834" o:spid="_x0000_s380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" strokecolor="#676767" strokeweight=".5pt"/>
                  <v:line id="Line 15835" o:spid="_x0000_s380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" strokecolor="#676767" strokeweight=".5pt"/>
                  <v:line id="Line 15836" o:spid="_x0000_s380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" strokecolor="#676767" strokeweight=".5pt"/>
                  <v:shape id="Freeform 15837" o:spid="_x0000_s380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" path="m,l,48,151,81r,-48l,e" fillcolor="#a9a9a9" stroked="f" strokeweight="1pt">
                    <v:stroke endcap="round"/>
                    <v:path arrowok="t" o:connecttype="custom" o:connectlocs="0,0;0,32;99,53;99,22;0,0" o:connectangles="0,0,0,0,0"/>
                  </v:shape>
                  <v:line id="Line 15838" o:spid="_x0000_s380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" strokecolor="#919191" strokeweight=".5pt"/>
                  <v:shape id="Freeform 15839" o:spid="_x0000_s380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5840" o:spid="_x0000_s381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5841" o:spid="_x0000_s381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" path="m,14l,,53,15r,14l,14e" fillcolor="#33c" strokecolor="#33c" strokeweight="1pt">
                    <v:stroke endcap="round"/>
                    <v:path arrowok="t" o:connecttype="custom" o:connectlocs="0,9;0,0;35,10;35,18;0,9" o:connectangles="0,0,0,0,0"/>
                  </v:shape>
                  <v:shape id="Freeform 15842" o:spid="_x0000_s381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843" o:spid="_x0000_s381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5844" o:spid="_x0000_s381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5845" o:spid="_x0000_s3815" style="position:absolute;left:8686;top:14535;width:1632;height:3797"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">
                  <v:line id="Line 15846" o:spid="_x0000_s3816"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" strokeweight="3pt"/>
                  <v:line id="Line 15847" o:spid="_x0000_s3817"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" strokeweight="3pt">
                    <v:stroke endarrow="block"/>
                  </v:line>
                </v:group>
                <v:group id="Group 15848" o:spid="_x0000_s3818" style="position:absolute;left:6788;top:11068;width:2762;height:445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">
                  <v:shape id="Freeform 15849" o:spid="_x0000_s381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" path="m,307l577,448,1290,127,727,,,307e" strokeweight=".5pt">
                    <v:stroke endcap="round"/>
                    <v:path arrowok="t" o:connecttype="custom" o:connectlocs="0,200;375,291;839,83;473,0;0,200" o:connectangles="0,0,0,0,0"/>
                  </v:shape>
                  <v:shape id="Freeform 15850" o:spid="_x0000_s382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" path="m,292r,78l567,535,1251,92r,-92e" fillcolor="#969696" strokeweight=".5pt">
                    <v:stroke endcap="round"/>
                    <v:path arrowok="t" o:connecttype="custom" o:connectlocs="0,190;0,241;369,348;814,60;814,0" o:connectangles="0,0,0,0,0"/>
                  </v:shape>
                  <v:shape id="Freeform 15851" o:spid="_x0000_s382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852" o:spid="_x0000_s382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5853" o:spid="_x0000_s382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" strokecolor="#676767" strokeweight=".5pt"/>
                  <v:oval id="Oval 15854" o:spid="_x0000_s382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" fillcolor="#33c" stroked="f" strokeweight="1pt"/>
                  <v:line id="Line 15855" o:spid="_x0000_s382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" strokecolor="#676767" strokeweight=".5pt"/>
                  <v:line id="Line 15856" o:spid="_x0000_s382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" strokecolor="#676767" strokeweight=".5pt"/>
                  <v:line id="Line 15857" o:spid="_x0000_s382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" strokecolor="#676767" strokeweight=".5pt"/>
                  <v:line id="Line 15858" o:spid="_x0000_s382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" strokecolor="#676767" strokeweight=".5pt">
                    <v:shadow color="#a9a9a9" offset="1pt,1pt"/>
                  </v:line>
                  <v:shape id="Freeform 15859" o:spid="_x0000_s382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" path="m,628l396,732,396,e" filled="f" strokecolor="#676767" strokeweight=".5pt">
                    <v:stroke endcap="round"/>
                    <v:path arrowok="t" o:connecttype="custom" o:connectlocs="0,410;256,477;256,0" o:connectangles="0,0,0"/>
                  </v:shape>
                  <v:shape id="Freeform 15860" o:spid="_x0000_s383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" path="m452,105l,,,1277e" filled="f" strokeweight=".5pt">
                    <v:stroke endcap="round"/>
                    <v:path arrowok="t" o:connecttype="custom" o:connectlocs="293,68;0,0;0,832" o:connectangles="0,0,0"/>
                  </v:shape>
                  <v:shape id="Freeform 15861" o:spid="_x0000_s383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" path="m401,96l,,,725e" filled="f" fillcolor="#a9a9a9" strokeweight=".5pt">
                    <v:fill color2="#d1d1d1" focus="100%" type="gradientRadial">
                      <o:fill v:ext="view" type="gradientCenter"/>
                    </v:fill>
                    <v:stroke endcap="round"/>
                    <v:path arrowok="t" o:connecttype="custom" o:connectlocs="261,63;0,0;0,472" o:connectangles="0,0,0"/>
                  </v:shape>
                  <v:line id="Line 15862" o:spid="_x0000_s383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" strokecolor="#676767" strokeweight=".5pt"/>
                  <v:line id="Line 15863" o:spid="_x0000_s383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" strokecolor="#676767" strokeweight=".5pt"/>
                  <v:line id="Line 15864" o:spid="_x0000_s383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" strokecolor="#676767" strokeweight=".5pt"/>
                  <v:shape id="Freeform 15865" o:spid="_x0000_s383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" path="m,l,48,151,81r,-48l,e" fillcolor="#a9a9a9" stroked="f" strokeweight="1pt">
                    <v:stroke endcap="round"/>
                    <v:path arrowok="t" o:connecttype="custom" o:connectlocs="0,0;0,32;99,53;99,22;0,0" o:connectangles="0,0,0,0,0"/>
                  </v:shape>
                  <v:line id="Line 15866" o:spid="_x0000_s383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" strokecolor="#919191" strokeweight=".5pt"/>
                  <v:shape id="Freeform 15867" o:spid="_x0000_s383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868" o:spid="_x0000_s383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5869" o:spid="_x0000_s383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" path="m,14l,,53,15r,14l,14e" fillcolor="#33c" strokecolor="#33c" strokeweight="1pt">
                    <v:stroke endcap="round"/>
                    <v:path arrowok="t" o:connecttype="custom" o:connectlocs="0,9;0,0;35,10;35,18;0,9" o:connectangles="0,0,0,0,0"/>
                  </v:shape>
                  <v:shape id="Freeform 15870" o:spid="_x0000_s384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5871" o:spid="_x0000_s384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5872" o:spid="_x0000_s384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873" o:spid="_x0000_s3843" style="position:absolute;left:31;top:13989;width:7404;height:38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">
                  <v:rect id="Rectangle 15874" o:spid="_x0000_s38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" strokecolor="#919191">
                    <v:shadow on="t" color="#cecece"/>
                    <v:textbox inset=".90169mm,.90169mm,1.80339mm,.90169mm">
                      <w:txbxContent>
                        <w:p w14:paraId="6BFF6CB7" w14:textId="77777777" w:rsidR="006D28B7" w:rsidRPr="00771015" w:rsidRDefault="006D28B7" w:rsidP="0052055F">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IssuingCA</w:t>
                          </w:r>
                        </w:p>
                      </w:txbxContent>
                    </v:textbox>
                  </v:rect>
                  <v:group id="Group 15875" o:spid="_x0000_s38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">
                    <v:shape id="AutoShape 15876" o:spid="_x0000_s38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" adj="17843" fillcolor="#ffcba9" strokecolor="#c00">
                      <v:fill color2="#f60" focus="100%" type="gradient"/>
                    </v:shape>
                    <v:shape id="AutoShape 15877" o:spid="_x0000_s38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" fillcolor="#ffcba9" strokecolor="#c00">
                      <v:fill color2="#f60" focusposition=".5,.5" focussize="" focus="100%" type="gradientRadial"/>
                    </v:shape>
                    <v:oval id="Oval 15878" o:spid="_x0000_s38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" fillcolor="#fff8ea" strokecolor="#c00">
                      <v:fill color2="#fc6" focusposition=".5,.5" focussize="" focus="100%" type="gradientRadial"/>
                    </v:oval>
                  </v:group>
                </v:group>
                <v:group id="Group 15879" o:spid="_x0000_s3849" style="position:absolute;left:26619;top:14535;width:1625;height:3797"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">
                  <v:line id="Line 15880" o:spid="_x0000_s385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" strokeweight="3pt"/>
                  <v:line id="Line 15881" o:spid="_x0000_s385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" strokeweight="3pt">
                    <v:stroke endarrow="block"/>
                  </v:line>
                </v:group>
                <v:group id="Group 15882" o:spid="_x0000_s3852" style="position:absolute;left:34220;top:22136;width:6521;height:38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">
                  <v:rect id="Rectangle 15883" o:spid="_x0000_s385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" strokecolor="#919191">
                    <v:shadow on="t" color="#cecece"/>
                    <v:textbox inset=".90169mm,.90169mm,1.80339mm,.90169mm">
                      <w:txbxContent>
                        <w:p w14:paraId="248EED18"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user6</w:t>
                          </w:r>
                        </w:p>
                      </w:txbxContent>
                    </v:textbox>
                  </v:rect>
                  <v:group id="Group 15884" o:spid="_x0000_s385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">
                    <v:shape id="AutoShape 15885" o:spid="_x0000_s385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" adj="17843" fillcolor="#ffcba9" strokecolor="#c00">
                      <v:fill color2="#f60" focus="100%" type="gradient"/>
                    </v:shape>
                    <v:shape id="AutoShape 15886" o:spid="_x0000_s385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" fillcolor="#ffcba9" strokecolor="#c00">
                      <v:fill color2="#f60" focusposition=".5,.5" focussize="" focus="100%" type="gradientRadial"/>
                    </v:shape>
                    <v:oval id="Oval 15887" o:spid="_x0000_s385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" fillcolor="#fff8ea" strokecolor="#c00">
                      <v:fill color2="#fc6" focusposition=".5,.5" focussize="" focus="100%" type="gradientRadial"/>
                    </v:oval>
                  </v:group>
                </v:group>
                <v:group id="Group 15888" o:spid="_x0000_s3858" style="position:absolute;left:31508;top:22682;width:2331;height:2838"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">
                  <v:shape id="Freeform 15889" o:spid="_x0000_s3859"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5890" o:spid="_x0000_s3860"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" fillcolor="#919191" stroked="f" strokeweight="1pt"/>
                  <v:rect id="Rectangle 15891" o:spid="_x0000_s3861"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" fillcolor="#dadada" stroked="f" strokeweight="1pt"/>
                  <v:rect id="Rectangle 15892" o:spid="_x0000_s3862"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" fillcolor="#dadada" stroked="f" strokeweight="1pt"/>
                  <v:rect id="Rectangle 15893" o:spid="_x0000_s3863"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" fillcolor="#36f" stroked="f" strokeweight="1pt"/>
                  <v:shape id="Freeform 15894" o:spid="_x0000_s3864"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895" o:spid="_x0000_s3865"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" fillcolor="black" stroked="f" strokeweight="1pt"/>
                  <v:rect id="Rectangle 15896" o:spid="_x0000_s3866"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" fillcolor="#063de8" stroked="f" strokeweight="1pt"/>
                  <v:rect id="Rectangle 15897" o:spid="_x0000_s3867"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" fillcolor="black" stroked="f" strokeweight="1pt"/>
                  <v:rect id="Rectangle 15898" o:spid="_x0000_s3868"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" fillcolor="black" stroked="f" strokeweight="1pt"/>
                  <v:rect id="Rectangle 15899" o:spid="_x0000_s3869"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" fillcolor="blue" stroked="f" strokecolor="#9234db" strokeweight="1pt"/>
                  <v:rect id="Rectangle 15900" o:spid="_x0000_s3870"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" fillcolor="blue" stroked="f" strokecolor="#9234db" strokeweight="1pt"/>
                  <v:rect id="Rectangle 15901" o:spid="_x0000_s3871"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" fillcolor="blue" stroked="f" strokecolor="#9234db" strokeweight="1pt"/>
                  <v:rect id="Rectangle 15902" o:spid="_x0000_s3872"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" fillcolor="blue" stroked="f" strokecolor="#9234db" strokeweight="1pt"/>
                  <v:rect id="Rectangle 15903" o:spid="_x0000_s3873"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" fillcolor="blue" stroked="f" strokecolor="#9234db" strokeweight="1pt"/>
                  <v:rect id="Rectangle 15904" o:spid="_x0000_s3874"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" fillcolor="black" stroked="f" strokeweight="1pt"/>
                  <v:rect id="Rectangle 15905" o:spid="_x0000_s3875"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" fillcolor="#dadada" stroked="f" strokeweight="1pt"/>
                  <v:rect id="Rectangle 15906" o:spid="_x0000_s3876"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" fillcolor="#dadada" stroked="f" strokeweight="1pt"/>
                  <v:rect id="Rectangle 15907" o:spid="_x0000_s3877"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" fillcolor="#dadada" stroked="f" strokeweight="1pt"/>
                  <v:rect id="Rectangle 15908" o:spid="_x0000_s3878"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" fillcolor="blue" stroked="f" strokecolor="#9234db" strokeweight="1pt"/>
                  <v:rect id="Rectangle 15909" o:spid="_x0000_s3879"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" fillcolor="#36f" stroked="f" strokeweight="1pt"/>
                  <v:rect id="Rectangle 15910" o:spid="_x0000_s3880"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" fillcolor="blue" stroked="f" strokecolor="#9234db" strokeweight="1pt"/>
                  <v:rect id="Rectangle 15911" o:spid="_x0000_s3881"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" fillcolor="blue" stroked="f" strokecolor="#9234db" strokeweight="1pt"/>
                  <v:rect id="Rectangle 15912" o:spid="_x0000_s3882"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" fillcolor="blue" stroked="f" strokecolor="#9234db" strokeweight="1pt"/>
                  <v:rect id="Rectangle 15913" o:spid="_x0000_s3883"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" fillcolor="black" stroked="f" strokeweight="1pt"/>
                  <v:rect id="Rectangle 15914" o:spid="_x0000_s3884"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" fillcolor="blue" stroked="f" strokecolor="#9234db" strokeweight="1pt"/>
                  <v:rect id="Rectangle 15915" o:spid="_x0000_s3885"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" fillcolor="blue" stroked="f" strokecolor="#9234db" strokeweight="1pt"/>
                  <v:rect id="Rectangle 15916" o:spid="_x0000_s3886"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" fillcolor="blue" stroked="f" strokecolor="#9234db" strokeweight="1pt"/>
                  <v:rect id="Rectangle 15917" o:spid="_x0000_s3887"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" fillcolor="black" stroked="f" strokeweight="1pt"/>
                  <v:rect id="Rectangle 15918" o:spid="_x0000_s3888"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" fillcolor="black" stroked="f" strokeweight="1pt"/>
                  <v:rect id="Rectangle 15919" o:spid="_x0000_s3889"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" fillcolor="blue" stroked="f" strokecolor="#9234db" strokeweight="1pt"/>
                </v:group>
                <v:group id="Group 15920" o:spid="_x0000_s3890" style="position:absolute;left:24987;top:10731;width:2762;height:4458"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">
                  <v:shape id="Freeform 15921" o:spid="_x0000_s389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" path="m,307l577,448,1290,127,727,,,307e" strokeweight=".5pt">
                    <v:stroke endcap="round"/>
                    <v:path arrowok="t" o:connecttype="custom" o:connectlocs="0,200;375,291;839,83;473,0;0,200" o:connectangles="0,0,0,0,0"/>
                  </v:shape>
                  <v:shape id="Freeform 15922" o:spid="_x0000_s389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923" o:spid="_x0000_s389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924" o:spid="_x0000_s389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5925" o:spid="_x0000_s389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" strokecolor="#676767" strokeweight=".5pt"/>
                  <v:oval id="Oval 15926" o:spid="_x0000_s389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" fillcolor="#33c" stroked="f" strokeweight="1pt"/>
                  <v:line id="Line 15927" o:spid="_x0000_s389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" strokecolor="#676767" strokeweight=".5pt"/>
                  <v:line id="Line 15928" o:spid="_x0000_s389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" strokecolor="#676767" strokeweight=".5pt"/>
                  <v:line id="Line 15929" o:spid="_x0000_s389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" strokecolor="#676767" strokeweight=".5pt"/>
                  <v:line id="Line 15930" o:spid="_x0000_s390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" strokecolor="#676767" strokeweight=".5pt">
                    <v:shadow color="#a9a9a9" offset="1pt,1pt"/>
                  </v:line>
                  <v:shape id="Freeform 15931" o:spid="_x0000_s390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" path="m,628l396,732,396,e" filled="f" strokecolor="#676767" strokeweight=".5pt">
                    <v:stroke endcap="round"/>
                    <v:path arrowok="t" o:connecttype="custom" o:connectlocs="0,410;256,477;256,0" o:connectangles="0,0,0"/>
                  </v:shape>
                  <v:shape id="Freeform 15932" o:spid="_x0000_s390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" path="m452,105l,,,1277e" filled="f" strokeweight=".5pt">
                    <v:stroke endcap="round"/>
                    <v:path arrowok="t" o:connecttype="custom" o:connectlocs="293,68;0,0;0,832" o:connectangles="0,0,0"/>
                  </v:shape>
                  <v:shape id="Freeform 15933" o:spid="_x0000_s390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5934" o:spid="_x0000_s390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" strokecolor="#676767" strokeweight=".5pt"/>
                  <v:line id="Line 15935" o:spid="_x0000_s390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" strokecolor="#676767" strokeweight=".5pt"/>
                  <v:line id="Line 15936" o:spid="_x0000_s390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" strokecolor="#676767" strokeweight=".5pt"/>
                  <v:shape id="Freeform 15937" o:spid="_x0000_s390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" path="m,l,48,151,81r,-48l,e" fillcolor="#a9a9a9" stroked="f" strokeweight="1pt">
                    <v:stroke endcap="round"/>
                    <v:path arrowok="t" o:connecttype="custom" o:connectlocs="0,0;0,32;99,53;99,22;0,0" o:connectangles="0,0,0,0,0"/>
                  </v:shape>
                  <v:line id="Line 15938" o:spid="_x0000_s390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" strokecolor="#919191" strokeweight=".5pt"/>
                  <v:shape id="Freeform 15939" o:spid="_x0000_s390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5940" o:spid="_x0000_s391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5941" o:spid="_x0000_s391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" path="m,14l,,53,15r,14l,14e" fillcolor="#33c" strokecolor="#33c" strokeweight="1pt">
                    <v:stroke endcap="round"/>
                    <v:path arrowok="t" o:connecttype="custom" o:connectlocs="0,9;0,0;35,10;35,18;0,9" o:connectangles="0,0,0,0,0"/>
                  </v:shape>
                  <v:shape id="Freeform 15942" o:spid="_x0000_s391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5943" o:spid="_x0000_s391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5944" o:spid="_x0000_s391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945" o:spid="_x0000_s3915" style="position:absolute;left:29876;top:19964;width:1632;height:380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">
                  <v:line id="Line 15946" o:spid="_x0000_s3916"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" strokeweight="3pt"/>
                  <v:line id="Line 15947" o:spid="_x0000_s3917"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" strokeweight="3pt">
                    <v:stroke endarrow="block"/>
                  </v:line>
                </v:group>
                <v:group id="Group 15948" o:spid="_x0000_s3918" style="position:absolute;left:27978;top:16497;width:2762;height:4464"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">
                  <v:shape id="Freeform 15949" o:spid="_x0000_s391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" path="m,307l577,448,1290,127,727,,,307e" strokeweight=".5pt">
                    <v:stroke endcap="round"/>
                    <v:path arrowok="t" o:connecttype="custom" o:connectlocs="0,200;375,291;839,83;473,0;0,200" o:connectangles="0,0,0,0,0"/>
                  </v:shape>
                  <v:shape id="Freeform 15950" o:spid="_x0000_s392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5951" o:spid="_x0000_s392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5952" o:spid="_x0000_s392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5953" o:spid="_x0000_s392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" strokecolor="#676767" strokeweight=".5pt"/>
                  <v:oval id="Oval 15954" o:spid="_x0000_s392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" fillcolor="#33c" stroked="f" strokeweight="1pt"/>
                  <v:line id="Line 15955" o:spid="_x0000_s392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" strokecolor="#676767" strokeweight=".5pt"/>
                  <v:line id="Line 15956" o:spid="_x0000_s392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" strokecolor="#676767" strokeweight=".5pt"/>
                  <v:line id="Line 15957" o:spid="_x0000_s392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" strokecolor="#676767" strokeweight=".5pt"/>
                  <v:line id="Line 15958" o:spid="_x0000_s392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" strokecolor="#676767" strokeweight=".5pt">
                    <v:shadow color="#a9a9a9" offset="1pt,1pt"/>
                  </v:line>
                  <v:shape id="Freeform 15959" o:spid="_x0000_s392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" path="m,628l396,732,396,e" filled="f" strokecolor="#676767" strokeweight=".5pt">
                    <v:stroke endcap="round"/>
                    <v:path arrowok="t" o:connecttype="custom" o:connectlocs="0,410;256,477;256,0" o:connectangles="0,0,0"/>
                  </v:shape>
                  <v:shape id="Freeform 15960" o:spid="_x0000_s393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" path="m452,105l,,,1277e" filled="f" strokeweight=".5pt">
                    <v:stroke endcap="round"/>
                    <v:path arrowok="t" o:connecttype="custom" o:connectlocs="293,68;0,0;0,832" o:connectangles="0,0,0"/>
                  </v:shape>
                  <v:shape id="Freeform 15961" o:spid="_x0000_s393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" path="m401,96l,,,725e" filled="f" fillcolor="#a9a9a9" strokeweight=".5pt">
                    <v:fill color2="#d1d1d1" focus="100%" type="gradientRadial">
                      <o:fill v:ext="view" type="gradientCenter"/>
                    </v:fill>
                    <v:stroke endcap="round"/>
                    <v:path arrowok="t" o:connecttype="custom" o:connectlocs="261,63;0,0;0,472" o:connectangles="0,0,0"/>
                  </v:shape>
                  <v:line id="Line 15962" o:spid="_x0000_s393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" strokecolor="#676767" strokeweight=".5pt"/>
                  <v:line id="Line 15963" o:spid="_x0000_s393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" strokecolor="#676767" strokeweight=".5pt"/>
                  <v:line id="Line 15964" o:spid="_x0000_s393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" strokecolor="#676767" strokeweight=".5pt"/>
                  <v:shape id="Freeform 15965" o:spid="_x0000_s393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" path="m,l,48,151,81r,-48l,e" fillcolor="#a9a9a9" stroked="f" strokeweight="1pt">
                    <v:stroke endcap="round"/>
                    <v:path arrowok="t" o:connecttype="custom" o:connectlocs="0,0;0,32;99,53;99,22;0,0" o:connectangles="0,0,0,0,0"/>
                  </v:shape>
                  <v:line id="Line 15966" o:spid="_x0000_s393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" strokecolor="#919191" strokeweight=".5pt"/>
                  <v:shape id="Freeform 15967" o:spid="_x0000_s393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5968" o:spid="_x0000_s393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5969" o:spid="_x0000_s393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5970" o:spid="_x0000_s394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5971" o:spid="_x0000_s394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5972" o:spid="_x0000_s394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5973" o:spid="_x0000_s3943" style="position:absolute;left:29876;top:15621;width:6522;height:3797"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BM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">
                  <v:rect id="Rectangle 15974" o:spid="_x0000_s39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" strokecolor="#919191">
                    <v:shadow on="t" color="#cecece"/>
                    <v:textbox inset=".90169mm,.90169mm,1.80339mm,.90169mm">
                      <w:txbxContent>
                        <w:p w14:paraId="6BF9A504"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SubCA</w:t>
                          </w:r>
                        </w:p>
                      </w:txbxContent>
                    </v:textbox>
                  </v:rect>
                  <v:group id="Group 15975" o:spid="_x0000_s39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">
                    <v:shape id="AutoShape 15976" o:spid="_x0000_s39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" adj="17843" fillcolor="#ffcba9" strokecolor="#c00">
                      <v:fill color2="#f60" focus="100%" type="gradient"/>
                    </v:shape>
                    <v:shape id="AutoShape 15977" o:spid="_x0000_s39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" fillcolor="#ffcba9" strokecolor="#c00">
                      <v:fill color2="#f60" focusposition=".5,.5" focussize="" focus="100%" type="gradientRadial"/>
                    </v:shape>
                    <v:oval id="Oval 15978" o:spid="_x0000_s39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" fillcolor="#fff8ea" strokecolor="#c00">
                      <v:fill color2="#fc6" focusposition=".5,.5" focussize="" focus="100%" type="gradientRadial"/>
                    </v:oval>
                  </v:group>
                </v:group>
                <v:group id="Group 15979" o:spid="_x0000_s3949" style="position:absolute;left:46177;top:8559;width:1625;height:3798"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">
                  <v:line id="Line 15980" o:spid="_x0000_s395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" strokeweight="3pt"/>
                  <v:line id="Line 15981" o:spid="_x0000_s395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" strokeweight="3pt">
                    <v:stroke endarrow="block"/>
                  </v:line>
                </v:group>
                <v:group id="Group 15982" o:spid="_x0000_s3952" style="position:absolute;left:53778;top:16160;width:6521;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">
                  <v:rect id="Rectangle 15983" o:spid="_x0000_s395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" strokecolor="#919191">
                    <v:shadow on="t" color="#cecece"/>
                    <v:textbox inset=".90169mm,.90169mm,1.80339mm,.90169mm">
                      <w:txbxContent>
                        <w:p w14:paraId="127DDB4F"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user2</w:t>
                          </w:r>
                        </w:p>
                      </w:txbxContent>
                    </v:textbox>
                  </v:rect>
                  <v:group id="Group 15984" o:spid="_x0000_s395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">
                    <v:shape id="AutoShape 15985" o:spid="_x0000_s395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" adj="17843" fillcolor="#ffcba9" strokecolor="#c00">
                      <v:fill color2="#f60" focus="100%" type="gradient"/>
                    </v:shape>
                    <v:shape id="AutoShape 15986" o:spid="_x0000_s395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" fillcolor="#ffcba9" strokecolor="#c00">
                      <v:fill color2="#f60" focusposition=".5,.5" focussize="" focus="100%" type="gradientRadial"/>
                    </v:shape>
                    <v:oval id="Oval 15987" o:spid="_x0000_s395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" fillcolor="#fff8ea" strokecolor="#c00">
                      <v:fill color2="#fc6" focusposition=".5,.5" focussize="" focus="100%" type="gradientRadial"/>
                    </v:oval>
                  </v:group>
                </v:group>
                <v:group id="Group 15988" o:spid="_x0000_s3958" style="position:absolute;left:51066;top:16706;width:2324;height:2839"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Pz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">
                  <v:shape id="Freeform 15989" o:spid="_x0000_s3959"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" path="m488,14r,483l285,497r,235l,732,,,488,14e" stroked="f" strokeweight="1pt">
                    <v:stroke endcap="round"/>
                    <v:path arrowok="t" o:connecttype="custom" o:connectlocs="488,14;488,497;285,497;285,732;0,732;0,0;488,14" o:connectangles="0,0,0,0,0,0,0"/>
                  </v:shape>
                  <v:rect id="Rectangle 15990" o:spid="_x0000_s3960"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" fillcolor="#919191" stroked="f" strokeweight="1pt"/>
                  <v:rect id="Rectangle 15991" o:spid="_x0000_s3961"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" fillcolor="#dadada" stroked="f" strokeweight="1pt"/>
                  <v:rect id="Rectangle 15992" o:spid="_x0000_s3962"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" fillcolor="#dadada" stroked="f" strokeweight="1pt"/>
                  <v:rect id="Rectangle 15993" o:spid="_x0000_s3963"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" fillcolor="#36f" stroked="f" strokeweight="1pt"/>
                  <v:shape id="Freeform 15994" o:spid="_x0000_s3964"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5995" o:spid="_x0000_s3965"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" fillcolor="black" stroked="f" strokeweight="1pt"/>
                  <v:rect id="Rectangle 15996" o:spid="_x0000_s3966"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" fillcolor="#063de8" stroked="f" strokeweight="1pt"/>
                  <v:rect id="Rectangle 15997" o:spid="_x0000_s3967"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" fillcolor="black" stroked="f" strokeweight="1pt"/>
                  <v:rect id="Rectangle 15998" o:spid="_x0000_s3968"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" fillcolor="black" stroked="f" strokeweight="1pt"/>
                  <v:rect id="Rectangle 15999" o:spid="_x0000_s3969"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" fillcolor="blue" stroked="f" strokecolor="#9234db" strokeweight="1pt"/>
                  <v:rect id="Rectangle 16000" o:spid="_x0000_s3970"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" fillcolor="blue" stroked="f" strokecolor="#9234db" strokeweight="1pt"/>
                  <v:rect id="Rectangle 16001" o:spid="_x0000_s3971"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" fillcolor="blue" stroked="f" strokecolor="#9234db" strokeweight="1pt"/>
                  <v:rect id="Rectangle 16002" o:spid="_x0000_s3972"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" fillcolor="blue" stroked="f" strokecolor="#9234db" strokeweight="1pt"/>
                  <v:rect id="Rectangle 16003" o:spid="_x0000_s3973"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" fillcolor="blue" stroked="f" strokecolor="#9234db" strokeweight="1pt"/>
                  <v:rect id="Rectangle 16004" o:spid="_x0000_s3974"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" fillcolor="black" stroked="f" strokeweight="1pt"/>
                  <v:rect id="Rectangle 16005" o:spid="_x0000_s3975"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" fillcolor="#dadada" stroked="f" strokeweight="1pt"/>
                  <v:rect id="Rectangle 16006" o:spid="_x0000_s3976"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" fillcolor="#dadada" stroked="f" strokeweight="1pt"/>
                  <v:rect id="Rectangle 16007" o:spid="_x0000_s3977"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" fillcolor="#dadada" stroked="f" strokeweight="1pt"/>
                  <v:rect id="Rectangle 16008" o:spid="_x0000_s3978"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" fillcolor="blue" stroked="f" strokecolor="#9234db" strokeweight="1pt"/>
                  <v:rect id="Rectangle 16009" o:spid="_x0000_s3979"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" fillcolor="#36f" stroked="f" strokeweight="1pt"/>
                  <v:rect id="Rectangle 16010" o:spid="_x0000_s3980"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" fillcolor="blue" stroked="f" strokecolor="#9234db" strokeweight="1pt"/>
                  <v:rect id="Rectangle 16011" o:spid="_x0000_s3981"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" fillcolor="blue" stroked="f" strokecolor="#9234db" strokeweight="1pt"/>
                  <v:rect id="Rectangle 16012" o:spid="_x0000_s3982"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" fillcolor="blue" stroked="f" strokecolor="#9234db" strokeweight="1pt"/>
                  <v:rect id="Rectangle 16013" o:spid="_x0000_s3983"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" fillcolor="black" stroked="f" strokeweight="1pt"/>
                  <v:rect id="Rectangle 16014" o:spid="_x0000_s3984"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" fillcolor="blue" stroked="f" strokecolor="#9234db" strokeweight="1pt"/>
                  <v:rect id="Rectangle 16015" o:spid="_x0000_s3985"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" fillcolor="blue" stroked="f" strokecolor="#9234db" strokeweight="1pt"/>
                  <v:rect id="Rectangle 16016" o:spid="_x0000_s3986"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" fillcolor="blue" stroked="f" strokecolor="#9234db" strokeweight="1pt"/>
                  <v:rect id="Rectangle 16017" o:spid="_x0000_s3987"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" fillcolor="black" stroked="f" strokeweight="1pt"/>
                  <v:rect id="Rectangle 16018" o:spid="_x0000_s3988"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" fillcolor="black" stroked="f" strokeweight="1pt"/>
                  <v:rect id="Rectangle 16019" o:spid="_x0000_s3989"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" fillcolor="blue" stroked="f" strokecolor="#9234db" strokeweight="1pt"/>
                </v:group>
                <v:group id="Group 16020" o:spid="_x0000_s3990" style="position:absolute;left:44545;top:4756;width:2762;height:4451"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">
                  <v:shape id="Freeform 16021" o:spid="_x0000_s399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" path="m,307l577,448,1290,127,727,,,307e" strokeweight=".5pt">
                    <v:stroke endcap="round"/>
                    <v:path arrowok="t" o:connecttype="custom" o:connectlocs="0,200;375,291;839,83;473,0;0,200" o:connectangles="0,0,0,0,0"/>
                  </v:shape>
                  <v:shape id="Freeform 16022" o:spid="_x0000_s399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6023" o:spid="_x0000_s399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024" o:spid="_x0000_s399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6025" o:spid="_x0000_s399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" strokecolor="#676767" strokeweight=".5pt"/>
                  <v:oval id="Oval 16026" o:spid="_x0000_s399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" fillcolor="#33c" stroked="f" strokeweight="1pt"/>
                  <v:line id="Line 16027" o:spid="_x0000_s399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" strokecolor="#676767" strokeweight=".5pt"/>
                  <v:line id="Line 16028" o:spid="_x0000_s399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" strokecolor="#676767" strokeweight=".5pt"/>
                  <v:line id="Line 16029" o:spid="_x0000_s399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" strokecolor="#676767" strokeweight=".5pt"/>
                  <v:line id="Line 16030" o:spid="_x0000_s400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" strokecolor="#676767" strokeweight=".5pt">
                    <v:shadow color="#a9a9a9" offset="1pt,1pt"/>
                  </v:line>
                  <v:shape id="Freeform 16031" o:spid="_x0000_s400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" path="m,628l396,732,396,e" filled="f" strokecolor="#676767" strokeweight=".5pt">
                    <v:stroke endcap="round"/>
                    <v:path arrowok="t" o:connecttype="custom" o:connectlocs="0,410;256,477;256,0" o:connectangles="0,0,0"/>
                  </v:shape>
                  <v:shape id="Freeform 16032" o:spid="_x0000_s400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" path="m452,105l,,,1277e" filled="f" strokeweight=".5pt">
                    <v:stroke endcap="round"/>
                    <v:path arrowok="t" o:connecttype="custom" o:connectlocs="293,68;0,0;0,832" o:connectangles="0,0,0"/>
                  </v:shape>
                  <v:shape id="Freeform 16033" o:spid="_x0000_s400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6034" o:spid="_x0000_s400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" strokecolor="#676767" strokeweight=".5pt"/>
                  <v:line id="Line 16035" o:spid="_x0000_s400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" strokecolor="#676767" strokeweight=".5pt"/>
                  <v:line id="Line 16036" o:spid="_x0000_s400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" strokecolor="#676767" strokeweight=".5pt"/>
                  <v:shape id="Freeform 16037" o:spid="_x0000_s400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" path="m,l,48,151,81r,-48l,e" fillcolor="#a9a9a9" stroked="f" strokeweight="1pt">
                    <v:stroke endcap="round"/>
                    <v:path arrowok="t" o:connecttype="custom" o:connectlocs="0,0;0,32;99,53;99,22;0,0" o:connectangles="0,0,0,0,0"/>
                  </v:shape>
                  <v:line id="Line 16038" o:spid="_x0000_s400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" strokecolor="#919191" strokeweight=".5pt"/>
                  <v:shape id="Freeform 16039" o:spid="_x0000_s400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6040" o:spid="_x0000_s401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6041" o:spid="_x0000_s401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6042" o:spid="_x0000_s401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6043" o:spid="_x0000_s401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6044" o:spid="_x0000_s401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6045" o:spid="_x0000_s4015" style="position:absolute;left:49434;top:13989;width:1632;height:380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">
                  <v:line id="Line 16046" o:spid="_x0000_s4016"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" strokeweight="3pt"/>
                  <v:line id="Line 16047" o:spid="_x0000_s4017"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" strokeweight="3pt">
                    <v:stroke endarrow="block"/>
                  </v:line>
                </v:group>
                <v:group id="Group 16048" o:spid="_x0000_s4018" style="position:absolute;left:47529;top:10528;width:2763;height:4458"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">
                  <v:shape id="Freeform 16049" o:spid="_x0000_s4019"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" path="m,307l577,448,1290,127,727,,,307e" strokeweight=".5pt">
                    <v:stroke endcap="round"/>
                    <v:path arrowok="t" o:connecttype="custom" o:connectlocs="0,200;375,291;839,83;473,0;0,200" o:connectangles="0,0,0,0,0"/>
                  </v:shape>
                  <v:shape id="Freeform 16050" o:spid="_x0000_s4020"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" path="m,292r,78l567,535,1251,92r,-92e" fillcolor="#969696" strokeweight=".5pt">
                    <v:stroke endcap="round"/>
                    <v:path arrowok="t" o:connecttype="custom" o:connectlocs="0,190;0,241;369,348;814,60;814,0" o:connectangles="0,0,0,0,0"/>
                  </v:shape>
                  <v:shape id="Freeform 16051" o:spid="_x0000_s4021"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052" o:spid="_x0000_s4022"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6053" o:spid="_x0000_s4023"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" strokecolor="#676767" strokeweight=".5pt"/>
                  <v:oval id="Oval 16054" o:spid="_x0000_s4024"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" fillcolor="#33c" stroked="f" strokeweight="1pt"/>
                  <v:line id="Line 16055" o:spid="_x0000_s4025"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" strokecolor="#676767" strokeweight=".5pt"/>
                  <v:line id="Line 16056" o:spid="_x0000_s4026"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" strokecolor="#676767" strokeweight=".5pt"/>
                  <v:line id="Line 16057" o:spid="_x0000_s4027"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" strokecolor="#676767" strokeweight=".5pt"/>
                  <v:line id="Line 16058" o:spid="_x0000_s4028"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" strokecolor="#676767" strokeweight=".5pt">
                    <v:shadow color="#a9a9a9" offset="1pt,1pt"/>
                  </v:line>
                  <v:shape id="Freeform 16059" o:spid="_x0000_s4029"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" path="m,628l396,732,396,e" filled="f" strokecolor="#676767" strokeweight=".5pt">
                    <v:stroke endcap="round"/>
                    <v:path arrowok="t" o:connecttype="custom" o:connectlocs="0,410;256,477;256,0" o:connectangles="0,0,0"/>
                  </v:shape>
                  <v:shape id="Freeform 16060" o:spid="_x0000_s4030"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" path="m452,105l,,,1277e" filled="f" strokeweight=".5pt">
                    <v:stroke endcap="round"/>
                    <v:path arrowok="t" o:connecttype="custom" o:connectlocs="293,68;0,0;0,832" o:connectangles="0,0,0"/>
                  </v:shape>
                  <v:shape id="Freeform 16061" o:spid="_x0000_s4031"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" path="m401,96l,,,725e" filled="f" fillcolor="#a9a9a9" strokeweight=".5pt">
                    <v:fill color2="#d1d1d1" focus="100%" type="gradientRadial">
                      <o:fill v:ext="view" type="gradientCenter"/>
                    </v:fill>
                    <v:stroke endcap="round"/>
                    <v:path arrowok="t" o:connecttype="custom" o:connectlocs="261,63;0,0;0,472" o:connectangles="0,0,0"/>
                  </v:shape>
                  <v:line id="Line 16062" o:spid="_x0000_s4032"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" strokecolor="#676767" strokeweight=".5pt"/>
                  <v:line id="Line 16063" o:spid="_x0000_s4033"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" strokecolor="#676767" strokeweight=".5pt"/>
                  <v:line id="Line 16064" o:spid="_x0000_s4034"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" strokecolor="#676767" strokeweight=".5pt"/>
                  <v:shape id="Freeform 16065" o:spid="_x0000_s4035"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" path="m,l,48,151,81r,-48l,e" fillcolor="#a9a9a9" stroked="f" strokeweight="1pt">
                    <v:stroke endcap="round"/>
                    <v:path arrowok="t" o:connecttype="custom" o:connectlocs="0,0;0,32;99,53;99,22;0,0" o:connectangles="0,0,0,0,0"/>
                  </v:shape>
                  <v:line id="Line 16066" o:spid="_x0000_s4036"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" strokecolor="#919191" strokeweight=".5pt"/>
                  <v:shape id="Freeform 16067" o:spid="_x0000_s4037"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068" o:spid="_x0000_s4038"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6069" o:spid="_x0000_s4039"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" path="m,14l,,53,15r,14l,14e" fillcolor="#33c" strokecolor="#33c" strokeweight="1pt">
                    <v:stroke endcap="round"/>
                    <v:path arrowok="t" o:connecttype="custom" o:connectlocs="0,9;0,0;35,10;35,18;0,9" o:connectangles="0,0,0,0,0"/>
                  </v:shape>
                  <v:shape id="Freeform 16070" o:spid="_x0000_s4040"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6071" o:spid="_x0000_s4041"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6072" o:spid="_x0000_s4042"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6073" o:spid="_x0000_s4043" style="position:absolute;left:49434;top:9645;width:7665;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">
                  <v:rect id="Rectangle 16074" o:spid="_x0000_s40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" strokecolor="#919191">
                    <v:shadow on="t" color="#cecece"/>
                    <v:textbox inset=".90169mm,.90169mm,1.80339mm,.90169mm">
                      <w:txbxContent>
                        <w:p w14:paraId="4CFF05A8"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PolicyCA</w:t>
                          </w:r>
                        </w:p>
                      </w:txbxContent>
                    </v:textbox>
                  </v:rect>
                  <v:group id="Group 16075" o:spid="_x0000_s40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">
                    <v:shape id="AutoShape 16076" o:spid="_x0000_s40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" adj="17843" fillcolor="#ffcba9" strokecolor="#c00">
                      <v:fill color2="#f60" focus="100%" type="gradient"/>
                    </v:shape>
                    <v:shape id="AutoShape 16077" o:spid="_x0000_s40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" fillcolor="#ffcba9" strokecolor="#c00">
                      <v:fill color2="#f60" focusposition=".5,.5" focussize="" focus="100%" type="gradientRadial"/>
                    </v:shape>
                    <v:oval id="Oval 16078" o:spid="_x0000_s40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" fillcolor="#fff8ea" strokecolor="#c00">
                      <v:fill color2="#fc6" focusposition=".5,.5" focussize="" focus="100%" type="gradientRadial"/>
                    </v:oval>
                  </v:group>
                </v:group>
                <v:group id="Group 16079" o:spid="_x0000_s4049" style="position:absolute;left:27495;width:7328;height:38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">
                  <v:rect id="Rectangle 16080" o:spid="_x0000_s405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" strokecolor="#919191">
                    <v:shadow on="t" color="#cecece"/>
                    <v:textbox inset=".90169mm,.90169mm,1.80339mm,.90169mm">
                      <w:txbxContent>
                        <w:p w14:paraId="501EA430" w14:textId="77777777" w:rsidR="006D28B7" w:rsidRPr="00771015" w:rsidRDefault="006D28B7" w:rsidP="00F954C1">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6081" o:spid="_x0000_s405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">
                    <v:shape id="AutoShape 16082" o:spid="_x0000_s405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" adj="17843" fillcolor="#ffcba9" strokecolor="#c00">
                      <v:fill color2="#f60" focus="100%" type="gradient"/>
                    </v:shape>
                    <v:shape id="AutoShape 16083" o:spid="_x0000_s405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" fillcolor="#ffcba9" strokecolor="#c00">
                      <v:fill color2="#f60" focusposition=".5,.5" focussize="" focus="100%" type="gradientRadial"/>
                    </v:shape>
                    <v:oval id="Oval 16084" o:spid="_x0000_s405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" fillcolor="#fff8ea" strokecolor="#c00">
                      <v:fill color2="#fc6" focusposition=".5,.5" focussize="" focus="100%" type="gradientRadial"/>
                    </v:oval>
                  </v:group>
                </v:group>
                <v:shape id="Freeform 16085" o:spid="_x0000_s4055" style="position:absolute;left:9709;top:4210;width:14192;height:8350;visibility:visible;mso-wrap-style:square;v-text-anchor:top" coordsize="125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" path="m,738c122,693,523,591,732,468,941,345,1145,97,1254,e" filled="f" strokeweight="2.25pt">
                  <v:stroke endarrow="block"/>
                  <v:path arrowok="t" o:connecttype="custom" o:connectlocs="0,835025;828447,529528;1419225,0" o:connectangles="0,0,0"/>
                </v:shape>
                <v:shape id="Freeform 16086" o:spid="_x0000_s4056" style="position:absolute;left:6858;top:3124;width:17043;height:4273;visibility:visible;mso-wrap-style:square;v-text-anchor:top" coordsize="150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" path="m1506,c1397,47,1103,219,852,282,601,345,177,358,,378e" filled="f" strokeweight="2.25pt">
                  <v:stroke endarrow="block"/>
                  <v:path arrowok="t" o:connecttype="custom" o:connectlocs="1704340,0;964208,318820;0,427355" o:connectangles="0,0,0"/>
                </v:shape>
                <v:shape id="Freeform 16087" o:spid="_x0000_s4057" style="position:absolute;left:27698;top:3124;width:19901;height:10115;visibility:visible;mso-wrap-style:square;v-text-anchor:top" coordsize="1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" path="m1758,894c1614,826,1187,635,894,486,601,337,186,101,,e" filled="f" strokeweight="2.25pt">
                  <v:stroke endarrow="block"/>
                  <v:path arrowok="t" o:connecttype="custom" o:connectlocs="1990090,1011555;1012025,549906;0,0" o:connectangles="0,0,0"/>
                </v:shape>
                <v:shape id="Freeform 16088" o:spid="_x0000_s4058" style="position:absolute;left:27698;top:2584;width:16567;height:4680;visibility:visible;mso-wrap-style:square;v-text-anchor:top" coordsize="14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" path="m1464,414c1354,391,1048,345,804,276,560,207,167,57,,e" filled="f" strokeweight="2.25pt">
                  <v:stroke startarrow="block"/>
                  <v:path arrowok="t" o:connecttype="custom" o:connectlocs="1656715,467995;909835,311997;0,0" o:connectangles="0,0,0"/>
                </v:shape>
                <v:shape id="Freeform 16089" o:spid="_x0000_s4059" style="position:absolute;left:23806;top:5295;width:1181;height:7881;visibility:visible;mso-wrap-style:square;v-text-anchor:top" coordsize="10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" path="m104,c88,88,16,412,8,528,,644,46,661,56,696e" filled="f" strokeweight="2.25pt">
                  <v:stroke endarrow="block"/>
                  <v:path arrowok="t" o:connecttype="custom" o:connectlocs="118110,0;9085,597820;63598,788035" o:connectangles="0,0,0"/>
                </v:shape>
                <v:group id="Group 16090" o:spid="_x0000_s4060" style="position:absolute;left:26619;top:10185;width:6515;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">
                  <v:rect id="Rectangle 16091" o:spid="_x0000_s406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" strokecolor="#919191">
                    <v:shadow on="t" color="#cecece"/>
                    <v:textbox inset=".90169mm,.90169mm,1.80339mm,.90169mm">
                      <w:txbxContent>
                        <w:p w14:paraId="353F0E4B"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v:textbox>
                  </v:rect>
                  <v:group id="Group 16092" o:spid="_x0000_s406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">
                    <v:shape id="AutoShape 16093" o:spid="_x0000_s406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" adj="17843" fillcolor="#ffcba9" strokecolor="#c00">
                      <v:fill color2="#f60" focus="100%" type="gradient"/>
                    </v:shape>
                    <v:shape id="AutoShape 16094" o:spid="_x0000_s406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" fillcolor="#ffcba9" strokecolor="#c00">
                      <v:fill color2="#f60" focusposition=".5,.5" focussize="" focus="100%" type="gradientRadial"/>
                    </v:shape>
                    <v:oval id="Oval 16095" o:spid="_x0000_s406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" fillcolor="#fff8ea" strokecolor="#c00">
                      <v:fill color2="#fc6" focusposition=".5,.5" focussize="" focus="100%" type="gradientRadial"/>
                    </v:oval>
                  </v:group>
                </v:group>
                <v:group id="Group 16096" o:spid="_x0000_s4066" style="position:absolute;left:33680;top:10185;width:7417;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">
                  <v:rect id="Rectangle 16097" o:spid="_x0000_s406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" strokecolor="#919191">
                    <v:shadow on="t" color="#cecece"/>
                    <v:textbox inset=".90169mm,.90169mm,1.80339mm,.90169mm">
                      <w:txbxContent>
                        <w:p w14:paraId="2520D8AA" w14:textId="77777777" w:rsidR="006D28B7" w:rsidRPr="00771015" w:rsidRDefault="006D28B7" w:rsidP="006704D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v:textbox>
                  </v:rect>
                  <v:group id="Group 16098" o:spid="_x0000_s406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">
                    <v:shape id="AutoShape 16099" o:spid="_x0000_s406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" adj="17843" fillcolor="#ffcba9" strokecolor="#c00">
                      <v:fill color2="#f60" focus="100%" type="gradient"/>
                    </v:shape>
                    <v:shape id="AutoShape 16100" o:spid="_x0000_s407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" fillcolor="#ffcba9" strokecolor="#c00">
                      <v:fill color2="#f60" focusposition=".5,.5" focussize="" focus="100%" type="gradientRadial"/>
                    </v:shape>
                    <v:oval id="Oval 16101" o:spid="_x0000_s407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" fillcolor="#fff8ea" strokecolor="#c00">
                      <v:fill color2="#fc6" focusposition=".5,.5" focussize="" focus="100%" type="gradientRadial"/>
                    </v:oval>
                  </v:group>
                </v:group>
                <v:group id="Group 16102" o:spid="_x0000_s4072" style="position:absolute;left:45478;top:3479;width:8001;height:380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">
                  <v:rect id="Rectangle 16103" o:spid="_x0000_s407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" strokecolor="#919191">
                    <v:shadow on="t" color="#cecece"/>
                    <v:textbox inset=".90169mm,.90169mm,1.80339mm,.90169mm">
                      <w:txbxContent>
                        <w:p w14:paraId="4CB910DF" w14:textId="77777777" w:rsidR="006D28B7" w:rsidRPr="00771015" w:rsidRDefault="006D28B7" w:rsidP="00016FB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v:textbox>
                  </v:rect>
                  <v:group id="Group 16104" o:spid="_x0000_s407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">
                    <v:shape id="AutoShape 16105" o:spid="_x0000_s407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" adj="17843" fillcolor="#ffcba9" strokecolor="#c00">
                      <v:fill color2="#f60" focus="100%" type="gradient"/>
                    </v:shape>
                    <v:shape id="AutoShape 16106" o:spid="_x0000_s407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" fillcolor="#ffcba9" strokecolor="#c00">
                      <v:fill color2="#f60" focusposition=".5,.5" focussize="" focus="100%" type="gradientRadial"/>
                    </v:shape>
                    <v:oval id="Oval 16107" o:spid="_x0000_s407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" fillcolor="#fff8ea" strokecolor="#c00">
                      <v:fill color2="#fc6" focusposition=".5,.5" focussize="" focus="100%" type="gradientRadial"/>
                    </v:oval>
                  </v:group>
                </v:group>
                <v:shape id="Freeform 16114" o:spid="_x0000_s4078" style="position:absolute;left:21202;top:5295;width:5956;height:14123;visibility:visible;mso-wrap-style:square;v-text-anchor:top" coordsize="52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" path="m526,1248c445,1156,80,904,40,696,,488,235,145,286,e" filled="f" strokeweight="2.25pt">
                  <v:stroke endarrow="block"/>
                  <v:path arrowok="t" o:connecttype="custom" o:connectlocs="595630,1412240;45295,787595;323860,0" o:connectangles="0,0,0"/>
                </v:shape>
                <v:group id="Group 16115" o:spid="_x0000_s4079" style="position:absolute;left:4889;top:3124;width:6521;height:38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">
                  <v:rect id="Rectangle 16116" o:spid="_x0000_s408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" strokecolor="#919191">
                    <v:shadow on="t" color="#cecece"/>
                    <v:textbox inset=".90169mm,.90169mm,1.80339mm,.90169mm">
                      <w:txbxContent>
                        <w:p w14:paraId="3FBD9814" w14:textId="77777777" w:rsidR="006D28B7" w:rsidRPr="00771015" w:rsidRDefault="006D28B7" w:rsidP="00AE6BE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v:textbox>
                  </v:rect>
                  <v:group id="Group 16117" o:spid="_x0000_s408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">
                    <v:shape id="AutoShape 16118" o:spid="_x0000_s408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" adj="17843" fillcolor="#ffcba9" strokecolor="#c00">
                      <v:fill color2="#f60" focus="100%" type="gradient"/>
                    </v:shape>
                    <v:shape id="AutoShape 16119" o:spid="_x0000_s408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" fillcolor="#ffcba9" strokecolor="#c00">
                      <v:fill color2="#f60" focusposition=".5,.5" focussize="" focus="100%" type="gradientRadial"/>
                    </v:shape>
                    <v:oval id="Oval 16120" o:spid="_x0000_s408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" fillcolor="#fff8ea" strokecolor="#c00">
                      <v:fill color2="#fc6" focusposition=".5,.5" focussize="" focus="100%" type="gradientRadial"/>
                    </v:oval>
                  </v:group>
                </v:group>
                <v:group id="Group 16121" o:spid="_x0000_s4085" style="position:absolute;left:11950;top:3124;width:7430;height:380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">
                  <v:rect id="Rectangle 16122" o:spid="_x0000_s408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" strokecolor="#919191">
                    <v:shadow on="t" color="#cecece"/>
                    <v:textbox inset=".90169mm,.90169mm,1.80339mm,.90169mm">
                      <w:txbxContent>
                        <w:p w14:paraId="654130B0" w14:textId="77777777" w:rsidR="006D28B7" w:rsidRPr="00771015" w:rsidRDefault="006D28B7" w:rsidP="00AE6BED">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v:textbox>
                  </v:rect>
                  <v:group id="Group 16123" o:spid="_x0000_s408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">
                    <v:shape id="AutoShape 16124" o:spid="_x0000_s408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" adj="17843" fillcolor="#ffcba9" strokecolor="#c00">
                      <v:fill color2="#f60" focus="100%" type="gradient"/>
                    </v:shape>
                    <v:shape id="AutoShape 16125" o:spid="_x0000_s408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" fillcolor="#ffcba9" strokecolor="#c00">
                      <v:fill color2="#f60" focusposition=".5,.5" focussize="" focus="100%" type="gradientRadial"/>
                    </v:shape>
                    <v:oval id="Oval 16126" o:spid="_x0000_s409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" fillcolor="#fff8ea" strokecolor="#c00">
                      <v:fill color2="#fc6" focusposition=".5,.5" focussize="" focus="100%" type="gradientRadial"/>
                    </v:oval>
                  </v:group>
                </v:group>
                <v:shape id="Text Box 16127" o:spid="_x0000_s4091" type="#_x0000_t202" style="position:absolute;left:546;top:21050;width:7054;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" strokecolor="#339">
                  <v:shadow color="silver" offset="4pt,4pt"/>
                  <v:textbox inset="1.80339mm,.54103mm,1.80339mm,.54103mm">
                    <w:txbxContent>
                      <w:p w14:paraId="0BC2B47D" w14:textId="77777777" w:rsidR="006D28B7" w:rsidRPr="0052055F" w:rsidRDefault="006D28B7" w:rsidP="006704DD">
                        <w:pPr>
                          <w:autoSpaceDE w:val="0"/>
                          <w:autoSpaceDN w:val="0"/>
                          <w:adjustRightInd w:val="0"/>
                          <w:spacing w:after="0" w:line="120" w:lineRule="exact"/>
                          <w:jc w:val="center"/>
                          <w:rPr>
                            <w:rFonts w:ascii="Arial Narrow" w:hAnsi="Arial Narrow" w:cs="Arial"/>
                            <w:color w:val="000000"/>
                            <w:sz w:val="11"/>
                            <w:szCs w:val="16"/>
                          </w:rPr>
                        </w:pPr>
                        <w:r w:rsidRPr="0052055F">
                          <w:rPr>
                            <w:rFonts w:ascii="Arial Narrow" w:hAnsi="Arial Narrow" w:cs="Arial"/>
                            <w:color w:val="000000"/>
                            <w:sz w:val="11"/>
                            <w:szCs w:val="16"/>
                          </w:rPr>
                          <w:t>Northwind Traders</w:t>
                        </w:r>
                      </w:p>
                    </w:txbxContent>
                  </v:textbox>
                </v:shape>
                <v:shape id="Text Box 16128" o:spid="_x0000_s4092" type="#_x0000_t202" style="position:absolute;left:23831;top:26416;width:5321;height: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" strokecolor="#339">
                  <v:shadow color="silver" offset="4pt,4pt"/>
                  <v:textbox inset="1.80339mm,.54103mm,1.80339mm,.54103mm">
                    <w:txbxContent>
                      <w:p w14:paraId="666C7434" w14:textId="77777777" w:rsidR="006D28B7" w:rsidRPr="00771015" w:rsidRDefault="006D28B7" w:rsidP="006704DD">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Fabrikam Inc.</w:t>
                        </w:r>
                      </w:p>
                    </w:txbxContent>
                  </v:textbox>
                </v:shape>
                <v:shape id="Text Box 16129" o:spid="_x0000_s4093" type="#_x0000_t202" style="position:absolute;left:43732;top:20910;width:7601;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" strokecolor="#339">
                  <v:shadow color="silver" offset="4pt,4pt"/>
                  <v:textbox inset="1.80339mm,.54103mm,1.80339mm,.54103mm">
                    <w:txbxContent>
                      <w:p w14:paraId="214DF303" w14:textId="77777777" w:rsidR="006D28B7" w:rsidRPr="00771015" w:rsidRDefault="006D28B7" w:rsidP="006704DD">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Contoso Consulting</w:t>
                        </w:r>
                      </w:p>
                    </w:txbxContent>
                  </v:textbox>
                </v:shape>
                <w10:wrap type="topAndBottom"/>
              </v:group>
            </w:pict>
          </mc:Fallback>
        </mc:AlternateContent>
      </w:r>
      <w:r w:rsidR="00456293">
        <w:t xml:space="preserve">A common design for the Bridge CA deployment is shown in </w:t>
      </w:r>
      <w:r w:rsidR="00DA4F9A">
        <w:fldChar w:fldCharType="begin"/>
      </w:r>
      <w:r w:rsidR="00DA4F9A">
        <w:instrText xml:space="preserve"> REF _Ref33160710 \h </w:instrText>
      </w:r>
      <w:r w:rsidR="00DA4F9A">
        <w:fldChar w:fldCharType="separate"/>
      </w:r>
      <w:r w:rsidR="00F27C7A">
        <w:t xml:space="preserve">Figure </w:t>
      </w:r>
      <w:r w:rsidR="00F27C7A">
        <w:rPr>
          <w:noProof/>
        </w:rPr>
        <w:t>14</w:t>
      </w:r>
      <w:r w:rsidR="00DA4F9A">
        <w:fldChar w:fldCharType="end"/>
      </w:r>
      <w:r w:rsidR="00456293">
        <w:t>.</w:t>
      </w:r>
    </w:p>
    <w:p w14:paraId="0C6AC4E8" w14:textId="77777777" w:rsidR="00456293" w:rsidRDefault="00EA2576" w:rsidP="00EA2576">
      <w:pPr>
        <w:pStyle w:val="Caption"/>
        <w:jc w:val="center"/>
      </w:pPr>
      <w:bookmarkStart w:id="58" w:name="_Ref33160710"/>
      <w:r>
        <w:t xml:space="preserve">Figure </w:t>
      </w:r>
      <w:r>
        <w:fldChar w:fldCharType="begin"/>
      </w:r>
      <w:r>
        <w:instrText xml:space="preserve"> SEQ Figure \* ARABIC </w:instrText>
      </w:r>
      <w:r>
        <w:fldChar w:fldCharType="separate"/>
      </w:r>
      <w:r w:rsidR="00F27C7A">
        <w:rPr>
          <w:noProof/>
        </w:rPr>
        <w:t>14</w:t>
      </w:r>
      <w:r>
        <w:fldChar w:fldCharType="end"/>
      </w:r>
      <w:bookmarkEnd w:id="58"/>
      <w:r>
        <w:t>: Using a Bridge CA</w:t>
      </w:r>
    </w:p>
    <w:p w14:paraId="7710AE9A" w14:textId="77777777" w:rsidR="00456293" w:rsidRDefault="00456293" w:rsidP="00456293">
      <w:r>
        <w:t xml:space="preserve">In this design, total trust is established between all CAs in the </w:t>
      </w:r>
      <w:r w:rsidR="00D947C1">
        <w:t xml:space="preserve">three </w:t>
      </w:r>
      <w:r>
        <w:t>organizations, subject to any name, issuance, and application policies defined in the qualified subordination.</w:t>
      </w:r>
    </w:p>
    <w:p w14:paraId="56073E3C" w14:textId="77777777" w:rsidR="00456293" w:rsidRDefault="00456293" w:rsidP="00456293">
      <w:r>
        <w:t>To achieve this, qualified subordination is defined so that the Bridge CA receives a subCA certificate defining all application, naming, and policy constraints from the subordinate enterprise CA in each organization. In addition, the root CA in each organization receives a subCA certificate defining all application, naming, and policy constraints from the Bridge CA.</w:t>
      </w:r>
    </w:p>
    <w:p w14:paraId="6EEB5A09" w14:textId="77777777" w:rsidR="00A44865" w:rsidRDefault="00A44865" w:rsidP="00456293">
      <w:r w:rsidRPr="00637E18">
        <w:rPr>
          <w:b/>
        </w:rPr>
        <w:t>Note</w:t>
      </w:r>
      <w:r w:rsidR="00637E18" w:rsidRPr="00637E18">
        <w:t xml:space="preserve"> </w:t>
      </w:r>
      <w:r w:rsidRPr="00637E18">
        <w:t xml:space="preserve"> </w:t>
      </w:r>
      <w:r>
        <w:t>Alternatively, the cross</w:t>
      </w:r>
      <w:r w:rsidR="00883780">
        <w:t>-</w:t>
      </w:r>
      <w:r>
        <w:t>certification can be performed between the root CA of each organization and the BridgeCA. Again, the decision will be based on the security policy of each organization using the bridge CA, whether the organizations are willing to issue a cross</w:t>
      </w:r>
      <w:r w:rsidR="00883780">
        <w:t>-</w:t>
      </w:r>
      <w:r>
        <w:t>certification certificate from their root CA to the bridge CA</w:t>
      </w:r>
      <w:r w:rsidR="00947072">
        <w:t>, and the CRL publication period of the root CAs</w:t>
      </w:r>
      <w:r>
        <w:t>.</w:t>
      </w:r>
    </w:p>
    <w:p w14:paraId="55EA0E18" w14:textId="77777777" w:rsidR="00084463" w:rsidRDefault="00084463" w:rsidP="00456293"/>
    <w:p w14:paraId="0F2B8E41" w14:textId="77777777" w:rsidR="00084463" w:rsidRDefault="00084463" w:rsidP="00084463">
      <w:r w:rsidRPr="00637E18">
        <w:rPr>
          <w:b/>
        </w:rPr>
        <w:t>Important</w:t>
      </w:r>
      <w:r>
        <w:t xml:space="preserve">  Cross-certification of a CA hierarchy may create very long certificate chains that can increase the size of network traffic for IPSEC, Secure Mail (s/mime), SSL, </w:t>
      </w:r>
      <w:r w:rsidR="00D90DA6">
        <w:t>and so on</w:t>
      </w:r>
      <w:r>
        <w:t>.</w:t>
      </w:r>
      <w:r w:rsidR="0062743B">
        <w:t xml:space="preserve"> </w:t>
      </w:r>
      <w:r>
        <w:t xml:space="preserve">Use caution so as not </w:t>
      </w:r>
      <w:r w:rsidR="0033507C">
        <w:t xml:space="preserve">to </w:t>
      </w:r>
      <w:r>
        <w:t>increase the chain length and overall certificate chain byte size to exceed an application limit.</w:t>
      </w:r>
    </w:p>
    <w:p w14:paraId="14FD1DCC" w14:textId="77777777" w:rsidR="00084463" w:rsidRPr="00A44865" w:rsidRDefault="00084463" w:rsidP="00456293"/>
    <w:p w14:paraId="4D6CC7D7" w14:textId="77777777" w:rsidR="00894B43" w:rsidRDefault="00117705" w:rsidP="00894B43">
      <w:pPr>
        <w:pStyle w:val="Heading3"/>
      </w:pPr>
      <w:r>
        <w:br w:type="page"/>
      </w:r>
      <w:bookmarkStart w:id="59" w:name="_Toc33527639"/>
      <w:r w:rsidR="00894B43">
        <w:lastRenderedPageBreak/>
        <w:t xml:space="preserve">Viewing </w:t>
      </w:r>
      <w:r w:rsidR="0033507C">
        <w:t>C</w:t>
      </w:r>
      <w:r w:rsidR="00894B43">
        <w:t xml:space="preserve">ertificates from the </w:t>
      </w:r>
      <w:r w:rsidR="0033507C">
        <w:t>T</w:t>
      </w:r>
      <w:r w:rsidR="00D947C1">
        <w:t xml:space="preserve">hree </w:t>
      </w:r>
      <w:r w:rsidR="0033507C">
        <w:t>O</w:t>
      </w:r>
      <w:r w:rsidR="00894B43">
        <w:t>rganizations</w:t>
      </w:r>
      <w:bookmarkEnd w:id="59"/>
    </w:p>
    <w:p w14:paraId="613B6DCD" w14:textId="77777777" w:rsidR="00456293" w:rsidRDefault="00456293" w:rsidP="00456293">
      <w:r>
        <w:t>The result is complete trust between the organizations using the BridgeCA for the certificate purposes defined in the qualified subordination. As long as an issued certificate meets all defined application, name, and policy constraints, the certificate will be considered valid in any organization connected to the Bridge CA in this manner.</w:t>
      </w:r>
    </w:p>
    <w:p w14:paraId="3FF0447D" w14:textId="43E5F459" w:rsidR="00456293" w:rsidRDefault="00805614" w:rsidP="00456293">
      <w:r>
        <w:rPr>
          <w:noProof/>
        </w:rPr>
        <mc:AlternateContent>
          <mc:Choice Requires="wpc">
            <w:drawing>
              <wp:anchor distT="0" distB="0" distL="114300" distR="114300" simplePos="0" relativeHeight="251693568" behindDoc="0" locked="0" layoutInCell="1" allowOverlap="1" wp14:anchorId="7893DA51" wp14:editId="5C54FFCB">
                <wp:simplePos x="0" y="0"/>
                <wp:positionH relativeFrom="column">
                  <wp:posOffset>5080</wp:posOffset>
                </wp:positionH>
                <wp:positionV relativeFrom="paragraph">
                  <wp:posOffset>462915</wp:posOffset>
                </wp:positionV>
                <wp:extent cx="3535045" cy="533400"/>
                <wp:effectExtent l="0" t="0" r="0" b="0"/>
                <wp:wrapTopAndBottom/>
                <wp:docPr id="16177" name="Canvas 16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282" name="Group 16156"/>
                        <wpg:cNvGrpSpPr>
                          <a:grpSpLocks/>
                        </wpg:cNvGrpSpPr>
                        <wpg:grpSpPr bwMode="auto">
                          <a:xfrm>
                            <a:off x="0" y="0"/>
                            <a:ext cx="914620" cy="533400"/>
                            <a:chOff x="1056" y="240"/>
                            <a:chExt cx="528" cy="336"/>
                          </a:xfrm>
                        </wpg:grpSpPr>
                        <wps:wsp>
                          <wps:cNvPr id="16283" name="Rectangle 1615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1FDDEB6" w14:textId="77777777" w:rsidR="006D28B7" w:rsidRPr="00316407" w:rsidRDefault="006D28B7" w:rsidP="00316407">
                                <w:pPr>
                                  <w:autoSpaceDE w:val="0"/>
                                  <w:autoSpaceDN w:val="0"/>
                                  <w:adjustRightInd w:val="0"/>
                                  <w:spacing w:after="0" w:line="160" w:lineRule="exact"/>
                                  <w:rPr>
                                    <w:rFonts w:ascii="Arial Narrow" w:hAnsi="Arial Narrow"/>
                                    <w:color w:val="000000"/>
                                    <w:sz w:val="16"/>
                                    <w:szCs w:val="16"/>
                                  </w:rPr>
                                </w:pPr>
                                <w:r w:rsidRPr="00316407">
                                  <w:rPr>
                                    <w:rFonts w:ascii="Arial Narrow" w:hAnsi="Arial Narrow"/>
                                    <w:color w:val="000000"/>
                                    <w:sz w:val="16"/>
                                    <w:szCs w:val="16"/>
                                  </w:rPr>
                                  <w:t xml:space="preserve">Issuer: </w:t>
                                </w:r>
                                <w:r w:rsidRPr="00316407">
                                  <w:rPr>
                                    <w:rFonts w:ascii="Arial Narrow" w:hAnsi="Arial Narrow"/>
                                    <w:b/>
                                    <w:bCs/>
                                    <w:color w:val="000000"/>
                                    <w:sz w:val="16"/>
                                    <w:szCs w:val="16"/>
                                  </w:rPr>
                                  <w:t>IssuingCA</w:t>
                                </w:r>
                                <w:r w:rsidRPr="00316407">
                                  <w:rPr>
                                    <w:rFonts w:ascii="Arial Narrow" w:hAnsi="Arial Narrow"/>
                                    <w:b/>
                                    <w:bCs/>
                                    <w:color w:val="000000"/>
                                    <w:sz w:val="16"/>
                                    <w:szCs w:val="16"/>
                                  </w:rPr>
                                  <w:br/>
                                </w:r>
                                <w:r w:rsidRPr="00316407">
                                  <w:rPr>
                                    <w:rFonts w:ascii="Arial Narrow" w:hAnsi="Arial Narrow"/>
                                    <w:color w:val="000000"/>
                                    <w:sz w:val="16"/>
                                    <w:szCs w:val="16"/>
                                  </w:rPr>
                                  <w:t xml:space="preserve">Subject: </w:t>
                                </w:r>
                                <w:r w:rsidRPr="00316407">
                                  <w:rPr>
                                    <w:rFonts w:ascii="Arial Narrow" w:hAnsi="Arial Narrow"/>
                                    <w:b/>
                                    <w:bCs/>
                                    <w:color w:val="000000"/>
                                    <w:sz w:val="16"/>
                                    <w:szCs w:val="16"/>
                                  </w:rPr>
                                  <w:t>user1</w:t>
                                </w:r>
                              </w:p>
                            </w:txbxContent>
                          </wps:txbx>
                          <wps:bodyPr rot="0" vert="horz" wrap="square" lIns="45720" tIns="45720" rIns="91440" bIns="45720" anchor="t" anchorCtr="0" upright="1">
                            <a:noAutofit/>
                          </wps:bodyPr>
                        </wps:wsp>
                        <wpg:grpSp>
                          <wpg:cNvPr id="16284" name="Group 16158"/>
                          <wpg:cNvGrpSpPr>
                            <a:grpSpLocks/>
                          </wpg:cNvGrpSpPr>
                          <wpg:grpSpPr bwMode="auto">
                            <a:xfrm>
                              <a:off x="1488" y="432"/>
                              <a:ext cx="92" cy="144"/>
                              <a:chOff x="4848" y="2736"/>
                              <a:chExt cx="624" cy="1104"/>
                            </a:xfrm>
                          </wpg:grpSpPr>
                          <wps:wsp>
                            <wps:cNvPr id="16285" name="AutoShape 1615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86" name="AutoShape 1616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87" name="Oval 1616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192" name="Group 16162"/>
                        <wpg:cNvGrpSpPr>
                          <a:grpSpLocks/>
                        </wpg:cNvGrpSpPr>
                        <wpg:grpSpPr bwMode="auto">
                          <a:xfrm>
                            <a:off x="1309784" y="0"/>
                            <a:ext cx="913763" cy="533400"/>
                            <a:chOff x="1056" y="240"/>
                            <a:chExt cx="528" cy="336"/>
                          </a:xfrm>
                        </wpg:grpSpPr>
                        <wps:wsp>
                          <wps:cNvPr id="16193" name="Rectangle 1616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D364578" w14:textId="77777777" w:rsidR="006D28B7" w:rsidRPr="00316407" w:rsidRDefault="006D28B7" w:rsidP="00316407">
                                <w:pPr>
                                  <w:autoSpaceDE w:val="0"/>
                                  <w:autoSpaceDN w:val="0"/>
                                  <w:adjustRightInd w:val="0"/>
                                  <w:spacing w:after="0" w:line="160" w:lineRule="exact"/>
                                  <w:rPr>
                                    <w:rFonts w:ascii="Arial Narrow" w:hAnsi="Arial Narrow" w:cs="Arial"/>
                                    <w:color w:val="000000"/>
                                    <w:sz w:val="16"/>
                                    <w:szCs w:val="16"/>
                                  </w:rPr>
                                </w:pPr>
                                <w:r w:rsidRPr="00316407">
                                  <w:rPr>
                                    <w:rFonts w:ascii="Arial Narrow" w:hAnsi="Arial Narrow" w:cs="Arial"/>
                                    <w:color w:val="000000"/>
                                    <w:sz w:val="16"/>
                                    <w:szCs w:val="16"/>
                                  </w:rPr>
                                  <w:t xml:space="preserve">Issuer: </w:t>
                                </w:r>
                                <w:r w:rsidRPr="00316407">
                                  <w:rPr>
                                    <w:rFonts w:ascii="Arial Narrow" w:hAnsi="Arial Narrow" w:cs="Arial"/>
                                    <w:b/>
                                    <w:bCs/>
                                    <w:color w:val="000000"/>
                                    <w:sz w:val="16"/>
                                    <w:szCs w:val="16"/>
                                  </w:rPr>
                                  <w:t>CorpCA</w:t>
                                </w:r>
                                <w:r w:rsidRPr="00316407">
                                  <w:rPr>
                                    <w:rFonts w:ascii="Arial Narrow" w:hAnsi="Arial Narrow" w:cs="Arial"/>
                                    <w:b/>
                                    <w:bCs/>
                                    <w:color w:val="000000"/>
                                    <w:sz w:val="16"/>
                                    <w:szCs w:val="16"/>
                                  </w:rPr>
                                  <w:br/>
                                </w:r>
                                <w:r w:rsidRPr="00316407">
                                  <w:rPr>
                                    <w:rFonts w:ascii="Arial Narrow" w:hAnsi="Arial Narrow" w:cs="Arial"/>
                                    <w:color w:val="000000"/>
                                    <w:sz w:val="16"/>
                                    <w:szCs w:val="16"/>
                                  </w:rPr>
                                  <w:t xml:space="preserve">Subject: </w:t>
                                </w:r>
                                <w:r w:rsidRPr="00316407">
                                  <w:rPr>
                                    <w:rFonts w:ascii="Arial Narrow" w:hAnsi="Arial Narrow" w:cs="Arial"/>
                                    <w:b/>
                                    <w:bCs/>
                                    <w:color w:val="000000"/>
                                    <w:sz w:val="16"/>
                                    <w:szCs w:val="16"/>
                                  </w:rPr>
                                  <w:t>IssuingCA</w:t>
                                </w:r>
                              </w:p>
                            </w:txbxContent>
                          </wps:txbx>
                          <wps:bodyPr rot="0" vert="horz" wrap="square" lIns="45720" tIns="45720" rIns="91440" bIns="45720" anchor="t" anchorCtr="0" upright="1">
                            <a:noAutofit/>
                          </wps:bodyPr>
                        </wps:wsp>
                        <wpg:grpSp>
                          <wpg:cNvPr id="16194" name="Group 16164"/>
                          <wpg:cNvGrpSpPr>
                            <a:grpSpLocks/>
                          </wpg:cNvGrpSpPr>
                          <wpg:grpSpPr bwMode="auto">
                            <a:xfrm>
                              <a:off x="1488" y="432"/>
                              <a:ext cx="92" cy="144"/>
                              <a:chOff x="4848" y="2736"/>
                              <a:chExt cx="624" cy="1104"/>
                            </a:xfrm>
                          </wpg:grpSpPr>
                          <wps:wsp>
                            <wps:cNvPr id="16195" name="AutoShape 1616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96" name="AutoShape 1616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97" name="Oval 1616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198" name="Group 16168"/>
                        <wpg:cNvGrpSpPr>
                          <a:grpSpLocks/>
                        </wpg:cNvGrpSpPr>
                        <wpg:grpSpPr bwMode="auto">
                          <a:xfrm>
                            <a:off x="2620425" y="0"/>
                            <a:ext cx="914620" cy="533400"/>
                            <a:chOff x="1056" y="240"/>
                            <a:chExt cx="528" cy="336"/>
                          </a:xfrm>
                        </wpg:grpSpPr>
                        <wps:wsp>
                          <wps:cNvPr id="16199" name="Rectangle 1616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05ACC70" w14:textId="77777777" w:rsidR="006D28B7" w:rsidRPr="00316407" w:rsidRDefault="006D28B7" w:rsidP="00316407">
                                <w:pPr>
                                  <w:autoSpaceDE w:val="0"/>
                                  <w:autoSpaceDN w:val="0"/>
                                  <w:adjustRightInd w:val="0"/>
                                  <w:spacing w:after="0" w:line="160" w:lineRule="exact"/>
                                  <w:rPr>
                                    <w:rFonts w:ascii="Arial Narrow" w:hAnsi="Arial Narrow"/>
                                    <w:color w:val="000000"/>
                                    <w:sz w:val="16"/>
                                    <w:szCs w:val="16"/>
                                  </w:rPr>
                                </w:pPr>
                                <w:r w:rsidRPr="00316407">
                                  <w:rPr>
                                    <w:rFonts w:ascii="Arial Narrow" w:hAnsi="Arial Narrow"/>
                                    <w:color w:val="000000"/>
                                    <w:sz w:val="16"/>
                                    <w:szCs w:val="16"/>
                                  </w:rPr>
                                  <w:t xml:space="preserve">Issuer: </w:t>
                                </w:r>
                                <w:r w:rsidRPr="00316407">
                                  <w:rPr>
                                    <w:rFonts w:ascii="Arial Narrow" w:hAnsi="Arial Narrow"/>
                                    <w:b/>
                                    <w:bCs/>
                                    <w:color w:val="000000"/>
                                    <w:sz w:val="16"/>
                                    <w:szCs w:val="16"/>
                                  </w:rPr>
                                  <w:t>CorpCA</w:t>
                                </w:r>
                                <w:r w:rsidRPr="00316407">
                                  <w:rPr>
                                    <w:rFonts w:ascii="Arial Narrow" w:hAnsi="Arial Narrow"/>
                                    <w:b/>
                                    <w:bCs/>
                                    <w:color w:val="000000"/>
                                    <w:sz w:val="16"/>
                                    <w:szCs w:val="16"/>
                                  </w:rPr>
                                  <w:br/>
                                </w:r>
                                <w:r w:rsidRPr="00316407">
                                  <w:rPr>
                                    <w:rFonts w:ascii="Arial Narrow" w:hAnsi="Arial Narrow"/>
                                    <w:color w:val="000000"/>
                                    <w:sz w:val="16"/>
                                    <w:szCs w:val="16"/>
                                  </w:rPr>
                                  <w:t xml:space="preserve">Subject: </w:t>
                                </w:r>
                                <w:r w:rsidRPr="00316407">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16200" name="Group 16170"/>
                          <wpg:cNvGrpSpPr>
                            <a:grpSpLocks/>
                          </wpg:cNvGrpSpPr>
                          <wpg:grpSpPr bwMode="auto">
                            <a:xfrm>
                              <a:off x="1488" y="432"/>
                              <a:ext cx="92" cy="144"/>
                              <a:chOff x="4848" y="2736"/>
                              <a:chExt cx="624" cy="1104"/>
                            </a:xfrm>
                          </wpg:grpSpPr>
                          <wps:wsp>
                            <wps:cNvPr id="16201" name="AutoShape 1617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02" name="AutoShape 1617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03" name="Oval 1617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204" name="Line 16174"/>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05" name="Line 16175"/>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93DA51" id="Canvas 16177" o:spid="_x0000_s4094" editas="canvas" style="position:absolute;margin-left:.4pt;margin-top:36.45pt;width:278.35pt;height:42pt;z-index:251693568"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">
                <v:shape id="_x0000_s4095" type="#_x0000_t75" style="position:absolute;width:35350;height:5334;visibility:visible;mso-wrap-style:square">
                  <v:fill o:detectmouseclick="t"/>
                  <v:path o:connecttype="none"/>
                </v:shape>
                <v:group id="Group 16156" o:spid="_x0000_s4096"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">
                  <v:rect id="Rectangle 16157" o:spid="_x0000_s409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" strokecolor="#919191">
                    <v:shadow on="t" color="#cecece"/>
                    <v:textbox inset="3.6pt">
                      <w:txbxContent>
                        <w:p w14:paraId="01FDDEB6" w14:textId="77777777" w:rsidR="006D28B7" w:rsidRPr="00316407" w:rsidRDefault="006D28B7" w:rsidP="00316407">
                          <w:pPr>
                            <w:autoSpaceDE w:val="0"/>
                            <w:autoSpaceDN w:val="0"/>
                            <w:adjustRightInd w:val="0"/>
                            <w:spacing w:after="0" w:line="160" w:lineRule="exact"/>
                            <w:rPr>
                              <w:rFonts w:ascii="Arial Narrow" w:hAnsi="Arial Narrow"/>
                              <w:color w:val="000000"/>
                              <w:sz w:val="16"/>
                              <w:szCs w:val="16"/>
                            </w:rPr>
                          </w:pPr>
                          <w:r w:rsidRPr="00316407">
                            <w:rPr>
                              <w:rFonts w:ascii="Arial Narrow" w:hAnsi="Arial Narrow"/>
                              <w:color w:val="000000"/>
                              <w:sz w:val="16"/>
                              <w:szCs w:val="16"/>
                            </w:rPr>
                            <w:t xml:space="preserve">Issuer: </w:t>
                          </w:r>
                          <w:r w:rsidRPr="00316407">
                            <w:rPr>
                              <w:rFonts w:ascii="Arial Narrow" w:hAnsi="Arial Narrow"/>
                              <w:b/>
                              <w:bCs/>
                              <w:color w:val="000000"/>
                              <w:sz w:val="16"/>
                              <w:szCs w:val="16"/>
                            </w:rPr>
                            <w:t>IssuingCA</w:t>
                          </w:r>
                          <w:r w:rsidRPr="00316407">
                            <w:rPr>
                              <w:rFonts w:ascii="Arial Narrow" w:hAnsi="Arial Narrow"/>
                              <w:b/>
                              <w:bCs/>
                              <w:color w:val="000000"/>
                              <w:sz w:val="16"/>
                              <w:szCs w:val="16"/>
                            </w:rPr>
                            <w:br/>
                          </w:r>
                          <w:r w:rsidRPr="00316407">
                            <w:rPr>
                              <w:rFonts w:ascii="Arial Narrow" w:hAnsi="Arial Narrow"/>
                              <w:color w:val="000000"/>
                              <w:sz w:val="16"/>
                              <w:szCs w:val="16"/>
                            </w:rPr>
                            <w:t xml:space="preserve">Subject: </w:t>
                          </w:r>
                          <w:r w:rsidRPr="00316407">
                            <w:rPr>
                              <w:rFonts w:ascii="Arial Narrow" w:hAnsi="Arial Narrow"/>
                              <w:b/>
                              <w:bCs/>
                              <w:color w:val="000000"/>
                              <w:sz w:val="16"/>
                              <w:szCs w:val="16"/>
                            </w:rPr>
                            <w:t>user1</w:t>
                          </w:r>
                        </w:p>
                      </w:txbxContent>
                    </v:textbox>
                  </v:rect>
                  <v:group id="Group 16158" o:spid="_x0000_s409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">
                    <v:shape id="AutoShape 16159" o:spid="_x0000_s409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" adj="17843" fillcolor="#ffcba9" strokecolor="#c00">
                      <v:fill color2="#f60" focus="100%" type="gradient"/>
                    </v:shape>
                    <v:shape id="AutoShape 16160" o:spid="_x0000_s410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" fillcolor="#ffcba9" strokecolor="#c00">
                      <v:fill color2="#f60" focusposition=".5,.5" focussize="" focus="100%" type="gradientRadial"/>
                    </v:shape>
                    <v:oval id="Oval 16161" o:spid="_x0000_s410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" fillcolor="#fff8ea" strokecolor="#c00">
                      <v:fill color2="#fc6" focusposition=".5,.5" focussize="" focus="100%" type="gradientRadial"/>
                    </v:oval>
                  </v:group>
                </v:group>
                <v:group id="Group 16162" o:spid="_x0000_s4102"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">
                  <v:rect id="Rectangle 16163" o:spid="_x0000_s41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" strokecolor="#919191">
                    <v:shadow on="t" color="#cecece"/>
                    <v:textbox inset="3.6pt">
                      <w:txbxContent>
                        <w:p w14:paraId="1D364578" w14:textId="77777777" w:rsidR="006D28B7" w:rsidRPr="00316407" w:rsidRDefault="006D28B7" w:rsidP="00316407">
                          <w:pPr>
                            <w:autoSpaceDE w:val="0"/>
                            <w:autoSpaceDN w:val="0"/>
                            <w:adjustRightInd w:val="0"/>
                            <w:spacing w:after="0" w:line="160" w:lineRule="exact"/>
                            <w:rPr>
                              <w:rFonts w:ascii="Arial Narrow" w:hAnsi="Arial Narrow" w:cs="Arial"/>
                              <w:color w:val="000000"/>
                              <w:sz w:val="16"/>
                              <w:szCs w:val="16"/>
                            </w:rPr>
                          </w:pPr>
                          <w:r w:rsidRPr="00316407">
                            <w:rPr>
                              <w:rFonts w:ascii="Arial Narrow" w:hAnsi="Arial Narrow" w:cs="Arial"/>
                              <w:color w:val="000000"/>
                              <w:sz w:val="16"/>
                              <w:szCs w:val="16"/>
                            </w:rPr>
                            <w:t xml:space="preserve">Issuer: </w:t>
                          </w:r>
                          <w:r w:rsidRPr="00316407">
                            <w:rPr>
                              <w:rFonts w:ascii="Arial Narrow" w:hAnsi="Arial Narrow" w:cs="Arial"/>
                              <w:b/>
                              <w:bCs/>
                              <w:color w:val="000000"/>
                              <w:sz w:val="16"/>
                              <w:szCs w:val="16"/>
                            </w:rPr>
                            <w:t>CorpCA</w:t>
                          </w:r>
                          <w:r w:rsidRPr="00316407">
                            <w:rPr>
                              <w:rFonts w:ascii="Arial Narrow" w:hAnsi="Arial Narrow" w:cs="Arial"/>
                              <w:b/>
                              <w:bCs/>
                              <w:color w:val="000000"/>
                              <w:sz w:val="16"/>
                              <w:szCs w:val="16"/>
                            </w:rPr>
                            <w:br/>
                          </w:r>
                          <w:r w:rsidRPr="00316407">
                            <w:rPr>
                              <w:rFonts w:ascii="Arial Narrow" w:hAnsi="Arial Narrow" w:cs="Arial"/>
                              <w:color w:val="000000"/>
                              <w:sz w:val="16"/>
                              <w:szCs w:val="16"/>
                            </w:rPr>
                            <w:t xml:space="preserve">Subject: </w:t>
                          </w:r>
                          <w:r w:rsidRPr="00316407">
                            <w:rPr>
                              <w:rFonts w:ascii="Arial Narrow" w:hAnsi="Arial Narrow" w:cs="Arial"/>
                              <w:b/>
                              <w:bCs/>
                              <w:color w:val="000000"/>
                              <w:sz w:val="16"/>
                              <w:szCs w:val="16"/>
                            </w:rPr>
                            <w:t>IssuingCA</w:t>
                          </w:r>
                        </w:p>
                      </w:txbxContent>
                    </v:textbox>
                  </v:rect>
                  <v:group id="Group 16164" o:spid="_x0000_s41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">
                    <v:shape id="AutoShape 16165" o:spid="_x0000_s41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" adj="17843" fillcolor="#ffcba9" strokecolor="#c00">
                      <v:fill color2="#f60" focus="100%" type="gradient"/>
                    </v:shape>
                    <v:shape id="AutoShape 16166" o:spid="_x0000_s41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" fillcolor="#ffcba9" strokecolor="#c00">
                      <v:fill color2="#f60" focusposition=".5,.5" focussize="" focus="100%" type="gradientRadial"/>
                    </v:shape>
                    <v:oval id="Oval 16167" o:spid="_x0000_s41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" fillcolor="#fff8ea" strokecolor="#c00">
                      <v:fill color2="#fc6" focusposition=".5,.5" focussize="" focus="100%" type="gradientRadial"/>
                    </v:oval>
                  </v:group>
                </v:group>
                <v:group id="Group 16168" o:spid="_x0000_s4108"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">
                  <v:rect id="Rectangle 16169" o:spid="_x0000_s410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" strokecolor="#919191">
                    <v:shadow on="t" color="#cecece"/>
                    <v:textbox inset="3.6pt">
                      <w:txbxContent>
                        <w:p w14:paraId="405ACC70" w14:textId="77777777" w:rsidR="006D28B7" w:rsidRPr="00316407" w:rsidRDefault="006D28B7" w:rsidP="00316407">
                          <w:pPr>
                            <w:autoSpaceDE w:val="0"/>
                            <w:autoSpaceDN w:val="0"/>
                            <w:adjustRightInd w:val="0"/>
                            <w:spacing w:after="0" w:line="160" w:lineRule="exact"/>
                            <w:rPr>
                              <w:rFonts w:ascii="Arial Narrow" w:hAnsi="Arial Narrow"/>
                              <w:color w:val="000000"/>
                              <w:sz w:val="16"/>
                              <w:szCs w:val="16"/>
                            </w:rPr>
                          </w:pPr>
                          <w:r w:rsidRPr="00316407">
                            <w:rPr>
                              <w:rFonts w:ascii="Arial Narrow" w:hAnsi="Arial Narrow"/>
                              <w:color w:val="000000"/>
                              <w:sz w:val="16"/>
                              <w:szCs w:val="16"/>
                            </w:rPr>
                            <w:t xml:space="preserve">Issuer: </w:t>
                          </w:r>
                          <w:r w:rsidRPr="00316407">
                            <w:rPr>
                              <w:rFonts w:ascii="Arial Narrow" w:hAnsi="Arial Narrow"/>
                              <w:b/>
                              <w:bCs/>
                              <w:color w:val="000000"/>
                              <w:sz w:val="16"/>
                              <w:szCs w:val="16"/>
                            </w:rPr>
                            <w:t>CorpCA</w:t>
                          </w:r>
                          <w:r w:rsidRPr="00316407">
                            <w:rPr>
                              <w:rFonts w:ascii="Arial Narrow" w:hAnsi="Arial Narrow"/>
                              <w:b/>
                              <w:bCs/>
                              <w:color w:val="000000"/>
                              <w:sz w:val="16"/>
                              <w:szCs w:val="16"/>
                            </w:rPr>
                            <w:br/>
                          </w:r>
                          <w:r w:rsidRPr="00316407">
                            <w:rPr>
                              <w:rFonts w:ascii="Arial Narrow" w:hAnsi="Arial Narrow"/>
                              <w:color w:val="000000"/>
                              <w:sz w:val="16"/>
                              <w:szCs w:val="16"/>
                            </w:rPr>
                            <w:t xml:space="preserve">Subject: </w:t>
                          </w:r>
                          <w:r w:rsidRPr="00316407">
                            <w:rPr>
                              <w:rFonts w:ascii="Arial Narrow" w:hAnsi="Arial Narrow"/>
                              <w:b/>
                              <w:bCs/>
                              <w:color w:val="000000"/>
                              <w:sz w:val="16"/>
                              <w:szCs w:val="16"/>
                            </w:rPr>
                            <w:t>CorpCA</w:t>
                          </w:r>
                        </w:p>
                      </w:txbxContent>
                    </v:textbox>
                  </v:rect>
                  <v:group id="Group 16170" o:spid="_x0000_s411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">
                    <v:shape id="AutoShape 16171" o:spid="_x0000_s411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" adj="17843" fillcolor="#ffcba9" strokecolor="#c00">
                      <v:fill color2="#f60" focus="100%" type="gradient"/>
                    </v:shape>
                    <v:shape id="AutoShape 16172" o:spid="_x0000_s411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" fillcolor="#ffcba9" strokecolor="#c00">
                      <v:fill color2="#f60" focusposition=".5,.5" focussize="" focus="100%" type="gradientRadial"/>
                    </v:shape>
                    <v:oval id="Oval 16173" o:spid="_x0000_s411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" fillcolor="#fff8ea" strokecolor="#c00">
                      <v:fill color2="#fc6" focusposition=".5,.5" focussize="" focus="100%" type="gradientRadial"/>
                    </v:oval>
                  </v:group>
                </v:group>
                <v:line id="Line 16174" o:spid="_x0000_s4114"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" strokeweight="1.5pt">
                  <v:stroke endarrow="block"/>
                </v:line>
                <v:line id="Line 16175" o:spid="_x0000_s4115"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" strokeweight="1.5pt">
                  <v:stroke endarrow="block"/>
                </v:line>
                <w10:wrap type="topAndBottom"/>
              </v:group>
            </w:pict>
          </mc:Fallback>
        </mc:AlternateContent>
      </w:r>
      <w:r w:rsidR="00456293">
        <w:t xml:space="preserve">In this example, the </w:t>
      </w:r>
      <w:r w:rsidR="00DB7CEA">
        <w:t>user1</w:t>
      </w:r>
      <w:r w:rsidR="00456293">
        <w:t xml:space="preserve"> certificate would chain to the CorpCA trusted root for all computers at Northwind Traders as </w:t>
      </w:r>
      <w:r w:rsidR="000A17DF">
        <w:t>follows</w:t>
      </w:r>
      <w:r w:rsidR="00456293">
        <w:t>:</w:t>
      </w:r>
    </w:p>
    <w:p w14:paraId="7F804247" w14:textId="553193F1" w:rsidR="00D947C1" w:rsidRDefault="00805614" w:rsidP="00456293">
      <w:r>
        <w:rPr>
          <w:noProof/>
        </w:rPr>
        <mc:AlternateContent>
          <mc:Choice Requires="wpc">
            <w:drawing>
              <wp:anchor distT="0" distB="0" distL="114300" distR="114300" simplePos="0" relativeHeight="251694592" behindDoc="0" locked="0" layoutInCell="1" allowOverlap="1" wp14:anchorId="5B2B4B70" wp14:editId="6C2EA9B6">
                <wp:simplePos x="0" y="0"/>
                <wp:positionH relativeFrom="column">
                  <wp:posOffset>5080</wp:posOffset>
                </wp:positionH>
                <wp:positionV relativeFrom="paragraph">
                  <wp:posOffset>871855</wp:posOffset>
                </wp:positionV>
                <wp:extent cx="6172200" cy="440690"/>
                <wp:effectExtent l="0" t="0" r="0" b="0"/>
                <wp:wrapTopAndBottom/>
                <wp:docPr id="16221" name="Canvas 16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264" name="Group 16179"/>
                        <wpg:cNvGrpSpPr>
                          <a:grpSpLocks/>
                        </wpg:cNvGrpSpPr>
                        <wpg:grpSpPr bwMode="auto">
                          <a:xfrm>
                            <a:off x="0" y="0"/>
                            <a:ext cx="756025" cy="440690"/>
                            <a:chOff x="1056" y="240"/>
                            <a:chExt cx="528" cy="336"/>
                          </a:xfrm>
                        </wpg:grpSpPr>
                        <wps:wsp>
                          <wps:cNvPr id="17265" name="Rectangle 1618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AD14317"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Issuing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user1</w:t>
                                </w:r>
                              </w:p>
                            </w:txbxContent>
                          </wps:txbx>
                          <wps:bodyPr rot="0" vert="horz" wrap="square" lIns="37948" tIns="37948" rIns="75895" bIns="37948" anchor="t" anchorCtr="0" upright="1">
                            <a:noAutofit/>
                          </wps:bodyPr>
                        </wps:wsp>
                        <wpg:grpSp>
                          <wpg:cNvPr id="17266" name="Group 16181"/>
                          <wpg:cNvGrpSpPr>
                            <a:grpSpLocks/>
                          </wpg:cNvGrpSpPr>
                          <wpg:grpSpPr bwMode="auto">
                            <a:xfrm>
                              <a:off x="1488" y="432"/>
                              <a:ext cx="92" cy="144"/>
                              <a:chOff x="4848" y="2736"/>
                              <a:chExt cx="624" cy="1104"/>
                            </a:xfrm>
                          </wpg:grpSpPr>
                          <wps:wsp>
                            <wps:cNvPr id="17267" name="AutoShape 1618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68" name="AutoShape 1618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69" name="Oval 1618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270" name="Group 16185"/>
                        <wpg:cNvGrpSpPr>
                          <a:grpSpLocks/>
                        </wpg:cNvGrpSpPr>
                        <wpg:grpSpPr bwMode="auto">
                          <a:xfrm>
                            <a:off x="1082668" y="0"/>
                            <a:ext cx="756025" cy="440690"/>
                            <a:chOff x="1056" y="240"/>
                            <a:chExt cx="528" cy="336"/>
                          </a:xfrm>
                        </wpg:grpSpPr>
                        <wps:wsp>
                          <wps:cNvPr id="17271" name="Rectangle 1618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048F1B9"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Corp</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Issuing</w:t>
                                </w:r>
                                <w:r w:rsidRPr="008D57E6">
                                  <w:rPr>
                                    <w:rFonts w:ascii="Arial Narrow" w:hAnsi="Arial Narrow"/>
                                    <w:b/>
                                    <w:bCs/>
                                    <w:color w:val="000000"/>
                                    <w:sz w:val="13"/>
                                    <w:szCs w:val="16"/>
                                  </w:rPr>
                                  <w:t>CA</w:t>
                                </w:r>
                              </w:p>
                            </w:txbxContent>
                          </wps:txbx>
                          <wps:bodyPr rot="0" vert="horz" wrap="square" lIns="37948" tIns="37948" rIns="75895" bIns="37948" anchor="t" anchorCtr="0" upright="1">
                            <a:noAutofit/>
                          </wps:bodyPr>
                        </wps:wsp>
                        <wpg:grpSp>
                          <wpg:cNvPr id="17272" name="Group 16187"/>
                          <wpg:cNvGrpSpPr>
                            <a:grpSpLocks/>
                          </wpg:cNvGrpSpPr>
                          <wpg:grpSpPr bwMode="auto">
                            <a:xfrm>
                              <a:off x="1488" y="432"/>
                              <a:ext cx="92" cy="144"/>
                              <a:chOff x="4848" y="2736"/>
                              <a:chExt cx="624" cy="1104"/>
                            </a:xfrm>
                          </wpg:grpSpPr>
                          <wps:wsp>
                            <wps:cNvPr id="17273" name="AutoShape 1618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74" name="AutoShape 1618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75" name="Oval 1619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276" name="Group 16191"/>
                        <wpg:cNvGrpSpPr>
                          <a:grpSpLocks/>
                        </wpg:cNvGrpSpPr>
                        <wpg:grpSpPr bwMode="auto">
                          <a:xfrm>
                            <a:off x="2166753" y="0"/>
                            <a:ext cx="755317" cy="440690"/>
                            <a:chOff x="1056" y="240"/>
                            <a:chExt cx="528" cy="336"/>
                          </a:xfrm>
                        </wpg:grpSpPr>
                        <wps:wsp>
                          <wps:cNvPr id="17277" name="Rectangle 1619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FA34886"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sidRPr="008D57E6">
                                  <w:rPr>
                                    <w:rFonts w:ascii="Arial Narrow" w:hAnsi="Arial Narrow"/>
                                    <w:b/>
                                    <w:bCs/>
                                    <w:color w:val="000000"/>
                                    <w:sz w:val="13"/>
                                    <w:szCs w:val="16"/>
                                  </w:rPr>
                                  <w:t>BridgeCA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Corp</w:t>
                                </w:r>
                                <w:r w:rsidRPr="008D57E6">
                                  <w:rPr>
                                    <w:rFonts w:ascii="Arial Narrow" w:hAnsi="Arial Narrow"/>
                                    <w:b/>
                                    <w:bCs/>
                                    <w:color w:val="000000"/>
                                    <w:sz w:val="13"/>
                                    <w:szCs w:val="16"/>
                                  </w:rPr>
                                  <w:t>CA</w:t>
                                </w:r>
                              </w:p>
                            </w:txbxContent>
                          </wps:txbx>
                          <wps:bodyPr rot="0" vert="horz" wrap="square" lIns="37948" tIns="37948" rIns="75895" bIns="37948" anchor="t" anchorCtr="0" upright="1">
                            <a:noAutofit/>
                          </wps:bodyPr>
                        </wps:wsp>
                        <wpg:grpSp>
                          <wpg:cNvPr id="17278" name="Group 16193"/>
                          <wpg:cNvGrpSpPr>
                            <a:grpSpLocks/>
                          </wpg:cNvGrpSpPr>
                          <wpg:grpSpPr bwMode="auto">
                            <a:xfrm>
                              <a:off x="1488" y="432"/>
                              <a:ext cx="92" cy="144"/>
                              <a:chOff x="4848" y="2736"/>
                              <a:chExt cx="624" cy="1104"/>
                            </a:xfrm>
                          </wpg:grpSpPr>
                          <wps:wsp>
                            <wps:cNvPr id="17279" name="AutoShape 1619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56" name="AutoShape 1619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57" name="Oval 1619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258" name="Group 16197"/>
                        <wpg:cNvGrpSpPr>
                          <a:grpSpLocks/>
                        </wpg:cNvGrpSpPr>
                        <wpg:grpSpPr bwMode="auto">
                          <a:xfrm>
                            <a:off x="3248713" y="0"/>
                            <a:ext cx="756025" cy="440690"/>
                            <a:chOff x="1056" y="240"/>
                            <a:chExt cx="528" cy="336"/>
                          </a:xfrm>
                        </wpg:grpSpPr>
                        <wps:wsp>
                          <wps:cNvPr id="16259" name="Rectangle 1619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0E5C9D8"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Sub</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sidRPr="008D57E6">
                                  <w:rPr>
                                    <w:rFonts w:ascii="Arial Narrow" w:hAnsi="Arial Narrow"/>
                                    <w:b/>
                                    <w:bCs/>
                                    <w:color w:val="000000"/>
                                    <w:sz w:val="13"/>
                                    <w:szCs w:val="16"/>
                                  </w:rPr>
                                  <w:t>BridgeCA</w:t>
                                </w:r>
                              </w:p>
                            </w:txbxContent>
                          </wps:txbx>
                          <wps:bodyPr rot="0" vert="horz" wrap="square" lIns="37948" tIns="37948" rIns="75895" bIns="37948" anchor="t" anchorCtr="0" upright="1">
                            <a:noAutofit/>
                          </wps:bodyPr>
                        </wps:wsp>
                        <wpg:grpSp>
                          <wpg:cNvPr id="16260" name="Group 16199"/>
                          <wpg:cNvGrpSpPr>
                            <a:grpSpLocks/>
                          </wpg:cNvGrpSpPr>
                          <wpg:grpSpPr bwMode="auto">
                            <a:xfrm>
                              <a:off x="1488" y="432"/>
                              <a:ext cx="92" cy="144"/>
                              <a:chOff x="4848" y="2736"/>
                              <a:chExt cx="624" cy="1104"/>
                            </a:xfrm>
                          </wpg:grpSpPr>
                          <wps:wsp>
                            <wps:cNvPr id="16261" name="AutoShape 1620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62" name="AutoShape 1620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63" name="Oval 1620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264" name="Group 16203"/>
                        <wpg:cNvGrpSpPr>
                          <a:grpSpLocks/>
                        </wpg:cNvGrpSpPr>
                        <wpg:grpSpPr bwMode="auto">
                          <a:xfrm>
                            <a:off x="4332798" y="0"/>
                            <a:ext cx="755317" cy="440690"/>
                            <a:chOff x="1056" y="240"/>
                            <a:chExt cx="528" cy="336"/>
                          </a:xfrm>
                        </wpg:grpSpPr>
                        <wps:wsp>
                          <wps:cNvPr id="16266" name="Rectangle 1620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43812D7"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Org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Sub</w:t>
                                </w:r>
                                <w:r w:rsidRPr="008D57E6">
                                  <w:rPr>
                                    <w:rFonts w:ascii="Arial Narrow" w:hAnsi="Arial Narrow"/>
                                    <w:b/>
                                    <w:bCs/>
                                    <w:color w:val="000000"/>
                                    <w:sz w:val="13"/>
                                    <w:szCs w:val="16"/>
                                  </w:rPr>
                                  <w:t>CA</w:t>
                                </w:r>
                              </w:p>
                            </w:txbxContent>
                          </wps:txbx>
                          <wps:bodyPr rot="0" vert="horz" wrap="square" lIns="37948" tIns="37948" rIns="75895" bIns="37948" anchor="t" anchorCtr="0" upright="1">
                            <a:noAutofit/>
                          </wps:bodyPr>
                        </wps:wsp>
                        <wpg:grpSp>
                          <wpg:cNvPr id="16267" name="Group 16205"/>
                          <wpg:cNvGrpSpPr>
                            <a:grpSpLocks/>
                          </wpg:cNvGrpSpPr>
                          <wpg:grpSpPr bwMode="auto">
                            <a:xfrm>
                              <a:off x="1488" y="432"/>
                              <a:ext cx="92" cy="144"/>
                              <a:chOff x="4848" y="2736"/>
                              <a:chExt cx="624" cy="1104"/>
                            </a:xfrm>
                          </wpg:grpSpPr>
                          <wps:wsp>
                            <wps:cNvPr id="16268" name="AutoShape 1620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69" name="AutoShape 1620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70" name="Oval 1620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271" name="Line 16209"/>
                        <wps:cNvCnPr>
                          <a:cxnSpLocks noChangeShapeType="1"/>
                        </wps:cNvCnPr>
                        <wps:spPr bwMode="auto">
                          <a:xfrm>
                            <a:off x="1842236" y="133606"/>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2" name="Line 16210"/>
                        <wps:cNvCnPr>
                          <a:cxnSpLocks noChangeShapeType="1"/>
                        </wps:cNvCnPr>
                        <wps:spPr bwMode="auto">
                          <a:xfrm>
                            <a:off x="763819" y="125911"/>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3" name="Line 16211"/>
                        <wps:cNvCnPr>
                          <a:cxnSpLocks noChangeShapeType="1"/>
                        </wps:cNvCnPr>
                        <wps:spPr bwMode="auto">
                          <a:xfrm>
                            <a:off x="2920653"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4" name="Line 16212"/>
                        <wps:cNvCnPr>
                          <a:cxnSpLocks noChangeShapeType="1"/>
                        </wps:cNvCnPr>
                        <wps:spPr bwMode="auto">
                          <a:xfrm>
                            <a:off x="4006864"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275" name="Group 16213"/>
                        <wpg:cNvGrpSpPr>
                          <a:grpSpLocks/>
                        </wpg:cNvGrpSpPr>
                        <wpg:grpSpPr bwMode="auto">
                          <a:xfrm>
                            <a:off x="5416175" y="0"/>
                            <a:ext cx="756025" cy="440690"/>
                            <a:chOff x="1056" y="240"/>
                            <a:chExt cx="528" cy="336"/>
                          </a:xfrm>
                        </wpg:grpSpPr>
                        <wps:wsp>
                          <wps:cNvPr id="16276" name="Rectangle 1621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5E6E6C3"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Org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Org</w:t>
                                </w:r>
                                <w:r w:rsidRPr="008D57E6">
                                  <w:rPr>
                                    <w:rFonts w:ascii="Arial Narrow" w:hAnsi="Arial Narrow"/>
                                    <w:b/>
                                    <w:bCs/>
                                    <w:color w:val="000000"/>
                                    <w:sz w:val="13"/>
                                    <w:szCs w:val="16"/>
                                  </w:rPr>
                                  <w:t>CA</w:t>
                                </w:r>
                              </w:p>
                            </w:txbxContent>
                          </wps:txbx>
                          <wps:bodyPr rot="0" vert="horz" wrap="square" lIns="37948" tIns="37948" rIns="75895" bIns="37948" anchor="t" anchorCtr="0" upright="1">
                            <a:noAutofit/>
                          </wps:bodyPr>
                        </wps:wsp>
                        <wpg:grpSp>
                          <wpg:cNvPr id="16277" name="Group 16215"/>
                          <wpg:cNvGrpSpPr>
                            <a:grpSpLocks/>
                          </wpg:cNvGrpSpPr>
                          <wpg:grpSpPr bwMode="auto">
                            <a:xfrm>
                              <a:off x="1488" y="432"/>
                              <a:ext cx="92" cy="144"/>
                              <a:chOff x="4848" y="2736"/>
                              <a:chExt cx="624" cy="1104"/>
                            </a:xfrm>
                          </wpg:grpSpPr>
                          <wps:wsp>
                            <wps:cNvPr id="16278" name="AutoShape 1621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79" name="AutoShape 1621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80" name="Oval 1621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281" name="Line 16219"/>
                        <wps:cNvCnPr>
                          <a:cxnSpLocks noChangeShapeType="1"/>
                        </wps:cNvCnPr>
                        <wps:spPr bwMode="auto">
                          <a:xfrm>
                            <a:off x="5090949"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B2B4B70" id="Canvas 16221" o:spid="_x0000_s4116" editas="canvas" style="position:absolute;margin-left:.4pt;margin-top:68.65pt;width:486pt;height:34.7pt;z-index:251694592" coordsize="6172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">
                <v:shape id="_x0000_s4117" type="#_x0000_t75" style="position:absolute;width:61722;height:4406;visibility:visible;mso-wrap-style:square">
                  <v:fill o:detectmouseclick="t"/>
                  <v:path o:connecttype="none"/>
                </v:shape>
                <v:group id="Group 16179" o:spid="_x0000_s4118" style="position:absolute;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">
                  <v:rect id="Rectangle 16180" o:spid="_x0000_s411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" strokecolor="#919191">
                    <v:shadow on="t" color="#cecece"/>
                    <v:textbox inset="1.0541mm,1.0541mm,2.10819mm,1.0541mm">
                      <w:txbxContent>
                        <w:p w14:paraId="5AD14317"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Issuing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user1</w:t>
                          </w:r>
                        </w:p>
                      </w:txbxContent>
                    </v:textbox>
                  </v:rect>
                  <v:group id="Group 16181" o:spid="_x0000_s412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">
                    <v:shape id="AutoShape 16182" o:spid="_x0000_s412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" adj="17843" fillcolor="#ffcba9" strokecolor="#c00">
                      <v:fill color2="#f60" focus="100%" type="gradient"/>
                    </v:shape>
                    <v:shape id="AutoShape 16183" o:spid="_x0000_s412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" fillcolor="#ffcba9" strokecolor="#c00">
                      <v:fill color2="#f60" focusposition=".5,.5" focussize="" focus="100%" type="gradientRadial"/>
                    </v:shape>
                    <v:oval id="Oval 16184" o:spid="_x0000_s412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" fillcolor="#fff8ea" strokecolor="#c00">
                      <v:fill color2="#fc6" focusposition=".5,.5" focussize="" focus="100%" type="gradientRadial"/>
                    </v:oval>
                  </v:group>
                </v:group>
                <v:group id="Group 16185" o:spid="_x0000_s4124" style="position:absolute;left:10826;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">
                  <v:rect id="Rectangle 16186" o:spid="_x0000_s412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" strokecolor="#919191">
                    <v:shadow on="t" color="#cecece"/>
                    <v:textbox inset="1.0541mm,1.0541mm,2.10819mm,1.0541mm">
                      <w:txbxContent>
                        <w:p w14:paraId="0048F1B9"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Corp</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Issuing</w:t>
                          </w:r>
                          <w:r w:rsidRPr="008D57E6">
                            <w:rPr>
                              <w:rFonts w:ascii="Arial Narrow" w:hAnsi="Arial Narrow"/>
                              <w:b/>
                              <w:bCs/>
                              <w:color w:val="000000"/>
                              <w:sz w:val="13"/>
                              <w:szCs w:val="16"/>
                            </w:rPr>
                            <w:t>CA</w:t>
                          </w:r>
                        </w:p>
                      </w:txbxContent>
                    </v:textbox>
                  </v:rect>
                  <v:group id="Group 16187" o:spid="_x0000_s412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">
                    <v:shape id="AutoShape 16188" o:spid="_x0000_s412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" adj="17843" fillcolor="#ffcba9" strokecolor="#c00">
                      <v:fill color2="#f60" focus="100%" type="gradient"/>
                    </v:shape>
                    <v:shape id="AutoShape 16189" o:spid="_x0000_s412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" fillcolor="#ffcba9" strokecolor="#c00">
                      <v:fill color2="#f60" focusposition=".5,.5" focussize="" focus="100%" type="gradientRadial"/>
                    </v:shape>
                    <v:oval id="Oval 16190" o:spid="_x0000_s412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" fillcolor="#fff8ea" strokecolor="#c00">
                      <v:fill color2="#fc6" focusposition=".5,.5" focussize="" focus="100%" type="gradientRadial"/>
                    </v:oval>
                  </v:group>
                </v:group>
                <v:group id="Group 16191" o:spid="_x0000_s4130" style="position:absolute;left:21667;width:7553;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">
                  <v:rect id="Rectangle 16192" o:spid="_x0000_s413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" strokecolor="#919191">
                    <v:shadow on="t" color="#cecece"/>
                    <v:textbox inset="1.0541mm,1.0541mm,2.10819mm,1.0541mm">
                      <w:txbxContent>
                        <w:p w14:paraId="2FA34886"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sidRPr="008D57E6">
                            <w:rPr>
                              <w:rFonts w:ascii="Arial Narrow" w:hAnsi="Arial Narrow"/>
                              <w:b/>
                              <w:bCs/>
                              <w:color w:val="000000"/>
                              <w:sz w:val="13"/>
                              <w:szCs w:val="16"/>
                            </w:rPr>
                            <w:t>BridgeCA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Corp</w:t>
                          </w:r>
                          <w:r w:rsidRPr="008D57E6">
                            <w:rPr>
                              <w:rFonts w:ascii="Arial Narrow" w:hAnsi="Arial Narrow"/>
                              <w:b/>
                              <w:bCs/>
                              <w:color w:val="000000"/>
                              <w:sz w:val="13"/>
                              <w:szCs w:val="16"/>
                            </w:rPr>
                            <w:t>CA</w:t>
                          </w:r>
                        </w:p>
                      </w:txbxContent>
                    </v:textbox>
                  </v:rect>
                  <v:group id="Group 16193" o:spid="_x0000_s413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">
                    <v:shape id="AutoShape 16194" o:spid="_x0000_s413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" adj="17843" fillcolor="#ffcba9" strokecolor="#c00">
                      <v:fill color2="#f60" focus="100%" type="gradient"/>
                    </v:shape>
                    <v:shape id="AutoShape 16195" o:spid="_x0000_s413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" fillcolor="#ffcba9" strokecolor="#c00">
                      <v:fill color2="#f60" focusposition=".5,.5" focussize="" focus="100%" type="gradientRadial"/>
                    </v:shape>
                    <v:oval id="Oval 16196" o:spid="_x0000_s413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" fillcolor="#fff8ea" strokecolor="#c00">
                      <v:fill color2="#fc6" focusposition=".5,.5" focussize="" focus="100%" type="gradientRadial"/>
                    </v:oval>
                  </v:group>
                </v:group>
                <v:group id="Group 16197" o:spid="_x0000_s4136" style="position:absolute;left:32487;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">
                  <v:rect id="Rectangle 16198" o:spid="_x0000_s413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" strokecolor="#919191">
                    <v:shadow on="t" color="#cecece"/>
                    <v:textbox inset="1.0541mm,1.0541mm,2.10819mm,1.0541mm">
                      <w:txbxContent>
                        <w:p w14:paraId="30E5C9D8"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Sub</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sidRPr="008D57E6">
                            <w:rPr>
                              <w:rFonts w:ascii="Arial Narrow" w:hAnsi="Arial Narrow"/>
                              <w:b/>
                              <w:bCs/>
                              <w:color w:val="000000"/>
                              <w:sz w:val="13"/>
                              <w:szCs w:val="16"/>
                            </w:rPr>
                            <w:t>BridgeCA</w:t>
                          </w:r>
                        </w:p>
                      </w:txbxContent>
                    </v:textbox>
                  </v:rect>
                  <v:group id="Group 16199" o:spid="_x0000_s413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">
                    <v:shape id="AutoShape 16200" o:spid="_x0000_s413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" adj="17843" fillcolor="#ffcba9" strokecolor="#c00">
                      <v:fill color2="#f60" focus="100%" type="gradient"/>
                    </v:shape>
                    <v:shape id="AutoShape 16201" o:spid="_x0000_s414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" fillcolor="#ffcba9" strokecolor="#c00">
                      <v:fill color2="#f60" focusposition=".5,.5" focussize="" focus="100%" type="gradientRadial"/>
                    </v:shape>
                    <v:oval id="Oval 16202" o:spid="_x0000_s414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" fillcolor="#fff8ea" strokecolor="#c00">
                      <v:fill color2="#fc6" focusposition=".5,.5" focussize="" focus="100%" type="gradientRadial"/>
                    </v:oval>
                  </v:group>
                </v:group>
                <v:group id="Group 16203" o:spid="_x0000_s4142" style="position:absolute;left:43327;width:7554;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">
                  <v:rect id="Rectangle 16204" o:spid="_x0000_s414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" strokecolor="#919191">
                    <v:shadow on="t" color="#cecece"/>
                    <v:textbox inset="1.0541mm,1.0541mm,2.10819mm,1.0541mm">
                      <w:txbxContent>
                        <w:p w14:paraId="643812D7"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Org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Sub</w:t>
                          </w:r>
                          <w:r w:rsidRPr="008D57E6">
                            <w:rPr>
                              <w:rFonts w:ascii="Arial Narrow" w:hAnsi="Arial Narrow"/>
                              <w:b/>
                              <w:bCs/>
                              <w:color w:val="000000"/>
                              <w:sz w:val="13"/>
                              <w:szCs w:val="16"/>
                            </w:rPr>
                            <w:t>CA</w:t>
                          </w:r>
                        </w:p>
                      </w:txbxContent>
                    </v:textbox>
                  </v:rect>
                  <v:group id="Group 16205" o:spid="_x0000_s414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">
                    <v:shape id="AutoShape 16206" o:spid="_x0000_s414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" adj="17843" fillcolor="#ffcba9" strokecolor="#c00">
                      <v:fill color2="#f60" focus="100%" type="gradient"/>
                    </v:shape>
                    <v:shape id="AutoShape 16207" o:spid="_x0000_s414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" fillcolor="#ffcba9" strokecolor="#c00">
                      <v:fill color2="#f60" focusposition=".5,.5" focussize="" focus="100%" type="gradientRadial"/>
                    </v:shape>
                    <v:oval id="Oval 16208" o:spid="_x0000_s414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" fillcolor="#fff8ea" strokecolor="#c00">
                      <v:fill color2="#fc6" focusposition=".5,.5" focussize="" focus="100%" type="gradientRadial"/>
                    </v:oval>
                  </v:group>
                </v:group>
                <v:line id="Line 16209" o:spid="_x0000_s4148" style="position:absolute;visibility:visible;mso-wrap-style:square" from="18422,1336" to="2156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" strokeweight="1.5pt">
                  <v:stroke endarrow="block"/>
                </v:line>
                <v:line id="Line 16210" o:spid="_x0000_s4149" style="position:absolute;visibility:visible;mso-wrap-style:square" from="7638,1259" to="1078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" strokeweight="1.5pt">
                  <v:stroke endarrow="block"/>
                </v:line>
                <v:line id="Line 16211" o:spid="_x0000_s4150" style="position:absolute;visibility:visible;mso-wrap-style:square" from="29206,1259" to="3235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" strokeweight="1.5pt">
                  <v:stroke endarrow="block"/>
                </v:line>
                <v:line id="Line 16212" o:spid="_x0000_s4151" style="position:absolute;visibility:visible;mso-wrap-style:square" from="40068,1259" to="4322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" strokeweight="1.5pt">
                  <v:stroke endarrow="block"/>
                </v:line>
                <v:group id="Group 16213" o:spid="_x0000_s4152" style="position:absolute;left:54161;width:7561;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">
                  <v:rect id="Rectangle 16214" o:spid="_x0000_s415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" strokecolor="#919191">
                    <v:shadow on="t" color="#cecece"/>
                    <v:textbox inset="1.0541mm,1.0541mm,2.10819mm,1.0541mm">
                      <w:txbxContent>
                        <w:p w14:paraId="05E6E6C3" w14:textId="77777777" w:rsidR="006D28B7" w:rsidRPr="008D57E6" w:rsidRDefault="006D28B7" w:rsidP="008D57E6">
                          <w:pPr>
                            <w:autoSpaceDE w:val="0"/>
                            <w:autoSpaceDN w:val="0"/>
                            <w:adjustRightInd w:val="0"/>
                            <w:spacing w:after="0" w:line="120" w:lineRule="exact"/>
                            <w:rPr>
                              <w:rFonts w:ascii="Arial Narrow" w:hAnsi="Arial Narrow"/>
                              <w:color w:val="000000"/>
                              <w:sz w:val="13"/>
                              <w:szCs w:val="16"/>
                            </w:rPr>
                          </w:pPr>
                          <w:r w:rsidRPr="008D57E6">
                            <w:rPr>
                              <w:rFonts w:ascii="Arial Narrow" w:hAnsi="Arial Narrow"/>
                              <w:color w:val="000000"/>
                              <w:sz w:val="13"/>
                              <w:szCs w:val="16"/>
                            </w:rPr>
                            <w:t xml:space="preserve">Issuer: </w:t>
                          </w:r>
                          <w:r>
                            <w:rPr>
                              <w:rFonts w:ascii="Arial Narrow" w:hAnsi="Arial Narrow"/>
                              <w:b/>
                              <w:bCs/>
                              <w:color w:val="000000"/>
                              <w:sz w:val="13"/>
                              <w:szCs w:val="16"/>
                            </w:rPr>
                            <w:t>Org</w:t>
                          </w:r>
                          <w:r w:rsidRPr="008D57E6">
                            <w:rPr>
                              <w:rFonts w:ascii="Arial Narrow" w:hAnsi="Arial Narrow"/>
                              <w:b/>
                              <w:bCs/>
                              <w:color w:val="000000"/>
                              <w:sz w:val="13"/>
                              <w:szCs w:val="16"/>
                            </w:rPr>
                            <w:t>CA</w:t>
                          </w:r>
                          <w:r w:rsidRPr="008D57E6">
                            <w:rPr>
                              <w:rFonts w:ascii="Arial Narrow" w:hAnsi="Arial Narrow"/>
                              <w:b/>
                              <w:bCs/>
                              <w:color w:val="000000"/>
                              <w:sz w:val="13"/>
                              <w:szCs w:val="16"/>
                            </w:rPr>
                            <w:br/>
                          </w:r>
                          <w:r w:rsidRPr="008D57E6">
                            <w:rPr>
                              <w:rFonts w:ascii="Arial Narrow" w:hAnsi="Arial Narrow"/>
                              <w:color w:val="000000"/>
                              <w:sz w:val="13"/>
                              <w:szCs w:val="16"/>
                            </w:rPr>
                            <w:t xml:space="preserve">Subject: </w:t>
                          </w:r>
                          <w:r>
                            <w:rPr>
                              <w:rFonts w:ascii="Arial Narrow" w:hAnsi="Arial Narrow"/>
                              <w:b/>
                              <w:bCs/>
                              <w:color w:val="000000"/>
                              <w:sz w:val="13"/>
                              <w:szCs w:val="16"/>
                            </w:rPr>
                            <w:t>Org</w:t>
                          </w:r>
                          <w:r w:rsidRPr="008D57E6">
                            <w:rPr>
                              <w:rFonts w:ascii="Arial Narrow" w:hAnsi="Arial Narrow"/>
                              <w:b/>
                              <w:bCs/>
                              <w:color w:val="000000"/>
                              <w:sz w:val="13"/>
                              <w:szCs w:val="16"/>
                            </w:rPr>
                            <w:t>CA</w:t>
                          </w:r>
                        </w:p>
                      </w:txbxContent>
                    </v:textbox>
                  </v:rect>
                  <v:group id="Group 16215" o:spid="_x0000_s415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">
                    <v:shape id="AutoShape 16216" o:spid="_x0000_s415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" adj="17843" fillcolor="#ffcba9" strokecolor="#c00">
                      <v:fill color2="#f60" focus="100%" type="gradient"/>
                    </v:shape>
                    <v:shape id="AutoShape 16217" o:spid="_x0000_s415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" fillcolor="#ffcba9" strokecolor="#c00">
                      <v:fill color2="#f60" focusposition=".5,.5" focussize="" focus="100%" type="gradientRadial"/>
                    </v:shape>
                    <v:oval id="Oval 16218" o:spid="_x0000_s415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" fillcolor="#fff8ea" strokecolor="#c00">
                      <v:fill color2="#fc6" focusposition=".5,.5" focussize="" focus="100%" type="gradientRadial"/>
                    </v:oval>
                  </v:group>
                </v:group>
                <v:line id="Line 16219" o:spid="_x0000_s4158" style="position:absolute;visibility:visible;mso-wrap-style:square" from="50909,1259" to="5406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" strokeweight="1.5pt">
                  <v:stroke endarrow="block"/>
                </v:line>
                <w10:wrap type="topAndBottom"/>
              </v:group>
            </w:pict>
          </mc:Fallback>
        </mc:AlternateContent>
      </w:r>
      <w:r w:rsidR="00D947C1">
        <w:t xml:space="preserve">The </w:t>
      </w:r>
      <w:r w:rsidR="00DB7CEA">
        <w:t>user1</w:t>
      </w:r>
      <w:r w:rsidR="00D947C1">
        <w:t xml:space="preserve"> certificate would chain to the OrgCA trusted root for all computers at Fabrikam Inc. as </w:t>
      </w:r>
      <w:r w:rsidR="000A17DF">
        <w:t>follows</w:t>
      </w:r>
      <w:r w:rsidR="00D947C1">
        <w:t>:</w:t>
      </w:r>
    </w:p>
    <w:p w14:paraId="767B99F2" w14:textId="447FCFAA" w:rsidR="00456293" w:rsidRDefault="00805614" w:rsidP="00456293">
      <w:r>
        <w:rPr>
          <w:noProof/>
        </w:rPr>
        <mc:AlternateContent>
          <mc:Choice Requires="wpg">
            <w:drawing>
              <wp:anchor distT="0" distB="0" distL="114300" distR="114300" simplePos="0" relativeHeight="251696640" behindDoc="0" locked="0" layoutInCell="1" allowOverlap="1" wp14:anchorId="26F9E4D3" wp14:editId="11DC1E37">
                <wp:simplePos x="0" y="0"/>
                <wp:positionH relativeFrom="column">
                  <wp:posOffset>5415280</wp:posOffset>
                </wp:positionH>
                <wp:positionV relativeFrom="paragraph">
                  <wp:posOffset>995045</wp:posOffset>
                </wp:positionV>
                <wp:extent cx="756285" cy="440690"/>
                <wp:effectExtent l="0" t="0" r="0" b="0"/>
                <wp:wrapTight wrapText="left">
                  <wp:wrapPolygon edited="0">
                    <wp:start x="-272" y="-467"/>
                    <wp:lineTo x="-272" y="16433"/>
                    <wp:lineTo x="18045" y="21133"/>
                    <wp:lineTo x="20512" y="21133"/>
                    <wp:lineTo x="22144" y="16900"/>
                    <wp:lineTo x="22144" y="1401"/>
                    <wp:lineTo x="21872" y="-467"/>
                    <wp:lineTo x="-272" y="-467"/>
                  </wp:wrapPolygon>
                </wp:wrapTight>
                <wp:docPr id="17258" name="Group 16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440690"/>
                          <a:chOff x="1056" y="240"/>
                          <a:chExt cx="528" cy="336"/>
                        </a:xfrm>
                      </wpg:grpSpPr>
                      <wps:wsp>
                        <wps:cNvPr id="17259" name="Rectangle 1625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9397AB7" w14:textId="77777777" w:rsidR="006D28B7" w:rsidRPr="004406CD" w:rsidRDefault="006D28B7" w:rsidP="00F37EB0">
                              <w:pPr>
                                <w:autoSpaceDE w:val="0"/>
                                <w:autoSpaceDN w:val="0"/>
                                <w:adjustRightInd w:val="0"/>
                                <w:spacing w:after="0" w:line="120" w:lineRule="exact"/>
                                <w:rPr>
                                  <w:rFonts w:ascii="Arial Narrow" w:hAnsi="Arial Narrow"/>
                                  <w:color w:val="000000"/>
                                  <w:sz w:val="13"/>
                                  <w:szCs w:val="16"/>
                                </w:rPr>
                              </w:pPr>
                              <w:r w:rsidRPr="004406CD">
                                <w:rPr>
                                  <w:rFonts w:ascii="Arial Narrow" w:hAnsi="Arial Narrow"/>
                                  <w:color w:val="000000"/>
                                  <w:sz w:val="13"/>
                                  <w:szCs w:val="16"/>
                                </w:rPr>
                                <w:t xml:space="preserve">Issuer: </w:t>
                              </w:r>
                              <w:r w:rsidRPr="004406CD">
                                <w:rPr>
                                  <w:rFonts w:ascii="Arial Narrow" w:hAnsi="Arial Narrow"/>
                                  <w:b/>
                                  <w:bCs/>
                                  <w:color w:val="000000"/>
                                  <w:sz w:val="13"/>
                                  <w:szCs w:val="16"/>
                                </w:rPr>
                                <w:t>PartnerCA</w:t>
                              </w:r>
                              <w:r w:rsidRPr="004406CD">
                                <w:rPr>
                                  <w:rFonts w:ascii="Arial Narrow" w:hAnsi="Arial Narrow"/>
                                  <w:b/>
                                  <w:bCs/>
                                  <w:color w:val="000000"/>
                                  <w:sz w:val="13"/>
                                  <w:szCs w:val="16"/>
                                </w:rPr>
                                <w:br/>
                              </w:r>
                              <w:r w:rsidRPr="004406CD">
                                <w:rPr>
                                  <w:rFonts w:ascii="Arial Narrow" w:hAnsi="Arial Narrow"/>
                                  <w:color w:val="000000"/>
                                  <w:sz w:val="13"/>
                                  <w:szCs w:val="16"/>
                                </w:rPr>
                                <w:t xml:space="preserve">Subject: </w:t>
                              </w:r>
                              <w:r w:rsidRPr="004406CD">
                                <w:rPr>
                                  <w:rFonts w:ascii="Arial Narrow" w:hAnsi="Arial Narrow"/>
                                  <w:b/>
                                  <w:bCs/>
                                  <w:color w:val="000000"/>
                                  <w:sz w:val="13"/>
                                  <w:szCs w:val="16"/>
                                </w:rPr>
                                <w:t>PartnerCA</w:t>
                              </w:r>
                            </w:p>
                          </w:txbxContent>
                        </wps:txbx>
                        <wps:bodyPr rot="0" vert="horz" wrap="square" lIns="37948" tIns="37948" rIns="75895" bIns="37948" anchor="t" anchorCtr="0" upright="1">
                          <a:noAutofit/>
                        </wps:bodyPr>
                      </wps:wsp>
                      <wpg:grpSp>
                        <wpg:cNvPr id="17260" name="Group 16259"/>
                        <wpg:cNvGrpSpPr>
                          <a:grpSpLocks/>
                        </wpg:cNvGrpSpPr>
                        <wpg:grpSpPr bwMode="auto">
                          <a:xfrm>
                            <a:off x="1488" y="432"/>
                            <a:ext cx="92" cy="144"/>
                            <a:chOff x="4848" y="2736"/>
                            <a:chExt cx="624" cy="1104"/>
                          </a:xfrm>
                        </wpg:grpSpPr>
                        <wps:wsp>
                          <wps:cNvPr id="17261" name="AutoShape 1626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62" name="AutoShape 1626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63" name="Oval 1626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F9E4D3" id="Group 16257" o:spid="_x0000_s4159" style="position:absolute;margin-left:426.4pt;margin-top:78.35pt;width:59.55pt;height:34.7pt;z-index:251696640"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">
                <v:rect id="Rectangle 16258" o:spid="_x0000_s416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" strokecolor="#919191">
                  <v:shadow on="t" color="#cecece"/>
                  <v:textbox inset="1.0541mm,1.0541mm,2.10819mm,1.0541mm">
                    <w:txbxContent>
                      <w:p w14:paraId="29397AB7" w14:textId="77777777" w:rsidR="006D28B7" w:rsidRPr="004406CD" w:rsidRDefault="006D28B7" w:rsidP="00F37EB0">
                        <w:pPr>
                          <w:autoSpaceDE w:val="0"/>
                          <w:autoSpaceDN w:val="0"/>
                          <w:adjustRightInd w:val="0"/>
                          <w:spacing w:after="0" w:line="120" w:lineRule="exact"/>
                          <w:rPr>
                            <w:rFonts w:ascii="Arial Narrow" w:hAnsi="Arial Narrow"/>
                            <w:color w:val="000000"/>
                            <w:sz w:val="13"/>
                            <w:szCs w:val="16"/>
                          </w:rPr>
                        </w:pPr>
                        <w:r w:rsidRPr="004406CD">
                          <w:rPr>
                            <w:rFonts w:ascii="Arial Narrow" w:hAnsi="Arial Narrow"/>
                            <w:color w:val="000000"/>
                            <w:sz w:val="13"/>
                            <w:szCs w:val="16"/>
                          </w:rPr>
                          <w:t xml:space="preserve">Issuer: </w:t>
                        </w:r>
                        <w:r w:rsidRPr="004406CD">
                          <w:rPr>
                            <w:rFonts w:ascii="Arial Narrow" w:hAnsi="Arial Narrow"/>
                            <w:b/>
                            <w:bCs/>
                            <w:color w:val="000000"/>
                            <w:sz w:val="13"/>
                            <w:szCs w:val="16"/>
                          </w:rPr>
                          <w:t>PartnerCA</w:t>
                        </w:r>
                        <w:r w:rsidRPr="004406CD">
                          <w:rPr>
                            <w:rFonts w:ascii="Arial Narrow" w:hAnsi="Arial Narrow"/>
                            <w:b/>
                            <w:bCs/>
                            <w:color w:val="000000"/>
                            <w:sz w:val="13"/>
                            <w:szCs w:val="16"/>
                          </w:rPr>
                          <w:br/>
                        </w:r>
                        <w:r w:rsidRPr="004406CD">
                          <w:rPr>
                            <w:rFonts w:ascii="Arial Narrow" w:hAnsi="Arial Narrow"/>
                            <w:color w:val="000000"/>
                            <w:sz w:val="13"/>
                            <w:szCs w:val="16"/>
                          </w:rPr>
                          <w:t xml:space="preserve">Subject: </w:t>
                        </w:r>
                        <w:r w:rsidRPr="004406CD">
                          <w:rPr>
                            <w:rFonts w:ascii="Arial Narrow" w:hAnsi="Arial Narrow"/>
                            <w:b/>
                            <w:bCs/>
                            <w:color w:val="000000"/>
                            <w:sz w:val="13"/>
                            <w:szCs w:val="16"/>
                          </w:rPr>
                          <w:t>PartnerCA</w:t>
                        </w:r>
                      </w:p>
                    </w:txbxContent>
                  </v:textbox>
                </v:rect>
                <v:group id="Group 16259" o:spid="_x0000_s416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">
                  <v:shape id="AutoShape 16260" o:spid="_x0000_s416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" adj="17843" fillcolor="#ffcba9" strokecolor="#c00">
                    <v:fill color2="#f60" focus="100%" type="gradient"/>
                  </v:shape>
                  <v:shape id="AutoShape 16261" o:spid="_x0000_s416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" fillcolor="#ffcba9" strokecolor="#c00">
                    <v:fill color2="#f60" focusposition=".5,.5" focussize="" focus="100%" type="gradientRadial"/>
                  </v:shape>
                  <v:oval id="Oval 16262" o:spid="_x0000_s416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95616" behindDoc="0" locked="0" layoutInCell="1" allowOverlap="1" wp14:anchorId="5BCC4406" wp14:editId="1D4CA810">
                <wp:simplePos x="0" y="0"/>
                <wp:positionH relativeFrom="column">
                  <wp:posOffset>5080</wp:posOffset>
                </wp:positionH>
                <wp:positionV relativeFrom="paragraph">
                  <wp:posOffset>976630</wp:posOffset>
                </wp:positionV>
                <wp:extent cx="6172200" cy="440690"/>
                <wp:effectExtent l="0" t="0" r="0" b="0"/>
                <wp:wrapTopAndBottom/>
                <wp:docPr id="16265" name="Canvas 162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678" name="Group 16223"/>
                        <wpg:cNvGrpSpPr>
                          <a:grpSpLocks/>
                        </wpg:cNvGrpSpPr>
                        <wpg:grpSpPr bwMode="auto">
                          <a:xfrm>
                            <a:off x="0" y="0"/>
                            <a:ext cx="756025" cy="440690"/>
                            <a:chOff x="1056" y="240"/>
                            <a:chExt cx="528" cy="336"/>
                          </a:xfrm>
                        </wpg:grpSpPr>
                        <wps:wsp>
                          <wps:cNvPr id="16679" name="Rectangle 1622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78C0D94"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IssuingCA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user1</w:t>
                                </w:r>
                              </w:p>
                            </w:txbxContent>
                          </wps:txbx>
                          <wps:bodyPr rot="0" vert="horz" wrap="square" lIns="37948" tIns="37948" rIns="75895" bIns="37948" anchor="t" anchorCtr="0" upright="1">
                            <a:noAutofit/>
                          </wps:bodyPr>
                        </wps:wsp>
                        <wpg:grpSp>
                          <wpg:cNvPr id="16680" name="Group 16225"/>
                          <wpg:cNvGrpSpPr>
                            <a:grpSpLocks/>
                          </wpg:cNvGrpSpPr>
                          <wpg:grpSpPr bwMode="auto">
                            <a:xfrm>
                              <a:off x="1488" y="432"/>
                              <a:ext cx="92" cy="144"/>
                              <a:chOff x="4848" y="2736"/>
                              <a:chExt cx="624" cy="1104"/>
                            </a:xfrm>
                          </wpg:grpSpPr>
                          <wps:wsp>
                            <wps:cNvPr id="16681" name="AutoShape 1622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82" name="AutoShape 1622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83" name="Oval 1622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684" name="Group 16229"/>
                        <wpg:cNvGrpSpPr>
                          <a:grpSpLocks/>
                        </wpg:cNvGrpSpPr>
                        <wpg:grpSpPr bwMode="auto">
                          <a:xfrm>
                            <a:off x="1082668" y="0"/>
                            <a:ext cx="756025" cy="440690"/>
                            <a:chOff x="1056" y="240"/>
                            <a:chExt cx="528" cy="336"/>
                          </a:xfrm>
                        </wpg:grpSpPr>
                        <wps:wsp>
                          <wps:cNvPr id="16685" name="Rectangle 1623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671EF19"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CorpCA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IssuingCA</w:t>
                                </w:r>
                              </w:p>
                            </w:txbxContent>
                          </wps:txbx>
                          <wps:bodyPr rot="0" vert="horz" wrap="square" lIns="37948" tIns="37948" rIns="75895" bIns="37948" anchor="t" anchorCtr="0" upright="1">
                            <a:noAutofit/>
                          </wps:bodyPr>
                        </wps:wsp>
                        <wpg:grpSp>
                          <wpg:cNvPr id="16686" name="Group 16231"/>
                          <wpg:cNvGrpSpPr>
                            <a:grpSpLocks/>
                          </wpg:cNvGrpSpPr>
                          <wpg:grpSpPr bwMode="auto">
                            <a:xfrm>
                              <a:off x="1488" y="432"/>
                              <a:ext cx="92" cy="144"/>
                              <a:chOff x="4848" y="2736"/>
                              <a:chExt cx="624" cy="1104"/>
                            </a:xfrm>
                          </wpg:grpSpPr>
                          <wps:wsp>
                            <wps:cNvPr id="16687" name="AutoShape 1623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88" name="AutoShape 1623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89" name="Oval 1623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690" name="Group 16235"/>
                        <wpg:cNvGrpSpPr>
                          <a:grpSpLocks/>
                        </wpg:cNvGrpSpPr>
                        <wpg:grpSpPr bwMode="auto">
                          <a:xfrm>
                            <a:off x="2166753" y="0"/>
                            <a:ext cx="755317" cy="440690"/>
                            <a:chOff x="1056" y="240"/>
                            <a:chExt cx="528" cy="336"/>
                          </a:xfrm>
                        </wpg:grpSpPr>
                        <wps:wsp>
                          <wps:cNvPr id="16691" name="Rectangle 1623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92A884D"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BridgeCA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CorpCA</w:t>
                                </w:r>
                              </w:p>
                            </w:txbxContent>
                          </wps:txbx>
                          <wps:bodyPr rot="0" vert="horz" wrap="square" lIns="37948" tIns="37948" rIns="75895" bIns="37948" anchor="t" anchorCtr="0" upright="1">
                            <a:noAutofit/>
                          </wps:bodyPr>
                        </wps:wsp>
                        <wpg:grpSp>
                          <wpg:cNvPr id="16692" name="Group 16237"/>
                          <wpg:cNvGrpSpPr>
                            <a:grpSpLocks/>
                          </wpg:cNvGrpSpPr>
                          <wpg:grpSpPr bwMode="auto">
                            <a:xfrm>
                              <a:off x="1488" y="432"/>
                              <a:ext cx="92" cy="144"/>
                              <a:chOff x="4848" y="2736"/>
                              <a:chExt cx="624" cy="1104"/>
                            </a:xfrm>
                          </wpg:grpSpPr>
                          <wps:wsp>
                            <wps:cNvPr id="16693" name="AutoShape 1623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94" name="AutoShape 1623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95" name="Oval 1624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696" name="Group 16241"/>
                        <wpg:cNvGrpSpPr>
                          <a:grpSpLocks/>
                        </wpg:cNvGrpSpPr>
                        <wpg:grpSpPr bwMode="auto">
                          <a:xfrm>
                            <a:off x="3248713" y="0"/>
                            <a:ext cx="756025" cy="440690"/>
                            <a:chOff x="1056" y="240"/>
                            <a:chExt cx="528" cy="336"/>
                          </a:xfrm>
                        </wpg:grpSpPr>
                        <wps:wsp>
                          <wps:cNvPr id="16697" name="Rectangle 1624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C52E25C"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Pr>
                                    <w:rFonts w:ascii="Arial Narrow" w:hAnsi="Arial Narrow"/>
                                    <w:b/>
                                    <w:bCs/>
                                    <w:color w:val="000000"/>
                                    <w:sz w:val="13"/>
                                    <w:szCs w:val="16"/>
                                  </w:rPr>
                                  <w:t>Policy</w:t>
                                </w:r>
                                <w:r w:rsidRPr="00F37EB0">
                                  <w:rPr>
                                    <w:rFonts w:ascii="Arial Narrow" w:hAnsi="Arial Narrow"/>
                                    <w:b/>
                                    <w:bCs/>
                                    <w:color w:val="000000"/>
                                    <w:sz w:val="13"/>
                                    <w:szCs w:val="16"/>
                                  </w:rPr>
                                  <w:t>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BridgeCA</w:t>
                                </w:r>
                              </w:p>
                            </w:txbxContent>
                          </wps:txbx>
                          <wps:bodyPr rot="0" vert="horz" wrap="square" lIns="37948" tIns="37948" rIns="75895" bIns="37948" anchor="t" anchorCtr="0" upright="1">
                            <a:noAutofit/>
                          </wps:bodyPr>
                        </wps:wsp>
                        <wpg:grpSp>
                          <wpg:cNvPr id="16698" name="Group 16243"/>
                          <wpg:cNvGrpSpPr>
                            <a:grpSpLocks/>
                          </wpg:cNvGrpSpPr>
                          <wpg:grpSpPr bwMode="auto">
                            <a:xfrm>
                              <a:off x="1488" y="432"/>
                              <a:ext cx="92" cy="144"/>
                              <a:chOff x="4848" y="2736"/>
                              <a:chExt cx="624" cy="1104"/>
                            </a:xfrm>
                          </wpg:grpSpPr>
                          <wps:wsp>
                            <wps:cNvPr id="16700" name="AutoShape 1624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01" name="AutoShape 1624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02" name="Oval 1624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703" name="Group 16247"/>
                        <wpg:cNvGrpSpPr>
                          <a:grpSpLocks/>
                        </wpg:cNvGrpSpPr>
                        <wpg:grpSpPr bwMode="auto">
                          <a:xfrm>
                            <a:off x="4332798" y="0"/>
                            <a:ext cx="755317" cy="440690"/>
                            <a:chOff x="1056" y="240"/>
                            <a:chExt cx="528" cy="336"/>
                          </a:xfrm>
                        </wpg:grpSpPr>
                        <wps:wsp>
                          <wps:cNvPr id="17248" name="Rectangle 1624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6291545"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Pr>
                                    <w:rFonts w:ascii="Arial Narrow" w:hAnsi="Arial Narrow"/>
                                    <w:b/>
                                    <w:bCs/>
                                    <w:color w:val="000000"/>
                                    <w:sz w:val="13"/>
                                    <w:szCs w:val="16"/>
                                  </w:rPr>
                                  <w:t>Partner</w:t>
                                </w:r>
                                <w:r w:rsidRPr="00F37EB0">
                                  <w:rPr>
                                    <w:rFonts w:ascii="Arial Narrow" w:hAnsi="Arial Narrow"/>
                                    <w:b/>
                                    <w:bCs/>
                                    <w:color w:val="000000"/>
                                    <w:sz w:val="13"/>
                                    <w:szCs w:val="16"/>
                                  </w:rPr>
                                  <w:t>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Pr>
                                    <w:rFonts w:ascii="Arial Narrow" w:hAnsi="Arial Narrow"/>
                                    <w:b/>
                                    <w:bCs/>
                                    <w:color w:val="000000"/>
                                    <w:sz w:val="13"/>
                                    <w:szCs w:val="16"/>
                                  </w:rPr>
                                  <w:t>Policy</w:t>
                                </w:r>
                                <w:r w:rsidRPr="00F37EB0">
                                  <w:rPr>
                                    <w:rFonts w:ascii="Arial Narrow" w:hAnsi="Arial Narrow"/>
                                    <w:b/>
                                    <w:bCs/>
                                    <w:color w:val="000000"/>
                                    <w:sz w:val="13"/>
                                    <w:szCs w:val="16"/>
                                  </w:rPr>
                                  <w:t>CA</w:t>
                                </w:r>
                              </w:p>
                            </w:txbxContent>
                          </wps:txbx>
                          <wps:bodyPr rot="0" vert="horz" wrap="square" lIns="37948" tIns="37948" rIns="75895" bIns="37948" anchor="t" anchorCtr="0" upright="1">
                            <a:noAutofit/>
                          </wps:bodyPr>
                        </wps:wsp>
                        <wpg:grpSp>
                          <wpg:cNvPr id="17249" name="Group 16249"/>
                          <wpg:cNvGrpSpPr>
                            <a:grpSpLocks/>
                          </wpg:cNvGrpSpPr>
                          <wpg:grpSpPr bwMode="auto">
                            <a:xfrm>
                              <a:off x="1488" y="432"/>
                              <a:ext cx="92" cy="144"/>
                              <a:chOff x="4848" y="2736"/>
                              <a:chExt cx="624" cy="1104"/>
                            </a:xfrm>
                          </wpg:grpSpPr>
                          <wps:wsp>
                            <wps:cNvPr id="17250" name="AutoShape 1625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51" name="AutoShape 1625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52" name="Oval 1625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253" name="Line 16253"/>
                        <wps:cNvCnPr>
                          <a:cxnSpLocks noChangeShapeType="1"/>
                        </wps:cNvCnPr>
                        <wps:spPr bwMode="auto">
                          <a:xfrm>
                            <a:off x="1842236" y="133606"/>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4" name="Line 16254"/>
                        <wps:cNvCnPr>
                          <a:cxnSpLocks noChangeShapeType="1"/>
                        </wps:cNvCnPr>
                        <wps:spPr bwMode="auto">
                          <a:xfrm>
                            <a:off x="763819" y="125911"/>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5" name="Line 16255"/>
                        <wps:cNvCnPr>
                          <a:cxnSpLocks noChangeShapeType="1"/>
                        </wps:cNvCnPr>
                        <wps:spPr bwMode="auto">
                          <a:xfrm>
                            <a:off x="2920653"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6" name="Line 16256"/>
                        <wps:cNvCnPr>
                          <a:cxnSpLocks noChangeShapeType="1"/>
                        </wps:cNvCnPr>
                        <wps:spPr bwMode="auto">
                          <a:xfrm>
                            <a:off x="4006864"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7" name="Line 16263"/>
                        <wps:cNvCnPr>
                          <a:cxnSpLocks noChangeShapeType="1"/>
                        </wps:cNvCnPr>
                        <wps:spPr bwMode="auto">
                          <a:xfrm>
                            <a:off x="5090949"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BCC4406" id="Canvas 16265" o:spid="_x0000_s4165" editas="canvas" style="position:absolute;margin-left:.4pt;margin-top:76.9pt;width:486pt;height:34.7pt;z-index:251695616" coordsize="6172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">
                <v:shape id="_x0000_s4166" type="#_x0000_t75" style="position:absolute;width:61722;height:4406;visibility:visible;mso-wrap-style:square">
                  <v:fill o:detectmouseclick="t"/>
                  <v:path o:connecttype="none"/>
                </v:shape>
                <v:group id="Group 16223" o:spid="_x0000_s4167" style="position:absolute;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">
                  <v:rect id="Rectangle 16224" o:spid="_x0000_s416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" strokecolor="#919191">
                    <v:shadow on="t" color="#cecece"/>
                    <v:textbox inset="1.0541mm,1.0541mm,2.10819mm,1.0541mm">
                      <w:txbxContent>
                        <w:p w14:paraId="578C0D94"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IssuingCA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user1</w:t>
                          </w:r>
                        </w:p>
                      </w:txbxContent>
                    </v:textbox>
                  </v:rect>
                  <v:group id="Group 16225" o:spid="_x0000_s416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">
                    <v:shape id="AutoShape 16226" o:spid="_x0000_s417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" adj="17843" fillcolor="#ffcba9" strokecolor="#c00">
                      <v:fill color2="#f60" focus="100%" type="gradient"/>
                    </v:shape>
                    <v:shape id="AutoShape 16227" o:spid="_x0000_s417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" fillcolor="#ffcba9" strokecolor="#c00">
                      <v:fill color2="#f60" focusposition=".5,.5" focussize="" focus="100%" type="gradientRadial"/>
                    </v:shape>
                    <v:oval id="Oval 16228" o:spid="_x0000_s417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" fillcolor="#fff8ea" strokecolor="#c00">
                      <v:fill color2="#fc6" focusposition=".5,.5" focussize="" focus="100%" type="gradientRadial"/>
                    </v:oval>
                  </v:group>
                </v:group>
                <v:group id="Group 16229" o:spid="_x0000_s4173" style="position:absolute;left:10826;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">
                  <v:rect id="Rectangle 16230" o:spid="_x0000_s417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" strokecolor="#919191">
                    <v:shadow on="t" color="#cecece"/>
                    <v:textbox inset="1.0541mm,1.0541mm,2.10819mm,1.0541mm">
                      <w:txbxContent>
                        <w:p w14:paraId="7671EF19"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CorpCA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IssuingCA</w:t>
                          </w:r>
                        </w:p>
                      </w:txbxContent>
                    </v:textbox>
                  </v:rect>
                  <v:group id="Group 16231" o:spid="_x0000_s417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">
                    <v:shape id="AutoShape 16232" o:spid="_x0000_s417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" adj="17843" fillcolor="#ffcba9" strokecolor="#c00">
                      <v:fill color2="#f60" focus="100%" type="gradient"/>
                    </v:shape>
                    <v:shape id="AutoShape 16233" o:spid="_x0000_s417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" fillcolor="#ffcba9" strokecolor="#c00">
                      <v:fill color2="#f60" focusposition=".5,.5" focussize="" focus="100%" type="gradientRadial"/>
                    </v:shape>
                    <v:oval id="Oval 16234" o:spid="_x0000_s417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" fillcolor="#fff8ea" strokecolor="#c00">
                      <v:fill color2="#fc6" focusposition=".5,.5" focussize="" focus="100%" type="gradientRadial"/>
                    </v:oval>
                  </v:group>
                </v:group>
                <v:group id="Group 16235" o:spid="_x0000_s4179" style="position:absolute;left:21667;width:7553;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">
                  <v:rect id="Rectangle 16236" o:spid="_x0000_s418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" strokecolor="#919191">
                    <v:shadow on="t" color="#cecece"/>
                    <v:textbox inset="1.0541mm,1.0541mm,2.10819mm,1.0541mm">
                      <w:txbxContent>
                        <w:p w14:paraId="592A884D"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sidRPr="00F37EB0">
                            <w:rPr>
                              <w:rFonts w:ascii="Arial Narrow" w:hAnsi="Arial Narrow"/>
                              <w:b/>
                              <w:bCs/>
                              <w:color w:val="000000"/>
                              <w:sz w:val="13"/>
                              <w:szCs w:val="16"/>
                            </w:rPr>
                            <w:t>BridgeCA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CorpCA</w:t>
                          </w:r>
                        </w:p>
                      </w:txbxContent>
                    </v:textbox>
                  </v:rect>
                  <v:group id="Group 16237" o:spid="_x0000_s418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">
                    <v:shape id="AutoShape 16238" o:spid="_x0000_s418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" adj="17843" fillcolor="#ffcba9" strokecolor="#c00">
                      <v:fill color2="#f60" focus="100%" type="gradient"/>
                    </v:shape>
                    <v:shape id="AutoShape 16239" o:spid="_x0000_s418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" fillcolor="#ffcba9" strokecolor="#c00">
                      <v:fill color2="#f60" focusposition=".5,.5" focussize="" focus="100%" type="gradientRadial"/>
                    </v:shape>
                    <v:oval id="Oval 16240" o:spid="_x0000_s418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" fillcolor="#fff8ea" strokecolor="#c00">
                      <v:fill color2="#fc6" focusposition=".5,.5" focussize="" focus="100%" type="gradientRadial"/>
                    </v:oval>
                  </v:group>
                </v:group>
                <v:group id="Group 16241" o:spid="_x0000_s4185" style="position:absolute;left:32487;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">
                  <v:rect id="Rectangle 16242" o:spid="_x0000_s418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" strokecolor="#919191">
                    <v:shadow on="t" color="#cecece"/>
                    <v:textbox inset="1.0541mm,1.0541mm,2.10819mm,1.0541mm">
                      <w:txbxContent>
                        <w:p w14:paraId="7C52E25C"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Pr>
                              <w:rFonts w:ascii="Arial Narrow" w:hAnsi="Arial Narrow"/>
                              <w:b/>
                              <w:bCs/>
                              <w:color w:val="000000"/>
                              <w:sz w:val="13"/>
                              <w:szCs w:val="16"/>
                            </w:rPr>
                            <w:t>Policy</w:t>
                          </w:r>
                          <w:r w:rsidRPr="00F37EB0">
                            <w:rPr>
                              <w:rFonts w:ascii="Arial Narrow" w:hAnsi="Arial Narrow"/>
                              <w:b/>
                              <w:bCs/>
                              <w:color w:val="000000"/>
                              <w:sz w:val="13"/>
                              <w:szCs w:val="16"/>
                            </w:rPr>
                            <w:t>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sidRPr="00F37EB0">
                            <w:rPr>
                              <w:rFonts w:ascii="Arial Narrow" w:hAnsi="Arial Narrow"/>
                              <w:b/>
                              <w:bCs/>
                              <w:color w:val="000000"/>
                              <w:sz w:val="13"/>
                              <w:szCs w:val="16"/>
                            </w:rPr>
                            <w:t>BridgeCA</w:t>
                          </w:r>
                        </w:p>
                      </w:txbxContent>
                    </v:textbox>
                  </v:rect>
                  <v:group id="Group 16243" o:spid="_x0000_s418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">
                    <v:shape id="AutoShape 16244" o:spid="_x0000_s418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" adj="17843" fillcolor="#ffcba9" strokecolor="#c00">
                      <v:fill color2="#f60" focus="100%" type="gradient"/>
                    </v:shape>
                    <v:shape id="AutoShape 16245" o:spid="_x0000_s418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" fillcolor="#ffcba9" strokecolor="#c00">
                      <v:fill color2="#f60" focusposition=".5,.5" focussize="" focus="100%" type="gradientRadial"/>
                    </v:shape>
                    <v:oval id="Oval 16246" o:spid="_x0000_s419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" fillcolor="#fff8ea" strokecolor="#c00">
                      <v:fill color2="#fc6" focusposition=".5,.5" focussize="" focus="100%" type="gradientRadial"/>
                    </v:oval>
                  </v:group>
                </v:group>
                <v:group id="Group 16247" o:spid="_x0000_s4191" style="position:absolute;left:43327;width:7554;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">
                  <v:rect id="Rectangle 16248" o:spid="_x0000_s419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" strokecolor="#919191">
                    <v:shadow on="t" color="#cecece"/>
                    <v:textbox inset="1.0541mm,1.0541mm,2.10819mm,1.0541mm">
                      <w:txbxContent>
                        <w:p w14:paraId="46291545" w14:textId="77777777" w:rsidR="006D28B7" w:rsidRPr="00F37EB0" w:rsidRDefault="006D28B7" w:rsidP="00F37EB0">
                          <w:pPr>
                            <w:autoSpaceDE w:val="0"/>
                            <w:autoSpaceDN w:val="0"/>
                            <w:adjustRightInd w:val="0"/>
                            <w:spacing w:after="0" w:line="120" w:lineRule="exact"/>
                            <w:rPr>
                              <w:rFonts w:ascii="Arial Narrow" w:hAnsi="Arial Narrow"/>
                              <w:color w:val="000000"/>
                              <w:sz w:val="13"/>
                              <w:szCs w:val="16"/>
                            </w:rPr>
                          </w:pPr>
                          <w:r w:rsidRPr="00F37EB0">
                            <w:rPr>
                              <w:rFonts w:ascii="Arial Narrow" w:hAnsi="Arial Narrow"/>
                              <w:color w:val="000000"/>
                              <w:sz w:val="13"/>
                              <w:szCs w:val="16"/>
                            </w:rPr>
                            <w:t xml:space="preserve">Issuer: </w:t>
                          </w:r>
                          <w:r>
                            <w:rPr>
                              <w:rFonts w:ascii="Arial Narrow" w:hAnsi="Arial Narrow"/>
                              <w:b/>
                              <w:bCs/>
                              <w:color w:val="000000"/>
                              <w:sz w:val="13"/>
                              <w:szCs w:val="16"/>
                            </w:rPr>
                            <w:t>Partner</w:t>
                          </w:r>
                          <w:r w:rsidRPr="00F37EB0">
                            <w:rPr>
                              <w:rFonts w:ascii="Arial Narrow" w:hAnsi="Arial Narrow"/>
                              <w:b/>
                              <w:bCs/>
                              <w:color w:val="000000"/>
                              <w:sz w:val="13"/>
                              <w:szCs w:val="16"/>
                            </w:rPr>
                            <w:t>CA</w:t>
                          </w:r>
                          <w:r w:rsidRPr="00F37EB0">
                            <w:rPr>
                              <w:rFonts w:ascii="Arial Narrow" w:hAnsi="Arial Narrow"/>
                              <w:b/>
                              <w:bCs/>
                              <w:color w:val="000000"/>
                              <w:sz w:val="13"/>
                              <w:szCs w:val="16"/>
                            </w:rPr>
                            <w:br/>
                          </w:r>
                          <w:r w:rsidRPr="00F37EB0">
                            <w:rPr>
                              <w:rFonts w:ascii="Arial Narrow" w:hAnsi="Arial Narrow"/>
                              <w:color w:val="000000"/>
                              <w:sz w:val="13"/>
                              <w:szCs w:val="16"/>
                            </w:rPr>
                            <w:t xml:space="preserve">Subject: </w:t>
                          </w:r>
                          <w:r>
                            <w:rPr>
                              <w:rFonts w:ascii="Arial Narrow" w:hAnsi="Arial Narrow"/>
                              <w:b/>
                              <w:bCs/>
                              <w:color w:val="000000"/>
                              <w:sz w:val="13"/>
                              <w:szCs w:val="16"/>
                            </w:rPr>
                            <w:t>Policy</w:t>
                          </w:r>
                          <w:r w:rsidRPr="00F37EB0">
                            <w:rPr>
                              <w:rFonts w:ascii="Arial Narrow" w:hAnsi="Arial Narrow"/>
                              <w:b/>
                              <w:bCs/>
                              <w:color w:val="000000"/>
                              <w:sz w:val="13"/>
                              <w:szCs w:val="16"/>
                            </w:rPr>
                            <w:t>CA</w:t>
                          </w:r>
                        </w:p>
                      </w:txbxContent>
                    </v:textbox>
                  </v:rect>
                  <v:group id="Group 16249" o:spid="_x0000_s419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">
                    <v:shape id="AutoShape 16250" o:spid="_x0000_s419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" adj="17843" fillcolor="#ffcba9" strokecolor="#c00">
                      <v:fill color2="#f60" focus="100%" type="gradient"/>
                    </v:shape>
                    <v:shape id="AutoShape 16251" o:spid="_x0000_s419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" fillcolor="#ffcba9" strokecolor="#c00">
                      <v:fill color2="#f60" focusposition=".5,.5" focussize="" focus="100%" type="gradientRadial"/>
                    </v:shape>
                    <v:oval id="Oval 16252" o:spid="_x0000_s419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" fillcolor="#fff8ea" strokecolor="#c00">
                      <v:fill color2="#fc6" focusposition=".5,.5" focussize="" focus="100%" type="gradientRadial"/>
                    </v:oval>
                  </v:group>
                </v:group>
                <v:line id="Line 16253" o:spid="_x0000_s4197" style="position:absolute;visibility:visible;mso-wrap-style:square" from="18422,1336" to="2156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" strokeweight="1.5pt">
                  <v:stroke endarrow="block"/>
                </v:line>
                <v:line id="Line 16254" o:spid="_x0000_s4198" style="position:absolute;visibility:visible;mso-wrap-style:square" from="7638,1259" to="1078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" strokeweight="1.5pt">
                  <v:stroke endarrow="block"/>
                </v:line>
                <v:line id="Line 16255" o:spid="_x0000_s4199" style="position:absolute;visibility:visible;mso-wrap-style:square" from="29206,1259" to="3235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" strokeweight="1.5pt">
                  <v:stroke endarrow="block"/>
                </v:line>
                <v:line id="Line 16256" o:spid="_x0000_s4200" style="position:absolute;visibility:visible;mso-wrap-style:square" from="40068,1259" to="4322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" strokeweight="1.5pt">
                  <v:stroke endarrow="block"/>
                </v:line>
                <v:line id="Line 16263" o:spid="_x0000_s4201" style="position:absolute;visibility:visible;mso-wrap-style:square" from="50909,1259" to="5406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" strokeweight="1.5pt">
                  <v:stroke endarrow="block"/>
                </v:line>
                <w10:wrap type="topAndBottom"/>
              </v:group>
            </w:pict>
          </mc:Fallback>
        </mc:AlternateContent>
      </w:r>
      <w:r w:rsidR="00456293">
        <w:t xml:space="preserve">If the same certificate is evaluated by the certificate chaining engine </w:t>
      </w:r>
      <w:r w:rsidR="00B80646">
        <w:t xml:space="preserve">at </w:t>
      </w:r>
      <w:r w:rsidR="00456293">
        <w:t>a computer in the Contoso organization, the resulting certificate chain would be</w:t>
      </w:r>
      <w:r w:rsidR="00907C09">
        <w:t xml:space="preserve"> as follows</w:t>
      </w:r>
      <w:r w:rsidR="00456293">
        <w:t>:</w:t>
      </w:r>
    </w:p>
    <w:p w14:paraId="7ECDD85D" w14:textId="77777777" w:rsidR="00D947C1" w:rsidRDefault="008C2780" w:rsidP="00456293">
      <w:r>
        <w:t xml:space="preserve">Likewise, the certificates for </w:t>
      </w:r>
      <w:r w:rsidR="008D57E6">
        <w:t>u</w:t>
      </w:r>
      <w:r w:rsidR="00DB7CEA">
        <w:t>ser6</w:t>
      </w:r>
      <w:r>
        <w:t xml:space="preserve"> and </w:t>
      </w:r>
      <w:r w:rsidR="008D57E6">
        <w:t>u</w:t>
      </w:r>
      <w:r w:rsidR="00DB7CEA">
        <w:t>ser2</w:t>
      </w:r>
      <w:r>
        <w:t xml:space="preserve"> would chain to the trusted root for each of the three organizations, based on what organization the computer evaluating the certificate belongs to.</w:t>
      </w:r>
    </w:p>
    <w:p w14:paraId="39F266F0" w14:textId="77777777" w:rsidR="00EA5B75" w:rsidRDefault="008C2780" w:rsidP="00FF4F06">
      <w:pPr>
        <w:pStyle w:val="Heading3"/>
      </w:pPr>
      <w:r>
        <w:br w:type="page"/>
      </w:r>
      <w:bookmarkStart w:id="60" w:name="_Toc33527640"/>
      <w:r w:rsidR="00894B43">
        <w:lastRenderedPageBreak/>
        <w:t xml:space="preserve">Adding New CAs to </w:t>
      </w:r>
      <w:r w:rsidR="00907C09">
        <w:t>E</w:t>
      </w:r>
      <w:r w:rsidR="00894B43">
        <w:t>xisting CA Hierarchies</w:t>
      </w:r>
      <w:bookmarkEnd w:id="60"/>
    </w:p>
    <w:p w14:paraId="2363E878" w14:textId="77777777" w:rsidR="00894B43" w:rsidRDefault="00894B43" w:rsidP="00894B43">
      <w:r>
        <w:t xml:space="preserve">This design for </w:t>
      </w:r>
      <w:smartTag w:uri="urn:schemas-microsoft-com:office:smarttags" w:element="place">
        <w:smartTag w:uri="urn:schemas-microsoft-com:office:smarttags" w:element="City">
          <w:r>
            <w:t>Bridge</w:t>
          </w:r>
        </w:smartTag>
        <w:r>
          <w:t xml:space="preserve"> </w:t>
        </w:r>
        <w:smartTag w:uri="urn:schemas-microsoft-com:office:smarttags" w:element="State">
          <w:r>
            <w:t>CA</w:t>
          </w:r>
        </w:smartTag>
      </w:smartTag>
      <w:r>
        <w:t xml:space="preserve"> deployment allows for the addition of new CAs to the hierarchies at </w:t>
      </w:r>
      <w:r w:rsidR="008C2780">
        <w:t>any of the participating organizations</w:t>
      </w:r>
      <w:r>
        <w:t xml:space="preserve">, without having to modify the existing qualified subordination using the </w:t>
      </w:r>
      <w:r w:rsidR="008C2780">
        <w:t>B</w:t>
      </w:r>
      <w:r>
        <w:t>ridge CA. For example, if the Project CA is added to the Northwind Traders C</w:t>
      </w:r>
      <w:r w:rsidR="00F975E1">
        <w:t xml:space="preserve">A hierarchy as shown in </w:t>
      </w:r>
      <w:r w:rsidR="00907C09">
        <w:fldChar w:fldCharType="begin"/>
      </w:r>
      <w:r w:rsidR="00907C09">
        <w:instrText xml:space="preserve"> REF _Ref33161132 \h </w:instrText>
      </w:r>
      <w:r w:rsidR="00907C09">
        <w:fldChar w:fldCharType="separate"/>
      </w:r>
      <w:r w:rsidR="00F27C7A">
        <w:t xml:space="preserve">Figure </w:t>
      </w:r>
      <w:r w:rsidR="00F27C7A">
        <w:rPr>
          <w:noProof/>
        </w:rPr>
        <w:t>15</w:t>
      </w:r>
      <w:r w:rsidR="00907C09">
        <w:fldChar w:fldCharType="end"/>
      </w:r>
      <w:r>
        <w:t xml:space="preserve">, the certificate issued to </w:t>
      </w:r>
      <w:r w:rsidR="00DB7CEA">
        <w:t>user4</w:t>
      </w:r>
      <w:r>
        <w:t xml:space="preserve"> would be trusted by computers in the Northwind Traders</w:t>
      </w:r>
      <w:r w:rsidR="008C2780">
        <w:t>, Fabrikam Inc.,</w:t>
      </w:r>
      <w:r>
        <w:t xml:space="preserve"> and Contoso Consulting organizations, subject to application, naming, and policy constraints.</w:t>
      </w:r>
    </w:p>
    <w:p w14:paraId="4ADA10EB" w14:textId="4A978510" w:rsidR="00F63A01" w:rsidRDefault="00805614" w:rsidP="00894B43">
      <w:r>
        <w:rPr>
          <w:noProof/>
        </w:rPr>
        <mc:AlternateContent>
          <mc:Choice Requires="wpg">
            <w:drawing>
              <wp:anchor distT="0" distB="0" distL="114300" distR="114300" simplePos="0" relativeHeight="251698688" behindDoc="0" locked="0" layoutInCell="1" allowOverlap="1" wp14:anchorId="465A7E0F" wp14:editId="1F84F429">
                <wp:simplePos x="0" y="0"/>
                <wp:positionH relativeFrom="column">
                  <wp:posOffset>-50800</wp:posOffset>
                </wp:positionH>
                <wp:positionV relativeFrom="paragraph">
                  <wp:posOffset>1149350</wp:posOffset>
                </wp:positionV>
                <wp:extent cx="800100" cy="309880"/>
                <wp:effectExtent l="0" t="0" r="0" b="0"/>
                <wp:wrapTight wrapText="left">
                  <wp:wrapPolygon edited="0">
                    <wp:start x="-309" y="-487"/>
                    <wp:lineTo x="-309" y="16333"/>
                    <wp:lineTo x="17949" y="21113"/>
                    <wp:lineTo x="20383" y="21113"/>
                    <wp:lineTo x="22200" y="16820"/>
                    <wp:lineTo x="22200" y="1461"/>
                    <wp:lineTo x="21909" y="-487"/>
                    <wp:lineTo x="-309" y="-487"/>
                  </wp:wrapPolygon>
                </wp:wrapTight>
                <wp:docPr id="16672" name="Group 16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09880"/>
                          <a:chOff x="1056" y="240"/>
                          <a:chExt cx="528" cy="336"/>
                        </a:xfrm>
                      </wpg:grpSpPr>
                      <wps:wsp>
                        <wps:cNvPr id="16673" name="Rectangle 1669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F3A6EB1" w14:textId="77777777" w:rsidR="006D28B7" w:rsidRPr="00771015" w:rsidRDefault="006D28B7" w:rsidP="005C3F34">
                              <w:pPr>
                                <w:autoSpaceDE w:val="0"/>
                                <w:autoSpaceDN w:val="0"/>
                                <w:adjustRightInd w:val="0"/>
                                <w:spacing w:after="0" w:line="120" w:lineRule="exact"/>
                                <w:rPr>
                                  <w:color w:val="000000"/>
                                  <w:sz w:val="11"/>
                                  <w:szCs w:val="16"/>
                                </w:rPr>
                              </w:pPr>
                              <w:r w:rsidRPr="005C3F34">
                                <w:rPr>
                                  <w:color w:val="000000"/>
                                  <w:sz w:val="11"/>
                                  <w:szCs w:val="11"/>
                                </w:rPr>
                                <w:t>Issuer:</w:t>
                              </w:r>
                              <w:r w:rsidRPr="00771015">
                                <w:rPr>
                                  <w:color w:val="000000"/>
                                  <w:sz w:val="11"/>
                                  <w:szCs w:val="16"/>
                                </w:rPr>
                                <w:t xml:space="preserve">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ProjectCA</w:t>
                              </w:r>
                            </w:p>
                          </w:txbxContent>
                        </wps:txbx>
                        <wps:bodyPr rot="0" vert="horz" wrap="square" lIns="31090" tIns="31090" rIns="62179" bIns="31090" anchor="t" anchorCtr="0" upright="1">
                          <a:noAutofit/>
                        </wps:bodyPr>
                      </wps:wsp>
                      <wpg:grpSp>
                        <wpg:cNvPr id="16674" name="Group 16694"/>
                        <wpg:cNvGrpSpPr>
                          <a:grpSpLocks/>
                        </wpg:cNvGrpSpPr>
                        <wpg:grpSpPr bwMode="auto">
                          <a:xfrm>
                            <a:off x="1488" y="432"/>
                            <a:ext cx="92" cy="144"/>
                            <a:chOff x="4848" y="2736"/>
                            <a:chExt cx="624" cy="1104"/>
                          </a:xfrm>
                        </wpg:grpSpPr>
                        <wps:wsp>
                          <wps:cNvPr id="16675" name="AutoShape 1669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76" name="AutoShape 1669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77" name="Oval 1669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5A7E0F" id="Group 16692" o:spid="_x0000_s4202" style="position:absolute;margin-left:-4pt;margin-top:90.5pt;width:63pt;height:24.4pt;z-index:251698688" coordorigin="1056,240" coordsize="5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">
                <v:rect id="Rectangle 16693" o:spid="_x0000_s42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" strokecolor="#919191">
                  <v:shadow on="t" color="#cecece"/>
                  <v:textbox inset=".86361mm,.86361mm,1.72719mm,.86361mm">
                    <w:txbxContent>
                      <w:p w14:paraId="7F3A6EB1" w14:textId="77777777" w:rsidR="006D28B7" w:rsidRPr="00771015" w:rsidRDefault="006D28B7" w:rsidP="005C3F34">
                        <w:pPr>
                          <w:autoSpaceDE w:val="0"/>
                          <w:autoSpaceDN w:val="0"/>
                          <w:adjustRightInd w:val="0"/>
                          <w:spacing w:after="0" w:line="120" w:lineRule="exact"/>
                          <w:rPr>
                            <w:color w:val="000000"/>
                            <w:sz w:val="11"/>
                            <w:szCs w:val="16"/>
                          </w:rPr>
                        </w:pPr>
                        <w:r w:rsidRPr="005C3F34">
                          <w:rPr>
                            <w:color w:val="000000"/>
                            <w:sz w:val="11"/>
                            <w:szCs w:val="11"/>
                          </w:rPr>
                          <w:t>Issuer:</w:t>
                        </w:r>
                        <w:r w:rsidRPr="00771015">
                          <w:rPr>
                            <w:color w:val="000000"/>
                            <w:sz w:val="11"/>
                            <w:szCs w:val="16"/>
                          </w:rPr>
                          <w:t xml:space="preserve">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ProjectCA</w:t>
                        </w:r>
                      </w:p>
                    </w:txbxContent>
                  </v:textbox>
                </v:rect>
                <v:group id="Group 16694" o:spid="_x0000_s42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">
                  <v:shape id="AutoShape 16695" o:spid="_x0000_s42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" adj="17843" fillcolor="#ffcba9" strokecolor="#c00">
                    <v:fill color2="#f60" focus="100%" type="gradient"/>
                  </v:shape>
                  <v:shape id="AutoShape 16696" o:spid="_x0000_s42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" fillcolor="#ffcba9" strokecolor="#c00">
                    <v:fill color2="#f60" focusposition=".5,.5" focussize="" focus="100%" type="gradientRadial"/>
                  </v:shape>
                  <v:oval id="Oval 16697" o:spid="_x0000_s42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" fillcolor="#fff8ea" strokecolor="#c00">
                    <v:fill color2="#fc6" focusposition=".5,.5" focussize="" focus="100%" type="gradientRadial"/>
                  </v:oval>
                </v:group>
                <w10:wrap type="tight" side="left"/>
              </v:group>
            </w:pict>
          </mc:Fallback>
        </mc:AlternateContent>
      </w:r>
      <w:r>
        <w:rPr>
          <w:noProof/>
        </w:rPr>
        <mc:AlternateContent>
          <mc:Choice Requires="wpc">
            <w:drawing>
              <wp:anchor distT="0" distB="0" distL="114300" distR="114300" simplePos="0" relativeHeight="251697664" behindDoc="0" locked="0" layoutInCell="1" allowOverlap="1" wp14:anchorId="18A2E429" wp14:editId="5D6A8FEB">
                <wp:simplePos x="0" y="0"/>
                <wp:positionH relativeFrom="column">
                  <wp:posOffset>5080</wp:posOffset>
                </wp:positionH>
                <wp:positionV relativeFrom="paragraph">
                  <wp:posOffset>278130</wp:posOffset>
                </wp:positionV>
                <wp:extent cx="6172200" cy="2670175"/>
                <wp:effectExtent l="0" t="0" r="0" b="0"/>
                <wp:wrapTopAndBottom/>
                <wp:docPr id="16699" name="Canvas 16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65" name="Rectangle 16267"/>
                        <wps:cNvSpPr>
                          <a:spLocks noChangeArrowheads="1"/>
                        </wps:cNvSpPr>
                        <wps:spPr bwMode="auto">
                          <a:xfrm>
                            <a:off x="103505" y="245110"/>
                            <a:ext cx="2166620" cy="190944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2666" name="Rectangle 16268"/>
                        <wps:cNvSpPr>
                          <a:spLocks noChangeArrowheads="1"/>
                        </wps:cNvSpPr>
                        <wps:spPr bwMode="auto">
                          <a:xfrm>
                            <a:off x="4417695" y="297180"/>
                            <a:ext cx="1754505" cy="185737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2667" name="Rectangle 16269"/>
                        <wps:cNvSpPr>
                          <a:spLocks noChangeArrowheads="1"/>
                        </wps:cNvSpPr>
                        <wps:spPr bwMode="auto">
                          <a:xfrm>
                            <a:off x="2527935" y="812800"/>
                            <a:ext cx="1754505" cy="1857375"/>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g:wgp>
                        <wpg:cNvPr id="2668" name="Group 16270"/>
                        <wpg:cNvGrpSpPr>
                          <a:grpSpLocks/>
                        </wpg:cNvGrpSpPr>
                        <wpg:grpSpPr bwMode="auto">
                          <a:xfrm>
                            <a:off x="825500" y="864235"/>
                            <a:ext cx="154940" cy="361315"/>
                            <a:chOff x="3648" y="1536"/>
                            <a:chExt cx="432" cy="864"/>
                          </a:xfrm>
                        </wpg:grpSpPr>
                        <wps:wsp>
                          <wps:cNvPr id="2669" name="Line 16271"/>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16272"/>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671" name="Group 16273"/>
                        <wpg:cNvGrpSpPr>
                          <a:grpSpLocks/>
                        </wpg:cNvGrpSpPr>
                        <wpg:grpSpPr bwMode="auto">
                          <a:xfrm>
                            <a:off x="3703320" y="0"/>
                            <a:ext cx="732790" cy="361315"/>
                            <a:chOff x="1056" y="240"/>
                            <a:chExt cx="528" cy="336"/>
                          </a:xfrm>
                        </wpg:grpSpPr>
                        <wps:wsp>
                          <wps:cNvPr id="2672" name="Rectangle 1627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991C4CB"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1090" tIns="31090" rIns="62179" bIns="31090" anchor="t" anchorCtr="0" upright="1">
                            <a:noAutofit/>
                          </wps:bodyPr>
                        </wps:wsp>
                        <wpg:grpSp>
                          <wpg:cNvPr id="2673" name="Group 16275"/>
                          <wpg:cNvGrpSpPr>
                            <a:grpSpLocks/>
                          </wpg:cNvGrpSpPr>
                          <wpg:grpSpPr bwMode="auto">
                            <a:xfrm>
                              <a:off x="1488" y="432"/>
                              <a:ext cx="92" cy="144"/>
                              <a:chOff x="4848" y="2736"/>
                              <a:chExt cx="624" cy="1104"/>
                            </a:xfrm>
                          </wpg:grpSpPr>
                          <wps:wsp>
                            <wps:cNvPr id="2674" name="AutoShape 1627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75" name="AutoShape 1627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76" name="Oval 1627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2677" name="Group 16279"/>
                        <wpg:cNvGrpSpPr>
                          <a:grpSpLocks/>
                        </wpg:cNvGrpSpPr>
                        <wpg:grpSpPr bwMode="auto">
                          <a:xfrm>
                            <a:off x="2631440" y="90805"/>
                            <a:ext cx="262255" cy="422910"/>
                            <a:chOff x="528" y="887"/>
                            <a:chExt cx="844" cy="1363"/>
                          </a:xfrm>
                        </wpg:grpSpPr>
                        <wps:wsp>
                          <wps:cNvPr id="2678" name="Freeform 16280"/>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9" name="Freeform 16281"/>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0" name="Freeform 16282"/>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2" name="Freeform 16283"/>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5" name="Line 16284"/>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Oval 16285"/>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04" name="Line 16286"/>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5" name="Line 16287"/>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6" name="Line 16288"/>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7" name="Line 16289"/>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6708" name="Freeform 16290"/>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09" name="Freeform 16291"/>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0" name="Freeform 16292"/>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1" name="Line 16293"/>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2" name="Line 16294"/>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3" name="Line 16295"/>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4" name="Freeform 16296"/>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5" name="Line 16297"/>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6" name="Freeform 16298"/>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7" name="Freeform 16299"/>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8" name="Freeform 16300"/>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9" name="Freeform 16301"/>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20" name="Freeform 16302"/>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21" name="Freeform 16303"/>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6722" name="Group 16304"/>
                        <wpg:cNvGrpSpPr>
                          <a:grpSpLocks/>
                        </wpg:cNvGrpSpPr>
                        <wpg:grpSpPr bwMode="auto">
                          <a:xfrm>
                            <a:off x="4488815" y="6350"/>
                            <a:ext cx="763905" cy="361315"/>
                            <a:chOff x="1056" y="240"/>
                            <a:chExt cx="528" cy="336"/>
                          </a:xfrm>
                        </wpg:grpSpPr>
                        <wps:wsp>
                          <wps:cNvPr id="16723" name="Rectangle 1630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602E91E"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1090" tIns="31090" rIns="62179" bIns="31090" anchor="t" anchorCtr="0" upright="1">
                            <a:noAutofit/>
                          </wps:bodyPr>
                        </wps:wsp>
                        <wpg:grpSp>
                          <wpg:cNvPr id="16724" name="Group 16306"/>
                          <wpg:cNvGrpSpPr>
                            <a:grpSpLocks/>
                          </wpg:cNvGrpSpPr>
                          <wpg:grpSpPr bwMode="auto">
                            <a:xfrm>
                              <a:off x="1488" y="432"/>
                              <a:ext cx="92" cy="144"/>
                              <a:chOff x="4848" y="2736"/>
                              <a:chExt cx="624" cy="1104"/>
                            </a:xfrm>
                          </wpg:grpSpPr>
                          <wps:wsp>
                            <wps:cNvPr id="16725" name="AutoShape 1630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26" name="AutoShape 1630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27" name="Oval 1630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728" name="Group 16310"/>
                        <wpg:cNvGrpSpPr>
                          <a:grpSpLocks/>
                        </wpg:cNvGrpSpPr>
                        <wpg:grpSpPr bwMode="auto">
                          <a:xfrm>
                            <a:off x="5303520" y="1270"/>
                            <a:ext cx="746760" cy="361315"/>
                            <a:chOff x="1056" y="240"/>
                            <a:chExt cx="528" cy="336"/>
                          </a:xfrm>
                        </wpg:grpSpPr>
                        <wps:wsp>
                          <wps:cNvPr id="16730" name="Rectangle 1631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12FE060"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1090" tIns="31090" rIns="62179" bIns="31090" anchor="t" anchorCtr="0" upright="1">
                            <a:noAutofit/>
                          </wps:bodyPr>
                        </wps:wsp>
                        <wpg:grpSp>
                          <wpg:cNvPr id="16731" name="Group 16312"/>
                          <wpg:cNvGrpSpPr>
                            <a:grpSpLocks/>
                          </wpg:cNvGrpSpPr>
                          <wpg:grpSpPr bwMode="auto">
                            <a:xfrm>
                              <a:off x="1488" y="432"/>
                              <a:ext cx="92" cy="144"/>
                              <a:chOff x="4848" y="2736"/>
                              <a:chExt cx="624" cy="1104"/>
                            </a:xfrm>
                          </wpg:grpSpPr>
                          <wps:wsp>
                            <wps:cNvPr id="16732" name="AutoShape 1631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33" name="AutoShape 1631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34" name="Oval 1631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735" name="Group 16316"/>
                        <wpg:cNvGrpSpPr>
                          <a:grpSpLocks/>
                        </wpg:cNvGrpSpPr>
                        <wpg:grpSpPr bwMode="auto">
                          <a:xfrm flipH="1">
                            <a:off x="580390" y="864235"/>
                            <a:ext cx="154940" cy="361315"/>
                            <a:chOff x="3648" y="1536"/>
                            <a:chExt cx="432" cy="864"/>
                          </a:xfrm>
                        </wpg:grpSpPr>
                        <wps:wsp>
                          <wps:cNvPr id="16768" name="Line 16317"/>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769" name="Line 16318"/>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6770" name="Group 16319"/>
                        <wpg:cNvGrpSpPr>
                          <a:grpSpLocks/>
                        </wpg:cNvGrpSpPr>
                        <wpg:grpSpPr bwMode="auto">
                          <a:xfrm>
                            <a:off x="671195" y="503555"/>
                            <a:ext cx="261620" cy="422910"/>
                            <a:chOff x="528" y="887"/>
                            <a:chExt cx="844" cy="1363"/>
                          </a:xfrm>
                        </wpg:grpSpPr>
                        <wps:wsp>
                          <wps:cNvPr id="16771" name="Freeform 16320"/>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2" name="Freeform 16321"/>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4" name="Freeform 16322"/>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5" name="Freeform 16323"/>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6" name="Line 16324"/>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77" name="Oval 16325"/>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78" name="Line 16326"/>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79" name="Line 16327"/>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0" name="Line 16328"/>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1" name="Line 16329"/>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6782" name="Freeform 16330"/>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3" name="Freeform 16331"/>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4" name="Freeform 16332"/>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5" name="Line 16333"/>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6" name="Line 16334"/>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7" name="Line 16335"/>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8" name="Freeform 16336"/>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9" name="Line 16337"/>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0" name="Freeform 16338"/>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1" name="Freeform 16339"/>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2" name="Freeform 16340"/>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3" name="Freeform 16341"/>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4" name="Freeform 16342"/>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5" name="Freeform 16343"/>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6796" name="Group 16344"/>
                        <wpg:cNvGrpSpPr>
                          <a:grpSpLocks/>
                        </wpg:cNvGrpSpPr>
                        <wpg:grpSpPr bwMode="auto">
                          <a:xfrm>
                            <a:off x="954405" y="1051560"/>
                            <a:ext cx="262255" cy="423545"/>
                            <a:chOff x="528" y="887"/>
                            <a:chExt cx="844" cy="1363"/>
                          </a:xfrm>
                        </wpg:grpSpPr>
                        <wps:wsp>
                          <wps:cNvPr id="16797" name="Freeform 16345"/>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8" name="Freeform 16346"/>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9" name="Freeform 16347"/>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Freeform 16348"/>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Line 16349"/>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Oval 16350"/>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27" name="Line 16351"/>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6352"/>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6353"/>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6354"/>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431" name="Freeform 16355"/>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Freeform 16356"/>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Freeform 16357"/>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4" name="Line 16358"/>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16359"/>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16360"/>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Freeform 16361"/>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 name="Line 16362"/>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Freeform 16363"/>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0" name="Freeform 16364"/>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Freeform 16365"/>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 name="Freeform 16366"/>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 name="Freeform 16367"/>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4" name="Freeform 16368"/>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445" name="Group 16369"/>
                        <wpg:cNvGrpSpPr>
                          <a:grpSpLocks/>
                        </wpg:cNvGrpSpPr>
                        <wpg:grpSpPr bwMode="auto">
                          <a:xfrm>
                            <a:off x="2837815" y="1380490"/>
                            <a:ext cx="154305" cy="361315"/>
                            <a:chOff x="3648" y="1536"/>
                            <a:chExt cx="432" cy="864"/>
                          </a:xfrm>
                        </wpg:grpSpPr>
                        <wps:wsp>
                          <wps:cNvPr id="446" name="Line 1637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1637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6928" name="Group 16372"/>
                        <wpg:cNvGrpSpPr>
                          <a:grpSpLocks/>
                        </wpg:cNvGrpSpPr>
                        <wpg:grpSpPr bwMode="auto">
                          <a:xfrm>
                            <a:off x="3559810" y="2102485"/>
                            <a:ext cx="619760" cy="361315"/>
                            <a:chOff x="1056" y="240"/>
                            <a:chExt cx="528" cy="336"/>
                          </a:xfrm>
                        </wpg:grpSpPr>
                        <wps:wsp>
                          <wps:cNvPr id="16929" name="Rectangle 1637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18789C9" w14:textId="77777777" w:rsidR="006D28B7" w:rsidRPr="00771015" w:rsidRDefault="006D28B7" w:rsidP="00A6755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user6</w:t>
                                </w:r>
                              </w:p>
                            </w:txbxContent>
                          </wps:txbx>
                          <wps:bodyPr rot="0" vert="horz" wrap="square" lIns="31090" tIns="31090" rIns="62179" bIns="31090" anchor="t" anchorCtr="0" upright="1">
                            <a:noAutofit/>
                          </wps:bodyPr>
                        </wps:wsp>
                        <wpg:grpSp>
                          <wpg:cNvPr id="16930" name="Group 16374"/>
                          <wpg:cNvGrpSpPr>
                            <a:grpSpLocks/>
                          </wpg:cNvGrpSpPr>
                          <wpg:grpSpPr bwMode="auto">
                            <a:xfrm>
                              <a:off x="1488" y="432"/>
                              <a:ext cx="92" cy="144"/>
                              <a:chOff x="4848" y="2736"/>
                              <a:chExt cx="624" cy="1104"/>
                            </a:xfrm>
                          </wpg:grpSpPr>
                          <wps:wsp>
                            <wps:cNvPr id="16931" name="AutoShape 1637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32" name="AutoShape 1637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33" name="Oval 1637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934" name="Group 16378"/>
                        <wpg:cNvGrpSpPr>
                          <a:grpSpLocks/>
                        </wpg:cNvGrpSpPr>
                        <wpg:grpSpPr bwMode="auto">
                          <a:xfrm>
                            <a:off x="3302635" y="2154555"/>
                            <a:ext cx="220980" cy="269875"/>
                            <a:chOff x="847" y="1168"/>
                            <a:chExt cx="747" cy="909"/>
                          </a:xfrm>
                        </wpg:grpSpPr>
                        <wps:wsp>
                          <wps:cNvPr id="16935" name="Freeform 16379"/>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36" name="Rectangle 16380"/>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37" name="Rectangle 16381"/>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38" name="Rectangle 16382"/>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39" name="Rectangle 16383"/>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0" name="Freeform 16384"/>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41" name="Rectangle 16385"/>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2" name="Rectangle 16386"/>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3" name="Rectangle 16387"/>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4" name="Rectangle 16388"/>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5" name="Rectangle 16389"/>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6" name="Rectangle 16390"/>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7" name="Rectangle 16391"/>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8" name="Rectangle 16392"/>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49" name="Rectangle 16393"/>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0" name="Rectangle 16394"/>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1" name="Rectangle 16395"/>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2" name="Rectangle 16396"/>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3" name="Rectangle 16397"/>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4" name="Rectangle 16398"/>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5" name="Rectangle 16399"/>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6" name="Rectangle 16400"/>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7" name="Rectangle 16401"/>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8" name="Rectangle 16402"/>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59" name="Rectangle 16403"/>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0" name="Rectangle 16404"/>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1" name="Rectangle 16405"/>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2" name="Rectangle 16406"/>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3" name="Rectangle 16407"/>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4" name="Rectangle 16408"/>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65" name="Rectangle 16409"/>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6966" name="Group 16410"/>
                        <wpg:cNvGrpSpPr>
                          <a:grpSpLocks/>
                        </wpg:cNvGrpSpPr>
                        <wpg:grpSpPr bwMode="auto">
                          <a:xfrm>
                            <a:off x="2682875" y="1019175"/>
                            <a:ext cx="262255" cy="423545"/>
                            <a:chOff x="528" y="887"/>
                            <a:chExt cx="844" cy="1363"/>
                          </a:xfrm>
                        </wpg:grpSpPr>
                        <wps:wsp>
                          <wps:cNvPr id="16967" name="Freeform 1641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68" name="Freeform 1641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69" name="Freeform 1641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70" name="Freeform 1641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71" name="Line 1641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2" name="Oval 1641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73" name="Line 1641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4" name="Line 1641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5" name="Line 1641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6" name="Line 1642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6977" name="Freeform 1642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78" name="Freeform 1642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79" name="Freeform 1642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0" name="Line 1642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1" name="Line 1642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2" name="Line 1642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3" name="Freeform 1642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4" name="Line 1642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5" name="Freeform 1642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6" name="Freeform 1643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7" name="Freeform 1643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8" name="Freeform 1643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9" name="Freeform 1643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0" name="Freeform 1643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6991" name="Group 16435"/>
                        <wpg:cNvGrpSpPr>
                          <a:grpSpLocks/>
                        </wpg:cNvGrpSpPr>
                        <wpg:grpSpPr bwMode="auto">
                          <a:xfrm>
                            <a:off x="3147060" y="1896110"/>
                            <a:ext cx="155575" cy="361315"/>
                            <a:chOff x="3648" y="1536"/>
                            <a:chExt cx="432" cy="864"/>
                          </a:xfrm>
                        </wpg:grpSpPr>
                        <wps:wsp>
                          <wps:cNvPr id="16992" name="Line 16436"/>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993" name="Line 16437"/>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6994" name="Group 16438"/>
                        <wpg:cNvGrpSpPr>
                          <a:grpSpLocks/>
                        </wpg:cNvGrpSpPr>
                        <wpg:grpSpPr bwMode="auto">
                          <a:xfrm>
                            <a:off x="2966720" y="1567180"/>
                            <a:ext cx="262255" cy="423545"/>
                            <a:chOff x="528" y="887"/>
                            <a:chExt cx="844" cy="1363"/>
                          </a:xfrm>
                        </wpg:grpSpPr>
                        <wps:wsp>
                          <wps:cNvPr id="16995" name="Freeform 16439"/>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6" name="Freeform 16440"/>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7" name="Freeform 16441"/>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8" name="Freeform 16442"/>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9" name="Line 16443"/>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0" name="Oval 16444"/>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01" name="Line 16445"/>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2" name="Line 16446"/>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3" name="Line 16447"/>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4" name="Line 16448"/>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005" name="Freeform 16449"/>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6" name="Freeform 16450"/>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7" name="Freeform 16451"/>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8" name="Line 16452"/>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9" name="Line 16453"/>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0" name="Line 16454"/>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1" name="Freeform 16455"/>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2" name="Line 16456"/>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3" name="Freeform 16457"/>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4" name="Freeform 16458"/>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5" name="Freeform 16459"/>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6" name="Freeform 16460"/>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7" name="Freeform 16461"/>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8" name="Freeform 16462"/>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019" name="Group 16463"/>
                        <wpg:cNvGrpSpPr>
                          <a:grpSpLocks/>
                        </wpg:cNvGrpSpPr>
                        <wpg:grpSpPr bwMode="auto">
                          <a:xfrm>
                            <a:off x="3147060" y="1483360"/>
                            <a:ext cx="619760" cy="361315"/>
                            <a:chOff x="1056" y="240"/>
                            <a:chExt cx="528" cy="336"/>
                          </a:xfrm>
                        </wpg:grpSpPr>
                        <wps:wsp>
                          <wps:cNvPr id="17020" name="Rectangle 1646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2075F39" w14:textId="77777777" w:rsidR="006D28B7" w:rsidRPr="00771015" w:rsidRDefault="006D28B7" w:rsidP="00A6755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SubCA</w:t>
                                </w:r>
                              </w:p>
                            </w:txbxContent>
                          </wps:txbx>
                          <wps:bodyPr rot="0" vert="horz" wrap="square" lIns="31090" tIns="31090" rIns="62179" bIns="31090" anchor="t" anchorCtr="0" upright="1">
                            <a:noAutofit/>
                          </wps:bodyPr>
                        </wps:wsp>
                        <wpg:grpSp>
                          <wpg:cNvPr id="17021" name="Group 16465"/>
                          <wpg:cNvGrpSpPr>
                            <a:grpSpLocks/>
                          </wpg:cNvGrpSpPr>
                          <wpg:grpSpPr bwMode="auto">
                            <a:xfrm>
                              <a:off x="1488" y="432"/>
                              <a:ext cx="92" cy="144"/>
                              <a:chOff x="4848" y="2736"/>
                              <a:chExt cx="624" cy="1104"/>
                            </a:xfrm>
                          </wpg:grpSpPr>
                          <wps:wsp>
                            <wps:cNvPr id="17022" name="AutoShape 1646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23" name="AutoShape 1646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24" name="Oval 1646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025" name="Group 16469"/>
                        <wpg:cNvGrpSpPr>
                          <a:grpSpLocks/>
                        </wpg:cNvGrpSpPr>
                        <wpg:grpSpPr bwMode="auto">
                          <a:xfrm>
                            <a:off x="4695190" y="812800"/>
                            <a:ext cx="154940" cy="361315"/>
                            <a:chOff x="3648" y="1536"/>
                            <a:chExt cx="432" cy="864"/>
                          </a:xfrm>
                        </wpg:grpSpPr>
                        <wps:wsp>
                          <wps:cNvPr id="17026" name="Line 16470"/>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027" name="Line 16471"/>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028" name="Group 16472"/>
                        <wpg:cNvGrpSpPr>
                          <a:grpSpLocks/>
                        </wpg:cNvGrpSpPr>
                        <wpg:grpSpPr bwMode="auto">
                          <a:xfrm>
                            <a:off x="5417820" y="1535430"/>
                            <a:ext cx="749300" cy="360680"/>
                            <a:chOff x="1056" y="240"/>
                            <a:chExt cx="528" cy="336"/>
                          </a:xfrm>
                        </wpg:grpSpPr>
                        <wps:wsp>
                          <wps:cNvPr id="17029" name="Rectangle 1647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62591FC"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user2</w:t>
                                </w:r>
                              </w:p>
                            </w:txbxContent>
                          </wps:txbx>
                          <wps:bodyPr rot="0" vert="horz" wrap="square" lIns="31090" tIns="31090" rIns="62179" bIns="31090" anchor="t" anchorCtr="0" upright="1">
                            <a:noAutofit/>
                          </wps:bodyPr>
                        </wps:wsp>
                        <wpg:grpSp>
                          <wpg:cNvPr id="17030" name="Group 16474"/>
                          <wpg:cNvGrpSpPr>
                            <a:grpSpLocks/>
                          </wpg:cNvGrpSpPr>
                          <wpg:grpSpPr bwMode="auto">
                            <a:xfrm>
                              <a:off x="1488" y="432"/>
                              <a:ext cx="92" cy="144"/>
                              <a:chOff x="4848" y="2736"/>
                              <a:chExt cx="624" cy="1104"/>
                            </a:xfrm>
                          </wpg:grpSpPr>
                          <wps:wsp>
                            <wps:cNvPr id="17031" name="AutoShape 1647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32" name="AutoShape 1647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33" name="Oval 1647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034" name="Group 16478"/>
                        <wpg:cNvGrpSpPr>
                          <a:grpSpLocks/>
                        </wpg:cNvGrpSpPr>
                        <wpg:grpSpPr bwMode="auto">
                          <a:xfrm>
                            <a:off x="5160010" y="1586865"/>
                            <a:ext cx="220980" cy="269875"/>
                            <a:chOff x="847" y="1168"/>
                            <a:chExt cx="747" cy="909"/>
                          </a:xfrm>
                        </wpg:grpSpPr>
                        <wps:wsp>
                          <wps:cNvPr id="17035" name="Freeform 16479"/>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36" name="Rectangle 16480"/>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37" name="Rectangle 16481"/>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38" name="Rectangle 16482"/>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39" name="Rectangle 16483"/>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0" name="Freeform 16484"/>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41" name="Rectangle 16485"/>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2" name="Rectangle 16486"/>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3" name="Rectangle 16487"/>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4" name="Rectangle 16488"/>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5" name="Rectangle 16489"/>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6" name="Rectangle 16490"/>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7" name="Rectangle 16491"/>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8" name="Rectangle 16492"/>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49" name="Rectangle 16493"/>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0" name="Rectangle 16494"/>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1" name="Rectangle 16495"/>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2" name="Rectangle 16496"/>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3" name="Rectangle 16497"/>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4" name="Rectangle 16498"/>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5" name="Rectangle 16499"/>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6" name="Rectangle 16500"/>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7" name="Rectangle 16501"/>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8" name="Rectangle 16502"/>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59" name="Rectangle 16503"/>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0" name="Rectangle 16504"/>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1" name="Rectangle 16505"/>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2" name="Rectangle 16506"/>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3" name="Rectangle 16507"/>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4" name="Rectangle 16508"/>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65" name="Rectangle 16509"/>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066" name="Group 16510"/>
                        <wpg:cNvGrpSpPr>
                          <a:grpSpLocks/>
                        </wpg:cNvGrpSpPr>
                        <wpg:grpSpPr bwMode="auto">
                          <a:xfrm>
                            <a:off x="4540250" y="451485"/>
                            <a:ext cx="262890" cy="423545"/>
                            <a:chOff x="528" y="887"/>
                            <a:chExt cx="844" cy="1363"/>
                          </a:xfrm>
                        </wpg:grpSpPr>
                        <wps:wsp>
                          <wps:cNvPr id="17067" name="Freeform 1651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68" name="Freeform 1651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69" name="Freeform 1651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0" name="Freeform 1651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1" name="Line 1651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2" name="Oval 16516"/>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73" name="Line 1651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4" name="Line 1651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5" name="Line 1651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6" name="Line 1652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077" name="Freeform 1652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8" name="Freeform 1652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9" name="Freeform 1652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0" name="Line 1652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1" name="Line 1652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2" name="Line 1652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3" name="Freeform 1652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4" name="Line 1652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5" name="Freeform 1652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6" name="Freeform 1653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7" name="Freeform 1653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8" name="Freeform 1653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89" name="Freeform 1653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0" name="Freeform 1653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091" name="Group 16535"/>
                        <wpg:cNvGrpSpPr>
                          <a:grpSpLocks/>
                        </wpg:cNvGrpSpPr>
                        <wpg:grpSpPr bwMode="auto">
                          <a:xfrm>
                            <a:off x="5005070" y="1329055"/>
                            <a:ext cx="154940" cy="360680"/>
                            <a:chOff x="3648" y="1536"/>
                            <a:chExt cx="432" cy="864"/>
                          </a:xfrm>
                        </wpg:grpSpPr>
                        <wps:wsp>
                          <wps:cNvPr id="17092" name="Line 16536"/>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093" name="Line 16537"/>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094" name="Group 16538"/>
                        <wpg:cNvGrpSpPr>
                          <a:grpSpLocks/>
                        </wpg:cNvGrpSpPr>
                        <wpg:grpSpPr bwMode="auto">
                          <a:xfrm>
                            <a:off x="4824095" y="999490"/>
                            <a:ext cx="262890" cy="424180"/>
                            <a:chOff x="528" y="887"/>
                            <a:chExt cx="844" cy="1363"/>
                          </a:xfrm>
                        </wpg:grpSpPr>
                        <wps:wsp>
                          <wps:cNvPr id="17095" name="Freeform 16539"/>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6" name="Freeform 16540"/>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7" name="Freeform 16541"/>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8" name="Freeform 16542"/>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9" name="Line 16543"/>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0" name="Oval 16544"/>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01" name="Line 16545"/>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2" name="Line 16546"/>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3" name="Line 16547"/>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4" name="Line 16548"/>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105" name="Freeform 16549"/>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6" name="Freeform 16550"/>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7" name="Freeform 16551"/>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8" name="Line 16552"/>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9" name="Line 16553"/>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0" name="Line 16554"/>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1" name="Freeform 16555"/>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2" name="Line 16556"/>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3" name="Freeform 16557"/>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4" name="Freeform 16558"/>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5" name="Freeform 16559"/>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6" name="Freeform 16560"/>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7" name="Freeform 16561"/>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8" name="Freeform 16562"/>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17119" name="Group 16563"/>
                        <wpg:cNvGrpSpPr>
                          <a:grpSpLocks/>
                        </wpg:cNvGrpSpPr>
                        <wpg:grpSpPr bwMode="auto">
                          <a:xfrm>
                            <a:off x="5005070" y="916305"/>
                            <a:ext cx="704850" cy="360680"/>
                            <a:chOff x="1056" y="240"/>
                            <a:chExt cx="528" cy="336"/>
                          </a:xfrm>
                        </wpg:grpSpPr>
                        <wps:wsp>
                          <wps:cNvPr id="17120" name="Rectangle 1656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3AD2050"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PolicyCA</w:t>
                                </w:r>
                              </w:p>
                            </w:txbxContent>
                          </wps:txbx>
                          <wps:bodyPr rot="0" vert="horz" wrap="square" lIns="31090" tIns="31090" rIns="62179" bIns="31090" anchor="t" anchorCtr="0" upright="1">
                            <a:noAutofit/>
                          </wps:bodyPr>
                        </wps:wsp>
                        <wpg:grpSp>
                          <wpg:cNvPr id="17121" name="Group 16565"/>
                          <wpg:cNvGrpSpPr>
                            <a:grpSpLocks/>
                          </wpg:cNvGrpSpPr>
                          <wpg:grpSpPr bwMode="auto">
                            <a:xfrm>
                              <a:off x="1488" y="432"/>
                              <a:ext cx="92" cy="144"/>
                              <a:chOff x="4848" y="2736"/>
                              <a:chExt cx="624" cy="1104"/>
                            </a:xfrm>
                          </wpg:grpSpPr>
                          <wps:wsp>
                            <wps:cNvPr id="17122" name="AutoShape 1656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23" name="AutoShape 1656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24" name="Oval 1656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25" name="Group 16569"/>
                        <wpg:cNvGrpSpPr>
                          <a:grpSpLocks/>
                        </wpg:cNvGrpSpPr>
                        <wpg:grpSpPr bwMode="auto">
                          <a:xfrm>
                            <a:off x="2915920" y="0"/>
                            <a:ext cx="748030" cy="361315"/>
                            <a:chOff x="1056" y="240"/>
                            <a:chExt cx="528" cy="336"/>
                          </a:xfrm>
                        </wpg:grpSpPr>
                        <wps:wsp>
                          <wps:cNvPr id="17126" name="Rectangle 1657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3B6CCD3"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wps:txbx>
                          <wps:bodyPr rot="0" vert="horz" wrap="square" lIns="31090" tIns="31090" rIns="62179" bIns="31090" anchor="t" anchorCtr="0" upright="1">
                            <a:noAutofit/>
                          </wps:bodyPr>
                        </wps:wsp>
                        <wpg:grpSp>
                          <wpg:cNvPr id="17127" name="Group 16571"/>
                          <wpg:cNvGrpSpPr>
                            <a:grpSpLocks/>
                          </wpg:cNvGrpSpPr>
                          <wpg:grpSpPr bwMode="auto">
                            <a:xfrm>
                              <a:off x="1488" y="432"/>
                              <a:ext cx="92" cy="144"/>
                              <a:chOff x="4848" y="2736"/>
                              <a:chExt cx="624" cy="1104"/>
                            </a:xfrm>
                          </wpg:grpSpPr>
                          <wps:wsp>
                            <wps:cNvPr id="17128" name="AutoShape 1657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29" name="AutoShape 1657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30" name="Oval 1657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131" name="Freeform 16575"/>
                        <wps:cNvSpPr>
                          <a:spLocks/>
                        </wps:cNvSpPr>
                        <wps:spPr bwMode="auto">
                          <a:xfrm>
                            <a:off x="1231900" y="400050"/>
                            <a:ext cx="1347470" cy="793115"/>
                          </a:xfrm>
                          <a:custGeom>
                            <a:avLst/>
                            <a:gdLst>
                              <a:gd name="T0" fmla="*/ 0 w 1254"/>
                              <a:gd name="T1" fmla="*/ 738 h 738"/>
                              <a:gd name="T2" fmla="*/ 732 w 1254"/>
                              <a:gd name="T3" fmla="*/ 468 h 738"/>
                              <a:gd name="T4" fmla="*/ 1254 w 1254"/>
                              <a:gd name="T5" fmla="*/ 0 h 738"/>
                            </a:gdLst>
                            <a:ahLst/>
                            <a:cxnLst>
                              <a:cxn ang="0">
                                <a:pos x="T0" y="T1"/>
                              </a:cxn>
                              <a:cxn ang="0">
                                <a:pos x="T2" y="T3"/>
                              </a:cxn>
                              <a:cxn ang="0">
                                <a:pos x="T4" y="T5"/>
                              </a:cxn>
                            </a:cxnLst>
                            <a:rect l="0" t="0" r="r" b="b"/>
                            <a:pathLst>
                              <a:path w="1254" h="738">
                                <a:moveTo>
                                  <a:pt x="0" y="738"/>
                                </a:moveTo>
                                <a:cubicBezTo>
                                  <a:pt x="122" y="693"/>
                                  <a:pt x="523" y="591"/>
                                  <a:pt x="732" y="468"/>
                                </a:cubicBezTo>
                                <a:cubicBezTo>
                                  <a:pt x="941" y="345"/>
                                  <a:pt x="1145" y="97"/>
                                  <a:pt x="1254"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32" name="Freeform 16576"/>
                        <wps:cNvSpPr>
                          <a:spLocks/>
                        </wps:cNvSpPr>
                        <wps:spPr bwMode="auto">
                          <a:xfrm>
                            <a:off x="961390" y="297180"/>
                            <a:ext cx="1617980" cy="405765"/>
                          </a:xfrm>
                          <a:custGeom>
                            <a:avLst/>
                            <a:gdLst>
                              <a:gd name="T0" fmla="*/ 1506 w 1506"/>
                              <a:gd name="T1" fmla="*/ 0 h 378"/>
                              <a:gd name="T2" fmla="*/ 852 w 1506"/>
                              <a:gd name="T3" fmla="*/ 282 h 378"/>
                              <a:gd name="T4" fmla="*/ 0 w 1506"/>
                              <a:gd name="T5" fmla="*/ 378 h 378"/>
                            </a:gdLst>
                            <a:ahLst/>
                            <a:cxnLst>
                              <a:cxn ang="0">
                                <a:pos x="T0" y="T1"/>
                              </a:cxn>
                              <a:cxn ang="0">
                                <a:pos x="T2" y="T3"/>
                              </a:cxn>
                              <a:cxn ang="0">
                                <a:pos x="T4" y="T5"/>
                              </a:cxn>
                            </a:cxnLst>
                            <a:rect l="0" t="0" r="r" b="b"/>
                            <a:pathLst>
                              <a:path w="1506" h="378">
                                <a:moveTo>
                                  <a:pt x="1506" y="0"/>
                                </a:moveTo>
                                <a:cubicBezTo>
                                  <a:pt x="1397" y="47"/>
                                  <a:pt x="1103" y="219"/>
                                  <a:pt x="852" y="282"/>
                                </a:cubicBezTo>
                                <a:cubicBezTo>
                                  <a:pt x="601" y="345"/>
                                  <a:pt x="177" y="358"/>
                                  <a:pt x="0" y="378"/>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33" name="Freeform 16577"/>
                        <wps:cNvSpPr>
                          <a:spLocks/>
                        </wps:cNvSpPr>
                        <wps:spPr bwMode="auto">
                          <a:xfrm>
                            <a:off x="2941320" y="297180"/>
                            <a:ext cx="1889125" cy="960755"/>
                          </a:xfrm>
                          <a:custGeom>
                            <a:avLst/>
                            <a:gdLst>
                              <a:gd name="T0" fmla="*/ 1758 w 1758"/>
                              <a:gd name="T1" fmla="*/ 894 h 894"/>
                              <a:gd name="T2" fmla="*/ 894 w 1758"/>
                              <a:gd name="T3" fmla="*/ 486 h 894"/>
                              <a:gd name="T4" fmla="*/ 0 w 1758"/>
                              <a:gd name="T5" fmla="*/ 0 h 894"/>
                            </a:gdLst>
                            <a:ahLst/>
                            <a:cxnLst>
                              <a:cxn ang="0">
                                <a:pos x="T0" y="T1"/>
                              </a:cxn>
                              <a:cxn ang="0">
                                <a:pos x="T2" y="T3"/>
                              </a:cxn>
                              <a:cxn ang="0">
                                <a:pos x="T4" y="T5"/>
                              </a:cxn>
                            </a:cxnLst>
                            <a:rect l="0" t="0" r="r" b="b"/>
                            <a:pathLst>
                              <a:path w="1758" h="894">
                                <a:moveTo>
                                  <a:pt x="1758" y="894"/>
                                </a:moveTo>
                                <a:cubicBezTo>
                                  <a:pt x="1614" y="826"/>
                                  <a:pt x="1187" y="635"/>
                                  <a:pt x="894" y="486"/>
                                </a:cubicBezTo>
                                <a:cubicBezTo>
                                  <a:pt x="601" y="337"/>
                                  <a:pt x="186" y="101"/>
                                  <a:pt x="0"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34" name="Freeform 16578"/>
                        <wps:cNvSpPr>
                          <a:spLocks/>
                        </wps:cNvSpPr>
                        <wps:spPr bwMode="auto">
                          <a:xfrm>
                            <a:off x="2941320" y="245110"/>
                            <a:ext cx="1573530" cy="445135"/>
                          </a:xfrm>
                          <a:custGeom>
                            <a:avLst/>
                            <a:gdLst>
                              <a:gd name="T0" fmla="*/ 1464 w 1464"/>
                              <a:gd name="T1" fmla="*/ 414 h 414"/>
                              <a:gd name="T2" fmla="*/ 804 w 1464"/>
                              <a:gd name="T3" fmla="*/ 276 h 414"/>
                              <a:gd name="T4" fmla="*/ 0 w 1464"/>
                              <a:gd name="T5" fmla="*/ 0 h 414"/>
                            </a:gdLst>
                            <a:ahLst/>
                            <a:cxnLst>
                              <a:cxn ang="0">
                                <a:pos x="T0" y="T1"/>
                              </a:cxn>
                              <a:cxn ang="0">
                                <a:pos x="T2" y="T3"/>
                              </a:cxn>
                              <a:cxn ang="0">
                                <a:pos x="T4" y="T5"/>
                              </a:cxn>
                            </a:cxnLst>
                            <a:rect l="0" t="0" r="r" b="b"/>
                            <a:pathLst>
                              <a:path w="1464" h="414">
                                <a:moveTo>
                                  <a:pt x="1464" y="414"/>
                                </a:moveTo>
                                <a:cubicBezTo>
                                  <a:pt x="1354" y="391"/>
                                  <a:pt x="1048" y="345"/>
                                  <a:pt x="804" y="276"/>
                                </a:cubicBezTo>
                                <a:cubicBezTo>
                                  <a:pt x="560" y="207"/>
                                  <a:pt x="167" y="57"/>
                                  <a:pt x="0" y="0"/>
                                </a:cubicBezTo>
                              </a:path>
                            </a:pathLst>
                          </a:custGeom>
                          <a:noFill/>
                          <a:ln w="28575" cmpd="sng">
                            <a:solidFill>
                              <a:srgbClr val="000000"/>
                            </a:solidFill>
                            <a:round/>
                            <a:headEnd type="triangl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35" name="Freeform 16579"/>
                        <wps:cNvSpPr>
                          <a:spLocks/>
                        </wps:cNvSpPr>
                        <wps:spPr bwMode="auto">
                          <a:xfrm>
                            <a:off x="2571115" y="503555"/>
                            <a:ext cx="111760" cy="748030"/>
                          </a:xfrm>
                          <a:custGeom>
                            <a:avLst/>
                            <a:gdLst>
                              <a:gd name="T0" fmla="*/ 104 w 104"/>
                              <a:gd name="T1" fmla="*/ 0 h 696"/>
                              <a:gd name="T2" fmla="*/ 8 w 104"/>
                              <a:gd name="T3" fmla="*/ 528 h 696"/>
                              <a:gd name="T4" fmla="*/ 56 w 104"/>
                              <a:gd name="T5" fmla="*/ 696 h 696"/>
                            </a:gdLst>
                            <a:ahLst/>
                            <a:cxnLst>
                              <a:cxn ang="0">
                                <a:pos x="T0" y="T1"/>
                              </a:cxn>
                              <a:cxn ang="0">
                                <a:pos x="T2" y="T3"/>
                              </a:cxn>
                              <a:cxn ang="0">
                                <a:pos x="T4" y="T5"/>
                              </a:cxn>
                            </a:cxnLst>
                            <a:rect l="0" t="0" r="r" b="b"/>
                            <a:pathLst>
                              <a:path w="104" h="696">
                                <a:moveTo>
                                  <a:pt x="104" y="0"/>
                                </a:moveTo>
                                <a:cubicBezTo>
                                  <a:pt x="88" y="88"/>
                                  <a:pt x="16" y="412"/>
                                  <a:pt x="8" y="528"/>
                                </a:cubicBezTo>
                                <a:cubicBezTo>
                                  <a:pt x="0" y="644"/>
                                  <a:pt x="46" y="661"/>
                                  <a:pt x="56" y="696"/>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17136" name="Group 16580"/>
                        <wpg:cNvGrpSpPr>
                          <a:grpSpLocks/>
                        </wpg:cNvGrpSpPr>
                        <wpg:grpSpPr bwMode="auto">
                          <a:xfrm>
                            <a:off x="2837815" y="967740"/>
                            <a:ext cx="619125" cy="361315"/>
                            <a:chOff x="1056" y="240"/>
                            <a:chExt cx="528" cy="336"/>
                          </a:xfrm>
                        </wpg:grpSpPr>
                        <wps:wsp>
                          <wps:cNvPr id="17137" name="Rectangle 1658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FF6467F" w14:textId="77777777" w:rsidR="006D28B7" w:rsidRPr="00771015" w:rsidRDefault="006D28B7" w:rsidP="00D955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wps:txbx>
                          <wps:bodyPr rot="0" vert="horz" wrap="square" lIns="31090" tIns="31090" rIns="62179" bIns="31090" anchor="t" anchorCtr="0" upright="1">
                            <a:noAutofit/>
                          </wps:bodyPr>
                        </wps:wsp>
                        <wpg:grpSp>
                          <wpg:cNvPr id="17138" name="Group 16582"/>
                          <wpg:cNvGrpSpPr>
                            <a:grpSpLocks/>
                          </wpg:cNvGrpSpPr>
                          <wpg:grpSpPr bwMode="auto">
                            <a:xfrm>
                              <a:off x="1488" y="432"/>
                              <a:ext cx="92" cy="144"/>
                              <a:chOff x="4848" y="2736"/>
                              <a:chExt cx="624" cy="1104"/>
                            </a:xfrm>
                          </wpg:grpSpPr>
                          <wps:wsp>
                            <wps:cNvPr id="17139" name="AutoShape 1658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40" name="AutoShape 1658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41" name="Oval 1658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42" name="Group 16586"/>
                        <wpg:cNvGrpSpPr>
                          <a:grpSpLocks/>
                        </wpg:cNvGrpSpPr>
                        <wpg:grpSpPr bwMode="auto">
                          <a:xfrm>
                            <a:off x="3508375" y="967740"/>
                            <a:ext cx="715645" cy="361315"/>
                            <a:chOff x="1056" y="240"/>
                            <a:chExt cx="528" cy="336"/>
                          </a:xfrm>
                        </wpg:grpSpPr>
                        <wps:wsp>
                          <wps:cNvPr id="17143" name="Rectangle 1658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45FEADA" w14:textId="77777777" w:rsidR="006D28B7" w:rsidRPr="00771015" w:rsidRDefault="006D28B7" w:rsidP="00D955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wps:txbx>
                          <wps:bodyPr rot="0" vert="horz" wrap="square" lIns="31090" tIns="31090" rIns="62179" bIns="31090" anchor="t" anchorCtr="0" upright="1">
                            <a:noAutofit/>
                          </wps:bodyPr>
                        </wps:wsp>
                        <wpg:grpSp>
                          <wpg:cNvPr id="17144" name="Group 16588"/>
                          <wpg:cNvGrpSpPr>
                            <a:grpSpLocks/>
                          </wpg:cNvGrpSpPr>
                          <wpg:grpSpPr bwMode="auto">
                            <a:xfrm>
                              <a:off x="1488" y="432"/>
                              <a:ext cx="92" cy="144"/>
                              <a:chOff x="4848" y="2736"/>
                              <a:chExt cx="624" cy="1104"/>
                            </a:xfrm>
                          </wpg:grpSpPr>
                          <wps:wsp>
                            <wps:cNvPr id="17145" name="AutoShape 1658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46" name="AutoShape 1659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47" name="Oval 1659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48" name="Group 16592"/>
                        <wpg:cNvGrpSpPr>
                          <a:grpSpLocks/>
                        </wpg:cNvGrpSpPr>
                        <wpg:grpSpPr bwMode="auto">
                          <a:xfrm>
                            <a:off x="4664710" y="304165"/>
                            <a:ext cx="734060" cy="361315"/>
                            <a:chOff x="1056" y="240"/>
                            <a:chExt cx="528" cy="336"/>
                          </a:xfrm>
                        </wpg:grpSpPr>
                        <wps:wsp>
                          <wps:cNvPr id="17149" name="Rectangle 16593"/>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E65CEA3"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wps:txbx>
                          <wps:bodyPr rot="0" vert="horz" wrap="square" lIns="31090" tIns="31090" rIns="62179" bIns="31090" anchor="t" anchorCtr="0" upright="1">
                            <a:noAutofit/>
                          </wps:bodyPr>
                        </wps:wsp>
                        <wpg:grpSp>
                          <wpg:cNvPr id="17150" name="Group 16594"/>
                          <wpg:cNvGrpSpPr>
                            <a:grpSpLocks/>
                          </wpg:cNvGrpSpPr>
                          <wpg:grpSpPr bwMode="auto">
                            <a:xfrm>
                              <a:off x="1488" y="432"/>
                              <a:ext cx="92" cy="144"/>
                              <a:chOff x="4848" y="2736"/>
                              <a:chExt cx="624" cy="1104"/>
                            </a:xfrm>
                          </wpg:grpSpPr>
                          <wps:wsp>
                            <wps:cNvPr id="17151" name="AutoShape 16595"/>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52" name="AutoShape 16596"/>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53" name="Oval 16597"/>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54" name="Group 16598"/>
                        <wpg:cNvGrpSpPr>
                          <a:grpSpLocks/>
                        </wpg:cNvGrpSpPr>
                        <wpg:grpSpPr bwMode="auto">
                          <a:xfrm>
                            <a:off x="5449570" y="310515"/>
                            <a:ext cx="722630" cy="361315"/>
                            <a:chOff x="1056" y="240"/>
                            <a:chExt cx="528" cy="336"/>
                          </a:xfrm>
                        </wpg:grpSpPr>
                        <wps:wsp>
                          <wps:cNvPr id="17155" name="Rectangle 1659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6B31901"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wps:txbx>
                          <wps:bodyPr rot="0" vert="horz" wrap="square" lIns="31090" tIns="31090" rIns="62179" bIns="31090" anchor="t" anchorCtr="0" upright="1">
                            <a:noAutofit/>
                          </wps:bodyPr>
                        </wps:wsp>
                        <wpg:grpSp>
                          <wpg:cNvPr id="17156" name="Group 16600"/>
                          <wpg:cNvGrpSpPr>
                            <a:grpSpLocks/>
                          </wpg:cNvGrpSpPr>
                          <wpg:grpSpPr bwMode="auto">
                            <a:xfrm>
                              <a:off x="1488" y="432"/>
                              <a:ext cx="92" cy="144"/>
                              <a:chOff x="4848" y="2736"/>
                              <a:chExt cx="624" cy="1104"/>
                            </a:xfrm>
                          </wpg:grpSpPr>
                          <wps:wsp>
                            <wps:cNvPr id="17157" name="AutoShape 1660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58" name="AutoShape 1660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59" name="Oval 1660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160" name="Freeform 16604"/>
                        <wps:cNvSpPr>
                          <a:spLocks/>
                        </wps:cNvSpPr>
                        <wps:spPr bwMode="auto">
                          <a:xfrm>
                            <a:off x="2324100" y="503555"/>
                            <a:ext cx="565785" cy="1341120"/>
                          </a:xfrm>
                          <a:custGeom>
                            <a:avLst/>
                            <a:gdLst>
                              <a:gd name="T0" fmla="*/ 526 w 526"/>
                              <a:gd name="T1" fmla="*/ 1248 h 1248"/>
                              <a:gd name="T2" fmla="*/ 40 w 526"/>
                              <a:gd name="T3" fmla="*/ 696 h 1248"/>
                              <a:gd name="T4" fmla="*/ 286 w 526"/>
                              <a:gd name="T5" fmla="*/ 0 h 1248"/>
                            </a:gdLst>
                            <a:ahLst/>
                            <a:cxnLst>
                              <a:cxn ang="0">
                                <a:pos x="T0" y="T1"/>
                              </a:cxn>
                              <a:cxn ang="0">
                                <a:pos x="T2" y="T3"/>
                              </a:cxn>
                              <a:cxn ang="0">
                                <a:pos x="T4" y="T5"/>
                              </a:cxn>
                            </a:cxnLst>
                            <a:rect l="0" t="0" r="r" b="b"/>
                            <a:pathLst>
                              <a:path w="526" h="1248">
                                <a:moveTo>
                                  <a:pt x="526" y="1248"/>
                                </a:moveTo>
                                <a:cubicBezTo>
                                  <a:pt x="445" y="1156"/>
                                  <a:pt x="80" y="904"/>
                                  <a:pt x="40" y="696"/>
                                </a:cubicBezTo>
                                <a:cubicBezTo>
                                  <a:pt x="0" y="488"/>
                                  <a:pt x="235" y="145"/>
                                  <a:pt x="286" y="0"/>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17161" name="Group 16605"/>
                        <wpg:cNvGrpSpPr>
                          <a:grpSpLocks/>
                        </wpg:cNvGrpSpPr>
                        <wpg:grpSpPr bwMode="auto">
                          <a:xfrm>
                            <a:off x="680720" y="252730"/>
                            <a:ext cx="712470" cy="360680"/>
                            <a:chOff x="1056" y="240"/>
                            <a:chExt cx="528" cy="336"/>
                          </a:xfrm>
                        </wpg:grpSpPr>
                        <wps:wsp>
                          <wps:cNvPr id="17162" name="Rectangle 1660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5AA5D39"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wps:txbx>
                          <wps:bodyPr rot="0" vert="horz" wrap="square" lIns="31090" tIns="31090" rIns="62179" bIns="31090" anchor="t" anchorCtr="0" upright="1">
                            <a:noAutofit/>
                          </wps:bodyPr>
                        </wps:wsp>
                        <wpg:grpSp>
                          <wpg:cNvPr id="17163" name="Group 16607"/>
                          <wpg:cNvGrpSpPr>
                            <a:grpSpLocks/>
                          </wpg:cNvGrpSpPr>
                          <wpg:grpSpPr bwMode="auto">
                            <a:xfrm>
                              <a:off x="1488" y="432"/>
                              <a:ext cx="92" cy="144"/>
                              <a:chOff x="4848" y="2736"/>
                              <a:chExt cx="624" cy="1104"/>
                            </a:xfrm>
                          </wpg:grpSpPr>
                          <wps:wsp>
                            <wps:cNvPr id="17164" name="AutoShape 1660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65" name="AutoShape 1660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66" name="Oval 1661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67" name="Group 16611"/>
                        <wpg:cNvGrpSpPr>
                          <a:grpSpLocks/>
                        </wpg:cNvGrpSpPr>
                        <wpg:grpSpPr bwMode="auto">
                          <a:xfrm>
                            <a:off x="1444625" y="252730"/>
                            <a:ext cx="721995" cy="360680"/>
                            <a:chOff x="1056" y="240"/>
                            <a:chExt cx="528" cy="336"/>
                          </a:xfrm>
                        </wpg:grpSpPr>
                        <wps:wsp>
                          <wps:cNvPr id="17168" name="Rectangle 1661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9AC3ED5"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wps:txbx>
                          <wps:bodyPr rot="0" vert="horz" wrap="square" lIns="31090" tIns="31090" rIns="62179" bIns="31090" anchor="t" anchorCtr="0" upright="1">
                            <a:noAutofit/>
                          </wps:bodyPr>
                        </wps:wsp>
                        <wpg:grpSp>
                          <wpg:cNvPr id="17169" name="Group 16613"/>
                          <wpg:cNvGrpSpPr>
                            <a:grpSpLocks/>
                          </wpg:cNvGrpSpPr>
                          <wpg:grpSpPr bwMode="auto">
                            <a:xfrm>
                              <a:off x="1488" y="432"/>
                              <a:ext cx="92" cy="144"/>
                              <a:chOff x="4848" y="2736"/>
                              <a:chExt cx="624" cy="1104"/>
                            </a:xfrm>
                          </wpg:grpSpPr>
                          <wps:wsp>
                            <wps:cNvPr id="17170" name="AutoShape 1661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71" name="AutoShape 1661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72" name="Oval 1661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7173" name="Text Box 16617"/>
                        <wps:cNvSpPr txBox="1">
                          <a:spLocks noChangeArrowheads="1"/>
                        </wps:cNvSpPr>
                        <wps:spPr bwMode="auto">
                          <a:xfrm>
                            <a:off x="206375" y="1999615"/>
                            <a:ext cx="670560" cy="125730"/>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0AB74C60" w14:textId="77777777" w:rsidR="006D28B7" w:rsidRPr="00771015" w:rsidRDefault="006D28B7" w:rsidP="005C3F3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Northwind Traders</w:t>
                              </w:r>
                            </w:p>
                          </w:txbxContent>
                        </wps:txbx>
                        <wps:bodyPr rot="0" vert="horz" wrap="square" lIns="62179" tIns="18654" rIns="62179" bIns="18654" anchor="ctr" anchorCtr="0" upright="1">
                          <a:noAutofit/>
                        </wps:bodyPr>
                      </wps:wsp>
                      <wps:wsp>
                        <wps:cNvPr id="17174" name="Text Box 16618"/>
                        <wps:cNvSpPr txBox="1">
                          <a:spLocks noChangeArrowheads="1"/>
                        </wps:cNvSpPr>
                        <wps:spPr bwMode="auto">
                          <a:xfrm>
                            <a:off x="2573020" y="2508885"/>
                            <a:ext cx="506095" cy="125730"/>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34709C86" w14:textId="77777777" w:rsidR="006D28B7" w:rsidRPr="00771015" w:rsidRDefault="006D28B7" w:rsidP="00A6755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Fabrikam Inc.</w:t>
                              </w:r>
                            </w:p>
                          </w:txbxContent>
                        </wps:txbx>
                        <wps:bodyPr rot="0" vert="horz" wrap="square" lIns="62179" tIns="18654" rIns="62179" bIns="18654" anchor="ctr" anchorCtr="0" upright="1">
                          <a:noAutofit/>
                        </wps:bodyPr>
                      </wps:wsp>
                      <wps:wsp>
                        <wps:cNvPr id="17175" name="Text Box 16619"/>
                        <wps:cNvSpPr txBox="1">
                          <a:spLocks noChangeArrowheads="1"/>
                        </wps:cNvSpPr>
                        <wps:spPr bwMode="auto">
                          <a:xfrm>
                            <a:off x="4463415" y="1986280"/>
                            <a:ext cx="721995" cy="126365"/>
                          </a:xfrm>
                          <a:prstGeom prst="rect">
                            <a:avLst/>
                          </a:prstGeom>
                          <a:solidFill>
                            <a:srgbClr val="FFFFFF"/>
                          </a:solidFill>
                          <a:ln w="9525">
                            <a:solidFill>
                              <a:srgbClr val="333399"/>
                            </a:solidFill>
                            <a:miter lim="800000"/>
                            <a:headEnd/>
                            <a:tailEnd/>
                          </a:ln>
                          <a:effectLst/>
                          <a:extLst>
                            <a:ext uri="{AF507438-7753-43E0-B8FC-AC1667EBCBE1}">
                              <a14:hiddenEffects xmlns:a14="http://schemas.microsoft.com/office/drawing/2010/main">
                                <a:effectLst>
                                  <a:outerShdw dist="71842" dir="2700000" algn="ctr" rotWithShape="0">
                                    <a:srgbClr val="C0C0C0"/>
                                  </a:outerShdw>
                                </a:effectLst>
                              </a14:hiddenEffects>
                            </a:ext>
                          </a:extLst>
                        </wps:spPr>
                        <wps:txbx>
                          <w:txbxContent>
                            <w:p w14:paraId="0BFE59D5" w14:textId="77777777" w:rsidR="006D28B7" w:rsidRPr="00771015" w:rsidRDefault="006D28B7" w:rsidP="00A6755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Contoso Consulting</w:t>
                              </w:r>
                            </w:p>
                          </w:txbxContent>
                        </wps:txbx>
                        <wps:bodyPr rot="0" vert="horz" wrap="square" lIns="62179" tIns="18654" rIns="62179" bIns="18654" anchor="ctr" anchorCtr="0" upright="1">
                          <a:noAutofit/>
                        </wps:bodyPr>
                      </wps:wsp>
                      <wpg:wgp>
                        <wpg:cNvPr id="17176" name="Group 16620"/>
                        <wpg:cNvGrpSpPr>
                          <a:grpSpLocks/>
                        </wpg:cNvGrpSpPr>
                        <wpg:grpSpPr bwMode="auto">
                          <a:xfrm>
                            <a:off x="1083945" y="812800"/>
                            <a:ext cx="739775" cy="361315"/>
                            <a:chOff x="1056" y="240"/>
                            <a:chExt cx="528" cy="336"/>
                          </a:xfrm>
                        </wpg:grpSpPr>
                        <wps:wsp>
                          <wps:cNvPr id="17177" name="Rectangle 166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4967B69"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IssuingCA</w:t>
                                </w:r>
                              </w:p>
                            </w:txbxContent>
                          </wps:txbx>
                          <wps:bodyPr rot="0" vert="horz" wrap="square" lIns="31090" tIns="31090" rIns="62179" bIns="31090" anchor="t" anchorCtr="0" upright="1">
                            <a:noAutofit/>
                          </wps:bodyPr>
                        </wps:wsp>
                        <wpg:grpSp>
                          <wpg:cNvPr id="17178" name="Group 16622"/>
                          <wpg:cNvGrpSpPr>
                            <a:grpSpLocks/>
                          </wpg:cNvGrpSpPr>
                          <wpg:grpSpPr bwMode="auto">
                            <a:xfrm>
                              <a:off x="1488" y="432"/>
                              <a:ext cx="92" cy="144"/>
                              <a:chOff x="4848" y="2736"/>
                              <a:chExt cx="624" cy="1104"/>
                            </a:xfrm>
                          </wpg:grpSpPr>
                          <wps:wsp>
                            <wps:cNvPr id="17179" name="AutoShape 166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80" name="AutoShape 166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81" name="Oval 166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82" name="Group 16626"/>
                        <wpg:cNvGrpSpPr>
                          <a:grpSpLocks/>
                        </wpg:cNvGrpSpPr>
                        <wpg:grpSpPr bwMode="auto">
                          <a:xfrm>
                            <a:off x="876935" y="1689735"/>
                            <a:ext cx="718185" cy="361315"/>
                            <a:chOff x="1056" y="240"/>
                            <a:chExt cx="528" cy="336"/>
                          </a:xfrm>
                        </wpg:grpSpPr>
                        <wps:wsp>
                          <wps:cNvPr id="17183" name="Rectangle 16627"/>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71DD825E"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ProjectCA</w:t>
                                </w:r>
                                <w:r>
                                  <w:rPr>
                                    <w:b/>
                                    <w:bCs/>
                                    <w:color w:val="000000"/>
                                    <w:sz w:val="11"/>
                                    <w:szCs w:val="16"/>
                                  </w:rPr>
                                  <w:br/>
                                </w:r>
                                <w:r w:rsidRPr="00771015">
                                  <w:rPr>
                                    <w:color w:val="000000"/>
                                    <w:sz w:val="11"/>
                                    <w:szCs w:val="16"/>
                                  </w:rPr>
                                  <w:t xml:space="preserve">Subject: </w:t>
                                </w:r>
                                <w:r w:rsidRPr="00771015">
                                  <w:rPr>
                                    <w:b/>
                                    <w:bCs/>
                                    <w:color w:val="000000"/>
                                    <w:sz w:val="11"/>
                                    <w:szCs w:val="16"/>
                                  </w:rPr>
                                  <w:t>user4</w:t>
                                </w:r>
                              </w:p>
                            </w:txbxContent>
                          </wps:txbx>
                          <wps:bodyPr rot="0" vert="horz" wrap="square" lIns="31090" tIns="31090" rIns="62179" bIns="31090" anchor="t" anchorCtr="0" upright="1">
                            <a:noAutofit/>
                          </wps:bodyPr>
                        </wps:wsp>
                        <wpg:grpSp>
                          <wpg:cNvPr id="17184" name="Group 16628"/>
                          <wpg:cNvGrpSpPr>
                            <a:grpSpLocks/>
                          </wpg:cNvGrpSpPr>
                          <wpg:grpSpPr bwMode="auto">
                            <a:xfrm>
                              <a:off x="1488" y="432"/>
                              <a:ext cx="92" cy="144"/>
                              <a:chOff x="4848" y="2736"/>
                              <a:chExt cx="624" cy="1104"/>
                            </a:xfrm>
                          </wpg:grpSpPr>
                          <wps:wsp>
                            <wps:cNvPr id="17185" name="AutoShape 16629"/>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86" name="AutoShape 16630"/>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87" name="Oval 16631"/>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7188" name="Group 16632"/>
                        <wpg:cNvGrpSpPr>
                          <a:grpSpLocks/>
                        </wpg:cNvGrpSpPr>
                        <wpg:grpSpPr bwMode="auto">
                          <a:xfrm>
                            <a:off x="619125" y="1689735"/>
                            <a:ext cx="221615" cy="269875"/>
                            <a:chOff x="847" y="1168"/>
                            <a:chExt cx="747" cy="909"/>
                          </a:xfrm>
                        </wpg:grpSpPr>
                        <wps:wsp>
                          <wps:cNvPr id="17189" name="Freeform 16633"/>
                          <wps:cNvSpPr>
                            <a:spLocks/>
                          </wps:cNvSpPr>
                          <wps:spPr bwMode="auto">
                            <a:xfrm>
                              <a:off x="986" y="1290"/>
                              <a:ext cx="489" cy="733"/>
                            </a:xfrm>
                            <a:custGeom>
                              <a:avLst/>
                              <a:gdLst>
                                <a:gd name="T0" fmla="*/ 488 w 489"/>
                                <a:gd name="T1" fmla="*/ 14 h 733"/>
                                <a:gd name="T2" fmla="*/ 488 w 489"/>
                                <a:gd name="T3" fmla="*/ 497 h 733"/>
                                <a:gd name="T4" fmla="*/ 285 w 489"/>
                                <a:gd name="T5" fmla="*/ 497 h 733"/>
                                <a:gd name="T6" fmla="*/ 285 w 489"/>
                                <a:gd name="T7" fmla="*/ 732 h 733"/>
                                <a:gd name="T8" fmla="*/ 0 w 489"/>
                                <a:gd name="T9" fmla="*/ 732 h 733"/>
                                <a:gd name="T10" fmla="*/ 0 w 489"/>
                                <a:gd name="T11" fmla="*/ 0 h 733"/>
                                <a:gd name="T12" fmla="*/ 488 w 489"/>
                                <a:gd name="T13" fmla="*/ 14 h 733"/>
                              </a:gdLst>
                              <a:ahLst/>
                              <a:cxnLst>
                                <a:cxn ang="0">
                                  <a:pos x="T0" y="T1"/>
                                </a:cxn>
                                <a:cxn ang="0">
                                  <a:pos x="T2" y="T3"/>
                                </a:cxn>
                                <a:cxn ang="0">
                                  <a:pos x="T4" y="T5"/>
                                </a:cxn>
                                <a:cxn ang="0">
                                  <a:pos x="T6" y="T7"/>
                                </a:cxn>
                                <a:cxn ang="0">
                                  <a:pos x="T8" y="T9"/>
                                </a:cxn>
                                <a:cxn ang="0">
                                  <a:pos x="T10" y="T11"/>
                                </a:cxn>
                                <a:cxn ang="0">
                                  <a:pos x="T12" y="T13"/>
                                </a:cxn>
                              </a:cxnLst>
                              <a:rect l="0" t="0" r="r" b="b"/>
                              <a:pathLst>
                                <a:path w="489" h="733">
                                  <a:moveTo>
                                    <a:pt x="488" y="14"/>
                                  </a:moveTo>
                                  <a:lnTo>
                                    <a:pt x="488" y="497"/>
                                  </a:lnTo>
                                  <a:lnTo>
                                    <a:pt x="285" y="497"/>
                                  </a:lnTo>
                                  <a:lnTo>
                                    <a:pt x="285" y="732"/>
                                  </a:lnTo>
                                  <a:lnTo>
                                    <a:pt x="0" y="732"/>
                                  </a:lnTo>
                                  <a:lnTo>
                                    <a:pt x="0" y="0"/>
                                  </a:lnTo>
                                  <a:lnTo>
                                    <a:pt x="488" y="14"/>
                                  </a:lnTo>
                                </a:path>
                              </a:pathLst>
                            </a:custGeom>
                            <a:solidFill>
                              <a:srgbClr val="FFFFFF"/>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90" name="Rectangle 16634"/>
                          <wps:cNvSpPr>
                            <a:spLocks noChangeArrowheads="1"/>
                          </wps:cNvSpPr>
                          <wps:spPr bwMode="auto">
                            <a:xfrm>
                              <a:off x="1282" y="1853"/>
                              <a:ext cx="84" cy="184"/>
                            </a:xfrm>
                            <a:prstGeom prst="rect">
                              <a:avLst/>
                            </a:prstGeom>
                            <a:solidFill>
                              <a:srgbClr val="919191"/>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1" name="Rectangle 16635"/>
                          <wps:cNvSpPr>
                            <a:spLocks noChangeArrowheads="1"/>
                          </wps:cNvSpPr>
                          <wps:spPr bwMode="auto">
                            <a:xfrm>
                              <a:off x="1494" y="1590"/>
                              <a:ext cx="53" cy="54"/>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2" name="Rectangle 16636"/>
                          <wps:cNvSpPr>
                            <a:spLocks noChangeArrowheads="1"/>
                          </wps:cNvSpPr>
                          <wps:spPr bwMode="auto">
                            <a:xfrm>
                              <a:off x="1456" y="1339"/>
                              <a:ext cx="48" cy="30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3" name="Rectangle 16637"/>
                          <wps:cNvSpPr>
                            <a:spLocks noChangeArrowheads="1"/>
                          </wps:cNvSpPr>
                          <wps:spPr bwMode="auto">
                            <a:xfrm>
                              <a:off x="936" y="1929"/>
                              <a:ext cx="197" cy="104"/>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4" name="Freeform 16638"/>
                          <wps:cNvSpPr>
                            <a:spLocks/>
                          </wps:cNvSpPr>
                          <wps:spPr bwMode="auto">
                            <a:xfrm>
                              <a:off x="847" y="1168"/>
                              <a:ext cx="747" cy="740"/>
                            </a:xfrm>
                            <a:custGeom>
                              <a:avLst/>
                              <a:gdLst>
                                <a:gd name="T0" fmla="*/ 706 w 747"/>
                                <a:gd name="T1" fmla="*/ 214 h 740"/>
                                <a:gd name="T2" fmla="*/ 747 w 747"/>
                                <a:gd name="T3" fmla="*/ 214 h 740"/>
                                <a:gd name="T4" fmla="*/ 747 w 747"/>
                                <a:gd name="T5" fmla="*/ 83 h 740"/>
                                <a:gd name="T6" fmla="*/ 702 w 747"/>
                                <a:gd name="T7" fmla="*/ 83 h 740"/>
                                <a:gd name="T8" fmla="*/ 702 w 747"/>
                                <a:gd name="T9" fmla="*/ 42 h 740"/>
                                <a:gd name="T10" fmla="*/ 606 w 747"/>
                                <a:gd name="T11" fmla="*/ 42 h 740"/>
                                <a:gd name="T12" fmla="*/ 606 w 747"/>
                                <a:gd name="T13" fmla="*/ 0 h 740"/>
                                <a:gd name="T14" fmla="*/ 217 w 747"/>
                                <a:gd name="T15" fmla="*/ 0 h 740"/>
                                <a:gd name="T16" fmla="*/ 217 w 747"/>
                                <a:gd name="T17" fmla="*/ 38 h 740"/>
                                <a:gd name="T18" fmla="*/ 128 w 747"/>
                                <a:gd name="T19" fmla="*/ 38 h 740"/>
                                <a:gd name="T20" fmla="*/ 128 w 747"/>
                                <a:gd name="T21" fmla="*/ 86 h 740"/>
                                <a:gd name="T22" fmla="*/ 83 w 747"/>
                                <a:gd name="T23" fmla="*/ 86 h 740"/>
                                <a:gd name="T24" fmla="*/ 83 w 747"/>
                                <a:gd name="T25" fmla="*/ 126 h 740"/>
                                <a:gd name="T26" fmla="*/ 42 w 747"/>
                                <a:gd name="T27" fmla="*/ 126 h 740"/>
                                <a:gd name="T28" fmla="*/ 42 w 747"/>
                                <a:gd name="T29" fmla="*/ 216 h 740"/>
                                <a:gd name="T30" fmla="*/ 0 w 747"/>
                                <a:gd name="T31" fmla="*/ 216 h 740"/>
                                <a:gd name="T32" fmla="*/ 0 w 747"/>
                                <a:gd name="T33" fmla="*/ 521 h 740"/>
                                <a:gd name="T34" fmla="*/ 45 w 747"/>
                                <a:gd name="T35" fmla="*/ 521 h 740"/>
                                <a:gd name="T36" fmla="*/ 45 w 747"/>
                                <a:gd name="T37" fmla="*/ 611 h 740"/>
                                <a:gd name="T38" fmla="*/ 86 w 747"/>
                                <a:gd name="T39" fmla="*/ 611 h 740"/>
                                <a:gd name="T40" fmla="*/ 86 w 747"/>
                                <a:gd name="T41" fmla="*/ 690 h 740"/>
                                <a:gd name="T42" fmla="*/ 133 w 747"/>
                                <a:gd name="T43" fmla="*/ 690 h 740"/>
                                <a:gd name="T44" fmla="*/ 133 w 747"/>
                                <a:gd name="T45" fmla="*/ 740 h 740"/>
                                <a:gd name="T46" fmla="*/ 174 w 747"/>
                                <a:gd name="T47" fmla="*/ 740 h 740"/>
                                <a:gd name="T48" fmla="*/ 174 w 747"/>
                                <a:gd name="T49" fmla="*/ 692 h 740"/>
                                <a:gd name="T50" fmla="*/ 257 w 747"/>
                                <a:gd name="T51" fmla="*/ 692 h 740"/>
                                <a:gd name="T52" fmla="*/ 257 w 747"/>
                                <a:gd name="T53" fmla="*/ 605 h 740"/>
                                <a:gd name="T54" fmla="*/ 303 w 747"/>
                                <a:gd name="T55" fmla="*/ 605 h 740"/>
                                <a:gd name="T56" fmla="*/ 303 w 747"/>
                                <a:gd name="T57" fmla="*/ 561 h 740"/>
                                <a:gd name="T58" fmla="*/ 337 w 747"/>
                                <a:gd name="T59" fmla="*/ 560 h 740"/>
                                <a:gd name="T60" fmla="*/ 337 w 747"/>
                                <a:gd name="T61" fmla="*/ 522 h 740"/>
                                <a:gd name="T62" fmla="*/ 303 w 747"/>
                                <a:gd name="T63" fmla="*/ 523 h 740"/>
                                <a:gd name="T64" fmla="*/ 303 w 747"/>
                                <a:gd name="T65" fmla="*/ 480 h 740"/>
                                <a:gd name="T66" fmla="*/ 260 w 747"/>
                                <a:gd name="T67" fmla="*/ 480 h 740"/>
                                <a:gd name="T68" fmla="*/ 260 w 747"/>
                                <a:gd name="T69" fmla="*/ 395 h 740"/>
                                <a:gd name="T70" fmla="*/ 303 w 747"/>
                                <a:gd name="T71" fmla="*/ 395 h 740"/>
                                <a:gd name="T72" fmla="*/ 303 w 747"/>
                                <a:gd name="T73" fmla="*/ 347 h 740"/>
                                <a:gd name="T74" fmla="*/ 391 w 747"/>
                                <a:gd name="T75" fmla="*/ 347 h 740"/>
                                <a:gd name="T76" fmla="*/ 391 w 747"/>
                                <a:gd name="T77" fmla="*/ 302 h 740"/>
                                <a:gd name="T78" fmla="*/ 437 w 747"/>
                                <a:gd name="T79" fmla="*/ 302 h 740"/>
                                <a:gd name="T80" fmla="*/ 437 w 747"/>
                                <a:gd name="T81" fmla="*/ 263 h 740"/>
                                <a:gd name="T82" fmla="*/ 489 w 747"/>
                                <a:gd name="T83" fmla="*/ 263 h 740"/>
                                <a:gd name="T84" fmla="*/ 489 w 747"/>
                                <a:gd name="T85" fmla="*/ 214 h 740"/>
                                <a:gd name="T86" fmla="*/ 532 w 747"/>
                                <a:gd name="T87" fmla="*/ 214 h 740"/>
                                <a:gd name="T88" fmla="*/ 532 w 747"/>
                                <a:gd name="T89" fmla="*/ 178 h 740"/>
                                <a:gd name="T90" fmla="*/ 656 w 747"/>
                                <a:gd name="T91" fmla="*/ 178 h 740"/>
                                <a:gd name="T92" fmla="*/ 656 w 747"/>
                                <a:gd name="T93" fmla="*/ 250 h 740"/>
                                <a:gd name="T94" fmla="*/ 706 w 747"/>
                                <a:gd name="T95" fmla="*/ 252 h 740"/>
                                <a:gd name="T96" fmla="*/ 706 w 747"/>
                                <a:gd name="T97" fmla="*/ 214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7" h="740">
                                  <a:moveTo>
                                    <a:pt x="706" y="214"/>
                                  </a:moveTo>
                                  <a:lnTo>
                                    <a:pt x="747" y="214"/>
                                  </a:lnTo>
                                  <a:lnTo>
                                    <a:pt x="747" y="83"/>
                                  </a:lnTo>
                                  <a:lnTo>
                                    <a:pt x="702" y="83"/>
                                  </a:lnTo>
                                  <a:lnTo>
                                    <a:pt x="702" y="42"/>
                                  </a:lnTo>
                                  <a:lnTo>
                                    <a:pt x="606" y="42"/>
                                  </a:lnTo>
                                  <a:lnTo>
                                    <a:pt x="606" y="0"/>
                                  </a:lnTo>
                                  <a:lnTo>
                                    <a:pt x="217" y="0"/>
                                  </a:lnTo>
                                  <a:lnTo>
                                    <a:pt x="217" y="38"/>
                                  </a:lnTo>
                                  <a:lnTo>
                                    <a:pt x="128" y="38"/>
                                  </a:lnTo>
                                  <a:lnTo>
                                    <a:pt x="128" y="86"/>
                                  </a:lnTo>
                                  <a:lnTo>
                                    <a:pt x="83" y="86"/>
                                  </a:lnTo>
                                  <a:lnTo>
                                    <a:pt x="83" y="126"/>
                                  </a:lnTo>
                                  <a:lnTo>
                                    <a:pt x="42" y="126"/>
                                  </a:lnTo>
                                  <a:lnTo>
                                    <a:pt x="42" y="216"/>
                                  </a:lnTo>
                                  <a:lnTo>
                                    <a:pt x="0" y="216"/>
                                  </a:lnTo>
                                  <a:lnTo>
                                    <a:pt x="0" y="521"/>
                                  </a:lnTo>
                                  <a:lnTo>
                                    <a:pt x="45" y="521"/>
                                  </a:lnTo>
                                  <a:lnTo>
                                    <a:pt x="45" y="611"/>
                                  </a:lnTo>
                                  <a:lnTo>
                                    <a:pt x="86" y="611"/>
                                  </a:lnTo>
                                  <a:lnTo>
                                    <a:pt x="86" y="690"/>
                                  </a:lnTo>
                                  <a:lnTo>
                                    <a:pt x="133" y="690"/>
                                  </a:lnTo>
                                  <a:lnTo>
                                    <a:pt x="133" y="740"/>
                                  </a:lnTo>
                                  <a:lnTo>
                                    <a:pt x="174" y="740"/>
                                  </a:lnTo>
                                  <a:lnTo>
                                    <a:pt x="174" y="692"/>
                                  </a:lnTo>
                                  <a:lnTo>
                                    <a:pt x="257" y="692"/>
                                  </a:lnTo>
                                  <a:lnTo>
                                    <a:pt x="257" y="605"/>
                                  </a:lnTo>
                                  <a:lnTo>
                                    <a:pt x="303" y="605"/>
                                  </a:lnTo>
                                  <a:lnTo>
                                    <a:pt x="303" y="561"/>
                                  </a:lnTo>
                                  <a:lnTo>
                                    <a:pt x="337" y="560"/>
                                  </a:lnTo>
                                  <a:lnTo>
                                    <a:pt x="337" y="522"/>
                                  </a:lnTo>
                                  <a:lnTo>
                                    <a:pt x="303" y="523"/>
                                  </a:lnTo>
                                  <a:lnTo>
                                    <a:pt x="303" y="480"/>
                                  </a:lnTo>
                                  <a:lnTo>
                                    <a:pt x="260" y="480"/>
                                  </a:lnTo>
                                  <a:lnTo>
                                    <a:pt x="260" y="395"/>
                                  </a:lnTo>
                                  <a:lnTo>
                                    <a:pt x="303" y="395"/>
                                  </a:lnTo>
                                  <a:lnTo>
                                    <a:pt x="303" y="347"/>
                                  </a:lnTo>
                                  <a:lnTo>
                                    <a:pt x="391" y="347"/>
                                  </a:lnTo>
                                  <a:lnTo>
                                    <a:pt x="391" y="302"/>
                                  </a:lnTo>
                                  <a:lnTo>
                                    <a:pt x="437" y="302"/>
                                  </a:lnTo>
                                  <a:lnTo>
                                    <a:pt x="437" y="263"/>
                                  </a:lnTo>
                                  <a:lnTo>
                                    <a:pt x="489" y="263"/>
                                  </a:lnTo>
                                  <a:lnTo>
                                    <a:pt x="489" y="214"/>
                                  </a:lnTo>
                                  <a:lnTo>
                                    <a:pt x="532" y="214"/>
                                  </a:lnTo>
                                  <a:lnTo>
                                    <a:pt x="532" y="178"/>
                                  </a:lnTo>
                                  <a:lnTo>
                                    <a:pt x="656" y="178"/>
                                  </a:lnTo>
                                  <a:lnTo>
                                    <a:pt x="656" y="250"/>
                                  </a:lnTo>
                                  <a:lnTo>
                                    <a:pt x="706" y="252"/>
                                  </a:lnTo>
                                  <a:lnTo>
                                    <a:pt x="706" y="214"/>
                                  </a:lnTo>
                                </a:path>
                              </a:pathLst>
                            </a:custGeom>
                            <a:solidFill>
                              <a:srgbClr val="000000"/>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95" name="Rectangle 16639"/>
                          <wps:cNvSpPr>
                            <a:spLocks noChangeArrowheads="1"/>
                          </wps:cNvSpPr>
                          <wps:spPr bwMode="auto">
                            <a:xfrm>
                              <a:off x="1460" y="1419"/>
                              <a:ext cx="47" cy="79"/>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6" name="Rectangle 16640"/>
                          <wps:cNvSpPr>
                            <a:spLocks noChangeArrowheads="1"/>
                          </wps:cNvSpPr>
                          <wps:spPr bwMode="auto">
                            <a:xfrm flipH="1">
                              <a:off x="1376" y="1495"/>
                              <a:ext cx="47" cy="47"/>
                            </a:xfrm>
                            <a:prstGeom prst="rect">
                              <a:avLst/>
                            </a:prstGeom>
                            <a:solidFill>
                              <a:srgbClr val="063DE8"/>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7" name="Rectangle 16641"/>
                          <wps:cNvSpPr>
                            <a:spLocks noChangeArrowheads="1"/>
                          </wps:cNvSpPr>
                          <wps:spPr bwMode="auto">
                            <a:xfrm flipH="1">
                              <a:off x="1502" y="1499"/>
                              <a:ext cx="47" cy="94"/>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8" name="Rectangle 16642"/>
                          <wps:cNvSpPr>
                            <a:spLocks noChangeArrowheads="1"/>
                          </wps:cNvSpPr>
                          <wps:spPr bwMode="auto">
                            <a:xfrm>
                              <a:off x="1545" y="1593"/>
                              <a:ext cx="47" cy="48"/>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99" name="Rectangle 16643"/>
                          <wps:cNvSpPr>
                            <a:spLocks noChangeArrowheads="1"/>
                          </wps:cNvSpPr>
                          <wps:spPr bwMode="auto">
                            <a:xfrm>
                              <a:off x="935" y="1902"/>
                              <a:ext cx="125" cy="3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0" name="Rectangle 16644"/>
                          <wps:cNvSpPr>
                            <a:spLocks noChangeArrowheads="1"/>
                          </wps:cNvSpPr>
                          <wps:spPr bwMode="auto">
                            <a:xfrm>
                              <a:off x="1058" y="1929"/>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1" name="Rectangle 16645"/>
                          <wps:cNvSpPr>
                            <a:spLocks noChangeArrowheads="1"/>
                          </wps:cNvSpPr>
                          <wps:spPr bwMode="auto">
                            <a:xfrm>
                              <a:off x="1132" y="1974"/>
                              <a:ext cx="77" cy="61"/>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2" name="Rectangle 16646"/>
                          <wps:cNvSpPr>
                            <a:spLocks noChangeArrowheads="1"/>
                          </wps:cNvSpPr>
                          <wps:spPr bwMode="auto">
                            <a:xfrm>
                              <a:off x="935" y="1931"/>
                              <a:ext cx="34" cy="3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3" name="Rectangle 16647"/>
                          <wps:cNvSpPr>
                            <a:spLocks noChangeArrowheads="1"/>
                          </wps:cNvSpPr>
                          <wps:spPr bwMode="auto">
                            <a:xfrm>
                              <a:off x="893" y="1962"/>
                              <a:ext cx="47" cy="7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4" name="Rectangle 16648"/>
                          <wps:cNvSpPr>
                            <a:spLocks noChangeArrowheads="1"/>
                          </wps:cNvSpPr>
                          <wps:spPr bwMode="auto">
                            <a:xfrm>
                              <a:off x="1375" y="1451"/>
                              <a:ext cx="119"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5" name="Rectangle 16649"/>
                          <wps:cNvSpPr>
                            <a:spLocks noChangeArrowheads="1"/>
                          </wps:cNvSpPr>
                          <wps:spPr bwMode="auto">
                            <a:xfrm>
                              <a:off x="1412" y="1639"/>
                              <a:ext cx="47" cy="185"/>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6" name="Rectangle 16650"/>
                          <wps:cNvSpPr>
                            <a:spLocks noChangeArrowheads="1"/>
                          </wps:cNvSpPr>
                          <wps:spPr bwMode="auto">
                            <a:xfrm>
                              <a:off x="1196" y="1777"/>
                              <a:ext cx="231" cy="47"/>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7" name="Rectangle 16651"/>
                          <wps:cNvSpPr>
                            <a:spLocks noChangeArrowheads="1"/>
                          </wps:cNvSpPr>
                          <wps:spPr bwMode="auto">
                            <a:xfrm>
                              <a:off x="1240" y="1853"/>
                              <a:ext cx="42" cy="176"/>
                            </a:xfrm>
                            <a:prstGeom prst="rect">
                              <a:avLst/>
                            </a:prstGeom>
                            <a:solidFill>
                              <a:srgbClr val="DADADA"/>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8" name="Rectangle 16652"/>
                          <wps:cNvSpPr>
                            <a:spLocks noChangeArrowheads="1"/>
                          </wps:cNvSpPr>
                          <wps:spPr bwMode="auto">
                            <a:xfrm>
                              <a:off x="1208" y="2007"/>
                              <a:ext cx="7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09" name="Rectangle 16653"/>
                          <wps:cNvSpPr>
                            <a:spLocks noChangeArrowheads="1"/>
                          </wps:cNvSpPr>
                          <wps:spPr bwMode="auto">
                            <a:xfrm>
                              <a:off x="1348" y="1943"/>
                              <a:ext cx="169" cy="90"/>
                            </a:xfrm>
                            <a:prstGeom prst="rect">
                              <a:avLst/>
                            </a:prstGeom>
                            <a:solidFill>
                              <a:srgbClr val="3366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0" name="Rectangle 16654"/>
                          <wps:cNvSpPr>
                            <a:spLocks noChangeArrowheads="1"/>
                          </wps:cNvSpPr>
                          <wps:spPr bwMode="auto">
                            <a:xfrm>
                              <a:off x="935" y="2030"/>
                              <a:ext cx="57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1" name="Rectangle 16655"/>
                          <wps:cNvSpPr>
                            <a:spLocks noChangeArrowheads="1"/>
                          </wps:cNvSpPr>
                          <wps:spPr bwMode="auto">
                            <a:xfrm>
                              <a:off x="1276" y="1932"/>
                              <a:ext cx="77" cy="103"/>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2" name="Rectangle 16656"/>
                          <wps:cNvSpPr>
                            <a:spLocks noChangeArrowheads="1"/>
                          </wps:cNvSpPr>
                          <wps:spPr bwMode="auto">
                            <a:xfrm flipH="1">
                              <a:off x="1349" y="1825"/>
                              <a:ext cx="47" cy="125"/>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3" name="Rectangle 16657"/>
                          <wps:cNvSpPr>
                            <a:spLocks noChangeArrowheads="1"/>
                          </wps:cNvSpPr>
                          <wps:spPr bwMode="auto">
                            <a:xfrm>
                              <a:off x="1237" y="1811"/>
                              <a:ext cx="113"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4" name="Rectangle 16658"/>
                          <wps:cNvSpPr>
                            <a:spLocks noChangeArrowheads="1"/>
                          </wps:cNvSpPr>
                          <wps:spPr bwMode="auto">
                            <a:xfrm flipV="1">
                              <a:off x="1393" y="1903"/>
                              <a:ext cx="83"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5" name="Rectangle 16659"/>
                          <wps:cNvSpPr>
                            <a:spLocks noChangeArrowheads="1"/>
                          </wps:cNvSpPr>
                          <wps:spPr bwMode="auto">
                            <a:xfrm flipV="1">
                              <a:off x="1471" y="1945"/>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6" name="Rectangle 16660"/>
                          <wps:cNvSpPr>
                            <a:spLocks noChangeArrowheads="1"/>
                          </wps:cNvSpPr>
                          <wps:spPr bwMode="auto">
                            <a:xfrm flipV="1">
                              <a:off x="1509" y="1987"/>
                              <a:ext cx="47"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7" name="Rectangle 16661"/>
                          <wps:cNvSpPr>
                            <a:spLocks noChangeArrowheads="1"/>
                          </wps:cNvSpPr>
                          <wps:spPr bwMode="auto">
                            <a:xfrm>
                              <a:off x="1445" y="1663"/>
                              <a:ext cx="49" cy="156"/>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8" name="Rectangle 16662"/>
                          <wps:cNvSpPr>
                            <a:spLocks noChangeArrowheads="1"/>
                          </wps:cNvSpPr>
                          <wps:spPr bwMode="auto">
                            <a:xfrm>
                              <a:off x="1445" y="1627"/>
                              <a:ext cx="101" cy="47"/>
                            </a:xfrm>
                            <a:prstGeom prst="rect">
                              <a:avLst/>
                            </a:prstGeom>
                            <a:solidFill>
                              <a:srgbClr val="000000"/>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19" name="Rectangle 16663"/>
                          <wps:cNvSpPr>
                            <a:spLocks noChangeArrowheads="1"/>
                          </wps:cNvSpPr>
                          <wps:spPr bwMode="auto">
                            <a:xfrm flipV="1">
                              <a:off x="1347" y="1811"/>
                              <a:ext cx="99" cy="47"/>
                            </a:xfrm>
                            <a:prstGeom prst="rect">
                              <a:avLst/>
                            </a:prstGeom>
                            <a:solidFill>
                              <a:srgbClr val="0000FF"/>
                            </a:solidFill>
                            <a:ln>
                              <a:noFill/>
                            </a:ln>
                            <a:effectLst/>
                            <a:extLst>
                              <a:ext uri="{91240B29-F687-4F45-9708-019B960494DF}">
                                <a14:hiddenLine xmlns:a14="http://schemas.microsoft.com/office/drawing/2010/main" w="12700">
                                  <a:solidFill>
                                    <a:srgbClr val="9234D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wpg:wgp>
                        <wpg:cNvPr id="17220" name="Group 16664"/>
                        <wpg:cNvGrpSpPr>
                          <a:grpSpLocks/>
                        </wpg:cNvGrpSpPr>
                        <wpg:grpSpPr bwMode="auto">
                          <a:xfrm>
                            <a:off x="464185" y="1431925"/>
                            <a:ext cx="154940" cy="361315"/>
                            <a:chOff x="3648" y="1536"/>
                            <a:chExt cx="432" cy="864"/>
                          </a:xfrm>
                        </wpg:grpSpPr>
                        <wps:wsp>
                          <wps:cNvPr id="17221" name="Line 16665"/>
                          <wps:cNvCnPr>
                            <a:cxnSpLocks noChangeShapeType="1"/>
                          </wps:cNvCnPr>
                          <wps:spPr bwMode="auto">
                            <a:xfrm>
                              <a:off x="3648" y="1536"/>
                              <a:ext cx="0" cy="8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222" name="Line 16666"/>
                          <wps:cNvCnPr>
                            <a:cxnSpLocks noChangeShapeType="1"/>
                          </wps:cNvCnPr>
                          <wps:spPr bwMode="auto">
                            <a:xfrm>
                              <a:off x="3648" y="2388"/>
                              <a:ext cx="43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7223" name="Group 16667"/>
                        <wpg:cNvGrpSpPr>
                          <a:grpSpLocks/>
                        </wpg:cNvGrpSpPr>
                        <wpg:grpSpPr bwMode="auto">
                          <a:xfrm>
                            <a:off x="322580" y="1070610"/>
                            <a:ext cx="262255" cy="423545"/>
                            <a:chOff x="528" y="887"/>
                            <a:chExt cx="844" cy="1363"/>
                          </a:xfrm>
                        </wpg:grpSpPr>
                        <wps:wsp>
                          <wps:cNvPr id="17224" name="Freeform 16668"/>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5" name="Freeform 16669"/>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6" name="Freeform 16670"/>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7" name="Freeform 16671"/>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8" name="Line 16672"/>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29" name="Oval 16673"/>
                          <wps:cNvSpPr>
                            <a:spLocks noChangeArrowheads="1"/>
                          </wps:cNvSpPr>
                          <wps:spPr bwMode="auto">
                            <a:xfrm>
                              <a:off x="571" y="1141"/>
                              <a:ext cx="42" cy="24"/>
                            </a:xfrm>
                            <a:prstGeom prst="ellipse">
                              <a:avLst/>
                            </a:prstGeom>
                            <a:solidFill>
                              <a:srgbClr val="3333CC"/>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30" name="Line 16674"/>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1" name="Line 16675"/>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2" name="Line 16676"/>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3" name="Line 16677"/>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7234" name="Freeform 16678"/>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5" name="Freeform 16679"/>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6" name="Freeform 16680"/>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7" name="Line 16681"/>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8" name="Line 16682"/>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9" name="Line 16683"/>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0" name="Freeform 16684"/>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1" name="Line 16685"/>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2" name="Freeform 16686"/>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3" name="Freeform 16687"/>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4" name="Freeform 16688"/>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5" name="Freeform 16689"/>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6" name="Freeform 16690"/>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7" name="Freeform 16691"/>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CC"/>
                            </a:solidFill>
                            <a:ln w="12700" cap="rnd" cmpd="sng">
                              <a:solidFill>
                                <a:srgbClr val="3333CC"/>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8A2E429" id="Canvas 16699" o:spid="_x0000_s4208" editas="canvas" style="position:absolute;margin-left:.4pt;margin-top:21.9pt;width:486pt;height:210.25pt;z-index:251697664" coordsize="61722,2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">
                <v:shape id="_x0000_s4209" type="#_x0000_t75" style="position:absolute;width:61722;height:26701;visibility:visible;mso-wrap-style:square">
                  <v:fill o:detectmouseclick="t"/>
                  <v:path o:connecttype="none"/>
                </v:shape>
                <v:rect id="Rectangle 16267" o:spid="_x0000_s4210" style="position:absolute;left:1035;top:2451;width:21666;height:19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" fillcolor="#0c9"/>
                <v:rect id="Rectangle 16268" o:spid="_x0000_s4211" style="position:absolute;left:44176;top:2971;width:17546;height:18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" fillcolor="#0c9"/>
                <v:rect id="Rectangle 16269" o:spid="_x0000_s4212" style="position:absolute;left:25279;top:8128;width:17545;height:1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" fillcolor="#0c9"/>
                <v:group id="Group 16270" o:spid="_x0000_s4213" style="position:absolute;left:8255;top:8642;width:1549;height:361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line id="Line 16271" o:spid="_x0000_s4214"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" strokeweight="3pt"/>
                  <v:line id="Line 16272" o:spid="_x0000_s4215"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" strokeweight="3pt">
                    <v:stroke endarrow="block"/>
                  </v:line>
                </v:group>
                <v:group id="Group 16273" o:spid="_x0000_s4216" style="position:absolute;left:37033;width:7328;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rect id="Rectangle 16274" o:spid="_x0000_s421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" strokecolor="#919191">
                    <v:shadow on="t" color="#cecece"/>
                    <v:textbox inset=".86361mm,.86361mm,1.72719mm,.86361mm">
                      <w:txbxContent>
                        <w:p w14:paraId="7991C4CB"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IssuingCA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6275" o:spid="_x0000_s421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AutoShape 16276" o:spid="_x0000_s421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" adj="17843" fillcolor="#ffcba9" strokecolor="#c00">
                      <v:fill color2="#f60" focus="100%" type="gradient"/>
                    </v:shape>
                    <v:shape id="AutoShape 16277" o:spid="_x0000_s422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" fillcolor="#ffcba9" strokecolor="#c00">
                      <v:fill color2="#f60" focusposition=".5,.5" focussize="" focus="100%" type="gradientRadial"/>
                    </v:shape>
                    <v:oval id="Oval 16278" o:spid="_x0000_s422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" fillcolor="#fff8ea" strokecolor="#c00">
                      <v:fill color2="#fc6" focusposition=".5,.5" focussize="" focus="100%" type="gradientRadial"/>
                    </v:oval>
                  </v:group>
                </v:group>
                <v:group id="Group 16279" o:spid="_x0000_s4222" style="position:absolute;left:26314;top:908;width:2622;height:422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16280" o:spid="_x0000_s4223"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" path="m,307l577,448,1290,127,727,,,307e" strokeweight=".5pt">
                    <v:stroke endcap="round"/>
                    <v:path arrowok="t" o:connecttype="custom" o:connectlocs="0,200;375,291;839,83;473,0;0,200" o:connectangles="0,0,0,0,0"/>
                  </v:shape>
                  <v:shape id="Freeform 16281" o:spid="_x0000_s4224"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" path="m,292r,78l567,535,1251,92r,-92e" fillcolor="#969696" strokeweight=".5pt">
                    <v:stroke endcap="round"/>
                    <v:path arrowok="t" o:connecttype="custom" o:connectlocs="0,190;0,241;369,348;814,60;814,0" o:connectangles="0,0,0,0,0"/>
                  </v:shape>
                  <v:shape id="Freeform 16282" o:spid="_x0000_s4225"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283" o:spid="_x0000_s4226"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6284" o:spid="_x0000_s4227"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" strokecolor="#676767" strokeweight=".5pt"/>
                  <v:oval id="Oval 16285" o:spid="_x0000_s4228"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" fillcolor="#33c" stroked="f" strokeweight="1pt"/>
                  <v:line id="Line 16286" o:spid="_x0000_s4229"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" strokecolor="#676767" strokeweight=".5pt"/>
                  <v:line id="Line 16287" o:spid="_x0000_s4230"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" strokecolor="#676767" strokeweight=".5pt"/>
                  <v:line id="Line 16288" o:spid="_x0000_s4231"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" strokecolor="#676767" strokeweight=".5pt"/>
                  <v:line id="Line 16289" o:spid="_x0000_s4232"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" strokecolor="#676767" strokeweight=".5pt">
                    <v:shadow color="#a9a9a9" offset="1pt,1pt"/>
                  </v:line>
                  <v:shape id="Freeform 16290" o:spid="_x0000_s4233"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" path="m,628l396,732,396,e" filled="f" strokecolor="#676767" strokeweight=".5pt">
                    <v:stroke endcap="round"/>
                    <v:path arrowok="t" o:connecttype="custom" o:connectlocs="0,410;256,477;256,0" o:connectangles="0,0,0"/>
                  </v:shape>
                  <v:shape id="Freeform 16291" o:spid="_x0000_s4234"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" path="m452,105l,,,1277e" filled="f" strokeweight=".5pt">
                    <v:stroke endcap="round"/>
                    <v:path arrowok="t" o:connecttype="custom" o:connectlocs="293,68;0,0;0,832" o:connectangles="0,0,0"/>
                  </v:shape>
                  <v:shape id="Freeform 16292" o:spid="_x0000_s4235"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" path="m401,96l,,,725e" filled="f" fillcolor="#a9a9a9" strokeweight=".5pt">
                    <v:fill color2="#d1d1d1" focus="100%" type="gradientRadial">
                      <o:fill v:ext="view" type="gradientCenter"/>
                    </v:fill>
                    <v:stroke endcap="round"/>
                    <v:path arrowok="t" o:connecttype="custom" o:connectlocs="261,63;0,0;0,472" o:connectangles="0,0,0"/>
                  </v:shape>
                  <v:line id="Line 16293" o:spid="_x0000_s4236"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" strokecolor="#676767" strokeweight=".5pt"/>
                  <v:line id="Line 16294" o:spid="_x0000_s4237"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" strokecolor="#676767" strokeweight=".5pt"/>
                  <v:line id="Line 16295" o:spid="_x0000_s4238"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" strokecolor="#676767" strokeweight=".5pt"/>
                  <v:shape id="Freeform 16296" o:spid="_x0000_s4239"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" path="m,l,48,151,81r,-48l,e" fillcolor="#a9a9a9" stroked="f" strokeweight="1pt">
                    <v:stroke endcap="round"/>
                    <v:path arrowok="t" o:connecttype="custom" o:connectlocs="0,0;0,32;99,53;99,22;0,0" o:connectangles="0,0,0,0,0"/>
                  </v:shape>
                  <v:line id="Line 16297" o:spid="_x0000_s4240"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" strokecolor="#919191" strokeweight=".5pt"/>
                  <v:shape id="Freeform 16298" o:spid="_x0000_s4241"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299" o:spid="_x0000_s4242"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6300" o:spid="_x0000_s4243"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" path="m,14l,,53,15r,14l,14e" fillcolor="#33c" strokecolor="#33c" strokeweight="1pt">
                    <v:stroke endcap="round"/>
                    <v:path arrowok="t" o:connecttype="custom" o:connectlocs="0,9;0,0;35,10;35,18;0,9" o:connectangles="0,0,0,0,0"/>
                  </v:shape>
                  <v:shape id="Freeform 16301" o:spid="_x0000_s4244"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6302" o:spid="_x0000_s4245"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" path="m,85l,,350,93r,88l,85e" fillcolor="#b2b2b2" strokecolor="#676767" strokeweight=".5pt">
                    <v:stroke endcap="round"/>
                    <v:path arrowok="t" o:connecttype="custom" o:connectlocs="0,49;0,0;227,53;227,103;0,49" o:connectangles="0,0,0,0,0"/>
                  </v:shape>
                  <v:shape id="Freeform 16303" o:spid="_x0000_s4246"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" path="m,14l,,53,15r,14l,14e" fillcolor="#33c" strokecolor="#33c" strokeweight="1pt">
                    <v:stroke endcap="round"/>
                    <v:path arrowok="t" o:connecttype="custom" o:connectlocs="0,9;0,0;34,10;34,18;0,9" o:connectangles="0,0,0,0,0"/>
                  </v:shape>
                </v:group>
                <v:group id="Group 16304" o:spid="_x0000_s4247" style="position:absolute;left:44888;top:63;width:7639;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">
                  <v:rect id="Rectangle 16305" o:spid="_x0000_s424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" strokecolor="#919191">
                    <v:shadow on="t" color="#cecece"/>
                    <v:textbox inset=".86361mm,.86361mm,1.72719mm,.86361mm">
                      <w:txbxContent>
                        <w:p w14:paraId="4602E91E"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6306" o:spid="_x0000_s424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">
                    <v:shape id="AutoShape 16307" o:spid="_x0000_s425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" adj="17843" fillcolor="#ffcba9" strokecolor="#c00">
                      <v:fill color2="#f60" focus="100%" type="gradient"/>
                    </v:shape>
                    <v:shape id="AutoShape 16308" o:spid="_x0000_s425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" fillcolor="#ffcba9" strokecolor="#c00">
                      <v:fill color2="#f60" focusposition=".5,.5" focussize="" focus="100%" type="gradientRadial"/>
                    </v:shape>
                    <v:oval id="Oval 16309" o:spid="_x0000_s425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" fillcolor="#fff8ea" strokecolor="#c00">
                      <v:fill color2="#fc6" focusposition=".5,.5" focussize="" focus="100%" type="gradientRadial"/>
                    </v:oval>
                  </v:group>
                </v:group>
                <v:group id="Group 16310" o:spid="_x0000_s4253" style="position:absolute;left:53035;top:12;width:7467;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">
                  <v:rect id="Rectangle 16311" o:spid="_x0000_s425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" strokecolor="#919191">
                    <v:shadow on="t" color="#cecece"/>
                    <v:textbox inset=".86361mm,.86361mm,1.72719mm,.86361mm">
                      <w:txbxContent>
                        <w:p w14:paraId="612FE060"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6312" o:spid="_x0000_s425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">
                    <v:shape id="AutoShape 16313" o:spid="_x0000_s425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" adj="17843" fillcolor="#ffcba9" strokecolor="#c00">
                      <v:fill color2="#f60" focus="100%" type="gradient"/>
                    </v:shape>
                    <v:shape id="AutoShape 16314" o:spid="_x0000_s425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" fillcolor="#ffcba9" strokecolor="#c00">
                      <v:fill color2="#f60" focusposition=".5,.5" focussize="" focus="100%" type="gradientRadial"/>
                    </v:shape>
                    <v:oval id="Oval 16315" o:spid="_x0000_s425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" fillcolor="#fff8ea" strokecolor="#c00">
                      <v:fill color2="#fc6" focusposition=".5,.5" focussize="" focus="100%" type="gradientRadial"/>
                    </v:oval>
                  </v:group>
                </v:group>
                <v:group id="Group 16316" o:spid="_x0000_s4259" style="position:absolute;left:5803;top:8642;width:1550;height:3613;flip:x"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">
                  <v:line id="Line 16317" o:spid="_x0000_s4260"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" strokeweight="3pt"/>
                  <v:line id="Line 16318" o:spid="_x0000_s4261"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" strokeweight="3pt">
                    <v:stroke endarrow="block"/>
                  </v:line>
                </v:group>
                <v:group id="Group 16319" o:spid="_x0000_s4262" style="position:absolute;left:6711;top:5035;width:2617;height:4229"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">
                  <v:shape id="Freeform 16320" o:spid="_x0000_s4263"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" path="m,307l577,448,1290,127,727,,,307e" strokeweight=".5pt">
                    <v:stroke endcap="round"/>
                    <v:path arrowok="t" o:connecttype="custom" o:connectlocs="0,200;375,291;839,83;473,0;0,200" o:connectangles="0,0,0,0,0"/>
                  </v:shape>
                  <v:shape id="Freeform 16321" o:spid="_x0000_s4264"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" path="m,292r,78l567,535,1251,92r,-92e" fillcolor="#969696" strokeweight=".5pt">
                    <v:stroke endcap="round"/>
                    <v:path arrowok="t" o:connecttype="custom" o:connectlocs="0,190;0,241;369,348;814,60;814,0" o:connectangles="0,0,0,0,0"/>
                  </v:shape>
                  <v:shape id="Freeform 16322" o:spid="_x0000_s4265"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323" o:spid="_x0000_s4266"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" path="m576,140r,1587l,1568,,,576,140e" fillcolor="#ededed" strokeweight=".5pt">
                    <v:fill color2="#b2b2b2" focus="100%" type="gradient"/>
                    <v:stroke endcap="round"/>
                    <v:path arrowok="t" o:connecttype="custom" o:connectlocs="374,91;374,1123;0,1020;0,0;374,91" o:connectangles="0,0,0,0,0"/>
                  </v:shape>
                  <v:line id="Line 16324" o:spid="_x0000_s4267"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" strokecolor="#676767" strokeweight=".5pt"/>
                  <v:oval id="Oval 16325" o:spid="_x0000_s4268"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" fillcolor="#33c" stroked="f" strokeweight="1pt"/>
                  <v:line id="Line 16326" o:spid="_x0000_s4269"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" strokecolor="#676767" strokeweight=".5pt"/>
                  <v:line id="Line 16327" o:spid="_x0000_s4270"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" strokecolor="#676767" strokeweight=".5pt"/>
                  <v:line id="Line 16328" o:spid="_x0000_s4271"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" strokecolor="#676767" strokeweight=".5pt"/>
                  <v:line id="Line 16329" o:spid="_x0000_s4272"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" strokecolor="#676767" strokeweight=".5pt">
                    <v:shadow color="#a9a9a9" offset="1pt,1pt"/>
                  </v:line>
                  <v:shape id="Freeform 16330" o:spid="_x0000_s4273"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" path="m,628l396,732,396,e" filled="f" strokecolor="#676767" strokeweight=".5pt">
                    <v:stroke endcap="round"/>
                    <v:path arrowok="t" o:connecttype="custom" o:connectlocs="0,410;256,477;256,0" o:connectangles="0,0,0"/>
                  </v:shape>
                  <v:shape id="Freeform 16331" o:spid="_x0000_s4274"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" path="m452,105l,,,1277e" filled="f" strokeweight=".5pt">
                    <v:stroke endcap="round"/>
                    <v:path arrowok="t" o:connecttype="custom" o:connectlocs="293,68;0,0;0,832" o:connectangles="0,0,0"/>
                  </v:shape>
                  <v:shape id="Freeform 16332" o:spid="_x0000_s4275"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6333" o:spid="_x0000_s4276"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" strokecolor="#676767" strokeweight=".5pt"/>
                  <v:line id="Line 16334" o:spid="_x0000_s4277"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" strokecolor="#676767" strokeweight=".5pt"/>
                  <v:line id="Line 16335" o:spid="_x0000_s4278"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" strokecolor="#676767" strokeweight=".5pt"/>
                  <v:shape id="Freeform 16336" o:spid="_x0000_s4279"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" path="m,l,48,151,81r,-48l,e" fillcolor="#a9a9a9" stroked="f" strokeweight="1pt">
                    <v:stroke endcap="round"/>
                    <v:path arrowok="t" o:connecttype="custom" o:connectlocs="0,0;0,32;99,53;99,22;0,0" o:connectangles="0,0,0,0,0"/>
                  </v:shape>
                  <v:line id="Line 16337" o:spid="_x0000_s4280"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" strokecolor="#919191" strokeweight=".5pt"/>
                  <v:shape id="Freeform 16338" o:spid="_x0000_s4281"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" path="m,85l,,350,93r,89l,85e" fillcolor="#b2b2b2" strokecolor="#676767" strokeweight=".5pt">
                    <v:stroke endcap="round"/>
                    <v:path arrowok="t" o:connecttype="custom" o:connectlocs="0,47;0,0;223,51;223,100;0,47" o:connectangles="0,0,0,0,0"/>
                  </v:shape>
                  <v:shape id="Freeform 16339" o:spid="_x0000_s4282"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6340" o:spid="_x0000_s4283"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" path="m,14l,,53,15r,14l,14e" fillcolor="#33c" strokecolor="#33c" strokeweight="1pt">
                    <v:stroke endcap="round"/>
                    <v:path arrowok="t" o:connecttype="custom" o:connectlocs="0,9;0,0;35,10;35,18;0,9" o:connectangles="0,0,0,0,0"/>
                  </v:shape>
                  <v:shape id="Freeform 16341" o:spid="_x0000_s4284"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" path="m,15l,,53,16r,15l,15e" fillcolor="#33c" strokecolor="#33c" strokeweight="1pt">
                    <v:stroke endcap="round"/>
                    <v:path arrowok="t" o:connecttype="custom" o:connectlocs="0,9;0,0;34,10;34,19;0,9" o:connectangles="0,0,0,0,0"/>
                  </v:shape>
                  <v:shape id="Freeform 16342" o:spid="_x0000_s4285"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6343" o:spid="_x0000_s4286"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" path="m,14l,,53,15r,14l,14e" fillcolor="#33c" strokecolor="#33c" strokeweight="1pt">
                    <v:stroke endcap="round"/>
                    <v:path arrowok="t" o:connecttype="custom" o:connectlocs="0,9;0,0;34,10;34,18;0,9" o:connectangles="0,0,0,0,0"/>
                  </v:shape>
                </v:group>
                <v:group id="Group 16344" o:spid="_x0000_s4287" style="position:absolute;left:9544;top:10515;width:2622;height:423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">
                  <v:shape id="Freeform 16345" o:spid="_x0000_s4288"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" path="m,307l577,448,1290,127,727,,,307e" strokeweight=".5pt">
                    <v:stroke endcap="round"/>
                    <v:path arrowok="t" o:connecttype="custom" o:connectlocs="0,200;375,291;839,83;473,0;0,200" o:connectangles="0,0,0,0,0"/>
                  </v:shape>
                  <v:shape id="Freeform 16346" o:spid="_x0000_s4289"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6347" o:spid="_x0000_s4290"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348" o:spid="_x0000_s4291"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" path="m576,140r,1587l,1568,,,576,140e" fillcolor="#ededed" strokeweight=".5pt">
                    <v:fill color2="#b2b2b2" focus="100%" type="gradient"/>
                    <v:stroke endcap="round"/>
                    <v:path arrowok="t" o:connecttype="custom" o:connectlocs="374,91;374,1123;0,1020;0,0;374,91" o:connectangles="0,0,0,0,0"/>
                  </v:shape>
                  <v:line id="Line 16349" o:spid="_x0000_s4292"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" strokecolor="#676767" strokeweight=".5pt"/>
                  <v:oval id="Oval 16350" o:spid="_x0000_s4293"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" fillcolor="#33c" stroked="f" strokeweight="1pt"/>
                  <v:line id="Line 16351" o:spid="_x0000_s4294"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" strokecolor="#676767" strokeweight=".5pt"/>
                  <v:line id="Line 16352" o:spid="_x0000_s4295"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" strokecolor="#676767" strokeweight=".5pt"/>
                  <v:line id="Line 16353" o:spid="_x0000_s4296"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" strokecolor="#676767" strokeweight=".5pt"/>
                  <v:line id="Line 16354" o:spid="_x0000_s4297"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" strokecolor="#676767" strokeweight=".5pt">
                    <v:shadow color="#a9a9a9" offset="1pt,1pt"/>
                  </v:line>
                  <v:shape id="Freeform 16355" o:spid="_x0000_s4298"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" path="m,628l396,732,396,e" filled="f" strokecolor="#676767" strokeweight=".5pt">
                    <v:stroke endcap="round"/>
                    <v:path arrowok="t" o:connecttype="custom" o:connectlocs="0,410;256,477;256,0" o:connectangles="0,0,0"/>
                  </v:shape>
                  <v:shape id="Freeform 16356" o:spid="_x0000_s4299"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" path="m452,105l,,,1277e" filled="f" strokeweight=".5pt">
                    <v:stroke endcap="round"/>
                    <v:path arrowok="t" o:connecttype="custom" o:connectlocs="293,68;0,0;0,832" o:connectangles="0,0,0"/>
                  </v:shape>
                  <v:shape id="Freeform 16357" o:spid="_x0000_s4300"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6358" o:spid="_x0000_s4301"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" strokecolor="#676767" strokeweight=".5pt"/>
                  <v:line id="Line 16359" o:spid="_x0000_s4302"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" strokecolor="#676767" strokeweight=".5pt"/>
                  <v:line id="Line 16360" o:spid="_x0000_s4303"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" strokecolor="#676767" strokeweight=".5pt"/>
                  <v:shape id="Freeform 16361" o:spid="_x0000_s4304"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" path="m,l,48,151,81r,-48l,e" fillcolor="#a9a9a9" stroked="f" strokeweight="1pt">
                    <v:stroke endcap="round"/>
                    <v:path arrowok="t" o:connecttype="custom" o:connectlocs="0,0;0,32;99,53;99,22;0,0" o:connectangles="0,0,0,0,0"/>
                  </v:shape>
                  <v:line id="Line 16362" o:spid="_x0000_s4305"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" strokecolor="#919191" strokeweight=".5pt"/>
                  <v:shape id="Freeform 16363" o:spid="_x0000_s4306"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6364" o:spid="_x0000_s4307"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6365" o:spid="_x0000_s4308"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" path="m,14l,,53,15r,14l,14e" fillcolor="#33c" strokecolor="#33c" strokeweight="1pt">
                    <v:stroke endcap="round"/>
                    <v:path arrowok="t" o:connecttype="custom" o:connectlocs="0,9;0,0;35,10;35,18;0,9" o:connectangles="0,0,0,0,0"/>
                  </v:shape>
                  <v:shape id="Freeform 16366" o:spid="_x0000_s4309"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" path="m,15l,,53,16r,15l,15e" fillcolor="#33c" strokecolor="#33c" strokeweight="1pt">
                    <v:stroke endcap="round"/>
                    <v:path arrowok="t" o:connecttype="custom" o:connectlocs="0,9;0,0;34,10;34,19;0,9" o:connectangles="0,0,0,0,0"/>
                  </v:shape>
                  <v:shape id="Freeform 16367" o:spid="_x0000_s4310"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6368" o:spid="_x0000_s4311"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" path="m,14l,,53,15r,14l,14e" fillcolor="#33c" strokecolor="#33c" strokeweight="1pt">
                    <v:stroke endcap="round"/>
                    <v:path arrowok="t" o:connecttype="custom" o:connectlocs="0,9;0,0;34,10;34,18;0,9" o:connectangles="0,0,0,0,0"/>
                  </v:shape>
                </v:group>
                <v:group id="Group 16369" o:spid="_x0000_s4312" style="position:absolute;left:28378;top:13804;width:1543;height:3614"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16370" o:spid="_x0000_s4313"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" strokeweight="3pt"/>
                  <v:line id="Line 16371" o:spid="_x0000_s4314"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" strokeweight="3pt">
                    <v:stroke endarrow="block"/>
                  </v:line>
                </v:group>
                <v:group id="Group 16372" o:spid="_x0000_s4315" style="position:absolute;left:35598;top:21024;width:6197;height:361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">
                  <v:rect id="Rectangle 16373" o:spid="_x0000_s431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" strokecolor="#919191">
                    <v:shadow on="t" color="#cecece"/>
                    <v:textbox inset=".86361mm,.86361mm,1.72719mm,.86361mm">
                      <w:txbxContent>
                        <w:p w14:paraId="118789C9" w14:textId="77777777" w:rsidR="006D28B7" w:rsidRPr="00771015" w:rsidRDefault="006D28B7" w:rsidP="00A6755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SubCA</w:t>
                          </w:r>
                          <w:r>
                            <w:rPr>
                              <w:b/>
                              <w:bCs/>
                              <w:color w:val="000000"/>
                              <w:sz w:val="11"/>
                              <w:szCs w:val="16"/>
                            </w:rPr>
                            <w:br/>
                          </w:r>
                          <w:r w:rsidRPr="00771015">
                            <w:rPr>
                              <w:color w:val="000000"/>
                              <w:sz w:val="11"/>
                              <w:szCs w:val="16"/>
                            </w:rPr>
                            <w:t xml:space="preserve">Subject: </w:t>
                          </w:r>
                          <w:r w:rsidRPr="00771015">
                            <w:rPr>
                              <w:b/>
                              <w:bCs/>
                              <w:color w:val="000000"/>
                              <w:sz w:val="11"/>
                              <w:szCs w:val="16"/>
                            </w:rPr>
                            <w:t>user6</w:t>
                          </w:r>
                        </w:p>
                      </w:txbxContent>
                    </v:textbox>
                  </v:rect>
                  <v:group id="Group 16374" o:spid="_x0000_s431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">
                    <v:shape id="AutoShape 16375" o:spid="_x0000_s431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" adj="17843" fillcolor="#ffcba9" strokecolor="#c00">
                      <v:fill color2="#f60" focus="100%" type="gradient"/>
                    </v:shape>
                    <v:shape id="AutoShape 16376" o:spid="_x0000_s431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" fillcolor="#ffcba9" strokecolor="#c00">
                      <v:fill color2="#f60" focusposition=".5,.5" focussize="" focus="100%" type="gradientRadial"/>
                    </v:shape>
                    <v:oval id="Oval 16377" o:spid="_x0000_s432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" fillcolor="#fff8ea" strokecolor="#c00">
                      <v:fill color2="#fc6" focusposition=".5,.5" focussize="" focus="100%" type="gradientRadial"/>
                    </v:oval>
                  </v:group>
                </v:group>
                <v:group id="Group 16378" o:spid="_x0000_s4321" style="position:absolute;left:33026;top:21545;width:2210;height:2699"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">
                  <v:shape id="Freeform 16379" o:spid="_x0000_s4322"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" path="m488,14r,483l285,497r,235l,732,,,488,14e" stroked="f" strokeweight="1pt">
                    <v:stroke endcap="round"/>
                    <v:path arrowok="t" o:connecttype="custom" o:connectlocs="488,14;488,497;285,497;285,732;0,732;0,0;488,14" o:connectangles="0,0,0,0,0,0,0"/>
                  </v:shape>
                  <v:rect id="Rectangle 16380" o:spid="_x0000_s4323"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" fillcolor="#919191" stroked="f" strokeweight="1pt"/>
                  <v:rect id="Rectangle 16381" o:spid="_x0000_s4324"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" fillcolor="#dadada" stroked="f" strokeweight="1pt"/>
                  <v:rect id="Rectangle 16382" o:spid="_x0000_s4325"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" fillcolor="#dadada" stroked="f" strokeweight="1pt"/>
                  <v:rect id="Rectangle 16383" o:spid="_x0000_s4326"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" fillcolor="#36f" stroked="f" strokeweight="1pt"/>
                  <v:shape id="Freeform 16384" o:spid="_x0000_s4327"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6385" o:spid="_x0000_s4328"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" fillcolor="black" stroked="f" strokeweight="1pt"/>
                  <v:rect id="Rectangle 16386" o:spid="_x0000_s4329"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" fillcolor="#063de8" stroked="f" strokeweight="1pt"/>
                  <v:rect id="Rectangle 16387" o:spid="_x0000_s4330"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" fillcolor="black" stroked="f" strokeweight="1pt"/>
                  <v:rect id="Rectangle 16388" o:spid="_x0000_s4331"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" fillcolor="black" stroked="f" strokeweight="1pt"/>
                  <v:rect id="Rectangle 16389" o:spid="_x0000_s4332"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" fillcolor="blue" stroked="f" strokecolor="#9234db" strokeweight="1pt"/>
                  <v:rect id="Rectangle 16390" o:spid="_x0000_s4333"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" fillcolor="blue" stroked="f" strokecolor="#9234db" strokeweight="1pt"/>
                  <v:rect id="Rectangle 16391" o:spid="_x0000_s4334"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" fillcolor="blue" stroked="f" strokecolor="#9234db" strokeweight="1pt"/>
                  <v:rect id="Rectangle 16392" o:spid="_x0000_s4335"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" fillcolor="blue" stroked="f" strokecolor="#9234db" strokeweight="1pt"/>
                  <v:rect id="Rectangle 16393" o:spid="_x0000_s4336"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" fillcolor="blue" stroked="f" strokecolor="#9234db" strokeweight="1pt"/>
                  <v:rect id="Rectangle 16394" o:spid="_x0000_s4337"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" fillcolor="black" stroked="f" strokeweight="1pt"/>
                  <v:rect id="Rectangle 16395" o:spid="_x0000_s4338"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" fillcolor="#dadada" stroked="f" strokeweight="1pt"/>
                  <v:rect id="Rectangle 16396" o:spid="_x0000_s4339"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" fillcolor="#dadada" stroked="f" strokeweight="1pt"/>
                  <v:rect id="Rectangle 16397" o:spid="_x0000_s4340"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" fillcolor="#dadada" stroked="f" strokeweight="1pt"/>
                  <v:rect id="Rectangle 16398" o:spid="_x0000_s4341"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" fillcolor="blue" stroked="f" strokecolor="#9234db" strokeweight="1pt"/>
                  <v:rect id="Rectangle 16399" o:spid="_x0000_s4342"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" fillcolor="#36f" stroked="f" strokeweight="1pt"/>
                  <v:rect id="Rectangle 16400" o:spid="_x0000_s4343"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" fillcolor="blue" stroked="f" strokecolor="#9234db" strokeweight="1pt"/>
                  <v:rect id="Rectangle 16401" o:spid="_x0000_s4344"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" fillcolor="blue" stroked="f" strokecolor="#9234db" strokeweight="1pt"/>
                  <v:rect id="Rectangle 16402" o:spid="_x0000_s4345"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" fillcolor="blue" stroked="f" strokecolor="#9234db" strokeweight="1pt"/>
                  <v:rect id="Rectangle 16403" o:spid="_x0000_s4346"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" fillcolor="black" stroked="f" strokeweight="1pt"/>
                  <v:rect id="Rectangle 16404" o:spid="_x0000_s4347"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" fillcolor="blue" stroked="f" strokecolor="#9234db" strokeweight="1pt"/>
                  <v:rect id="Rectangle 16405" o:spid="_x0000_s4348"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" fillcolor="blue" stroked="f" strokecolor="#9234db" strokeweight="1pt"/>
                  <v:rect id="Rectangle 16406" o:spid="_x0000_s4349"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" fillcolor="blue" stroked="f" strokecolor="#9234db" strokeweight="1pt"/>
                  <v:rect id="Rectangle 16407" o:spid="_x0000_s4350"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" fillcolor="black" stroked="f" strokeweight="1pt"/>
                  <v:rect id="Rectangle 16408" o:spid="_x0000_s4351"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" fillcolor="black" stroked="f" strokeweight="1pt"/>
                  <v:rect id="Rectangle 16409" o:spid="_x0000_s4352"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" fillcolor="blue" stroked="f" strokecolor="#9234db" strokeweight="1pt"/>
                </v:group>
                <v:group id="Group 16410" o:spid="_x0000_s4353" style="position:absolute;left:26828;top:10191;width:2623;height:423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">
                  <v:shape id="Freeform 16411" o:spid="_x0000_s435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" path="m,307l577,448,1290,127,727,,,307e" strokeweight=".5pt">
                    <v:stroke endcap="round"/>
                    <v:path arrowok="t" o:connecttype="custom" o:connectlocs="0,200;375,291;839,83;473,0;0,200" o:connectangles="0,0,0,0,0"/>
                  </v:shape>
                  <v:shape id="Freeform 16412" o:spid="_x0000_s435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6413" o:spid="_x0000_s435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414" o:spid="_x0000_s435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6415" o:spid="_x0000_s435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" strokecolor="#676767" strokeweight=".5pt"/>
                  <v:oval id="Oval 16416" o:spid="_x0000_s435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" fillcolor="#33c" stroked="f" strokeweight="1pt"/>
                  <v:line id="Line 16417" o:spid="_x0000_s436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" strokecolor="#676767" strokeweight=".5pt"/>
                  <v:line id="Line 16418" o:spid="_x0000_s436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" strokecolor="#676767" strokeweight=".5pt"/>
                  <v:line id="Line 16419" o:spid="_x0000_s436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" strokecolor="#676767" strokeweight=".5pt"/>
                  <v:line id="Line 16420" o:spid="_x0000_s436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" strokecolor="#676767" strokeweight=".5pt">
                    <v:shadow color="#a9a9a9" offset="1pt,1pt"/>
                  </v:line>
                  <v:shape id="Freeform 16421" o:spid="_x0000_s436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" path="m,628l396,732,396,e" filled="f" strokecolor="#676767" strokeweight=".5pt">
                    <v:stroke endcap="round"/>
                    <v:path arrowok="t" o:connecttype="custom" o:connectlocs="0,410;256,477;256,0" o:connectangles="0,0,0"/>
                  </v:shape>
                  <v:shape id="Freeform 16422" o:spid="_x0000_s436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" path="m452,105l,,,1277e" filled="f" strokeweight=".5pt">
                    <v:stroke endcap="round"/>
                    <v:path arrowok="t" o:connecttype="custom" o:connectlocs="293,68;0,0;0,832" o:connectangles="0,0,0"/>
                  </v:shape>
                  <v:shape id="Freeform 16423" o:spid="_x0000_s436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6424" o:spid="_x0000_s436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" strokecolor="#676767" strokeweight=".5pt"/>
                  <v:line id="Line 16425" o:spid="_x0000_s436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" strokecolor="#676767" strokeweight=".5pt"/>
                  <v:line id="Line 16426" o:spid="_x0000_s436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" strokecolor="#676767" strokeweight=".5pt"/>
                  <v:shape id="Freeform 16427" o:spid="_x0000_s437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" path="m,l,48,151,81r,-48l,e" fillcolor="#a9a9a9" stroked="f" strokeweight="1pt">
                    <v:stroke endcap="round"/>
                    <v:path arrowok="t" o:connecttype="custom" o:connectlocs="0,0;0,32;99,53;99,22;0,0" o:connectangles="0,0,0,0,0"/>
                  </v:shape>
                  <v:line id="Line 16428" o:spid="_x0000_s437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" strokecolor="#919191" strokeweight=".5pt"/>
                  <v:shape id="Freeform 16429" o:spid="_x0000_s437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430" o:spid="_x0000_s437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6431" o:spid="_x0000_s437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" path="m,14l,,53,15r,14l,14e" fillcolor="#33c" strokecolor="#33c" strokeweight="1pt">
                    <v:stroke endcap="round"/>
                    <v:path arrowok="t" o:connecttype="custom" o:connectlocs="0,9;0,0;35,10;35,18;0,9" o:connectangles="0,0,0,0,0"/>
                  </v:shape>
                  <v:shape id="Freeform 16432" o:spid="_x0000_s437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" path="m,15l,,53,16r,15l,15e" fillcolor="#33c" strokecolor="#33c" strokeweight="1pt">
                    <v:stroke endcap="round"/>
                    <v:path arrowok="t" o:connecttype="custom" o:connectlocs="0,9;0,0;34,10;34,19;0,9" o:connectangles="0,0,0,0,0"/>
                  </v:shape>
                  <v:shape id="Freeform 16433" o:spid="_x0000_s437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" path="m,85l,,350,93r,88l,85e" fillcolor="#b2b2b2" strokecolor="#676767" strokeweight=".5pt">
                    <v:stroke endcap="round"/>
                    <v:path arrowok="t" o:connecttype="custom" o:connectlocs="0,49;0,0;227,53;227,103;0,49" o:connectangles="0,0,0,0,0"/>
                  </v:shape>
                  <v:shape id="Freeform 16434" o:spid="_x0000_s437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6435" o:spid="_x0000_s4378" style="position:absolute;left:31470;top:18961;width:1556;height:361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">
                  <v:line id="Line 16436" o:spid="_x0000_s437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" strokeweight="3pt"/>
                  <v:line id="Line 16437" o:spid="_x0000_s438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" strokeweight="3pt">
                    <v:stroke endarrow="block"/>
                  </v:line>
                </v:group>
                <v:group id="Group 16438" o:spid="_x0000_s4381" style="position:absolute;left:29667;top:15671;width:2622;height:423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">
                  <v:shape id="Freeform 16439" o:spid="_x0000_s438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" path="m,307l577,448,1290,127,727,,,307e" strokeweight=".5pt">
                    <v:stroke endcap="round"/>
                    <v:path arrowok="t" o:connecttype="custom" o:connectlocs="0,200;375,291;839,83;473,0;0,200" o:connectangles="0,0,0,0,0"/>
                  </v:shape>
                  <v:shape id="Freeform 16440" o:spid="_x0000_s438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6441" o:spid="_x0000_s438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442" o:spid="_x0000_s438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6443" o:spid="_x0000_s438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" strokecolor="#676767" strokeweight=".5pt"/>
                  <v:oval id="Oval 16444" o:spid="_x0000_s438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" fillcolor="#33c" stroked="f" strokeweight="1pt"/>
                  <v:line id="Line 16445" o:spid="_x0000_s438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" strokecolor="#676767" strokeweight=".5pt"/>
                  <v:line id="Line 16446" o:spid="_x0000_s438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" strokecolor="#676767" strokeweight=".5pt"/>
                  <v:line id="Line 16447" o:spid="_x0000_s439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" strokecolor="#676767" strokeweight=".5pt"/>
                  <v:line id="Line 16448" o:spid="_x0000_s439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" strokecolor="#676767" strokeweight=".5pt">
                    <v:shadow color="#a9a9a9" offset="1pt,1pt"/>
                  </v:line>
                  <v:shape id="Freeform 16449" o:spid="_x0000_s439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" path="m,628l396,732,396,e" filled="f" strokecolor="#676767" strokeweight=".5pt">
                    <v:stroke endcap="round"/>
                    <v:path arrowok="t" o:connecttype="custom" o:connectlocs="0,410;256,477;256,0" o:connectangles="0,0,0"/>
                  </v:shape>
                  <v:shape id="Freeform 16450" o:spid="_x0000_s439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" path="m452,105l,,,1277e" filled="f" strokeweight=".5pt">
                    <v:stroke endcap="round"/>
                    <v:path arrowok="t" o:connecttype="custom" o:connectlocs="293,68;0,0;0,832" o:connectangles="0,0,0"/>
                  </v:shape>
                  <v:shape id="Freeform 16451" o:spid="_x0000_s439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6452" o:spid="_x0000_s439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" strokecolor="#676767" strokeweight=".5pt"/>
                  <v:line id="Line 16453" o:spid="_x0000_s439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" strokecolor="#676767" strokeweight=".5pt"/>
                  <v:line id="Line 16454" o:spid="_x0000_s439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" strokecolor="#676767" strokeweight=".5pt"/>
                  <v:shape id="Freeform 16455" o:spid="_x0000_s439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" path="m,l,48,151,81r,-48l,e" fillcolor="#a9a9a9" stroked="f" strokeweight="1pt">
                    <v:stroke endcap="round"/>
                    <v:path arrowok="t" o:connecttype="custom" o:connectlocs="0,0;0,32;99,53;99,22;0,0" o:connectangles="0,0,0,0,0"/>
                  </v:shape>
                  <v:line id="Line 16456" o:spid="_x0000_s439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" strokecolor="#919191" strokeweight=".5pt"/>
                  <v:shape id="Freeform 16457" o:spid="_x0000_s440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458" o:spid="_x0000_s440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6459" o:spid="_x0000_s440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6460" o:spid="_x0000_s440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" path="m,15l,,53,16r,15l,15e" fillcolor="#33c" strokecolor="#33c" strokeweight="1pt">
                    <v:stroke endcap="round"/>
                    <v:path arrowok="t" o:connecttype="custom" o:connectlocs="0,9;0,0;34,10;34,19;0,9" o:connectangles="0,0,0,0,0"/>
                  </v:shape>
                  <v:shape id="Freeform 16461" o:spid="_x0000_s440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" path="m,85l,,350,93r,88l,85e" fillcolor="#b2b2b2" strokecolor="#676767" strokeweight=".5pt">
                    <v:stroke endcap="round"/>
                    <v:path arrowok="t" o:connecttype="custom" o:connectlocs="0,49;0,0;227,53;227,103;0,49" o:connectangles="0,0,0,0,0"/>
                  </v:shape>
                  <v:shape id="Freeform 16462" o:spid="_x0000_s440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" path="m,14l,,53,15r,14l,14e" fillcolor="#33c" strokecolor="#33c" strokeweight="1pt">
                    <v:stroke endcap="round"/>
                    <v:path arrowok="t" o:connecttype="custom" o:connectlocs="0,9;0,0;34,10;34,18;0,9" o:connectangles="0,0,0,0,0"/>
                  </v:shape>
                </v:group>
                <v:group id="Group 16463" o:spid="_x0000_s4406" style="position:absolute;left:31470;top:14833;width:6198;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">
                  <v:rect id="Rectangle 16464" o:spid="_x0000_s440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" strokecolor="#919191">
                    <v:shadow on="t" color="#cecece"/>
                    <v:textbox inset=".86361mm,.86361mm,1.72719mm,.86361mm">
                      <w:txbxContent>
                        <w:p w14:paraId="12075F39" w14:textId="77777777" w:rsidR="006D28B7" w:rsidRPr="00771015" w:rsidRDefault="006D28B7" w:rsidP="00A6755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SubCA</w:t>
                          </w:r>
                        </w:p>
                      </w:txbxContent>
                    </v:textbox>
                  </v:rect>
                  <v:group id="Group 16465" o:spid="_x0000_s440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">
                    <v:shape id="AutoShape 16466" o:spid="_x0000_s440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" adj="17843" fillcolor="#ffcba9" strokecolor="#c00">
                      <v:fill color2="#f60" focus="100%" type="gradient"/>
                    </v:shape>
                    <v:shape id="AutoShape 16467" o:spid="_x0000_s441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" fillcolor="#ffcba9" strokecolor="#c00">
                      <v:fill color2="#f60" focusposition=".5,.5" focussize="" focus="100%" type="gradientRadial"/>
                    </v:shape>
                    <v:oval id="Oval 16468" o:spid="_x0000_s441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" fillcolor="#fff8ea" strokecolor="#c00">
                      <v:fill color2="#fc6" focusposition=".5,.5" focussize="" focus="100%" type="gradientRadial"/>
                    </v:oval>
                  </v:group>
                </v:group>
                <v:group id="Group 16469" o:spid="_x0000_s4412" style="position:absolute;left:46951;top:8128;width:1550;height:361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">
                  <v:line id="Line 16470" o:spid="_x0000_s4413"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" strokeweight="3pt"/>
                  <v:line id="Line 16471" o:spid="_x0000_s4414"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" strokeweight="3pt">
                    <v:stroke endarrow="block"/>
                  </v:line>
                </v:group>
                <v:group id="Group 16472" o:spid="_x0000_s4415" style="position:absolute;left:54178;top:15354;width:7493;height:3607"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">
                  <v:rect id="Rectangle 16473" o:spid="_x0000_s441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" strokecolor="#919191">
                    <v:shadow on="t" color="#cecece"/>
                    <v:textbox inset=".86361mm,.86361mm,1.72719mm,.86361mm">
                      <w:txbxContent>
                        <w:p w14:paraId="562591FC"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PolicyCA</w:t>
                          </w:r>
                          <w:r>
                            <w:rPr>
                              <w:b/>
                              <w:bCs/>
                              <w:color w:val="000000"/>
                              <w:sz w:val="11"/>
                              <w:szCs w:val="16"/>
                            </w:rPr>
                            <w:br/>
                          </w:r>
                          <w:r w:rsidRPr="00771015">
                            <w:rPr>
                              <w:color w:val="000000"/>
                              <w:sz w:val="11"/>
                              <w:szCs w:val="16"/>
                            </w:rPr>
                            <w:t xml:space="preserve">Subject: </w:t>
                          </w:r>
                          <w:r w:rsidRPr="00771015">
                            <w:rPr>
                              <w:b/>
                              <w:bCs/>
                              <w:color w:val="000000"/>
                              <w:sz w:val="11"/>
                              <w:szCs w:val="16"/>
                            </w:rPr>
                            <w:t>user2</w:t>
                          </w:r>
                        </w:p>
                      </w:txbxContent>
                    </v:textbox>
                  </v:rect>
                  <v:group id="Group 16474" o:spid="_x0000_s441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">
                    <v:shape id="AutoShape 16475" o:spid="_x0000_s441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" adj="17843" fillcolor="#ffcba9" strokecolor="#c00">
                      <v:fill color2="#f60" focus="100%" type="gradient"/>
                    </v:shape>
                    <v:shape id="AutoShape 16476" o:spid="_x0000_s441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" fillcolor="#ffcba9" strokecolor="#c00">
                      <v:fill color2="#f60" focusposition=".5,.5" focussize="" focus="100%" type="gradientRadial"/>
                    </v:shape>
                    <v:oval id="Oval 16477" o:spid="_x0000_s442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" fillcolor="#fff8ea" strokecolor="#c00">
                      <v:fill color2="#fc6" focusposition=".5,.5" focussize="" focus="100%" type="gradientRadial"/>
                    </v:oval>
                  </v:group>
                </v:group>
                <v:group id="Group 16478" o:spid="_x0000_s4421" style="position:absolute;left:51600;top:15868;width:2209;height:2699"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">
                  <v:shape id="Freeform 16479" o:spid="_x0000_s4422"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" path="m488,14r,483l285,497r,235l,732,,,488,14e" stroked="f" strokeweight="1pt">
                    <v:stroke endcap="round"/>
                    <v:path arrowok="t" o:connecttype="custom" o:connectlocs="488,14;488,497;285,497;285,732;0,732;0,0;488,14" o:connectangles="0,0,0,0,0,0,0"/>
                  </v:shape>
                  <v:rect id="Rectangle 16480" o:spid="_x0000_s4423"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" fillcolor="#919191" stroked="f" strokeweight="1pt"/>
                  <v:rect id="Rectangle 16481" o:spid="_x0000_s4424"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" fillcolor="#dadada" stroked="f" strokeweight="1pt"/>
                  <v:rect id="Rectangle 16482" o:spid="_x0000_s4425"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" fillcolor="#dadada" stroked="f" strokeweight="1pt"/>
                  <v:rect id="Rectangle 16483" o:spid="_x0000_s4426"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" fillcolor="#36f" stroked="f" strokeweight="1pt"/>
                  <v:shape id="Freeform 16484" o:spid="_x0000_s4427"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6485" o:spid="_x0000_s4428"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" fillcolor="black" stroked="f" strokeweight="1pt"/>
                  <v:rect id="Rectangle 16486" o:spid="_x0000_s4429"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" fillcolor="#063de8" stroked="f" strokeweight="1pt"/>
                  <v:rect id="Rectangle 16487" o:spid="_x0000_s4430"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" fillcolor="black" stroked="f" strokeweight="1pt"/>
                  <v:rect id="Rectangle 16488" o:spid="_x0000_s4431"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" fillcolor="black" stroked="f" strokeweight="1pt"/>
                  <v:rect id="Rectangle 16489" o:spid="_x0000_s4432"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" fillcolor="blue" stroked="f" strokecolor="#9234db" strokeweight="1pt"/>
                  <v:rect id="Rectangle 16490" o:spid="_x0000_s4433"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" fillcolor="blue" stroked="f" strokecolor="#9234db" strokeweight="1pt"/>
                  <v:rect id="Rectangle 16491" o:spid="_x0000_s4434"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" fillcolor="blue" stroked="f" strokecolor="#9234db" strokeweight="1pt"/>
                  <v:rect id="Rectangle 16492" o:spid="_x0000_s4435"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" fillcolor="blue" stroked="f" strokecolor="#9234db" strokeweight="1pt"/>
                  <v:rect id="Rectangle 16493" o:spid="_x0000_s4436"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" fillcolor="blue" stroked="f" strokecolor="#9234db" strokeweight="1pt"/>
                  <v:rect id="Rectangle 16494" o:spid="_x0000_s4437"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" fillcolor="black" stroked="f" strokeweight="1pt"/>
                  <v:rect id="Rectangle 16495" o:spid="_x0000_s4438"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" fillcolor="#dadada" stroked="f" strokeweight="1pt"/>
                  <v:rect id="Rectangle 16496" o:spid="_x0000_s4439"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" fillcolor="#dadada" stroked="f" strokeweight="1pt"/>
                  <v:rect id="Rectangle 16497" o:spid="_x0000_s4440"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" fillcolor="#dadada" stroked="f" strokeweight="1pt"/>
                  <v:rect id="Rectangle 16498" o:spid="_x0000_s4441"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" fillcolor="blue" stroked="f" strokecolor="#9234db" strokeweight="1pt"/>
                  <v:rect id="Rectangle 16499" o:spid="_x0000_s4442"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" fillcolor="#36f" stroked="f" strokeweight="1pt"/>
                  <v:rect id="Rectangle 16500" o:spid="_x0000_s4443"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" fillcolor="blue" stroked="f" strokecolor="#9234db" strokeweight="1pt"/>
                  <v:rect id="Rectangle 16501" o:spid="_x0000_s4444"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" fillcolor="blue" stroked="f" strokecolor="#9234db" strokeweight="1pt"/>
                  <v:rect id="Rectangle 16502" o:spid="_x0000_s4445"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" fillcolor="blue" stroked="f" strokecolor="#9234db" strokeweight="1pt"/>
                  <v:rect id="Rectangle 16503" o:spid="_x0000_s4446"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" fillcolor="black" stroked="f" strokeweight="1pt"/>
                  <v:rect id="Rectangle 16504" o:spid="_x0000_s4447"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" fillcolor="blue" stroked="f" strokecolor="#9234db" strokeweight="1pt"/>
                  <v:rect id="Rectangle 16505" o:spid="_x0000_s4448"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" fillcolor="blue" stroked="f" strokecolor="#9234db" strokeweight="1pt"/>
                  <v:rect id="Rectangle 16506" o:spid="_x0000_s4449"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" fillcolor="blue" stroked="f" strokecolor="#9234db" strokeweight="1pt"/>
                  <v:rect id="Rectangle 16507" o:spid="_x0000_s4450"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" fillcolor="black" stroked="f" strokeweight="1pt"/>
                  <v:rect id="Rectangle 16508" o:spid="_x0000_s4451"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" fillcolor="black" stroked="f" strokeweight="1pt"/>
                  <v:rect id="Rectangle 16509" o:spid="_x0000_s4452"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" fillcolor="blue" stroked="f" strokecolor="#9234db" strokeweight="1pt"/>
                </v:group>
                <v:group id="Group 16510" o:spid="_x0000_s4453" style="position:absolute;left:45402;top:4514;width:2629;height:4236"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">
                  <v:shape id="Freeform 16511" o:spid="_x0000_s4454"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" path="m,307l577,448,1290,127,727,,,307e" strokeweight=".5pt">
                    <v:stroke endcap="round"/>
                    <v:path arrowok="t" o:connecttype="custom" o:connectlocs="0,200;375,291;839,83;473,0;0,200" o:connectangles="0,0,0,0,0"/>
                  </v:shape>
                  <v:shape id="Freeform 16512" o:spid="_x0000_s4455"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" path="m,292r,78l567,535,1251,92r,-92e" fillcolor="#969696" strokeweight=".5pt">
                    <v:stroke endcap="round"/>
                    <v:path arrowok="t" o:connecttype="custom" o:connectlocs="0,190;0,241;369,348;814,60;814,0" o:connectangles="0,0,0,0,0"/>
                  </v:shape>
                  <v:shape id="Freeform 16513" o:spid="_x0000_s4456"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514" o:spid="_x0000_s4457"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6515" o:spid="_x0000_s4458"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" strokecolor="#676767" strokeweight=".5pt"/>
                  <v:oval id="Oval 16516" o:spid="_x0000_s4459"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" fillcolor="#33c" stroked="f" strokeweight="1pt"/>
                  <v:line id="Line 16517" o:spid="_x0000_s4460"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" strokecolor="#676767" strokeweight=".5pt"/>
                  <v:line id="Line 16518" o:spid="_x0000_s4461"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" strokecolor="#676767" strokeweight=".5pt"/>
                  <v:line id="Line 16519" o:spid="_x0000_s4462"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" strokecolor="#676767" strokeweight=".5pt"/>
                  <v:line id="Line 16520" o:spid="_x0000_s4463"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" strokecolor="#676767" strokeweight=".5pt">
                    <v:shadow color="#a9a9a9" offset="1pt,1pt"/>
                  </v:line>
                  <v:shape id="Freeform 16521" o:spid="_x0000_s4464"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" path="m,628l396,732,396,e" filled="f" strokecolor="#676767" strokeweight=".5pt">
                    <v:stroke endcap="round"/>
                    <v:path arrowok="t" o:connecttype="custom" o:connectlocs="0,410;256,477;256,0" o:connectangles="0,0,0"/>
                  </v:shape>
                  <v:shape id="Freeform 16522" o:spid="_x0000_s4465"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" path="m452,105l,,,1277e" filled="f" strokeweight=".5pt">
                    <v:stroke endcap="round"/>
                    <v:path arrowok="t" o:connecttype="custom" o:connectlocs="293,68;0,0;0,832" o:connectangles="0,0,0"/>
                  </v:shape>
                  <v:shape id="Freeform 16523" o:spid="_x0000_s4466"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6524" o:spid="_x0000_s4467"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" strokecolor="#676767" strokeweight=".5pt"/>
                  <v:line id="Line 16525" o:spid="_x0000_s4468"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" strokecolor="#676767" strokeweight=".5pt"/>
                  <v:line id="Line 16526" o:spid="_x0000_s4469"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" strokecolor="#676767" strokeweight=".5pt"/>
                  <v:shape id="Freeform 16527" o:spid="_x0000_s4470"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" path="m,l,48,151,81r,-48l,e" fillcolor="#a9a9a9" stroked="f" strokeweight="1pt">
                    <v:stroke endcap="round"/>
                    <v:path arrowok="t" o:connecttype="custom" o:connectlocs="0,0;0,32;99,53;99,22;0,0" o:connectangles="0,0,0,0,0"/>
                  </v:shape>
                  <v:line id="Line 16528" o:spid="_x0000_s4471"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" strokecolor="#919191" strokeweight=".5pt"/>
                  <v:shape id="Freeform 16529" o:spid="_x0000_s4472"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6530" o:spid="_x0000_s4473"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" path="m,85l,,350,93r,88l,85e" fillcolor="#b2b2b2" strokecolor="#676767" strokeweight=".5pt">
                    <v:stroke endcap="round"/>
                    <v:path arrowok="t" o:connecttype="custom" o:connectlocs="0,52;0,0;224,57;224,111;0,52" o:connectangles="0,0,0,0,0"/>
                  </v:shape>
                  <v:shape id="Freeform 16531" o:spid="_x0000_s4474"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6532" o:spid="_x0000_s4475"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" path="m,15l,,53,16r,15l,15e" fillcolor="#33c" strokecolor="#33c" strokeweight="1pt">
                    <v:stroke endcap="round"/>
                    <v:path arrowok="t" o:connecttype="custom" o:connectlocs="0,9;0,0;34,10;34,19;0,9" o:connectangles="0,0,0,0,0"/>
                  </v:shape>
                  <v:shape id="Freeform 16533" o:spid="_x0000_s4476"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6534" o:spid="_x0000_s4477"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" path="m,14l,,53,15r,14l,14e" fillcolor="#33c" strokecolor="#33c" strokeweight="1pt">
                    <v:stroke endcap="round"/>
                    <v:path arrowok="t" o:connecttype="custom" o:connectlocs="0,9;0,0;34,10;34,18;0,9" o:connectangles="0,0,0,0,0"/>
                  </v:shape>
                </v:group>
                <v:group id="Group 16535" o:spid="_x0000_s4478" style="position:absolute;left:50050;top:13290;width:1550;height:3607"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">
                  <v:line id="Line 16536" o:spid="_x0000_s4479"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" strokeweight="3pt"/>
                  <v:line id="Line 16537" o:spid="_x0000_s4480"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" strokeweight="3pt">
                    <v:stroke endarrow="block"/>
                  </v:line>
                </v:group>
                <v:group id="Group 16538" o:spid="_x0000_s4481" style="position:absolute;left:48240;top:9994;width:2629;height:4242"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">
                  <v:shape id="Freeform 16539" o:spid="_x0000_s4482"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" path="m,307l577,448,1290,127,727,,,307e" strokeweight=".5pt">
                    <v:stroke endcap="round"/>
                    <v:path arrowok="t" o:connecttype="custom" o:connectlocs="0,200;375,291;839,83;473,0;0,200" o:connectangles="0,0,0,0,0"/>
                  </v:shape>
                  <v:shape id="Freeform 16540" o:spid="_x0000_s4483"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6541" o:spid="_x0000_s4484"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542" o:spid="_x0000_s4485"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" path="m576,140r,1587l,1568,,,576,140e" fillcolor="#ededed" strokeweight=".5pt">
                    <v:fill color2="#b2b2b2" focus="100%" type="gradient"/>
                    <v:stroke endcap="round"/>
                    <v:path arrowok="t" o:connecttype="custom" o:connectlocs="374,91;374,1123;0,1020;0,0;374,91" o:connectangles="0,0,0,0,0"/>
                  </v:shape>
                  <v:line id="Line 16543" o:spid="_x0000_s4486"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" strokecolor="#676767" strokeweight=".5pt"/>
                  <v:oval id="Oval 16544" o:spid="_x0000_s4487"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" fillcolor="#33c" stroked="f" strokeweight="1pt"/>
                  <v:line id="Line 16545" o:spid="_x0000_s4488"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" strokecolor="#676767" strokeweight=".5pt"/>
                  <v:line id="Line 16546" o:spid="_x0000_s4489"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" strokecolor="#676767" strokeweight=".5pt"/>
                  <v:line id="Line 16547" o:spid="_x0000_s4490"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" strokecolor="#676767" strokeweight=".5pt"/>
                  <v:line id="Line 16548" o:spid="_x0000_s4491"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" strokecolor="#676767" strokeweight=".5pt">
                    <v:shadow color="#a9a9a9" offset="1pt,1pt"/>
                  </v:line>
                  <v:shape id="Freeform 16549" o:spid="_x0000_s4492"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" path="m,628l396,732,396,e" filled="f" strokecolor="#676767" strokeweight=".5pt">
                    <v:stroke endcap="round"/>
                    <v:path arrowok="t" o:connecttype="custom" o:connectlocs="0,410;256,477;256,0" o:connectangles="0,0,0"/>
                  </v:shape>
                  <v:shape id="Freeform 16550" o:spid="_x0000_s4493"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" path="m452,105l,,,1277e" filled="f" strokeweight=".5pt">
                    <v:stroke endcap="round"/>
                    <v:path arrowok="t" o:connecttype="custom" o:connectlocs="293,68;0,0;0,832" o:connectangles="0,0,0"/>
                  </v:shape>
                  <v:shape id="Freeform 16551" o:spid="_x0000_s4494"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" path="m401,96l,,,725e" filled="f" fillcolor="#a9a9a9" strokeweight=".5pt">
                    <v:fill color2="#d1d1d1" focus="100%" type="gradientRadial">
                      <o:fill v:ext="view" type="gradientCenter"/>
                    </v:fill>
                    <v:stroke endcap="round"/>
                    <v:path arrowok="t" o:connecttype="custom" o:connectlocs="261,63;0,0;0,472" o:connectangles="0,0,0"/>
                  </v:shape>
                  <v:line id="Line 16552" o:spid="_x0000_s4495"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" strokecolor="#676767" strokeweight=".5pt"/>
                  <v:line id="Line 16553" o:spid="_x0000_s4496"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" strokecolor="#676767" strokeweight=".5pt"/>
                  <v:line id="Line 16554" o:spid="_x0000_s4497"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" strokecolor="#676767" strokeweight=".5pt"/>
                  <v:shape id="Freeform 16555" o:spid="_x0000_s4498"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" path="m,l,48,151,81r,-48l,e" fillcolor="#a9a9a9" stroked="f" strokeweight="1pt">
                    <v:stroke endcap="round"/>
                    <v:path arrowok="t" o:connecttype="custom" o:connectlocs="0,0;0,32;99,53;99,22;0,0" o:connectangles="0,0,0,0,0"/>
                  </v:shape>
                  <v:line id="Line 16556" o:spid="_x0000_s4499"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" strokecolor="#919191" strokeweight=".5pt"/>
                  <v:shape id="Freeform 16557" o:spid="_x0000_s4500"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558" o:spid="_x0000_s4501"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6559" o:spid="_x0000_s4502"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6560" o:spid="_x0000_s4503"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" path="m,15l,,53,16r,15l,15e" fillcolor="#33c" strokecolor="#33c" strokeweight="1pt">
                    <v:stroke endcap="round"/>
                    <v:path arrowok="t" o:connecttype="custom" o:connectlocs="0,9;0,0;34,10;34,19;0,9" o:connectangles="0,0,0,0,0"/>
                  </v:shape>
                  <v:shape id="Freeform 16561" o:spid="_x0000_s4504"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" path="m,85l,,350,93r,88l,85e" fillcolor="#b2b2b2" strokecolor="#676767" strokeweight=".5pt">
                    <v:stroke endcap="round"/>
                    <v:path arrowok="t" o:connecttype="custom" o:connectlocs="0,49;0,0;227,53;227,103;0,49" o:connectangles="0,0,0,0,0"/>
                  </v:shape>
                  <v:shape id="Freeform 16562" o:spid="_x0000_s4505"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" path="m,14l,,53,15r,14l,14e" fillcolor="#33c" strokecolor="#33c" strokeweight="1pt">
                    <v:stroke endcap="round"/>
                    <v:path arrowok="t" o:connecttype="custom" o:connectlocs="0,9;0,0;34,10;34,18;0,9" o:connectangles="0,0,0,0,0"/>
                  </v:shape>
                </v:group>
                <v:group id="Group 16563" o:spid="_x0000_s4506" style="position:absolute;left:50050;top:9163;width:7049;height:36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">
                  <v:rect id="Rectangle 16564" o:spid="_x0000_s450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" strokecolor="#919191">
                    <v:shadow on="t" color="#cecece"/>
                    <v:textbox inset=".86361mm,.86361mm,1.72719mm,.86361mm">
                      <w:txbxContent>
                        <w:p w14:paraId="23AD2050"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PolicyCA</w:t>
                          </w:r>
                        </w:p>
                      </w:txbxContent>
                    </v:textbox>
                  </v:rect>
                  <v:group id="Group 16565" o:spid="_x0000_s450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">
                    <v:shape id="AutoShape 16566" o:spid="_x0000_s450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" adj="17843" fillcolor="#ffcba9" strokecolor="#c00">
                      <v:fill color2="#f60" focus="100%" type="gradient"/>
                    </v:shape>
                    <v:shape id="AutoShape 16567" o:spid="_x0000_s451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" fillcolor="#ffcba9" strokecolor="#c00">
                      <v:fill color2="#f60" focusposition=".5,.5" focussize="" focus="100%" type="gradientRadial"/>
                    </v:shape>
                    <v:oval id="Oval 16568" o:spid="_x0000_s451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" fillcolor="#fff8ea" strokecolor="#c00">
                      <v:fill color2="#fc6" focusposition=".5,.5" focussize="" focus="100%" type="gradientRadial"/>
                    </v:oval>
                  </v:group>
                </v:group>
                <v:group id="Group 16569" o:spid="_x0000_s4512" style="position:absolute;left:29159;width:7480;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">
                  <v:rect id="Rectangle 16570" o:spid="_x0000_s451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" strokecolor="#919191">
                    <v:shadow on="t" color="#cecece"/>
                    <v:textbox inset=".86361mm,.86361mm,1.72719mm,.86361mm">
                      <w:txbxContent>
                        <w:p w14:paraId="03B6CCD3" w14:textId="77777777" w:rsidR="006D28B7" w:rsidRPr="00771015" w:rsidRDefault="006D28B7" w:rsidP="00970673">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BridgeCA</w:t>
                          </w:r>
                        </w:p>
                      </w:txbxContent>
                    </v:textbox>
                  </v:rect>
                  <v:group id="Group 16571" o:spid="_x0000_s451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">
                    <v:shape id="AutoShape 16572" o:spid="_x0000_s451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" adj="17843" fillcolor="#ffcba9" strokecolor="#c00">
                      <v:fill color2="#f60" focus="100%" type="gradient"/>
                    </v:shape>
                    <v:shape id="AutoShape 16573" o:spid="_x0000_s451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" fillcolor="#ffcba9" strokecolor="#c00">
                      <v:fill color2="#f60" focusposition=".5,.5" focussize="" focus="100%" type="gradientRadial"/>
                    </v:shape>
                    <v:oval id="Oval 16574" o:spid="_x0000_s451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" fillcolor="#fff8ea" strokecolor="#c00">
                      <v:fill color2="#fc6" focusposition=".5,.5" focussize="" focus="100%" type="gradientRadial"/>
                    </v:oval>
                  </v:group>
                </v:group>
                <v:shape id="Freeform 16575" o:spid="_x0000_s4518" style="position:absolute;left:12319;top:4000;width:13474;height:7931;visibility:visible;mso-wrap-style:square;v-text-anchor:top" coordsize="125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" path="m,738c122,693,523,591,732,468,941,345,1145,97,1254,e" filled="f" strokeweight="2.25pt">
                  <v:stroke endarrow="block"/>
                  <v:path arrowok="t" o:connecttype="custom" o:connectlocs="0,793115;786561,502951;1347470,0" o:connectangles="0,0,0"/>
                </v:shape>
                <v:shape id="Freeform 16576" o:spid="_x0000_s4519" style="position:absolute;left:9613;top:2971;width:16180;height:4058;visibility:visible;mso-wrap-style:square;v-text-anchor:top" coordsize="150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" path="m1506,c1397,47,1103,219,852,282,601,345,177,358,,378e" filled="f" strokeweight="2.25pt">
                  <v:stroke endarrow="block"/>
                  <v:path arrowok="t" o:connecttype="custom" o:connectlocs="1617980,0;915351,302714;0,405765" o:connectangles="0,0,0"/>
                </v:shape>
                <v:shape id="Freeform 16577" o:spid="_x0000_s4520" style="position:absolute;left:29413;top:2971;width:18891;height:9608;visibility:visible;mso-wrap-style:square;v-text-anchor:top" coordsize="1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" path="m1758,894c1614,826,1187,635,894,486,601,337,186,101,,e" filled="f" strokeweight="2.25pt">
                  <v:stroke endarrow="block"/>
                  <v:path arrowok="t" o:connecttype="custom" o:connectlocs="1889125,960755;960681,522290;0,0" o:connectangles="0,0,0"/>
                </v:shape>
                <v:shape id="Freeform 16578" o:spid="_x0000_s4521" style="position:absolute;left:29413;top:2451;width:15735;height:4451;visibility:visible;mso-wrap-style:square;v-text-anchor:top" coordsize="14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" path="m1464,414c1354,391,1048,345,804,276,560,207,167,57,,e" filled="f" strokeweight="2.25pt">
                  <v:stroke startarrow="block"/>
                  <v:path arrowok="t" o:connecttype="custom" o:connectlocs="1573530,445135;864152,296757;0,0" o:connectangles="0,0,0"/>
                </v:shape>
                <v:shape id="Freeform 16579" o:spid="_x0000_s4522" style="position:absolute;left:25711;top:5035;width:1117;height:7480;visibility:visible;mso-wrap-style:square;v-text-anchor:top" coordsize="10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" path="m104,c88,88,16,412,8,528,,644,46,661,56,696e" filled="f" strokeweight="2.25pt">
                  <v:stroke endarrow="block"/>
                  <v:path arrowok="t" o:connecttype="custom" o:connectlocs="111760,0;8597,567471;60178,748030" o:connectangles="0,0,0"/>
                </v:shape>
                <v:group id="Group 16580" o:spid="_x0000_s4523" style="position:absolute;left:28378;top:9677;width:6191;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">
                  <v:rect id="Rectangle 16581" o:spid="_x0000_s452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" strokecolor="#919191">
                    <v:shadow on="t" color="#cecece"/>
                    <v:textbox inset=".86361mm,.86361mm,1.72719mm,.86361mm">
                      <w:txbxContent>
                        <w:p w14:paraId="4FF6467F" w14:textId="77777777" w:rsidR="006D28B7" w:rsidRPr="00771015" w:rsidRDefault="006D28B7" w:rsidP="00D955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OrgCA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v:textbox>
                  </v:rect>
                  <v:group id="Group 16582" o:spid="_x0000_s452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">
                    <v:shape id="AutoShape 16583" o:spid="_x0000_s452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" adj="17843" fillcolor="#ffcba9" strokecolor="#c00">
                      <v:fill color2="#f60" focus="100%" type="gradient"/>
                    </v:shape>
                    <v:shape id="AutoShape 16584" o:spid="_x0000_s452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" fillcolor="#ffcba9" strokecolor="#c00">
                      <v:fill color2="#f60" focusposition=".5,.5" focussize="" focus="100%" type="gradientRadial"/>
                    </v:shape>
                    <v:oval id="Oval 16585" o:spid="_x0000_s452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" fillcolor="#fff8ea" strokecolor="#c00">
                      <v:fill color2="#fc6" focusposition=".5,.5" focussize="" focus="100%" type="gradientRadial"/>
                    </v:oval>
                  </v:group>
                </v:group>
                <v:group id="Group 16586" o:spid="_x0000_s4529" style="position:absolute;left:35083;top:9677;width:7157;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">
                  <v:rect id="Rectangle 16587" o:spid="_x0000_s453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" strokecolor="#919191">
                    <v:shadow on="t" color="#cecece"/>
                    <v:textbox inset=".86361mm,.86361mm,1.72719mm,.86361mm">
                      <w:txbxContent>
                        <w:p w14:paraId="445FEADA" w14:textId="77777777" w:rsidR="006D28B7" w:rsidRPr="00771015" w:rsidRDefault="006D28B7" w:rsidP="00D955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OrgCA</w:t>
                          </w:r>
                        </w:p>
                      </w:txbxContent>
                    </v:textbox>
                  </v:rect>
                  <v:group id="Group 16588" o:spid="_x0000_s453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">
                    <v:shape id="AutoShape 16589" o:spid="_x0000_s453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" adj="17843" fillcolor="#ffcba9" strokecolor="#c00">
                      <v:fill color2="#f60" focus="100%" type="gradient"/>
                    </v:shape>
                    <v:shape id="AutoShape 16590" o:spid="_x0000_s453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" fillcolor="#ffcba9" strokecolor="#c00">
                      <v:fill color2="#f60" focusposition=".5,.5" focussize="" focus="100%" type="gradientRadial"/>
                    </v:shape>
                    <v:oval id="Oval 16591" o:spid="_x0000_s453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" fillcolor="#fff8ea" strokecolor="#c00">
                      <v:fill color2="#fc6" focusposition=".5,.5" focussize="" focus="100%" type="gradientRadial"/>
                    </v:oval>
                  </v:group>
                </v:group>
                <v:group id="Group 16592" o:spid="_x0000_s4535" style="position:absolute;left:46647;top:3041;width:7340;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">
                  <v:rect id="Rectangle 16593" o:spid="_x0000_s453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" strokecolor="#919191">
                    <v:shadow on="t" color="#cecece"/>
                    <v:textbox inset=".86361mm,.86361mm,1.72719mm,.86361mm">
                      <w:txbxContent>
                        <w:p w14:paraId="2E65CEA3"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PartnerCA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v:textbox>
                  </v:rect>
                  <v:group id="Group 16594" o:spid="_x0000_s453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">
                    <v:shape id="AutoShape 16595" o:spid="_x0000_s453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" adj="17843" fillcolor="#ffcba9" strokecolor="#c00">
                      <v:fill color2="#f60" focus="100%" type="gradient"/>
                    </v:shape>
                    <v:shape id="AutoShape 16596" o:spid="_x0000_s453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" fillcolor="#ffcba9" strokecolor="#c00">
                      <v:fill color2="#f60" focusposition=".5,.5" focussize="" focus="100%" type="gradientRadial"/>
                    </v:shape>
                    <v:oval id="Oval 16597" o:spid="_x0000_s454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" fillcolor="#fff8ea" strokecolor="#c00">
                      <v:fill color2="#fc6" focusposition=".5,.5" focussize="" focus="100%" type="gradientRadial"/>
                    </v:oval>
                  </v:group>
                </v:group>
                <v:group id="Group 16598" o:spid="_x0000_s4541" style="position:absolute;left:54495;top:3105;width:7227;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">
                  <v:rect id="Rectangle 16599" o:spid="_x0000_s454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" strokecolor="#919191">
                    <v:shadow on="t" color="#cecece"/>
                    <v:textbox inset=".86361mm,.86361mm,1.72719mm,.86361mm">
                      <w:txbxContent>
                        <w:p w14:paraId="36B31901" w14:textId="77777777" w:rsidR="006D28B7" w:rsidRPr="00771015" w:rsidRDefault="006D28B7" w:rsidP="00A054E0">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PartnerCA</w:t>
                          </w:r>
                        </w:p>
                      </w:txbxContent>
                    </v:textbox>
                  </v:rect>
                  <v:group id="Group 16600" o:spid="_x0000_s454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">
                    <v:shape id="AutoShape 16601" o:spid="_x0000_s454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" adj="17843" fillcolor="#ffcba9" strokecolor="#c00">
                      <v:fill color2="#f60" focus="100%" type="gradient"/>
                    </v:shape>
                    <v:shape id="AutoShape 16602" o:spid="_x0000_s454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" fillcolor="#ffcba9" strokecolor="#c00">
                      <v:fill color2="#f60" focusposition=".5,.5" focussize="" focus="100%" type="gradientRadial"/>
                    </v:shape>
                    <v:oval id="Oval 16603" o:spid="_x0000_s454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" fillcolor="#fff8ea" strokecolor="#c00">
                      <v:fill color2="#fc6" focusposition=".5,.5" focussize="" focus="100%" type="gradientRadial"/>
                    </v:oval>
                  </v:group>
                </v:group>
                <v:shape id="Freeform 16604" o:spid="_x0000_s4547" style="position:absolute;left:23241;top:5035;width:5657;height:13411;visibility:visible;mso-wrap-style:square;v-text-anchor:top" coordsize="52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" path="m526,1248c445,1156,80,904,40,696,,488,235,145,286,e" filled="f" strokeweight="2.25pt">
                  <v:stroke endarrow="block"/>
                  <v:path arrowok="t" o:connecttype="custom" o:connectlocs="565785,1341120;43025,747932;307632,0" o:connectangles="0,0,0"/>
                </v:shape>
                <v:group id="Group 16605" o:spid="_x0000_s4548" style="position:absolute;left:6807;top:2527;width:7124;height:3607"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">
                  <v:rect id="Rectangle 16606" o:spid="_x0000_s454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" strokecolor="#919191">
                    <v:shadow on="t" color="#cecece"/>
                    <v:textbox inset=".86361mm,.86361mm,1.72719mm,.86361mm">
                      <w:txbxContent>
                        <w:p w14:paraId="05AA5D39"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v:textbox>
                  </v:rect>
                  <v:group id="Group 16607" o:spid="_x0000_s455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">
                    <v:shape id="AutoShape 16608" o:spid="_x0000_s455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" adj="17843" fillcolor="#ffcba9" strokecolor="#c00">
                      <v:fill color2="#f60" focus="100%" type="gradient"/>
                    </v:shape>
                    <v:shape id="AutoShape 16609" o:spid="_x0000_s455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" fillcolor="#ffcba9" strokecolor="#c00">
                      <v:fill color2="#f60" focusposition=".5,.5" focussize="" focus="100%" type="gradientRadial"/>
                    </v:shape>
                    <v:oval id="Oval 16610" o:spid="_x0000_s455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" fillcolor="#fff8ea" strokecolor="#c00">
                      <v:fill color2="#fc6" focusposition=".5,.5" focussize="" focus="100%" type="gradientRadial"/>
                    </v:oval>
                  </v:group>
                </v:group>
                <v:group id="Group 16611" o:spid="_x0000_s4554" style="position:absolute;left:14446;top:2527;width:7220;height:3607"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">
                  <v:rect id="Rectangle 16612" o:spid="_x0000_s455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" strokecolor="#919191">
                    <v:shadow on="t" color="#cecece"/>
                    <v:textbox inset=".86361mm,.86361mm,1.72719mm,.86361mm">
                      <w:txbxContent>
                        <w:p w14:paraId="69AC3ED5"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BridgeCA</w:t>
                          </w:r>
                          <w:r>
                            <w:rPr>
                              <w:b/>
                              <w:bCs/>
                              <w:color w:val="000000"/>
                              <w:sz w:val="11"/>
                              <w:szCs w:val="16"/>
                            </w:rPr>
                            <w:br/>
                          </w:r>
                          <w:r w:rsidRPr="00771015">
                            <w:rPr>
                              <w:color w:val="000000"/>
                              <w:sz w:val="11"/>
                              <w:szCs w:val="16"/>
                            </w:rPr>
                            <w:t xml:space="preserve">Subject: </w:t>
                          </w:r>
                          <w:r w:rsidRPr="00771015">
                            <w:rPr>
                              <w:b/>
                              <w:bCs/>
                              <w:color w:val="000000"/>
                              <w:sz w:val="11"/>
                              <w:szCs w:val="16"/>
                            </w:rPr>
                            <w:t>CorpCA</w:t>
                          </w:r>
                        </w:p>
                      </w:txbxContent>
                    </v:textbox>
                  </v:rect>
                  <v:group id="Group 16613" o:spid="_x0000_s455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">
                    <v:shape id="AutoShape 16614" o:spid="_x0000_s455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" adj="17843" fillcolor="#ffcba9" strokecolor="#c00">
                      <v:fill color2="#f60" focus="100%" type="gradient"/>
                    </v:shape>
                    <v:shape id="AutoShape 16615" o:spid="_x0000_s455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" fillcolor="#ffcba9" strokecolor="#c00">
                      <v:fill color2="#f60" focusposition=".5,.5" focussize="" focus="100%" type="gradientRadial"/>
                    </v:shape>
                    <v:oval id="Oval 16616" o:spid="_x0000_s455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" fillcolor="#fff8ea" strokecolor="#c00">
                      <v:fill color2="#fc6" focusposition=".5,.5" focussize="" focus="100%" type="gradientRadial"/>
                    </v:oval>
                  </v:group>
                </v:group>
                <v:shape id="Text Box 16617" o:spid="_x0000_s4560" type="#_x0000_t202" style="position:absolute;left:2063;top:19996;width:6706;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" strokecolor="#339">
                  <v:shadow color="silver" offset="4pt,4pt"/>
                  <v:textbox inset="1.72719mm,.51817mm,1.72719mm,.51817mm">
                    <w:txbxContent>
                      <w:p w14:paraId="0AB74C60" w14:textId="77777777" w:rsidR="006D28B7" w:rsidRPr="00771015" w:rsidRDefault="006D28B7" w:rsidP="005C3F3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Northwind Traders</w:t>
                        </w:r>
                      </w:p>
                    </w:txbxContent>
                  </v:textbox>
                </v:shape>
                <v:shape id="Text Box 16618" o:spid="_x0000_s4561" type="#_x0000_t202" style="position:absolute;left:25730;top:25088;width:50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" strokecolor="#339">
                  <v:shadow color="silver" offset="4pt,4pt"/>
                  <v:textbox inset="1.72719mm,.51817mm,1.72719mm,.51817mm">
                    <w:txbxContent>
                      <w:p w14:paraId="34709C86" w14:textId="77777777" w:rsidR="006D28B7" w:rsidRPr="00771015" w:rsidRDefault="006D28B7" w:rsidP="00A6755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Fabrikam Inc.</w:t>
                        </w:r>
                      </w:p>
                    </w:txbxContent>
                  </v:textbox>
                </v:shape>
                <v:shape id="Text Box 16619" o:spid="_x0000_s4562" type="#_x0000_t202" style="position:absolute;left:44634;top:19862;width:7220;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" strokecolor="#339">
                  <v:shadow color="silver" offset="4pt,4pt"/>
                  <v:textbox inset="1.72719mm,.51817mm,1.72719mm,.51817mm">
                    <w:txbxContent>
                      <w:p w14:paraId="0BFE59D5" w14:textId="77777777" w:rsidR="006D28B7" w:rsidRPr="00771015" w:rsidRDefault="006D28B7" w:rsidP="00A67554">
                        <w:pPr>
                          <w:autoSpaceDE w:val="0"/>
                          <w:autoSpaceDN w:val="0"/>
                          <w:adjustRightInd w:val="0"/>
                          <w:spacing w:after="0" w:line="120" w:lineRule="exact"/>
                          <w:jc w:val="center"/>
                          <w:rPr>
                            <w:rFonts w:ascii="Arial Narrow" w:hAnsi="Arial Narrow" w:cs="Arial Narrow"/>
                            <w:color w:val="000000"/>
                            <w:sz w:val="11"/>
                            <w:szCs w:val="16"/>
                          </w:rPr>
                        </w:pPr>
                        <w:r w:rsidRPr="00771015">
                          <w:rPr>
                            <w:rFonts w:ascii="Arial Narrow" w:hAnsi="Arial Narrow" w:cs="Arial Narrow"/>
                            <w:color w:val="000000"/>
                            <w:sz w:val="11"/>
                            <w:szCs w:val="16"/>
                          </w:rPr>
                          <w:t>Contoso Consulting</w:t>
                        </w:r>
                      </w:p>
                    </w:txbxContent>
                  </v:textbox>
                </v:shape>
                <v:group id="Group 16620" o:spid="_x0000_s4563" style="position:absolute;left:10839;top:8128;width:7398;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">
                  <v:rect id="Rectangle 16621" o:spid="_x0000_s456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" strokecolor="#919191">
                    <v:shadow on="t" color="#cecece"/>
                    <v:textbox inset=".86361mm,.86361mm,1.72719mm,.86361mm">
                      <w:txbxContent>
                        <w:p w14:paraId="64967B69"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CorpCA</w:t>
                          </w:r>
                          <w:r>
                            <w:rPr>
                              <w:b/>
                              <w:bCs/>
                              <w:color w:val="000000"/>
                              <w:sz w:val="11"/>
                              <w:szCs w:val="16"/>
                            </w:rPr>
                            <w:br/>
                          </w:r>
                          <w:r w:rsidRPr="00771015">
                            <w:rPr>
                              <w:color w:val="000000"/>
                              <w:sz w:val="11"/>
                              <w:szCs w:val="16"/>
                            </w:rPr>
                            <w:t xml:space="preserve">Subject: </w:t>
                          </w:r>
                          <w:r w:rsidRPr="00771015">
                            <w:rPr>
                              <w:b/>
                              <w:bCs/>
                              <w:color w:val="000000"/>
                              <w:sz w:val="11"/>
                              <w:szCs w:val="16"/>
                            </w:rPr>
                            <w:t>IssuingCA</w:t>
                          </w:r>
                        </w:p>
                      </w:txbxContent>
                    </v:textbox>
                  </v:rect>
                  <v:group id="Group 16622" o:spid="_x0000_s456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">
                    <v:shape id="AutoShape 16623" o:spid="_x0000_s456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" adj="17843" fillcolor="#ffcba9" strokecolor="#c00">
                      <v:fill color2="#f60" focus="100%" type="gradient"/>
                    </v:shape>
                    <v:shape id="AutoShape 16624" o:spid="_x0000_s456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" fillcolor="#ffcba9" strokecolor="#c00">
                      <v:fill color2="#f60" focusposition=".5,.5" focussize="" focus="100%" type="gradientRadial"/>
                    </v:shape>
                    <v:oval id="Oval 16625" o:spid="_x0000_s456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" fillcolor="#fff8ea" strokecolor="#c00">
                      <v:fill color2="#fc6" focusposition=".5,.5" focussize="" focus="100%" type="gradientRadial"/>
                    </v:oval>
                  </v:group>
                </v:group>
                <v:group id="Group 16626" o:spid="_x0000_s4569" style="position:absolute;left:8769;top:16897;width:7182;height:3613"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">
                  <v:rect id="Rectangle 16627" o:spid="_x0000_s457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" strokecolor="#919191">
                    <v:shadow on="t" color="#cecece"/>
                    <v:textbox inset=".86361mm,.86361mm,1.72719mm,.86361mm">
                      <w:txbxContent>
                        <w:p w14:paraId="71DD825E" w14:textId="77777777" w:rsidR="006D28B7" w:rsidRPr="00771015" w:rsidRDefault="006D28B7" w:rsidP="005C3F34">
                          <w:pPr>
                            <w:autoSpaceDE w:val="0"/>
                            <w:autoSpaceDN w:val="0"/>
                            <w:adjustRightInd w:val="0"/>
                            <w:spacing w:after="0" w:line="120" w:lineRule="exact"/>
                            <w:rPr>
                              <w:color w:val="000000"/>
                              <w:sz w:val="11"/>
                              <w:szCs w:val="16"/>
                            </w:rPr>
                          </w:pPr>
                          <w:r w:rsidRPr="00771015">
                            <w:rPr>
                              <w:color w:val="000000"/>
                              <w:sz w:val="11"/>
                              <w:szCs w:val="16"/>
                            </w:rPr>
                            <w:t xml:space="preserve">Issuer: </w:t>
                          </w:r>
                          <w:r w:rsidRPr="00771015">
                            <w:rPr>
                              <w:b/>
                              <w:bCs/>
                              <w:color w:val="000000"/>
                              <w:sz w:val="11"/>
                              <w:szCs w:val="16"/>
                            </w:rPr>
                            <w:t>ProjectCA</w:t>
                          </w:r>
                          <w:r>
                            <w:rPr>
                              <w:b/>
                              <w:bCs/>
                              <w:color w:val="000000"/>
                              <w:sz w:val="11"/>
                              <w:szCs w:val="16"/>
                            </w:rPr>
                            <w:br/>
                          </w:r>
                          <w:r w:rsidRPr="00771015">
                            <w:rPr>
                              <w:color w:val="000000"/>
                              <w:sz w:val="11"/>
                              <w:szCs w:val="16"/>
                            </w:rPr>
                            <w:t xml:space="preserve">Subject: </w:t>
                          </w:r>
                          <w:r w:rsidRPr="00771015">
                            <w:rPr>
                              <w:b/>
                              <w:bCs/>
                              <w:color w:val="000000"/>
                              <w:sz w:val="11"/>
                              <w:szCs w:val="16"/>
                            </w:rPr>
                            <w:t>user4</w:t>
                          </w:r>
                        </w:p>
                      </w:txbxContent>
                    </v:textbox>
                  </v:rect>
                  <v:group id="Group 16628" o:spid="_x0000_s457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">
                    <v:shape id="AutoShape 16629" o:spid="_x0000_s457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" adj="17843" fillcolor="#ffcba9" strokecolor="#c00">
                      <v:fill color2="#f60" focus="100%" type="gradient"/>
                    </v:shape>
                    <v:shape id="AutoShape 16630" o:spid="_x0000_s457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" fillcolor="#ffcba9" strokecolor="#c00">
                      <v:fill color2="#f60" focusposition=".5,.5" focussize="" focus="100%" type="gradientRadial"/>
                    </v:shape>
                    <v:oval id="Oval 16631" o:spid="_x0000_s457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" fillcolor="#fff8ea" strokecolor="#c00">
                      <v:fill color2="#fc6" focusposition=".5,.5" focussize="" focus="100%" type="gradientRadial"/>
                    </v:oval>
                  </v:group>
                </v:group>
                <v:group id="Group 16632" o:spid="_x0000_s4575" style="position:absolute;left:6191;top:16897;width:2216;height:2699" coordorigin="847,1168" coordsize="7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">
                  <v:shape id="Freeform 16633" o:spid="_x0000_s4576" style="position:absolute;left:986;top:1290;width:489;height:733;visibility:visible;mso-wrap-style:square;v-text-anchor:top" coordsize="4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" path="m488,14r,483l285,497r,235l,732,,,488,14e" stroked="f" strokeweight="1pt">
                    <v:stroke endcap="round"/>
                    <v:path arrowok="t" o:connecttype="custom" o:connectlocs="488,14;488,497;285,497;285,732;0,732;0,0;488,14" o:connectangles="0,0,0,0,0,0,0"/>
                  </v:shape>
                  <v:rect id="Rectangle 16634" o:spid="_x0000_s4577" style="position:absolute;left:1282;top:1853;width:8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" fillcolor="#919191" stroked="f" strokeweight="1pt"/>
                  <v:rect id="Rectangle 16635" o:spid="_x0000_s4578" style="position:absolute;left:1494;top:1590;width:53;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" fillcolor="#dadada" stroked="f" strokeweight="1pt"/>
                  <v:rect id="Rectangle 16636" o:spid="_x0000_s4579" style="position:absolute;left:1456;top:1339;width:48;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" fillcolor="#dadada" stroked="f" strokeweight="1pt"/>
                  <v:rect id="Rectangle 16637" o:spid="_x0000_s4580" style="position:absolute;left:936;top:1929;width:197;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" fillcolor="#36f" stroked="f" strokeweight="1pt"/>
                  <v:shape id="Freeform 16638" o:spid="_x0000_s4581" style="position:absolute;left:847;top:1168;width:747;height:740;visibility:visible;mso-wrap-style:square;v-text-anchor:top" coordsize="7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" path="m706,214r41,l747,83r-45,l702,42r-96,l606,,217,r,38l128,38r,48l83,86r,40l42,126r,90l,216,,521r45,l45,611r41,l86,690r47,l133,740r41,l174,692r83,l257,605r46,l303,561r34,-1l337,522r-34,1l303,480r-43,l260,395r43,l303,347r88,l391,302r46,l437,263r52,l489,214r43,l532,178r124,l656,250r50,2l706,214e" fillcolor="black" stroked="f" strokeweight="1pt">
                    <v:stroke endcap="round"/>
                    <v:path arrowok="t" o:connecttype="custom" o:connectlocs="706,214;747,214;747,83;702,83;702,42;606,42;606,0;217,0;217,38;128,38;128,86;83,86;83,126;42,126;42,216;0,216;0,521;45,521;45,611;86,611;86,690;133,690;133,740;174,740;174,692;257,692;257,605;303,605;303,561;337,560;337,522;303,523;303,480;260,480;260,395;303,395;303,347;391,347;391,302;437,302;437,263;489,263;489,214;532,214;532,178;656,178;656,250;706,252;706,214" o:connectangles="0,0,0,0,0,0,0,0,0,0,0,0,0,0,0,0,0,0,0,0,0,0,0,0,0,0,0,0,0,0,0,0,0,0,0,0,0,0,0,0,0,0,0,0,0,0,0,0,0"/>
                  </v:shape>
                  <v:rect id="Rectangle 16639" o:spid="_x0000_s4582" style="position:absolute;left:1460;top:1419;width:47;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" fillcolor="black" stroked="f" strokeweight="1pt"/>
                  <v:rect id="Rectangle 16640" o:spid="_x0000_s4583" style="position:absolute;left:1376;top:1495;width:47;height: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" fillcolor="#063de8" stroked="f" strokeweight="1pt"/>
                  <v:rect id="Rectangle 16641" o:spid="_x0000_s4584" style="position:absolute;left:1502;top:1499;width:47;height: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" fillcolor="black" stroked="f" strokeweight="1pt"/>
                  <v:rect id="Rectangle 16642" o:spid="_x0000_s4585" style="position:absolute;left:1545;top:1593;width:47;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" fillcolor="black" stroked="f" strokeweight="1pt"/>
                  <v:rect id="Rectangle 16643" o:spid="_x0000_s4586" style="position:absolute;left:935;top:1902;width:125;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" fillcolor="blue" stroked="f" strokecolor="#9234db" strokeweight="1pt"/>
                  <v:rect id="Rectangle 16644" o:spid="_x0000_s4587" style="position:absolute;left:1058;top:1929;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" fillcolor="blue" stroked="f" strokecolor="#9234db" strokeweight="1pt"/>
                  <v:rect id="Rectangle 16645" o:spid="_x0000_s4588" style="position:absolute;left:1132;top:1974;width:7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" fillcolor="blue" stroked="f" strokecolor="#9234db" strokeweight="1pt"/>
                  <v:rect id="Rectangle 16646" o:spid="_x0000_s4589" style="position:absolute;left:935;top:1931;width:34;height: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" fillcolor="blue" stroked="f" strokecolor="#9234db" strokeweight="1pt"/>
                  <v:rect id="Rectangle 16647" o:spid="_x0000_s4590" style="position:absolute;left:893;top:1962;width:47;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" fillcolor="blue" stroked="f" strokecolor="#9234db" strokeweight="1pt"/>
                  <v:rect id="Rectangle 16648" o:spid="_x0000_s4591" style="position:absolute;left:1375;top:1451;width:119;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" fillcolor="black" stroked="f" strokeweight="1pt"/>
                  <v:rect id="Rectangle 16649" o:spid="_x0000_s4592" style="position:absolute;left:1412;top:1639;width:47;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" fillcolor="#dadada" stroked="f" strokeweight="1pt"/>
                  <v:rect id="Rectangle 16650" o:spid="_x0000_s4593" style="position:absolute;left:1196;top:1777;width:23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" fillcolor="#dadada" stroked="f" strokeweight="1pt"/>
                  <v:rect id="Rectangle 16651" o:spid="_x0000_s4594" style="position:absolute;left:1240;top:1853;width:42;height: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" fillcolor="#dadada" stroked="f" strokeweight="1pt"/>
                  <v:rect id="Rectangle 16652" o:spid="_x0000_s4595" style="position:absolute;left:1208;top:2007;width:77;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" fillcolor="blue" stroked="f" strokecolor="#9234db" strokeweight="1pt"/>
                  <v:rect id="Rectangle 16653" o:spid="_x0000_s4596" style="position:absolute;left:1348;top:1943;width:169;height: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" fillcolor="#36f" stroked="f" strokeweight="1pt"/>
                  <v:rect id="Rectangle 16654" o:spid="_x0000_s4597" style="position:absolute;left:935;top:2030;width:57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" fillcolor="blue" stroked="f" strokecolor="#9234db" strokeweight="1pt"/>
                  <v:rect id="Rectangle 16655" o:spid="_x0000_s4598" style="position:absolute;left:1276;top:1932;width:77;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" fillcolor="blue" stroked="f" strokecolor="#9234db" strokeweight="1pt"/>
                  <v:rect id="Rectangle 16656" o:spid="_x0000_s4599" style="position:absolute;left:1349;top:1825;width:47;height:1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" fillcolor="blue" stroked="f" strokecolor="#9234db" strokeweight="1pt"/>
                  <v:rect id="Rectangle 16657" o:spid="_x0000_s4600" style="position:absolute;left:1237;top:1811;width:113;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" fillcolor="black" stroked="f" strokeweight="1pt"/>
                  <v:rect id="Rectangle 16658" o:spid="_x0000_s4601" style="position:absolute;left:1393;top:1903;width:83;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" fillcolor="blue" stroked="f" strokecolor="#9234db" strokeweight="1pt"/>
                  <v:rect id="Rectangle 16659" o:spid="_x0000_s4602" style="position:absolute;left:1471;top:1945;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" fillcolor="blue" stroked="f" strokecolor="#9234db" strokeweight="1pt"/>
                  <v:rect id="Rectangle 16660" o:spid="_x0000_s4603" style="position:absolute;left:1509;top:1987;width:47;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" fillcolor="blue" stroked="f" strokecolor="#9234db" strokeweight="1pt"/>
                  <v:rect id="Rectangle 16661" o:spid="_x0000_s4604" style="position:absolute;left:1445;top:1663;width:49;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" fillcolor="black" stroked="f" strokeweight="1pt"/>
                  <v:rect id="Rectangle 16662" o:spid="_x0000_s4605" style="position:absolute;left:1445;top:1627;width:101;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" fillcolor="black" stroked="f" strokeweight="1pt"/>
                  <v:rect id="Rectangle 16663" o:spid="_x0000_s4606" style="position:absolute;left:1347;top:1811;width:99;height: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" fillcolor="blue" stroked="f" strokecolor="#9234db" strokeweight="1pt"/>
                </v:group>
                <v:group id="Group 16664" o:spid="_x0000_s4607" style="position:absolute;left:4641;top:14319;width:1550;height:3613" coordorigin="3648,1536" coordsize="4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">
                  <v:line id="Line 16665" o:spid="_x0000_s4608" style="position:absolute;visibility:visible;mso-wrap-style:square" from="3648,1536" to="364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" strokeweight="3pt"/>
                  <v:line id="Line 16666" o:spid="_x0000_s4609" style="position:absolute;visibility:visible;mso-wrap-style:square" from="3648,2388" to="408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" strokeweight="3pt">
                    <v:stroke endarrow="block"/>
                  </v:line>
                </v:group>
                <v:group id="Group 16667" o:spid="_x0000_s4610" style="position:absolute;left:3225;top:10706;width:2623;height:4235"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">
                  <v:shape id="Freeform 16668" o:spid="_x0000_s461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" path="m,307l577,448,1290,127,727,,,307e" strokeweight=".5pt">
                    <v:stroke endcap="round"/>
                    <v:path arrowok="t" o:connecttype="custom" o:connectlocs="0,200;375,291;839,83;473,0;0,200" o:connectangles="0,0,0,0,0"/>
                  </v:shape>
                  <v:shape id="Freeform 16669" o:spid="_x0000_s461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" path="m,292r,78l567,535,1251,92r,-92e" fillcolor="#969696" strokeweight=".5pt">
                    <v:stroke endcap="round"/>
                    <v:path arrowok="t" o:connecttype="custom" o:connectlocs="0,190;0,241;369,348;814,60;814,0" o:connectangles="0,0,0,0,0"/>
                  </v:shape>
                  <v:shape id="Freeform 16670" o:spid="_x0000_s461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671" o:spid="_x0000_s461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" path="m576,140r,1587l,1568,,,576,140e" fillcolor="#ededed" strokeweight=".5pt">
                    <v:fill color2="#b2b2b2" focus="100%" type="gradient"/>
                    <v:stroke endcap="round"/>
                    <v:path arrowok="t" o:connecttype="custom" o:connectlocs="374,91;374,1123;0,1020;0,0;374,91" o:connectangles="0,0,0,0,0"/>
                  </v:shape>
                  <v:line id="Line 16672" o:spid="_x0000_s461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" strokecolor="#676767" strokeweight=".5pt"/>
                  <v:oval id="Oval 16673" o:spid="_x0000_s461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" fillcolor="#33c" stroked="f" strokeweight="1pt"/>
                  <v:line id="Line 16674" o:spid="_x0000_s461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" strokecolor="#676767" strokeweight=".5pt"/>
                  <v:line id="Line 16675" o:spid="_x0000_s461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" strokecolor="#676767" strokeweight=".5pt"/>
                  <v:line id="Line 16676" o:spid="_x0000_s461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" strokecolor="#676767" strokeweight=".5pt"/>
                  <v:line id="Line 16677" o:spid="_x0000_s462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" strokecolor="#676767" strokeweight=".5pt">
                    <v:shadow color="#a9a9a9" offset="1pt,1pt"/>
                  </v:line>
                  <v:shape id="Freeform 16678" o:spid="_x0000_s462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" path="m,628l396,732,396,e" filled="f" strokecolor="#676767" strokeweight=".5pt">
                    <v:stroke endcap="round"/>
                    <v:path arrowok="t" o:connecttype="custom" o:connectlocs="0,410;256,477;256,0" o:connectangles="0,0,0"/>
                  </v:shape>
                  <v:shape id="Freeform 16679" o:spid="_x0000_s462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" path="m452,105l,,,1277e" filled="f" strokeweight=".5pt">
                    <v:stroke endcap="round"/>
                    <v:path arrowok="t" o:connecttype="custom" o:connectlocs="293,68;0,0;0,832" o:connectangles="0,0,0"/>
                  </v:shape>
                  <v:shape id="Freeform 16680" o:spid="_x0000_s462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" path="m401,96l,,,725e" filled="f" fillcolor="#a9a9a9" strokeweight=".5pt">
                    <v:fill color2="#d1d1d1" focus="100%" type="gradientRadial">
                      <o:fill v:ext="view" type="gradientCenter"/>
                    </v:fill>
                    <v:stroke endcap="round"/>
                    <v:path arrowok="t" o:connecttype="custom" o:connectlocs="261,63;0,0;0,472" o:connectangles="0,0,0"/>
                  </v:shape>
                  <v:line id="Line 16681" o:spid="_x0000_s462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" strokecolor="#676767" strokeweight=".5pt"/>
                  <v:line id="Line 16682" o:spid="_x0000_s462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" strokecolor="#676767" strokeweight=".5pt"/>
                  <v:line id="Line 16683" o:spid="_x0000_s462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" strokecolor="#676767" strokeweight=".5pt"/>
                  <v:shape id="Freeform 16684" o:spid="_x0000_s462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" path="m,l,48,151,81r,-48l,e" fillcolor="#a9a9a9" stroked="f" strokeweight="1pt">
                    <v:stroke endcap="round"/>
                    <v:path arrowok="t" o:connecttype="custom" o:connectlocs="0,0;0,32;99,53;99,22;0,0" o:connectangles="0,0,0,0,0"/>
                  </v:shape>
                  <v:line id="Line 16685" o:spid="_x0000_s462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" strokecolor="#919191" strokeweight=".5pt"/>
                  <v:shape id="Freeform 16686" o:spid="_x0000_s462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" path="m,85l,,350,93r,89l,85e" fillcolor="#b2b2b2" strokecolor="#676767" strokeweight=".5pt">
                    <v:stroke endcap="round"/>
                    <v:path arrowok="t" o:connecttype="custom" o:connectlocs="0,47;0,0;223,51;223,100;0,47" o:connectangles="0,0,0,0,0"/>
                  </v:shape>
                  <v:shape id="Freeform 16687" o:spid="_x0000_s463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" path="m,85l,,350,93r,88l,85e" fillcolor="#b2b2b2" strokecolor="#676767" strokeweight=".5pt">
                    <v:stroke endcap="round"/>
                    <v:path arrowok="t" o:connecttype="custom" o:connectlocs="0,52;0,0;224,57;224,111;0,52" o:connectangles="0,0,0,0,0"/>
                  </v:shape>
                  <v:shape id="Freeform 16688" o:spid="_x0000_s463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" path="m,14l,,53,15r,14l,14e" fillcolor="#33c" strokecolor="#33c" strokeweight="1pt">
                    <v:stroke endcap="round"/>
                    <v:path arrowok="t" o:connecttype="custom" o:connectlocs="0,9;0,0;35,10;35,18;0,9" o:connectangles="0,0,0,0,0"/>
                  </v:shape>
                  <v:shape id="Freeform 16689" o:spid="_x0000_s463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" path="m,15l,,53,16r,15l,15e" fillcolor="#33c" strokecolor="#33c" strokeweight="1pt">
                    <v:stroke endcap="round"/>
                    <v:path arrowok="t" o:connecttype="custom" o:connectlocs="0,9;0,0;34,10;34,19;0,9" o:connectangles="0,0,0,0,0"/>
                  </v:shape>
                  <v:shape id="Freeform 16690" o:spid="_x0000_s463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6691" o:spid="_x0000_s463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" path="m,14l,,53,15r,14l,14e" fillcolor="#33c" strokecolor="#33c" strokeweight="1pt">
                    <v:stroke endcap="round"/>
                    <v:path arrowok="t" o:connecttype="custom" o:connectlocs="0,9;0,0;34,10;34,18;0,9" o:connectangles="0,0,0,0,0"/>
                  </v:shape>
                </v:group>
                <w10:wrap type="topAndBottom"/>
              </v:group>
            </w:pict>
          </mc:Fallback>
        </mc:AlternateContent>
      </w:r>
    </w:p>
    <w:p w14:paraId="2AC7F298" w14:textId="77777777" w:rsidR="00894B43" w:rsidRDefault="00907C09" w:rsidP="00907C09">
      <w:pPr>
        <w:pStyle w:val="Caption"/>
        <w:jc w:val="center"/>
      </w:pPr>
      <w:bookmarkStart w:id="61" w:name="_Ref33161132"/>
      <w:r>
        <w:t xml:space="preserve">Figure </w:t>
      </w:r>
      <w:r>
        <w:fldChar w:fldCharType="begin"/>
      </w:r>
      <w:r>
        <w:instrText xml:space="preserve"> SEQ Figure \* ARABIC </w:instrText>
      </w:r>
      <w:r>
        <w:fldChar w:fldCharType="separate"/>
      </w:r>
      <w:r w:rsidR="00F27C7A">
        <w:rPr>
          <w:noProof/>
        </w:rPr>
        <w:t>15</w:t>
      </w:r>
      <w:r>
        <w:fldChar w:fldCharType="end"/>
      </w:r>
      <w:bookmarkEnd w:id="61"/>
      <w:r>
        <w:t xml:space="preserve">: </w:t>
      </w:r>
      <w:r w:rsidRPr="00BC4F57">
        <w:t>Adding a New CA to the Northwind Traders CA Hierarchy</w:t>
      </w:r>
    </w:p>
    <w:p w14:paraId="53B28849" w14:textId="10A8D486" w:rsidR="00126254" w:rsidRDefault="00805614" w:rsidP="00894B43">
      <w:r>
        <w:rPr>
          <w:noProof/>
        </w:rPr>
        <mc:AlternateContent>
          <mc:Choice Requires="wpc">
            <w:drawing>
              <wp:anchor distT="0" distB="0" distL="114300" distR="114300" simplePos="0" relativeHeight="251699712" behindDoc="0" locked="0" layoutInCell="1" allowOverlap="1" wp14:anchorId="3C17C326" wp14:editId="346B3A50">
                <wp:simplePos x="0" y="0"/>
                <wp:positionH relativeFrom="column">
                  <wp:posOffset>5080</wp:posOffset>
                </wp:positionH>
                <wp:positionV relativeFrom="paragraph">
                  <wp:posOffset>463550</wp:posOffset>
                </wp:positionV>
                <wp:extent cx="3535045" cy="533400"/>
                <wp:effectExtent l="0" t="0" r="0" b="0"/>
                <wp:wrapTopAndBottom/>
                <wp:docPr id="16729" name="Canvas 167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821" name="Group 16708"/>
                        <wpg:cNvGrpSpPr>
                          <a:grpSpLocks/>
                        </wpg:cNvGrpSpPr>
                        <wpg:grpSpPr bwMode="auto">
                          <a:xfrm>
                            <a:off x="0" y="0"/>
                            <a:ext cx="914620" cy="533400"/>
                            <a:chOff x="1056" y="240"/>
                            <a:chExt cx="528" cy="336"/>
                          </a:xfrm>
                        </wpg:grpSpPr>
                        <wps:wsp>
                          <wps:cNvPr id="16822" name="Rectangle 16709"/>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6E56BD33"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ProjectCA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user4</w:t>
                                </w:r>
                              </w:p>
                            </w:txbxContent>
                          </wps:txbx>
                          <wps:bodyPr rot="0" vert="horz" wrap="square" lIns="45720" tIns="45720" rIns="91440" bIns="45720" anchor="t" anchorCtr="0" upright="1">
                            <a:noAutofit/>
                          </wps:bodyPr>
                        </wps:wsp>
                        <wpg:grpSp>
                          <wpg:cNvPr id="16823" name="Group 16710"/>
                          <wpg:cNvGrpSpPr>
                            <a:grpSpLocks/>
                          </wpg:cNvGrpSpPr>
                          <wpg:grpSpPr bwMode="auto">
                            <a:xfrm>
                              <a:off x="1488" y="432"/>
                              <a:ext cx="92" cy="144"/>
                              <a:chOff x="4848" y="2736"/>
                              <a:chExt cx="624" cy="1104"/>
                            </a:xfrm>
                          </wpg:grpSpPr>
                          <wps:wsp>
                            <wps:cNvPr id="16824" name="AutoShape 16711"/>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25" name="AutoShape 16712"/>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26" name="Oval 16713"/>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827" name="Group 16714"/>
                        <wpg:cNvGrpSpPr>
                          <a:grpSpLocks/>
                        </wpg:cNvGrpSpPr>
                        <wpg:grpSpPr bwMode="auto">
                          <a:xfrm>
                            <a:off x="1309784" y="0"/>
                            <a:ext cx="913763" cy="533400"/>
                            <a:chOff x="1056" y="240"/>
                            <a:chExt cx="528" cy="336"/>
                          </a:xfrm>
                        </wpg:grpSpPr>
                        <wps:wsp>
                          <wps:cNvPr id="16828" name="Rectangle 16715"/>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04852B1"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CorpCA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ProjectCA</w:t>
                                </w:r>
                              </w:p>
                            </w:txbxContent>
                          </wps:txbx>
                          <wps:bodyPr rot="0" vert="horz" wrap="square" lIns="45720" tIns="45720" rIns="91440" bIns="45720" anchor="t" anchorCtr="0" upright="1">
                            <a:noAutofit/>
                          </wps:bodyPr>
                        </wps:wsp>
                        <wpg:grpSp>
                          <wpg:cNvPr id="16829" name="Group 16716"/>
                          <wpg:cNvGrpSpPr>
                            <a:grpSpLocks/>
                          </wpg:cNvGrpSpPr>
                          <wpg:grpSpPr bwMode="auto">
                            <a:xfrm>
                              <a:off x="1488" y="432"/>
                              <a:ext cx="92" cy="144"/>
                              <a:chOff x="4848" y="2736"/>
                              <a:chExt cx="624" cy="1104"/>
                            </a:xfrm>
                          </wpg:grpSpPr>
                          <wps:wsp>
                            <wps:cNvPr id="16830" name="AutoShape 16717"/>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31" name="AutoShape 16718"/>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56" name="Oval 16719"/>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2657" name="Group 16720"/>
                        <wpg:cNvGrpSpPr>
                          <a:grpSpLocks/>
                        </wpg:cNvGrpSpPr>
                        <wpg:grpSpPr bwMode="auto">
                          <a:xfrm>
                            <a:off x="2620425" y="0"/>
                            <a:ext cx="914620" cy="533400"/>
                            <a:chOff x="1056" y="240"/>
                            <a:chExt cx="528" cy="336"/>
                          </a:xfrm>
                        </wpg:grpSpPr>
                        <wps:wsp>
                          <wps:cNvPr id="2658" name="Rectangle 16721"/>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86A85C0"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CorpCA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CorpCA</w:t>
                                </w:r>
                              </w:p>
                            </w:txbxContent>
                          </wps:txbx>
                          <wps:bodyPr rot="0" vert="horz" wrap="square" lIns="45720" tIns="45720" rIns="91440" bIns="45720" anchor="t" anchorCtr="0" upright="1">
                            <a:noAutofit/>
                          </wps:bodyPr>
                        </wps:wsp>
                        <wpg:grpSp>
                          <wpg:cNvPr id="2659" name="Group 16722"/>
                          <wpg:cNvGrpSpPr>
                            <a:grpSpLocks/>
                          </wpg:cNvGrpSpPr>
                          <wpg:grpSpPr bwMode="auto">
                            <a:xfrm>
                              <a:off x="1488" y="432"/>
                              <a:ext cx="92" cy="144"/>
                              <a:chOff x="4848" y="2736"/>
                              <a:chExt cx="624" cy="1104"/>
                            </a:xfrm>
                          </wpg:grpSpPr>
                          <wps:wsp>
                            <wps:cNvPr id="2660" name="AutoShape 16723"/>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61" name="AutoShape 16724"/>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62" name="Oval 16725"/>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2663" name="Line 16726"/>
                        <wps:cNvCnPr>
                          <a:cxnSpLocks noChangeShapeType="1"/>
                        </wps:cNvCnPr>
                        <wps:spPr bwMode="auto">
                          <a:xfrm>
                            <a:off x="924049" y="152400"/>
                            <a:ext cx="3805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 name="Line 16727"/>
                        <wps:cNvCnPr>
                          <a:cxnSpLocks noChangeShapeType="1"/>
                        </wps:cNvCnPr>
                        <wps:spPr bwMode="auto">
                          <a:xfrm>
                            <a:off x="2228690" y="152400"/>
                            <a:ext cx="38144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C17C326" id="Canvas 16729" o:spid="_x0000_s4635" editas="canvas" style="position:absolute;margin-left:.4pt;margin-top:36.5pt;width:278.35pt;height:42pt;z-index:251699712" coordsize="353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">
                <v:shape id="_x0000_s4636" type="#_x0000_t75" style="position:absolute;width:35350;height:5334;visibility:visible;mso-wrap-style:square">
                  <v:fill o:detectmouseclick="t"/>
                  <v:path o:connecttype="none"/>
                </v:shape>
                <v:group id="Group 16708" o:spid="_x0000_s4637" style="position:absolute;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">
                  <v:rect id="Rectangle 16709" o:spid="_x0000_s463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" strokecolor="#919191">
                    <v:shadow on="t" color="#cecece"/>
                    <v:textbox inset="3.6pt">
                      <w:txbxContent>
                        <w:p w14:paraId="6E56BD33"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ProjectCA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user4</w:t>
                          </w:r>
                        </w:p>
                      </w:txbxContent>
                    </v:textbox>
                  </v:rect>
                  <v:group id="Group 16710" o:spid="_x0000_s463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">
                    <v:shape id="AutoShape 16711" o:spid="_x0000_s464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" adj="17843" fillcolor="#ffcba9" strokecolor="#c00">
                      <v:fill color2="#f60" focus="100%" type="gradient"/>
                    </v:shape>
                    <v:shape id="AutoShape 16712" o:spid="_x0000_s464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" fillcolor="#ffcba9" strokecolor="#c00">
                      <v:fill color2="#f60" focusposition=".5,.5" focussize="" focus="100%" type="gradientRadial"/>
                    </v:shape>
                    <v:oval id="Oval 16713" o:spid="_x0000_s464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" fillcolor="#fff8ea" strokecolor="#c00">
                      <v:fill color2="#fc6" focusposition=".5,.5" focussize="" focus="100%" type="gradientRadial"/>
                    </v:oval>
                  </v:group>
                </v:group>
                <v:group id="Group 16714" o:spid="_x0000_s4643" style="position:absolute;left:13097;width:9138;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">
                  <v:rect id="Rectangle 16715" o:spid="_x0000_s464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" strokecolor="#919191">
                    <v:shadow on="t" color="#cecece"/>
                    <v:textbox inset="3.6pt">
                      <w:txbxContent>
                        <w:p w14:paraId="504852B1"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CorpCA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ProjectCA</w:t>
                          </w:r>
                        </w:p>
                      </w:txbxContent>
                    </v:textbox>
                  </v:rect>
                  <v:group id="Group 16716" o:spid="_x0000_s464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">
                    <v:shape id="AutoShape 16717" o:spid="_x0000_s464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" adj="17843" fillcolor="#ffcba9" strokecolor="#c00">
                      <v:fill color2="#f60" focus="100%" type="gradient"/>
                    </v:shape>
                    <v:shape id="AutoShape 16718" o:spid="_x0000_s464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" fillcolor="#ffcba9" strokecolor="#c00">
                      <v:fill color2="#f60" focusposition=".5,.5" focussize="" focus="100%" type="gradientRadial"/>
                    </v:shape>
                    <v:oval id="Oval 16719" o:spid="_x0000_s464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" fillcolor="#fff8ea" strokecolor="#c00">
                      <v:fill color2="#fc6" focusposition=".5,.5" focussize="" focus="100%" type="gradientRadial"/>
                    </v:oval>
                  </v:group>
                </v:group>
                <v:group id="Group 16720" o:spid="_x0000_s4649" style="position:absolute;left:26204;width:9146;height:533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rect id="Rectangle 16721" o:spid="_x0000_s465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" strokecolor="#919191">
                    <v:shadow on="t" color="#cecece"/>
                    <v:textbox inset="3.6pt">
                      <w:txbxContent>
                        <w:p w14:paraId="386A85C0" w14:textId="77777777" w:rsidR="006D28B7" w:rsidRPr="00093A4F" w:rsidRDefault="006D28B7" w:rsidP="00093A4F">
                          <w:pPr>
                            <w:autoSpaceDE w:val="0"/>
                            <w:autoSpaceDN w:val="0"/>
                            <w:adjustRightInd w:val="0"/>
                            <w:spacing w:after="0" w:line="160" w:lineRule="exact"/>
                            <w:rPr>
                              <w:rFonts w:ascii="Arial Narrow" w:hAnsi="Arial Narrow"/>
                              <w:color w:val="000000"/>
                              <w:sz w:val="16"/>
                              <w:szCs w:val="16"/>
                            </w:rPr>
                          </w:pPr>
                          <w:r w:rsidRPr="00093A4F">
                            <w:rPr>
                              <w:rFonts w:ascii="Arial Narrow" w:hAnsi="Arial Narrow"/>
                              <w:color w:val="000000"/>
                              <w:sz w:val="16"/>
                              <w:szCs w:val="16"/>
                            </w:rPr>
                            <w:t xml:space="preserve">Issuer: </w:t>
                          </w:r>
                          <w:r w:rsidRPr="00093A4F">
                            <w:rPr>
                              <w:rFonts w:ascii="Arial Narrow" w:hAnsi="Arial Narrow"/>
                              <w:b/>
                              <w:bCs/>
                              <w:color w:val="000000"/>
                              <w:sz w:val="16"/>
                              <w:szCs w:val="16"/>
                            </w:rPr>
                            <w:t>CorpCA</w:t>
                          </w:r>
                          <w:r w:rsidRPr="00093A4F">
                            <w:rPr>
                              <w:rFonts w:ascii="Arial Narrow" w:hAnsi="Arial Narrow"/>
                              <w:b/>
                              <w:bCs/>
                              <w:color w:val="000000"/>
                              <w:sz w:val="16"/>
                              <w:szCs w:val="16"/>
                            </w:rPr>
                            <w:br/>
                          </w:r>
                          <w:r w:rsidRPr="00093A4F">
                            <w:rPr>
                              <w:rFonts w:ascii="Arial Narrow" w:hAnsi="Arial Narrow"/>
                              <w:color w:val="000000"/>
                              <w:sz w:val="16"/>
                              <w:szCs w:val="16"/>
                            </w:rPr>
                            <w:t xml:space="preserve">Subject: </w:t>
                          </w:r>
                          <w:r w:rsidRPr="00093A4F">
                            <w:rPr>
                              <w:rFonts w:ascii="Arial Narrow" w:hAnsi="Arial Narrow"/>
                              <w:b/>
                              <w:bCs/>
                              <w:color w:val="000000"/>
                              <w:sz w:val="16"/>
                              <w:szCs w:val="16"/>
                            </w:rPr>
                            <w:t>CorpCA</w:t>
                          </w:r>
                        </w:p>
                      </w:txbxContent>
                    </v:textbox>
                  </v:rect>
                  <v:group id="Group 16722" o:spid="_x0000_s465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AutoShape 16723" o:spid="_x0000_s465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" adj="17843" fillcolor="#ffcba9" strokecolor="#c00">
                      <v:fill color2="#f60" focus="100%" type="gradient"/>
                    </v:shape>
                    <v:shape id="AutoShape 16724" o:spid="_x0000_s465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" fillcolor="#ffcba9" strokecolor="#c00">
                      <v:fill color2="#f60" focusposition=".5,.5" focussize="" focus="100%" type="gradientRadial"/>
                    </v:shape>
                    <v:oval id="Oval 16725" o:spid="_x0000_s465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" fillcolor="#fff8ea" strokecolor="#c00">
                      <v:fill color2="#fc6" focusposition=".5,.5" focussize="" focus="100%" type="gradientRadial"/>
                    </v:oval>
                  </v:group>
                </v:group>
                <v:line id="Line 16726" o:spid="_x0000_s4655" style="position:absolute;visibility:visible;mso-wrap-style:square" from="9240,1524" to="130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" strokeweight="1.5pt">
                  <v:stroke endarrow="block"/>
                </v:line>
                <v:line id="Line 16727" o:spid="_x0000_s4656" style="position:absolute;visibility:visible;mso-wrap-style:square" from="22286,1524" to="2610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" strokeweight="1.5pt">
                  <v:stroke endarrow="block"/>
                </v:line>
                <w10:wrap type="topAndBottom"/>
              </v:group>
            </w:pict>
          </mc:Fallback>
        </mc:AlternateContent>
      </w:r>
      <w:r w:rsidR="0077056C">
        <w:t xml:space="preserve">In this case, the </w:t>
      </w:r>
      <w:r w:rsidR="00DB7CEA">
        <w:t>user4</w:t>
      </w:r>
      <w:r w:rsidR="0077056C">
        <w:t xml:space="preserve"> certificate would chain to the CorpCA trusted root for the computers in the Northwind Traders organization</w:t>
      </w:r>
      <w:r w:rsidR="00835510">
        <w:t>.</w:t>
      </w:r>
    </w:p>
    <w:p w14:paraId="032334E9" w14:textId="191AB5C2" w:rsidR="0077056C" w:rsidRDefault="00805614" w:rsidP="00894B43">
      <w:r>
        <w:rPr>
          <w:noProof/>
        </w:rPr>
        <mc:AlternateContent>
          <mc:Choice Requires="wpc">
            <w:drawing>
              <wp:anchor distT="0" distB="0" distL="114300" distR="114300" simplePos="0" relativeHeight="251700736" behindDoc="0" locked="0" layoutInCell="1" allowOverlap="1" wp14:anchorId="76A662DE" wp14:editId="7A5B3C06">
                <wp:simplePos x="0" y="0"/>
                <wp:positionH relativeFrom="column">
                  <wp:posOffset>5080</wp:posOffset>
                </wp:positionH>
                <wp:positionV relativeFrom="paragraph">
                  <wp:posOffset>857250</wp:posOffset>
                </wp:positionV>
                <wp:extent cx="6172200" cy="440690"/>
                <wp:effectExtent l="0" t="0" r="0" b="0"/>
                <wp:wrapTopAndBottom/>
                <wp:docPr id="16773" name="Canvas 16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86" name="Group 16731"/>
                        <wpg:cNvGrpSpPr>
                          <a:grpSpLocks/>
                        </wpg:cNvGrpSpPr>
                        <wpg:grpSpPr bwMode="auto">
                          <a:xfrm>
                            <a:off x="0" y="0"/>
                            <a:ext cx="756025" cy="440690"/>
                            <a:chOff x="1056" y="240"/>
                            <a:chExt cx="528" cy="336"/>
                          </a:xfrm>
                        </wpg:grpSpPr>
                        <wps:wsp>
                          <wps:cNvPr id="387" name="Rectangle 1673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29E4EA7"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ProjectCA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user4</w:t>
                                </w:r>
                              </w:p>
                            </w:txbxContent>
                          </wps:txbx>
                          <wps:bodyPr rot="0" vert="horz" wrap="square" lIns="37948" tIns="37948" rIns="75895" bIns="37948" anchor="t" anchorCtr="0" upright="1">
                            <a:noAutofit/>
                          </wps:bodyPr>
                        </wps:wsp>
                        <wpg:grpSp>
                          <wpg:cNvPr id="388" name="Group 16733"/>
                          <wpg:cNvGrpSpPr>
                            <a:grpSpLocks/>
                          </wpg:cNvGrpSpPr>
                          <wpg:grpSpPr bwMode="auto">
                            <a:xfrm>
                              <a:off x="1488" y="432"/>
                              <a:ext cx="92" cy="144"/>
                              <a:chOff x="4848" y="2736"/>
                              <a:chExt cx="624" cy="1104"/>
                            </a:xfrm>
                          </wpg:grpSpPr>
                          <wps:wsp>
                            <wps:cNvPr id="389" name="AutoShape 1673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0" name="AutoShape 1673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1" name="Oval 1673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392" name="Group 16737"/>
                        <wpg:cNvGrpSpPr>
                          <a:grpSpLocks/>
                        </wpg:cNvGrpSpPr>
                        <wpg:grpSpPr bwMode="auto">
                          <a:xfrm>
                            <a:off x="1082668" y="0"/>
                            <a:ext cx="756025" cy="440690"/>
                            <a:chOff x="1056" y="240"/>
                            <a:chExt cx="528" cy="336"/>
                          </a:xfrm>
                        </wpg:grpSpPr>
                        <wps:wsp>
                          <wps:cNvPr id="393" name="Rectangle 1673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7608A63"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CorpCA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ProjectCA</w:t>
                                </w:r>
                              </w:p>
                            </w:txbxContent>
                          </wps:txbx>
                          <wps:bodyPr rot="0" vert="horz" wrap="square" lIns="37948" tIns="37948" rIns="75895" bIns="37948" anchor="t" anchorCtr="0" upright="1">
                            <a:noAutofit/>
                          </wps:bodyPr>
                        </wps:wsp>
                        <wpg:grpSp>
                          <wpg:cNvPr id="394" name="Group 16739"/>
                          <wpg:cNvGrpSpPr>
                            <a:grpSpLocks/>
                          </wpg:cNvGrpSpPr>
                          <wpg:grpSpPr bwMode="auto">
                            <a:xfrm>
                              <a:off x="1488" y="432"/>
                              <a:ext cx="92" cy="144"/>
                              <a:chOff x="4848" y="2736"/>
                              <a:chExt cx="624" cy="1104"/>
                            </a:xfrm>
                          </wpg:grpSpPr>
                          <wps:wsp>
                            <wps:cNvPr id="395" name="AutoShape 1674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6" name="AutoShape 1674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8" name="Oval 1674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400" name="Group 16743"/>
                        <wpg:cNvGrpSpPr>
                          <a:grpSpLocks/>
                        </wpg:cNvGrpSpPr>
                        <wpg:grpSpPr bwMode="auto">
                          <a:xfrm>
                            <a:off x="2166753" y="0"/>
                            <a:ext cx="755317" cy="440690"/>
                            <a:chOff x="1056" y="240"/>
                            <a:chExt cx="528" cy="336"/>
                          </a:xfrm>
                        </wpg:grpSpPr>
                        <wps:wsp>
                          <wps:cNvPr id="403" name="Rectangle 1674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5D6014E"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BridgeCA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CorpCA</w:t>
                                </w:r>
                              </w:p>
                            </w:txbxContent>
                          </wps:txbx>
                          <wps:bodyPr rot="0" vert="horz" wrap="square" lIns="37948" tIns="37948" rIns="75895" bIns="37948" anchor="t" anchorCtr="0" upright="1">
                            <a:noAutofit/>
                          </wps:bodyPr>
                        </wps:wsp>
                        <wpg:grpSp>
                          <wpg:cNvPr id="406" name="Group 16745"/>
                          <wpg:cNvGrpSpPr>
                            <a:grpSpLocks/>
                          </wpg:cNvGrpSpPr>
                          <wpg:grpSpPr bwMode="auto">
                            <a:xfrm>
                              <a:off x="1488" y="432"/>
                              <a:ext cx="92" cy="144"/>
                              <a:chOff x="4848" y="2736"/>
                              <a:chExt cx="624" cy="1104"/>
                            </a:xfrm>
                          </wpg:grpSpPr>
                          <wps:wsp>
                            <wps:cNvPr id="407" name="AutoShape 1674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09" name="AutoShape 1674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10" name="Oval 1674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411" name="Group 16749"/>
                        <wpg:cNvGrpSpPr>
                          <a:grpSpLocks/>
                        </wpg:cNvGrpSpPr>
                        <wpg:grpSpPr bwMode="auto">
                          <a:xfrm>
                            <a:off x="3248713" y="0"/>
                            <a:ext cx="756025" cy="440690"/>
                            <a:chOff x="1056" y="240"/>
                            <a:chExt cx="528" cy="336"/>
                          </a:xfrm>
                        </wpg:grpSpPr>
                        <wps:wsp>
                          <wps:cNvPr id="412" name="Rectangle 1675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064E2DCF"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SubCA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BridgeCA</w:t>
                                </w:r>
                              </w:p>
                            </w:txbxContent>
                          </wps:txbx>
                          <wps:bodyPr rot="0" vert="horz" wrap="square" lIns="37948" tIns="37948" rIns="75895" bIns="37948" anchor="t" anchorCtr="0" upright="1">
                            <a:noAutofit/>
                          </wps:bodyPr>
                        </wps:wsp>
                        <wpg:grpSp>
                          <wpg:cNvPr id="413" name="Group 16751"/>
                          <wpg:cNvGrpSpPr>
                            <a:grpSpLocks/>
                          </wpg:cNvGrpSpPr>
                          <wpg:grpSpPr bwMode="auto">
                            <a:xfrm>
                              <a:off x="1488" y="432"/>
                              <a:ext cx="92" cy="144"/>
                              <a:chOff x="4848" y="2736"/>
                              <a:chExt cx="624" cy="1104"/>
                            </a:xfrm>
                          </wpg:grpSpPr>
                          <wps:wsp>
                            <wps:cNvPr id="16800" name="AutoShape 1675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01" name="AutoShape 1675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02" name="Oval 1675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803" name="Group 16755"/>
                        <wpg:cNvGrpSpPr>
                          <a:grpSpLocks/>
                        </wpg:cNvGrpSpPr>
                        <wpg:grpSpPr bwMode="auto">
                          <a:xfrm>
                            <a:off x="4332798" y="0"/>
                            <a:ext cx="755317" cy="440690"/>
                            <a:chOff x="1056" y="240"/>
                            <a:chExt cx="528" cy="336"/>
                          </a:xfrm>
                        </wpg:grpSpPr>
                        <wps:wsp>
                          <wps:cNvPr id="16804" name="Rectangle 1675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F03C691"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OrgCA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SubCA</w:t>
                                </w:r>
                              </w:p>
                            </w:txbxContent>
                          </wps:txbx>
                          <wps:bodyPr rot="0" vert="horz" wrap="square" lIns="37948" tIns="37948" rIns="75895" bIns="37948" anchor="t" anchorCtr="0" upright="1">
                            <a:noAutofit/>
                          </wps:bodyPr>
                        </wps:wsp>
                        <wpg:grpSp>
                          <wpg:cNvPr id="16805" name="Group 16757"/>
                          <wpg:cNvGrpSpPr>
                            <a:grpSpLocks/>
                          </wpg:cNvGrpSpPr>
                          <wpg:grpSpPr bwMode="auto">
                            <a:xfrm>
                              <a:off x="1488" y="432"/>
                              <a:ext cx="92" cy="144"/>
                              <a:chOff x="4848" y="2736"/>
                              <a:chExt cx="624" cy="1104"/>
                            </a:xfrm>
                          </wpg:grpSpPr>
                          <wps:wsp>
                            <wps:cNvPr id="16806" name="AutoShape 1675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07" name="AutoShape 1675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08" name="Oval 1676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809" name="Line 16761"/>
                        <wps:cNvCnPr>
                          <a:cxnSpLocks noChangeShapeType="1"/>
                        </wps:cNvCnPr>
                        <wps:spPr bwMode="auto">
                          <a:xfrm>
                            <a:off x="1842236" y="133606"/>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0" name="Line 16762"/>
                        <wps:cNvCnPr>
                          <a:cxnSpLocks noChangeShapeType="1"/>
                        </wps:cNvCnPr>
                        <wps:spPr bwMode="auto">
                          <a:xfrm>
                            <a:off x="763819" y="125911"/>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1" name="Line 16763"/>
                        <wps:cNvCnPr>
                          <a:cxnSpLocks noChangeShapeType="1"/>
                        </wps:cNvCnPr>
                        <wps:spPr bwMode="auto">
                          <a:xfrm>
                            <a:off x="2920653"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2" name="Line 16764"/>
                        <wps:cNvCnPr>
                          <a:cxnSpLocks noChangeShapeType="1"/>
                        </wps:cNvCnPr>
                        <wps:spPr bwMode="auto">
                          <a:xfrm>
                            <a:off x="4006864"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813" name="Group 16765"/>
                        <wpg:cNvGrpSpPr>
                          <a:grpSpLocks/>
                        </wpg:cNvGrpSpPr>
                        <wpg:grpSpPr bwMode="auto">
                          <a:xfrm>
                            <a:off x="5416175" y="0"/>
                            <a:ext cx="756025" cy="440690"/>
                            <a:chOff x="1056" y="240"/>
                            <a:chExt cx="528" cy="336"/>
                          </a:xfrm>
                        </wpg:grpSpPr>
                        <wps:wsp>
                          <wps:cNvPr id="16814" name="Rectangle 1676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141F508"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OrgCA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OrgCA</w:t>
                                </w:r>
                              </w:p>
                            </w:txbxContent>
                          </wps:txbx>
                          <wps:bodyPr rot="0" vert="horz" wrap="square" lIns="37948" tIns="37948" rIns="75895" bIns="37948" anchor="t" anchorCtr="0" upright="1">
                            <a:noAutofit/>
                          </wps:bodyPr>
                        </wps:wsp>
                        <wpg:grpSp>
                          <wpg:cNvPr id="16815" name="Group 16767"/>
                          <wpg:cNvGrpSpPr>
                            <a:grpSpLocks/>
                          </wpg:cNvGrpSpPr>
                          <wpg:grpSpPr bwMode="auto">
                            <a:xfrm>
                              <a:off x="1488" y="432"/>
                              <a:ext cx="92" cy="144"/>
                              <a:chOff x="4848" y="2736"/>
                              <a:chExt cx="624" cy="1104"/>
                            </a:xfrm>
                          </wpg:grpSpPr>
                          <wps:wsp>
                            <wps:cNvPr id="16816" name="AutoShape 1676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18" name="AutoShape 1676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19" name="Oval 1677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820" name="Line 16771"/>
                        <wps:cNvCnPr>
                          <a:cxnSpLocks noChangeShapeType="1"/>
                        </wps:cNvCnPr>
                        <wps:spPr bwMode="auto">
                          <a:xfrm>
                            <a:off x="5090949"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A662DE" id="Canvas 16773" o:spid="_x0000_s4657" editas="canvas" style="position:absolute;margin-left:.4pt;margin-top:67.5pt;width:486pt;height:34.7pt;z-index:251700736" coordsize="6172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">
                <v:shape id="_x0000_s4658" type="#_x0000_t75" style="position:absolute;width:61722;height:4406;visibility:visible;mso-wrap-style:square">
                  <v:fill o:detectmouseclick="t"/>
                  <v:path o:connecttype="none"/>
                </v:shape>
                <v:group id="Group 16731" o:spid="_x0000_s4659" style="position:absolute;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16732" o:spid="_x0000_s4660"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" strokecolor="#919191">
                    <v:shadow on="t" color="#cecece"/>
                    <v:textbox inset="1.0541mm,1.0541mm,2.10819mm,1.0541mm">
                      <w:txbxContent>
                        <w:p w14:paraId="229E4EA7"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ProjectCA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user4</w:t>
                          </w:r>
                        </w:p>
                      </w:txbxContent>
                    </v:textbox>
                  </v:rect>
                  <v:group id="Group 16733" o:spid="_x0000_s4661"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AutoShape 16734" o:spid="_x0000_s4662"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" adj="17843" fillcolor="#ffcba9" strokecolor="#c00">
                      <v:fill color2="#f60" focus="100%" type="gradient"/>
                    </v:shape>
                    <v:shape id="AutoShape 16735" o:spid="_x0000_s4663"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" fillcolor="#ffcba9" strokecolor="#c00">
                      <v:fill color2="#f60" focusposition=".5,.5" focussize="" focus="100%" type="gradientRadial"/>
                    </v:shape>
                    <v:oval id="Oval 16736" o:spid="_x0000_s4664"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" fillcolor="#fff8ea" strokecolor="#c00">
                      <v:fill color2="#fc6" focusposition=".5,.5" focussize="" focus="100%" type="gradientRadial"/>
                    </v:oval>
                  </v:group>
                </v:group>
                <v:group id="Group 16737" o:spid="_x0000_s4665" style="position:absolute;left:10826;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16738" o:spid="_x0000_s4666"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" strokecolor="#919191">
                    <v:shadow on="t" color="#cecece"/>
                    <v:textbox inset="1.0541mm,1.0541mm,2.10819mm,1.0541mm">
                      <w:txbxContent>
                        <w:p w14:paraId="17608A63"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CorpCA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ProjectCA</w:t>
                          </w:r>
                        </w:p>
                      </w:txbxContent>
                    </v:textbox>
                  </v:rect>
                  <v:group id="Group 16739" o:spid="_x0000_s4667"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16740" o:spid="_x0000_s4668"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" adj="17843" fillcolor="#ffcba9" strokecolor="#c00">
                      <v:fill color2="#f60" focus="100%" type="gradient"/>
                    </v:shape>
                    <v:shape id="AutoShape 16741" o:spid="_x0000_s4669"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" fillcolor="#ffcba9" strokecolor="#c00">
                      <v:fill color2="#f60" focusposition=".5,.5" focussize="" focus="100%" type="gradientRadial"/>
                    </v:shape>
                    <v:oval id="Oval 16742" o:spid="_x0000_s4670"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" fillcolor="#fff8ea" strokecolor="#c00">
                      <v:fill color2="#fc6" focusposition=".5,.5" focussize="" focus="100%" type="gradientRadial"/>
                    </v:oval>
                  </v:group>
                </v:group>
                <v:group id="Group 16743" o:spid="_x0000_s4671" style="position:absolute;left:21667;width:7553;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16744" o:spid="_x0000_s4672"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" strokecolor="#919191">
                    <v:shadow on="t" color="#cecece"/>
                    <v:textbox inset="1.0541mm,1.0541mm,2.10819mm,1.0541mm">
                      <w:txbxContent>
                        <w:p w14:paraId="35D6014E"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BridgeCA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CorpCA</w:t>
                          </w:r>
                        </w:p>
                      </w:txbxContent>
                    </v:textbox>
                  </v:rect>
                  <v:group id="Group 16745" o:spid="_x0000_s4673"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AutoShape 16746" o:spid="_x0000_s4674"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" adj="17843" fillcolor="#ffcba9" strokecolor="#c00">
                      <v:fill color2="#f60" focus="100%" type="gradient"/>
                    </v:shape>
                    <v:shape id="AutoShape 16747" o:spid="_x0000_s4675"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" fillcolor="#ffcba9" strokecolor="#c00">
                      <v:fill color2="#f60" focusposition=".5,.5" focussize="" focus="100%" type="gradientRadial"/>
                    </v:shape>
                    <v:oval id="Oval 16748" o:spid="_x0000_s4676"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" fillcolor="#fff8ea" strokecolor="#c00">
                      <v:fill color2="#fc6" focusposition=".5,.5" focussize="" focus="100%" type="gradientRadial"/>
                    </v:oval>
                  </v:group>
                </v:group>
                <v:group id="Group 16749" o:spid="_x0000_s4677" style="position:absolute;left:32487;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16750" o:spid="_x0000_s4678"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" strokecolor="#919191">
                    <v:shadow on="t" color="#cecece"/>
                    <v:textbox inset="1.0541mm,1.0541mm,2.10819mm,1.0541mm">
                      <w:txbxContent>
                        <w:p w14:paraId="064E2DCF"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SubCA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BridgeCA</w:t>
                          </w:r>
                        </w:p>
                      </w:txbxContent>
                    </v:textbox>
                  </v:rect>
                  <v:group id="Group 16751" o:spid="_x0000_s4679"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16752" o:spid="_x0000_s4680"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" adj="17843" fillcolor="#ffcba9" strokecolor="#c00">
                      <v:fill color2="#f60" focus="100%" type="gradient"/>
                    </v:shape>
                    <v:shape id="AutoShape 16753" o:spid="_x0000_s4681"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" fillcolor="#ffcba9" strokecolor="#c00">
                      <v:fill color2="#f60" focusposition=".5,.5" focussize="" focus="100%" type="gradientRadial"/>
                    </v:shape>
                    <v:oval id="Oval 16754" o:spid="_x0000_s4682"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" fillcolor="#fff8ea" strokecolor="#c00">
                      <v:fill color2="#fc6" focusposition=".5,.5" focussize="" focus="100%" type="gradientRadial"/>
                    </v:oval>
                  </v:group>
                </v:group>
                <v:group id="Group 16755" o:spid="_x0000_s4683" style="position:absolute;left:43327;width:7554;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">
                  <v:rect id="Rectangle 16756" o:spid="_x0000_s468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" strokecolor="#919191">
                    <v:shadow on="t" color="#cecece"/>
                    <v:textbox inset="1.0541mm,1.0541mm,2.10819mm,1.0541mm">
                      <w:txbxContent>
                        <w:p w14:paraId="2F03C691"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OrgCA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SubCA</w:t>
                          </w:r>
                        </w:p>
                      </w:txbxContent>
                    </v:textbox>
                  </v:rect>
                  <v:group id="Group 16757" o:spid="_x0000_s468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">
                    <v:shape id="AutoShape 16758" o:spid="_x0000_s468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" adj="17843" fillcolor="#ffcba9" strokecolor="#c00">
                      <v:fill color2="#f60" focus="100%" type="gradient"/>
                    </v:shape>
                    <v:shape id="AutoShape 16759" o:spid="_x0000_s468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" fillcolor="#ffcba9" strokecolor="#c00">
                      <v:fill color2="#f60" focusposition=".5,.5" focussize="" focus="100%" type="gradientRadial"/>
                    </v:shape>
                    <v:oval id="Oval 16760" o:spid="_x0000_s468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" fillcolor="#fff8ea" strokecolor="#c00">
                      <v:fill color2="#fc6" focusposition=".5,.5" focussize="" focus="100%" type="gradientRadial"/>
                    </v:oval>
                  </v:group>
                </v:group>
                <v:line id="Line 16761" o:spid="_x0000_s4689" style="position:absolute;visibility:visible;mso-wrap-style:square" from="18422,1336" to="2156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" strokeweight="1.5pt">
                  <v:stroke endarrow="block"/>
                </v:line>
                <v:line id="Line 16762" o:spid="_x0000_s4690" style="position:absolute;visibility:visible;mso-wrap-style:square" from="7638,1259" to="1078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" strokeweight="1.5pt">
                  <v:stroke endarrow="block"/>
                </v:line>
                <v:line id="Line 16763" o:spid="_x0000_s4691" style="position:absolute;visibility:visible;mso-wrap-style:square" from="29206,1259" to="3235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" strokeweight="1.5pt">
                  <v:stroke endarrow="block"/>
                </v:line>
                <v:line id="Line 16764" o:spid="_x0000_s4692" style="position:absolute;visibility:visible;mso-wrap-style:square" from="40068,1259" to="4322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" strokeweight="1.5pt">
                  <v:stroke endarrow="block"/>
                </v:line>
                <v:group id="Group 16765" o:spid="_x0000_s4693" style="position:absolute;left:54161;width:7561;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">
                  <v:rect id="Rectangle 16766" o:spid="_x0000_s4694"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" strokecolor="#919191">
                    <v:shadow on="t" color="#cecece"/>
                    <v:textbox inset="1.0541mm,1.0541mm,2.10819mm,1.0541mm">
                      <w:txbxContent>
                        <w:p w14:paraId="3141F508" w14:textId="77777777" w:rsidR="006D28B7" w:rsidRPr="00204170" w:rsidRDefault="006D28B7" w:rsidP="00281C70">
                          <w:pPr>
                            <w:autoSpaceDE w:val="0"/>
                            <w:autoSpaceDN w:val="0"/>
                            <w:adjustRightInd w:val="0"/>
                            <w:spacing w:after="0" w:line="160" w:lineRule="exact"/>
                            <w:rPr>
                              <w:rFonts w:ascii="Arial Narrow" w:hAnsi="Arial Narrow"/>
                              <w:color w:val="000000"/>
                              <w:sz w:val="13"/>
                              <w:szCs w:val="16"/>
                            </w:rPr>
                          </w:pPr>
                          <w:r w:rsidRPr="00204170">
                            <w:rPr>
                              <w:rFonts w:ascii="Arial Narrow" w:hAnsi="Arial Narrow"/>
                              <w:color w:val="000000"/>
                              <w:sz w:val="13"/>
                              <w:szCs w:val="16"/>
                            </w:rPr>
                            <w:t xml:space="preserve">Issuer: </w:t>
                          </w:r>
                          <w:r w:rsidRPr="00204170">
                            <w:rPr>
                              <w:rFonts w:ascii="Arial Narrow" w:hAnsi="Arial Narrow"/>
                              <w:b/>
                              <w:bCs/>
                              <w:color w:val="000000"/>
                              <w:sz w:val="13"/>
                              <w:szCs w:val="16"/>
                            </w:rPr>
                            <w:t>OrgCA</w:t>
                          </w:r>
                          <w:r w:rsidRPr="00204170">
                            <w:rPr>
                              <w:rFonts w:ascii="Arial Narrow" w:hAnsi="Arial Narrow"/>
                              <w:b/>
                              <w:bCs/>
                              <w:color w:val="000000"/>
                              <w:sz w:val="13"/>
                              <w:szCs w:val="16"/>
                            </w:rPr>
                            <w:br/>
                          </w:r>
                          <w:r w:rsidRPr="00204170">
                            <w:rPr>
                              <w:rFonts w:ascii="Arial Narrow" w:hAnsi="Arial Narrow"/>
                              <w:color w:val="000000"/>
                              <w:sz w:val="13"/>
                              <w:szCs w:val="16"/>
                            </w:rPr>
                            <w:t xml:space="preserve">Subject: </w:t>
                          </w:r>
                          <w:r w:rsidRPr="00204170">
                            <w:rPr>
                              <w:rFonts w:ascii="Arial Narrow" w:hAnsi="Arial Narrow"/>
                              <w:b/>
                              <w:bCs/>
                              <w:color w:val="000000"/>
                              <w:sz w:val="13"/>
                              <w:szCs w:val="16"/>
                            </w:rPr>
                            <w:t>OrgCA</w:t>
                          </w:r>
                        </w:p>
                      </w:txbxContent>
                    </v:textbox>
                  </v:rect>
                  <v:group id="Group 16767" o:spid="_x0000_s4695"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">
                    <v:shape id="AutoShape 16768" o:spid="_x0000_s4696"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" adj="17843" fillcolor="#ffcba9" strokecolor="#c00">
                      <v:fill color2="#f60" focus="100%" type="gradient"/>
                    </v:shape>
                    <v:shape id="AutoShape 16769" o:spid="_x0000_s4697"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" fillcolor="#ffcba9" strokecolor="#c00">
                      <v:fill color2="#f60" focusposition=".5,.5" focussize="" focus="100%" type="gradientRadial"/>
                    </v:shape>
                    <v:oval id="Oval 16770" o:spid="_x0000_s4698"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" fillcolor="#fff8ea" strokecolor="#c00">
                      <v:fill color2="#fc6" focusposition=".5,.5" focussize="" focus="100%" type="gradientRadial"/>
                    </v:oval>
                  </v:group>
                </v:group>
                <v:line id="Line 16771" o:spid="_x0000_s4699" style="position:absolute;visibility:visible;mso-wrap-style:square" from="50909,1259" to="5406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" strokeweight="1.5pt">
                  <v:stroke endarrow="block"/>
                </v:line>
                <w10:wrap type="topAndBottom"/>
              </v:group>
            </w:pict>
          </mc:Fallback>
        </mc:AlternateContent>
      </w:r>
      <w:r w:rsidR="008C2780">
        <w:t xml:space="preserve">The </w:t>
      </w:r>
      <w:r w:rsidR="0077056C">
        <w:t xml:space="preserve">certificate would chain to the </w:t>
      </w:r>
      <w:r w:rsidR="008C2780">
        <w:t xml:space="preserve">OrgCA </w:t>
      </w:r>
      <w:r w:rsidR="0077056C">
        <w:t xml:space="preserve">trusted root for the computers in the </w:t>
      </w:r>
      <w:r w:rsidR="008C2780">
        <w:t>Fabrikam Inc.</w:t>
      </w:r>
      <w:r w:rsidR="0077056C">
        <w:t xml:space="preserve"> organization</w:t>
      </w:r>
      <w:r w:rsidR="00835510">
        <w:t>.</w:t>
      </w:r>
    </w:p>
    <w:p w14:paraId="78B180B2" w14:textId="2466CB51" w:rsidR="00D8478F" w:rsidRDefault="00805614" w:rsidP="008C2780">
      <w:r>
        <w:rPr>
          <w:noProof/>
        </w:rPr>
        <mc:AlternateContent>
          <mc:Choice Requires="wpc">
            <w:drawing>
              <wp:anchor distT="0" distB="0" distL="114300" distR="114300" simplePos="0" relativeHeight="251701760" behindDoc="0" locked="0" layoutInCell="1" allowOverlap="1" wp14:anchorId="682BC539" wp14:editId="003C4D1C">
                <wp:simplePos x="0" y="0"/>
                <wp:positionH relativeFrom="column">
                  <wp:posOffset>5080</wp:posOffset>
                </wp:positionH>
                <wp:positionV relativeFrom="paragraph">
                  <wp:posOffset>923290</wp:posOffset>
                </wp:positionV>
                <wp:extent cx="6172200" cy="440690"/>
                <wp:effectExtent l="0" t="0" r="0" b="0"/>
                <wp:wrapTopAndBottom/>
                <wp:docPr id="16817" name="Canvas 16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84" name="Group 16775"/>
                        <wpg:cNvGrpSpPr>
                          <a:grpSpLocks/>
                        </wpg:cNvGrpSpPr>
                        <wpg:grpSpPr bwMode="auto">
                          <a:xfrm>
                            <a:off x="0" y="0"/>
                            <a:ext cx="756025" cy="440690"/>
                            <a:chOff x="1056" y="240"/>
                            <a:chExt cx="528" cy="336"/>
                          </a:xfrm>
                        </wpg:grpSpPr>
                        <wps:wsp>
                          <wps:cNvPr id="2585" name="Rectangle 1677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21FBBAF"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ProjectCA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user4</w:t>
                                </w:r>
                              </w:p>
                            </w:txbxContent>
                          </wps:txbx>
                          <wps:bodyPr rot="0" vert="horz" wrap="square" lIns="37948" tIns="37948" rIns="75895" bIns="37948" anchor="t" anchorCtr="0" upright="1">
                            <a:noAutofit/>
                          </wps:bodyPr>
                        </wps:wsp>
                        <wpg:grpSp>
                          <wpg:cNvPr id="2586" name="Group 16777"/>
                          <wpg:cNvGrpSpPr>
                            <a:grpSpLocks/>
                          </wpg:cNvGrpSpPr>
                          <wpg:grpSpPr bwMode="auto">
                            <a:xfrm>
                              <a:off x="1488" y="432"/>
                              <a:ext cx="92" cy="144"/>
                              <a:chOff x="4848" y="2736"/>
                              <a:chExt cx="624" cy="1104"/>
                            </a:xfrm>
                          </wpg:grpSpPr>
                          <wps:wsp>
                            <wps:cNvPr id="2587" name="AutoShape 1677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88" name="AutoShape 1677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89" name="Oval 1678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2590" name="Group 16781"/>
                        <wpg:cNvGrpSpPr>
                          <a:grpSpLocks/>
                        </wpg:cNvGrpSpPr>
                        <wpg:grpSpPr bwMode="auto">
                          <a:xfrm>
                            <a:off x="1082668" y="0"/>
                            <a:ext cx="756025" cy="440690"/>
                            <a:chOff x="1056" y="240"/>
                            <a:chExt cx="528" cy="336"/>
                          </a:xfrm>
                        </wpg:grpSpPr>
                        <wps:wsp>
                          <wps:cNvPr id="2591" name="Rectangle 16782"/>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A8B7483"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CorpCA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ProjectCA</w:t>
                                </w:r>
                              </w:p>
                            </w:txbxContent>
                          </wps:txbx>
                          <wps:bodyPr rot="0" vert="horz" wrap="square" lIns="37948" tIns="37948" rIns="75895" bIns="37948" anchor="t" anchorCtr="0" upright="1">
                            <a:noAutofit/>
                          </wps:bodyPr>
                        </wps:wsp>
                        <wpg:grpSp>
                          <wpg:cNvPr id="16896" name="Group 16783"/>
                          <wpg:cNvGrpSpPr>
                            <a:grpSpLocks/>
                          </wpg:cNvGrpSpPr>
                          <wpg:grpSpPr bwMode="auto">
                            <a:xfrm>
                              <a:off x="1488" y="432"/>
                              <a:ext cx="92" cy="144"/>
                              <a:chOff x="4848" y="2736"/>
                              <a:chExt cx="624" cy="1104"/>
                            </a:xfrm>
                          </wpg:grpSpPr>
                          <wps:wsp>
                            <wps:cNvPr id="16898" name="AutoShape 16784"/>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99" name="AutoShape 16785"/>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00" name="Oval 16786"/>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901" name="Group 16787"/>
                        <wpg:cNvGrpSpPr>
                          <a:grpSpLocks/>
                        </wpg:cNvGrpSpPr>
                        <wpg:grpSpPr bwMode="auto">
                          <a:xfrm>
                            <a:off x="2166753" y="0"/>
                            <a:ext cx="755317" cy="440690"/>
                            <a:chOff x="1056" y="240"/>
                            <a:chExt cx="528" cy="336"/>
                          </a:xfrm>
                        </wpg:grpSpPr>
                        <wps:wsp>
                          <wps:cNvPr id="16902" name="Rectangle 16788"/>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26D1EB74"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BridgeCA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CorpCA</w:t>
                                </w:r>
                              </w:p>
                            </w:txbxContent>
                          </wps:txbx>
                          <wps:bodyPr rot="0" vert="horz" wrap="square" lIns="37948" tIns="37948" rIns="75895" bIns="37948" anchor="t" anchorCtr="0" upright="1">
                            <a:noAutofit/>
                          </wps:bodyPr>
                        </wps:wsp>
                        <wpg:grpSp>
                          <wpg:cNvPr id="16903" name="Group 16789"/>
                          <wpg:cNvGrpSpPr>
                            <a:grpSpLocks/>
                          </wpg:cNvGrpSpPr>
                          <wpg:grpSpPr bwMode="auto">
                            <a:xfrm>
                              <a:off x="1488" y="432"/>
                              <a:ext cx="92" cy="144"/>
                              <a:chOff x="4848" y="2736"/>
                              <a:chExt cx="624" cy="1104"/>
                            </a:xfrm>
                          </wpg:grpSpPr>
                          <wps:wsp>
                            <wps:cNvPr id="16904" name="AutoShape 16790"/>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05" name="AutoShape 16791"/>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06" name="Oval 16792"/>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907" name="Group 16793"/>
                        <wpg:cNvGrpSpPr>
                          <a:grpSpLocks/>
                        </wpg:cNvGrpSpPr>
                        <wpg:grpSpPr bwMode="auto">
                          <a:xfrm>
                            <a:off x="3248713" y="0"/>
                            <a:ext cx="756025" cy="440690"/>
                            <a:chOff x="1056" y="240"/>
                            <a:chExt cx="528" cy="336"/>
                          </a:xfrm>
                        </wpg:grpSpPr>
                        <wps:wsp>
                          <wps:cNvPr id="16908" name="Rectangle 16794"/>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B24CC56"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PolicyCA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BridgeCA</w:t>
                                </w:r>
                              </w:p>
                            </w:txbxContent>
                          </wps:txbx>
                          <wps:bodyPr rot="0" vert="horz" wrap="square" lIns="37948" tIns="37948" rIns="75895" bIns="37948" anchor="t" anchorCtr="0" upright="1">
                            <a:noAutofit/>
                          </wps:bodyPr>
                        </wps:wsp>
                        <wpg:grpSp>
                          <wpg:cNvPr id="16909" name="Group 16795"/>
                          <wpg:cNvGrpSpPr>
                            <a:grpSpLocks/>
                          </wpg:cNvGrpSpPr>
                          <wpg:grpSpPr bwMode="auto">
                            <a:xfrm>
                              <a:off x="1488" y="432"/>
                              <a:ext cx="92" cy="144"/>
                              <a:chOff x="4848" y="2736"/>
                              <a:chExt cx="624" cy="1104"/>
                            </a:xfrm>
                          </wpg:grpSpPr>
                          <wps:wsp>
                            <wps:cNvPr id="16910" name="AutoShape 16796"/>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11" name="AutoShape 16797"/>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12" name="Oval 16798"/>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16913" name="Group 16799"/>
                        <wpg:cNvGrpSpPr>
                          <a:grpSpLocks/>
                        </wpg:cNvGrpSpPr>
                        <wpg:grpSpPr bwMode="auto">
                          <a:xfrm>
                            <a:off x="4332798" y="0"/>
                            <a:ext cx="755317" cy="440690"/>
                            <a:chOff x="1056" y="240"/>
                            <a:chExt cx="528" cy="336"/>
                          </a:xfrm>
                        </wpg:grpSpPr>
                        <wps:wsp>
                          <wps:cNvPr id="16914" name="Rectangle 1680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1077C8AD"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PartnerCA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PolicyCA</w:t>
                                </w:r>
                              </w:p>
                            </w:txbxContent>
                          </wps:txbx>
                          <wps:bodyPr rot="0" vert="horz" wrap="square" lIns="37948" tIns="37948" rIns="75895" bIns="37948" anchor="t" anchorCtr="0" upright="1">
                            <a:noAutofit/>
                          </wps:bodyPr>
                        </wps:wsp>
                        <wpg:grpSp>
                          <wpg:cNvPr id="16915" name="Group 16801"/>
                          <wpg:cNvGrpSpPr>
                            <a:grpSpLocks/>
                          </wpg:cNvGrpSpPr>
                          <wpg:grpSpPr bwMode="auto">
                            <a:xfrm>
                              <a:off x="1488" y="432"/>
                              <a:ext cx="92" cy="144"/>
                              <a:chOff x="4848" y="2736"/>
                              <a:chExt cx="624" cy="1104"/>
                            </a:xfrm>
                          </wpg:grpSpPr>
                          <wps:wsp>
                            <wps:cNvPr id="16916" name="AutoShape 1680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17" name="AutoShape 1680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18" name="Oval 1680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16919" name="Line 16805"/>
                        <wps:cNvCnPr>
                          <a:cxnSpLocks noChangeShapeType="1"/>
                        </wps:cNvCnPr>
                        <wps:spPr bwMode="auto">
                          <a:xfrm>
                            <a:off x="1842236" y="133606"/>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0" name="Line 16806"/>
                        <wps:cNvCnPr>
                          <a:cxnSpLocks noChangeShapeType="1"/>
                        </wps:cNvCnPr>
                        <wps:spPr bwMode="auto">
                          <a:xfrm>
                            <a:off x="763819" y="125911"/>
                            <a:ext cx="31459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1" name="Line 16807"/>
                        <wps:cNvCnPr>
                          <a:cxnSpLocks noChangeShapeType="1"/>
                        </wps:cNvCnPr>
                        <wps:spPr bwMode="auto">
                          <a:xfrm>
                            <a:off x="2920653"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2" name="Line 16808"/>
                        <wps:cNvCnPr>
                          <a:cxnSpLocks noChangeShapeType="1"/>
                        </wps:cNvCnPr>
                        <wps:spPr bwMode="auto">
                          <a:xfrm>
                            <a:off x="4006864"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923" name="Group 16809"/>
                        <wpg:cNvGrpSpPr>
                          <a:grpSpLocks/>
                        </wpg:cNvGrpSpPr>
                        <wpg:grpSpPr bwMode="auto">
                          <a:xfrm>
                            <a:off x="5416175" y="0"/>
                            <a:ext cx="756025" cy="440690"/>
                            <a:chOff x="1056" y="240"/>
                            <a:chExt cx="528" cy="336"/>
                          </a:xfrm>
                        </wpg:grpSpPr>
                        <wps:wsp>
                          <wps:cNvPr id="16924" name="Rectangle 1681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55EFF750"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PartnerCA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PartnerCA</w:t>
                                </w:r>
                              </w:p>
                            </w:txbxContent>
                          </wps:txbx>
                          <wps:bodyPr rot="0" vert="horz" wrap="square" lIns="37948" tIns="37948" rIns="75895" bIns="37948" anchor="t" anchorCtr="0" upright="1">
                            <a:noAutofit/>
                          </wps:bodyPr>
                        </wps:wsp>
                        <wpg:grpSp>
                          <wpg:cNvPr id="16925" name="Group 16811"/>
                          <wpg:cNvGrpSpPr>
                            <a:grpSpLocks/>
                          </wpg:cNvGrpSpPr>
                          <wpg:grpSpPr bwMode="auto">
                            <a:xfrm>
                              <a:off x="1488" y="432"/>
                              <a:ext cx="92" cy="144"/>
                              <a:chOff x="4848" y="2736"/>
                              <a:chExt cx="624" cy="1104"/>
                            </a:xfrm>
                          </wpg:grpSpPr>
                          <wps:wsp>
                            <wps:cNvPr id="16926" name="AutoShape 1681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27" name="AutoShape 1681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84" name="Oval 1681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385" name="Line 16815"/>
                        <wps:cNvCnPr>
                          <a:cxnSpLocks noChangeShapeType="1"/>
                        </wps:cNvCnPr>
                        <wps:spPr bwMode="auto">
                          <a:xfrm>
                            <a:off x="5090949" y="125911"/>
                            <a:ext cx="31530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82BC539" id="Canvas 16817" o:spid="_x0000_s4700" editas="canvas" style="position:absolute;margin-left:.4pt;margin-top:72.7pt;width:486pt;height:34.7pt;z-index:251701760" coordsize="6172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">
                <v:shape id="_x0000_s4701" type="#_x0000_t75" style="position:absolute;width:61722;height:4406;visibility:visible;mso-wrap-style:square">
                  <v:fill o:detectmouseclick="t"/>
                  <v:path o:connecttype="none"/>
                </v:shape>
                <v:group id="Group 16775" o:spid="_x0000_s4702" style="position:absolute;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rect id="Rectangle 16776" o:spid="_x0000_s4703"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" strokecolor="#919191">
                    <v:shadow on="t" color="#cecece"/>
                    <v:textbox inset="1.0541mm,1.0541mm,2.10819mm,1.0541mm">
                      <w:txbxContent>
                        <w:p w14:paraId="421FBBAF"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ProjectCA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user4</w:t>
                          </w:r>
                        </w:p>
                      </w:txbxContent>
                    </v:textbox>
                  </v:rect>
                  <v:group id="Group 16777" o:spid="_x0000_s4704"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AutoShape 16778" o:spid="_x0000_s4705"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" adj="17843" fillcolor="#ffcba9" strokecolor="#c00">
                      <v:fill color2="#f60" focus="100%" type="gradient"/>
                    </v:shape>
                    <v:shape id="AutoShape 16779" o:spid="_x0000_s4706"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" fillcolor="#ffcba9" strokecolor="#c00">
                      <v:fill color2="#f60" focusposition=".5,.5" focussize="" focus="100%" type="gradientRadial"/>
                    </v:shape>
                    <v:oval id="Oval 16780" o:spid="_x0000_s4707"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" fillcolor="#fff8ea" strokecolor="#c00">
                      <v:fill color2="#fc6" focusposition=".5,.5" focussize="" focus="100%" type="gradientRadial"/>
                    </v:oval>
                  </v:group>
                </v:group>
                <v:group id="Group 16781" o:spid="_x0000_s4708" style="position:absolute;left:10826;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rect id="Rectangle 16782" o:spid="_x0000_s4709"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" strokecolor="#919191">
                    <v:shadow on="t" color="#cecece"/>
                    <v:textbox inset="1.0541mm,1.0541mm,2.10819mm,1.0541mm">
                      <w:txbxContent>
                        <w:p w14:paraId="3A8B7483"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CorpCA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ProjectCA</w:t>
                          </w:r>
                        </w:p>
                      </w:txbxContent>
                    </v:textbox>
                  </v:rect>
                  <v:group id="Group 16783" o:spid="_x0000_s4710"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">
                    <v:shape id="AutoShape 16784" o:spid="_x0000_s4711"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" adj="17843" fillcolor="#ffcba9" strokecolor="#c00">
                      <v:fill color2="#f60" focus="100%" type="gradient"/>
                    </v:shape>
                    <v:shape id="AutoShape 16785" o:spid="_x0000_s4712"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" fillcolor="#ffcba9" strokecolor="#c00">
                      <v:fill color2="#f60" focusposition=".5,.5" focussize="" focus="100%" type="gradientRadial"/>
                    </v:shape>
                    <v:oval id="Oval 16786" o:spid="_x0000_s4713"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" fillcolor="#fff8ea" strokecolor="#c00">
                      <v:fill color2="#fc6" focusposition=".5,.5" focussize="" focus="100%" type="gradientRadial"/>
                    </v:oval>
                  </v:group>
                </v:group>
                <v:group id="Group 16787" o:spid="_x0000_s4714" style="position:absolute;left:21667;width:7553;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">
                  <v:rect id="Rectangle 16788" o:spid="_x0000_s471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" strokecolor="#919191">
                    <v:shadow on="t" color="#cecece"/>
                    <v:textbox inset="1.0541mm,1.0541mm,2.10819mm,1.0541mm">
                      <w:txbxContent>
                        <w:p w14:paraId="26D1EB74"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BridgeCA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CorpCA</w:t>
                          </w:r>
                        </w:p>
                      </w:txbxContent>
                    </v:textbox>
                  </v:rect>
                  <v:group id="Group 16789" o:spid="_x0000_s471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">
                    <v:shape id="AutoShape 16790" o:spid="_x0000_s471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" adj="17843" fillcolor="#ffcba9" strokecolor="#c00">
                      <v:fill color2="#f60" focus="100%" type="gradient"/>
                    </v:shape>
                    <v:shape id="AutoShape 16791" o:spid="_x0000_s471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" fillcolor="#ffcba9" strokecolor="#c00">
                      <v:fill color2="#f60" focusposition=".5,.5" focussize="" focus="100%" type="gradientRadial"/>
                    </v:shape>
                    <v:oval id="Oval 16792" o:spid="_x0000_s471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" fillcolor="#fff8ea" strokecolor="#c00">
                      <v:fill color2="#fc6" focusposition=".5,.5" focussize="" focus="100%" type="gradientRadial"/>
                    </v:oval>
                  </v:group>
                </v:group>
                <v:group id="Group 16793" o:spid="_x0000_s4720" style="position:absolute;left:32487;width:7560;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">
                  <v:rect id="Rectangle 16794" o:spid="_x0000_s472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" strokecolor="#919191">
                    <v:shadow on="t" color="#cecece"/>
                    <v:textbox inset="1.0541mm,1.0541mm,2.10819mm,1.0541mm">
                      <w:txbxContent>
                        <w:p w14:paraId="4B24CC56"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PolicyCA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BridgeCA</w:t>
                          </w:r>
                        </w:p>
                      </w:txbxContent>
                    </v:textbox>
                  </v:rect>
                  <v:group id="Group 16795" o:spid="_x0000_s472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">
                    <v:shape id="AutoShape 16796" o:spid="_x0000_s472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" adj="17843" fillcolor="#ffcba9" strokecolor="#c00">
                      <v:fill color2="#f60" focus="100%" type="gradient"/>
                    </v:shape>
                    <v:shape id="AutoShape 16797" o:spid="_x0000_s472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" fillcolor="#ffcba9" strokecolor="#c00">
                      <v:fill color2="#f60" focusposition=".5,.5" focussize="" focus="100%" type="gradientRadial"/>
                    </v:shape>
                    <v:oval id="Oval 16798" o:spid="_x0000_s472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" fillcolor="#fff8ea" strokecolor="#c00">
                      <v:fill color2="#fc6" focusposition=".5,.5" focussize="" focus="100%" type="gradientRadial"/>
                    </v:oval>
                  </v:group>
                </v:group>
                <v:group id="Group 16799" o:spid="_x0000_s4726" style="position:absolute;left:43327;width:7554;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">
                  <v:rect id="Rectangle 16800" o:spid="_x0000_s472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" strokecolor="#919191">
                    <v:shadow on="t" color="#cecece"/>
                    <v:textbox inset="1.0541mm,1.0541mm,2.10819mm,1.0541mm">
                      <w:txbxContent>
                        <w:p w14:paraId="1077C8AD"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PartnerCA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PolicyCA</w:t>
                          </w:r>
                        </w:p>
                      </w:txbxContent>
                    </v:textbox>
                  </v:rect>
                  <v:group id="Group 16801" o:spid="_x0000_s472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">
                    <v:shape id="AutoShape 16802" o:spid="_x0000_s472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" adj="17843" fillcolor="#ffcba9" strokecolor="#c00">
                      <v:fill color2="#f60" focus="100%" type="gradient"/>
                    </v:shape>
                    <v:shape id="AutoShape 16803" o:spid="_x0000_s473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" fillcolor="#ffcba9" strokecolor="#c00">
                      <v:fill color2="#f60" focusposition=".5,.5" focussize="" focus="100%" type="gradientRadial"/>
                    </v:shape>
                    <v:oval id="Oval 16804" o:spid="_x0000_s473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" fillcolor="#fff8ea" strokecolor="#c00">
                      <v:fill color2="#fc6" focusposition=".5,.5" focussize="" focus="100%" type="gradientRadial"/>
                    </v:oval>
                  </v:group>
                </v:group>
                <v:line id="Line 16805" o:spid="_x0000_s4732" style="position:absolute;visibility:visible;mso-wrap-style:square" from="18422,1336" to="2156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" strokeweight="1.5pt">
                  <v:stroke endarrow="block"/>
                </v:line>
                <v:line id="Line 16806" o:spid="_x0000_s4733" style="position:absolute;visibility:visible;mso-wrap-style:square" from="7638,1259" to="1078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" strokeweight="1.5pt">
                  <v:stroke endarrow="block"/>
                </v:line>
                <v:line id="Line 16807" o:spid="_x0000_s4734" style="position:absolute;visibility:visible;mso-wrap-style:square" from="29206,1259" to="3235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" strokeweight="1.5pt">
                  <v:stroke endarrow="block"/>
                </v:line>
                <v:line id="Line 16808" o:spid="_x0000_s4735" style="position:absolute;visibility:visible;mso-wrap-style:square" from="40068,1259" to="4322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" strokeweight="1.5pt">
                  <v:stroke endarrow="block"/>
                </v:line>
                <v:group id="Group 16809" o:spid="_x0000_s4736" style="position:absolute;left:54161;width:7561;height:4406"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">
                  <v:rect id="Rectangle 16810" o:spid="_x0000_s4737"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" strokecolor="#919191">
                    <v:shadow on="t" color="#cecece"/>
                    <v:textbox inset="1.0541mm,1.0541mm,2.10819mm,1.0541mm">
                      <w:txbxContent>
                        <w:p w14:paraId="55EFF750" w14:textId="77777777" w:rsidR="006D28B7" w:rsidRPr="00BA3275" w:rsidRDefault="006D28B7" w:rsidP="00BA3275">
                          <w:pPr>
                            <w:autoSpaceDE w:val="0"/>
                            <w:autoSpaceDN w:val="0"/>
                            <w:adjustRightInd w:val="0"/>
                            <w:spacing w:after="0" w:line="120" w:lineRule="exact"/>
                            <w:rPr>
                              <w:rFonts w:ascii="Arial Narrow" w:hAnsi="Arial Narrow"/>
                              <w:color w:val="000000"/>
                              <w:sz w:val="13"/>
                              <w:szCs w:val="16"/>
                            </w:rPr>
                          </w:pPr>
                          <w:r w:rsidRPr="00BA3275">
                            <w:rPr>
                              <w:rFonts w:ascii="Arial Narrow" w:hAnsi="Arial Narrow"/>
                              <w:color w:val="000000"/>
                              <w:sz w:val="13"/>
                              <w:szCs w:val="16"/>
                            </w:rPr>
                            <w:t xml:space="preserve">Issuer: </w:t>
                          </w:r>
                          <w:r w:rsidRPr="00BA3275">
                            <w:rPr>
                              <w:rFonts w:ascii="Arial Narrow" w:hAnsi="Arial Narrow"/>
                              <w:b/>
                              <w:bCs/>
                              <w:color w:val="000000"/>
                              <w:sz w:val="13"/>
                              <w:szCs w:val="16"/>
                            </w:rPr>
                            <w:t>PartnerCA</w:t>
                          </w:r>
                          <w:r w:rsidRPr="00BA3275">
                            <w:rPr>
                              <w:rFonts w:ascii="Arial Narrow" w:hAnsi="Arial Narrow"/>
                              <w:b/>
                              <w:bCs/>
                              <w:color w:val="000000"/>
                              <w:sz w:val="13"/>
                              <w:szCs w:val="16"/>
                            </w:rPr>
                            <w:br/>
                          </w:r>
                          <w:r w:rsidRPr="00BA3275">
                            <w:rPr>
                              <w:rFonts w:ascii="Arial Narrow" w:hAnsi="Arial Narrow"/>
                              <w:color w:val="000000"/>
                              <w:sz w:val="13"/>
                              <w:szCs w:val="16"/>
                            </w:rPr>
                            <w:t xml:space="preserve">Subject: </w:t>
                          </w:r>
                          <w:r w:rsidRPr="00BA3275">
                            <w:rPr>
                              <w:rFonts w:ascii="Arial Narrow" w:hAnsi="Arial Narrow"/>
                              <w:b/>
                              <w:bCs/>
                              <w:color w:val="000000"/>
                              <w:sz w:val="13"/>
                              <w:szCs w:val="16"/>
                            </w:rPr>
                            <w:t>PartnerCA</w:t>
                          </w:r>
                        </w:p>
                      </w:txbxContent>
                    </v:textbox>
                  </v:rect>
                  <v:group id="Group 16811" o:spid="_x0000_s4738"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">
                    <v:shape id="AutoShape 16812" o:spid="_x0000_s4739"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" adj="17843" fillcolor="#ffcba9" strokecolor="#c00">
                      <v:fill color2="#f60" focus="100%" type="gradient"/>
                    </v:shape>
                    <v:shape id="AutoShape 16813" o:spid="_x0000_s4740"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" fillcolor="#ffcba9" strokecolor="#c00">
                      <v:fill color2="#f60" focusposition=".5,.5" focussize="" focus="100%" type="gradientRadial"/>
                    </v:shape>
                    <v:oval id="Oval 16814" o:spid="_x0000_s4741"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" fillcolor="#fff8ea" strokecolor="#c00">
                      <v:fill color2="#fc6" focusposition=".5,.5" focussize="" focus="100%" type="gradientRadial"/>
                    </v:oval>
                  </v:group>
                </v:group>
                <v:line id="Line 16815" o:spid="_x0000_s4742" style="position:absolute;visibility:visible;mso-wrap-style:square" from="50909,1259" to="5406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" strokeweight="1.5pt">
                  <v:stroke endarrow="block"/>
                </v:line>
                <w10:wrap type="topAndBottom"/>
              </v:group>
            </w:pict>
          </mc:Fallback>
        </mc:AlternateContent>
      </w:r>
      <w:r w:rsidR="008C2780">
        <w:rPr>
          <w:noProof/>
        </w:rPr>
        <w:t>Finally, the</w:t>
      </w:r>
      <w:r w:rsidR="008C2780">
        <w:t xml:space="preserve"> certificate would chain to the PartnerCA trusted root for the computers in the Contoso Consulting organization</w:t>
      </w:r>
      <w:r w:rsidR="00835510">
        <w:t>.</w:t>
      </w:r>
    </w:p>
    <w:p w14:paraId="4CA31365" w14:textId="77777777" w:rsidR="00D8478F" w:rsidRDefault="00D8478F" w:rsidP="008C2780"/>
    <w:p w14:paraId="272BD54C" w14:textId="77777777" w:rsidR="008C2780" w:rsidRDefault="008C2780" w:rsidP="008C2780"/>
    <w:p w14:paraId="57A282A6" w14:textId="77777777" w:rsidR="006D2BA4" w:rsidRDefault="00B42203" w:rsidP="000F1C4E">
      <w:pPr>
        <w:pStyle w:val="Heading3"/>
      </w:pPr>
      <w:r>
        <w:br w:type="page"/>
      </w:r>
      <w:bookmarkStart w:id="62" w:name="_Toc33527641"/>
      <w:r w:rsidR="000F1C4E">
        <w:lastRenderedPageBreak/>
        <w:t xml:space="preserve">Using </w:t>
      </w:r>
      <w:r w:rsidR="006D2BA4">
        <w:t>Name Constraints</w:t>
      </w:r>
      <w:r w:rsidR="000F1C4E">
        <w:t xml:space="preserve"> with Bridge CAs</w:t>
      </w:r>
      <w:bookmarkEnd w:id="62"/>
    </w:p>
    <w:p w14:paraId="107B036F" w14:textId="77777777" w:rsidR="006D2BA4" w:rsidRDefault="006D2BA4" w:rsidP="00894B43">
      <w:r>
        <w:t>To prevent CAs in the other organization from creating certificates with subject names from your organization’s namespace, name constraints should be created to exclude your namespace from certificates trusted through the BridgeCA.</w:t>
      </w:r>
    </w:p>
    <w:p w14:paraId="5A3F66BB" w14:textId="77777777" w:rsidR="006D2BA4" w:rsidRDefault="006D2BA4" w:rsidP="00894B43">
      <w:r>
        <w:t xml:space="preserve">For example, for the </w:t>
      </w:r>
      <w:r w:rsidR="00883780">
        <w:t>c</w:t>
      </w:r>
      <w:r w:rsidR="00292001">
        <w:t>ross</w:t>
      </w:r>
      <w:r w:rsidR="00883780">
        <w:t>-c</w:t>
      </w:r>
      <w:r w:rsidR="00292001">
        <w:t xml:space="preserve">ertification authority certificate issued to </w:t>
      </w:r>
      <w:r w:rsidR="000F1C4E">
        <w:t xml:space="preserve">BridgeCA </w:t>
      </w:r>
      <w:r w:rsidR="00292001">
        <w:t xml:space="preserve">from the </w:t>
      </w:r>
      <w:r w:rsidR="000F1C4E">
        <w:t>CorpCA</w:t>
      </w:r>
      <w:r w:rsidR="00292001">
        <w:t xml:space="preserve">, the following name constraints could be added to the </w:t>
      </w:r>
      <w:r w:rsidR="002C0BD1">
        <w:t>Policy.inf</w:t>
      </w:r>
      <w:r w:rsidR="00292001">
        <w:t xml:space="preserve"> file at the </w:t>
      </w:r>
      <w:r w:rsidR="005152AB">
        <w:t>CorpCA</w:t>
      </w:r>
      <w:r w:rsidR="00292001">
        <w:t>:</w:t>
      </w:r>
    </w:p>
    <w:p w14:paraId="4D54F09F" w14:textId="77777777" w:rsidR="00292001" w:rsidRDefault="00292001" w:rsidP="00292001">
      <w:pPr>
        <w:pStyle w:val="Code"/>
      </w:pPr>
      <w:r>
        <w:t>[NameConstraintsExtension]</w:t>
      </w:r>
    </w:p>
    <w:p w14:paraId="4E9FD1B0" w14:textId="77777777" w:rsidR="00292001" w:rsidRDefault="00292001" w:rsidP="00292001">
      <w:pPr>
        <w:pStyle w:val="Code"/>
      </w:pPr>
      <w:r>
        <w:t>Include = NameConstraintsPermitted</w:t>
      </w:r>
    </w:p>
    <w:p w14:paraId="643C232E" w14:textId="77777777" w:rsidR="00292001" w:rsidRDefault="00292001" w:rsidP="00292001">
      <w:pPr>
        <w:pStyle w:val="Code"/>
      </w:pPr>
      <w:r>
        <w:t>Exclude = NameConstraintsExcluded</w:t>
      </w:r>
    </w:p>
    <w:p w14:paraId="721E782B" w14:textId="77777777" w:rsidR="00292001" w:rsidRDefault="00292001" w:rsidP="00292001">
      <w:pPr>
        <w:pStyle w:val="Code"/>
      </w:pPr>
      <w:r>
        <w:t>Critical = TrUe</w:t>
      </w:r>
    </w:p>
    <w:p w14:paraId="15F50F5F" w14:textId="77777777" w:rsidR="00292001" w:rsidRDefault="00292001" w:rsidP="00292001">
      <w:pPr>
        <w:pStyle w:val="Code"/>
      </w:pPr>
    </w:p>
    <w:p w14:paraId="755B6BD3" w14:textId="77777777" w:rsidR="00292001" w:rsidRDefault="00292001" w:rsidP="00292001">
      <w:pPr>
        <w:pStyle w:val="Code"/>
      </w:pPr>
      <w:r>
        <w:t>[NameConstraintsPermitted]</w:t>
      </w:r>
    </w:p>
    <w:p w14:paraId="4F448652" w14:textId="77777777" w:rsidR="00292001" w:rsidRDefault="00292001" w:rsidP="00292001">
      <w:pPr>
        <w:pStyle w:val="Code"/>
      </w:pPr>
      <w:r>
        <w:t>DNS = ""</w:t>
      </w:r>
    </w:p>
    <w:p w14:paraId="12E1DD9F" w14:textId="77777777" w:rsidR="00292001" w:rsidRDefault="00292001" w:rsidP="00292001">
      <w:pPr>
        <w:pStyle w:val="Code"/>
      </w:pPr>
      <w:r>
        <w:t>email=""</w:t>
      </w:r>
    </w:p>
    <w:p w14:paraId="7DFFCA77" w14:textId="77777777" w:rsidR="00292001" w:rsidRDefault="00292001" w:rsidP="00292001">
      <w:pPr>
        <w:pStyle w:val="Code"/>
      </w:pPr>
      <w:r>
        <w:t>UPN=""</w:t>
      </w:r>
    </w:p>
    <w:p w14:paraId="59072FCA" w14:textId="77777777" w:rsidR="00292001" w:rsidRDefault="00292001" w:rsidP="00292001">
      <w:pPr>
        <w:pStyle w:val="Code"/>
      </w:pPr>
    </w:p>
    <w:p w14:paraId="03C13C44" w14:textId="77777777" w:rsidR="00292001" w:rsidRDefault="00292001" w:rsidP="00292001">
      <w:pPr>
        <w:pStyle w:val="Code"/>
      </w:pPr>
      <w:r>
        <w:t xml:space="preserve"> [NameConstraintsExcluded]</w:t>
      </w:r>
    </w:p>
    <w:p w14:paraId="2731B50D" w14:textId="77777777" w:rsidR="00292001" w:rsidRDefault="00292001" w:rsidP="00292001">
      <w:pPr>
        <w:pStyle w:val="Code"/>
      </w:pPr>
      <w:r>
        <w:t>DNS = .northwindtraders.com</w:t>
      </w:r>
    </w:p>
    <w:p w14:paraId="38FB7DFA" w14:textId="77777777" w:rsidR="00292001" w:rsidRDefault="00292001" w:rsidP="00292001">
      <w:pPr>
        <w:pStyle w:val="Code"/>
      </w:pPr>
      <w:r>
        <w:t>email = @northwindtraders.com</w:t>
      </w:r>
    </w:p>
    <w:p w14:paraId="231CB9E3" w14:textId="77777777" w:rsidR="00292001" w:rsidRPr="00292001" w:rsidRDefault="00292001" w:rsidP="00292001">
      <w:pPr>
        <w:pStyle w:val="Code"/>
        <w:rPr>
          <w:lang w:val="sv-SE"/>
        </w:rPr>
      </w:pPr>
      <w:r w:rsidRPr="00292001">
        <w:rPr>
          <w:lang w:val="sv-SE"/>
        </w:rPr>
        <w:t>UPN = .northwindtraders.com</w:t>
      </w:r>
    </w:p>
    <w:p w14:paraId="2013F9AE" w14:textId="77777777" w:rsidR="00292001" w:rsidRPr="00292001" w:rsidRDefault="00292001" w:rsidP="00292001">
      <w:pPr>
        <w:pStyle w:val="Code"/>
        <w:rPr>
          <w:lang w:val="sv-SE"/>
        </w:rPr>
      </w:pPr>
      <w:r w:rsidRPr="00292001">
        <w:rPr>
          <w:lang w:val="sv-SE"/>
        </w:rPr>
        <w:t>UPN = @northwindtraders.com</w:t>
      </w:r>
    </w:p>
    <w:p w14:paraId="395E553D" w14:textId="77777777" w:rsidR="00292001" w:rsidRDefault="00292001" w:rsidP="00292001">
      <w:pPr>
        <w:pStyle w:val="Code"/>
      </w:pPr>
      <w:r>
        <w:t>DIRECTORYNAME = "DC=</w:t>
      </w:r>
      <w:smartTag w:uri="urn:schemas-microsoft-com:office:smarttags" w:element="place">
        <w:smartTag w:uri="urn:schemas-microsoft-com:office:smarttags" w:element="City">
          <w:r>
            <w:t>Northwindtraders</w:t>
          </w:r>
        </w:smartTag>
        <w:r>
          <w:t>,</w:t>
        </w:r>
        <w:smartTag w:uri="urn:schemas-microsoft-com:office:smarttags" w:element="State">
          <w:r>
            <w:t>DC</w:t>
          </w:r>
        </w:smartTag>
      </w:smartTag>
      <w:r>
        <w:t>=com"</w:t>
      </w:r>
    </w:p>
    <w:p w14:paraId="72F8D482" w14:textId="77777777" w:rsidR="005152AB" w:rsidRPr="00894B43" w:rsidRDefault="005152AB" w:rsidP="00292001">
      <w:pPr>
        <w:pStyle w:val="Code"/>
      </w:pPr>
    </w:p>
    <w:p w14:paraId="4EFD66C7" w14:textId="77777777" w:rsidR="0077056C" w:rsidRDefault="005152AB" w:rsidP="005152AB">
      <w:r>
        <w:t>These name constraints will ensure that</w:t>
      </w:r>
      <w:r w:rsidR="00583232">
        <w:t xml:space="preserve"> all namespaces except the NorthwindTraders namespace will be permitted.</w:t>
      </w:r>
    </w:p>
    <w:p w14:paraId="6A5CBB54" w14:textId="77777777" w:rsidR="00292001" w:rsidRDefault="00292001" w:rsidP="00292001">
      <w:r>
        <w:rPr>
          <w:b/>
        </w:rPr>
        <w:t>Note</w:t>
      </w:r>
      <w:r>
        <w:t xml:space="preserve">  Additional name constraints could be defined for NameConstraintsPermitted to restrict what specific namespaces are allowed into the organization through the BridgeCA</w:t>
      </w:r>
      <w:r w:rsidR="00231F2E">
        <w:t>.</w:t>
      </w:r>
    </w:p>
    <w:p w14:paraId="028B79F5" w14:textId="77777777" w:rsidR="00292001" w:rsidRDefault="00B42203" w:rsidP="00B42203">
      <w:pPr>
        <w:pStyle w:val="Heading3"/>
      </w:pPr>
      <w:bookmarkStart w:id="63" w:name="_Toc33527642"/>
      <w:r>
        <w:t>Policy Constraints and Policy Constraint Mapping</w:t>
      </w:r>
      <w:bookmarkEnd w:id="63"/>
    </w:p>
    <w:p w14:paraId="3BD269D2" w14:textId="77777777" w:rsidR="00B42203" w:rsidRDefault="00B42203" w:rsidP="00292001">
      <w:r>
        <w:t xml:space="preserve">The qualified subordination between the organizations may also require specific policy constraints to exist for trusted certificates. If a specified policy constraint is not included in a certificate, the </w:t>
      </w:r>
      <w:r w:rsidR="000623AE">
        <w:t>application</w:t>
      </w:r>
      <w:r>
        <w:t xml:space="preserve"> should not select the chain including that certificate.</w:t>
      </w:r>
    </w:p>
    <w:p w14:paraId="12327184" w14:textId="77777777" w:rsidR="00B42203" w:rsidRDefault="00B42203" w:rsidP="00292001">
      <w:r>
        <w:t xml:space="preserve">The problem with policy constraints is that for each CA hierarchy, the policy constraint may have a different name and it will have a different object identifier (OID). To make the policy constraints interoperate between the CA hierarchies, the policy constraints must be defined and mapped in the </w:t>
      </w:r>
      <w:r w:rsidR="002C0BD1">
        <w:t>Policy.inf</w:t>
      </w:r>
      <w:r>
        <w:t xml:space="preserve"> file.</w:t>
      </w:r>
    </w:p>
    <w:p w14:paraId="34397F5D" w14:textId="77777777" w:rsidR="00B42203" w:rsidRDefault="0019295D" w:rsidP="00292001">
      <w:r>
        <w:t xml:space="preserve">For example, if the BridgeCA will function to only allow Low and Medium Assurance certificates to be passed between the organizations, the policy constraints must be defined </w:t>
      </w:r>
      <w:r w:rsidR="000623AE">
        <w:t xml:space="preserve">in </w:t>
      </w:r>
      <w:r>
        <w:t xml:space="preserve">each </w:t>
      </w:r>
      <w:r w:rsidR="000623AE">
        <w:t>cross</w:t>
      </w:r>
      <w:r w:rsidR="00883780">
        <w:t>-</w:t>
      </w:r>
      <w:r w:rsidR="000623AE">
        <w:t xml:space="preserve">certification certificate issued between </w:t>
      </w:r>
      <w:r>
        <w:t>CAs.</w:t>
      </w:r>
    </w:p>
    <w:p w14:paraId="1CD7E549" w14:textId="77777777" w:rsidR="0019295D" w:rsidRDefault="0019295D" w:rsidP="00292001">
      <w:r>
        <w:t xml:space="preserve">For the </w:t>
      </w:r>
      <w:r w:rsidR="00883780">
        <w:t>c</w:t>
      </w:r>
      <w:r>
        <w:t>ross</w:t>
      </w:r>
      <w:r w:rsidR="00883780">
        <w:t>-c</w:t>
      </w:r>
      <w:r>
        <w:t xml:space="preserve">ertification </w:t>
      </w:r>
      <w:r w:rsidR="00883780">
        <w:t>a</w:t>
      </w:r>
      <w:r>
        <w:t xml:space="preserve">uthority certificate issued to CorpCA by the BridgeCA, the </w:t>
      </w:r>
      <w:r w:rsidR="002C0BD1">
        <w:t>Policy.inf</w:t>
      </w:r>
      <w:r>
        <w:t xml:space="preserve"> file must contain the following lines to define the medium and low assurance OIDs. These OIDs may be obtained from the Certificate Templates console</w:t>
      </w:r>
      <w:r w:rsidR="00792AC3">
        <w:t xml:space="preserve"> or </w:t>
      </w:r>
      <w:r>
        <w:t>from the IANA</w:t>
      </w:r>
      <w:r w:rsidR="00792AC3">
        <w:t>:</w:t>
      </w:r>
    </w:p>
    <w:p w14:paraId="2183D479" w14:textId="77777777" w:rsidR="0019295D" w:rsidRDefault="0019295D" w:rsidP="0019295D">
      <w:pPr>
        <w:pStyle w:val="Code"/>
      </w:pPr>
      <w:r>
        <w:t>[PolicyStatementExtension]</w:t>
      </w:r>
    </w:p>
    <w:p w14:paraId="597AED36" w14:textId="77777777" w:rsidR="0019295D" w:rsidRDefault="0019295D" w:rsidP="0019295D">
      <w:pPr>
        <w:pStyle w:val="Code"/>
      </w:pPr>
      <w:r>
        <w:t>Policies = MediumAssurance, LowAssurance</w:t>
      </w:r>
    </w:p>
    <w:p w14:paraId="5BEB26DA" w14:textId="77777777" w:rsidR="0019295D" w:rsidRDefault="0019295D" w:rsidP="0019295D">
      <w:pPr>
        <w:pStyle w:val="Code"/>
      </w:pPr>
      <w:r>
        <w:t>CRITICAL = FALSE</w:t>
      </w:r>
    </w:p>
    <w:p w14:paraId="673E6B29" w14:textId="77777777" w:rsidR="0019295D" w:rsidRDefault="0019295D" w:rsidP="0019295D">
      <w:pPr>
        <w:pStyle w:val="Code"/>
      </w:pPr>
    </w:p>
    <w:p w14:paraId="60A1E84C" w14:textId="77777777" w:rsidR="0019295D" w:rsidRDefault="0019295D" w:rsidP="0019295D">
      <w:pPr>
        <w:pStyle w:val="Code"/>
      </w:pPr>
      <w:r>
        <w:t>[MediumAssurance]</w:t>
      </w:r>
    </w:p>
    <w:p w14:paraId="3E5994BC" w14:textId="77777777" w:rsidR="0019295D" w:rsidRDefault="0019295D" w:rsidP="0019295D">
      <w:pPr>
        <w:pStyle w:val="Code"/>
      </w:pPr>
      <w:r>
        <w:t>OID = 1.3.6.1.4.1.311.21.8.1608391590.1259233725.355412102.3300744578.1.401</w:t>
      </w:r>
    </w:p>
    <w:p w14:paraId="0DABC412" w14:textId="77777777" w:rsidR="0019295D" w:rsidRDefault="0019295D" w:rsidP="0019295D">
      <w:pPr>
        <w:pStyle w:val="Code"/>
      </w:pPr>
    </w:p>
    <w:p w14:paraId="118D9CDE" w14:textId="77777777" w:rsidR="0019295D" w:rsidRDefault="0019295D" w:rsidP="0019295D">
      <w:pPr>
        <w:pStyle w:val="Code"/>
      </w:pPr>
      <w:r>
        <w:t>[LowAssurance]</w:t>
      </w:r>
    </w:p>
    <w:p w14:paraId="00C79837" w14:textId="77777777" w:rsidR="0019295D" w:rsidRDefault="0019295D" w:rsidP="0019295D">
      <w:pPr>
        <w:pStyle w:val="Code"/>
      </w:pPr>
      <w:r>
        <w:t>OID = 1.3.6.1.4.1.311.21.8.1608391590.1259233725.355412102.3300744578.1.400</w:t>
      </w:r>
    </w:p>
    <w:p w14:paraId="042725DD" w14:textId="77777777" w:rsidR="0019295D" w:rsidRDefault="0019295D" w:rsidP="0019295D">
      <w:pPr>
        <w:pStyle w:val="Code"/>
      </w:pPr>
    </w:p>
    <w:p w14:paraId="6CE44562" w14:textId="77777777" w:rsidR="0019295D" w:rsidRDefault="0019295D" w:rsidP="0019295D">
      <w:r>
        <w:t xml:space="preserve">In addition to defining the OIDs for its CA hierarchy, the </w:t>
      </w:r>
      <w:r w:rsidR="002C0BD1">
        <w:t>Policy.inf</w:t>
      </w:r>
      <w:r>
        <w:t xml:space="preserve"> </w:t>
      </w:r>
      <w:r w:rsidR="00617C7E">
        <w:t xml:space="preserve">file </w:t>
      </w:r>
      <w:r>
        <w:t xml:space="preserve">must also map the Medium and Low Assurance OIDS to the OIDS used at the BridgeCA. This is accomplished through the [PolicyMappingsExtension] section of the </w:t>
      </w:r>
      <w:r w:rsidR="002C0BD1">
        <w:t>Policy.inf</w:t>
      </w:r>
      <w:r>
        <w:t xml:space="preserve"> file:</w:t>
      </w:r>
    </w:p>
    <w:p w14:paraId="0C46AB7C" w14:textId="77777777" w:rsidR="0019295D" w:rsidRDefault="0019295D" w:rsidP="0019295D">
      <w:pPr>
        <w:pStyle w:val="Code"/>
      </w:pPr>
      <w:r>
        <w:t>[PolicyMappingsExtension]</w:t>
      </w:r>
    </w:p>
    <w:p w14:paraId="0E2D7769" w14:textId="77777777" w:rsidR="0019295D" w:rsidRDefault="0019295D" w:rsidP="0019295D">
      <w:pPr>
        <w:pStyle w:val="Code"/>
      </w:pPr>
    </w:p>
    <w:p w14:paraId="014AB5F0" w14:textId="77777777" w:rsidR="0019295D" w:rsidRDefault="0019295D" w:rsidP="0019295D">
      <w:pPr>
        <w:pStyle w:val="Code"/>
      </w:pPr>
      <w:r>
        <w:t>1.3.6.1.4.1.311.21.8.1608391590.1259233725.355412102.3300744578.1.401 = 1.3.6.1.4.1.311.21.8.2812900009.1258984576.2698790533.44255976.1990074901.2398624335</w:t>
      </w:r>
    </w:p>
    <w:p w14:paraId="2A3273E8" w14:textId="77777777" w:rsidR="0019295D" w:rsidRDefault="0019295D" w:rsidP="0019295D">
      <w:pPr>
        <w:pStyle w:val="Code"/>
      </w:pPr>
    </w:p>
    <w:p w14:paraId="6C955C34" w14:textId="77777777" w:rsidR="0019295D" w:rsidRDefault="0019295D" w:rsidP="0019295D">
      <w:pPr>
        <w:pStyle w:val="Code"/>
      </w:pPr>
      <w:r>
        <w:t>1.3.6.1.4.1.311.21.8.1608391590.1259233725.355412102.3300744578.1.400 = 1.3.6.1.4.1.311.21.8.2812900009.1258984576.2698790533.44255976.572751058.2135922791</w:t>
      </w:r>
    </w:p>
    <w:p w14:paraId="38FF22D3" w14:textId="77777777" w:rsidR="0019295D" w:rsidRDefault="0019295D" w:rsidP="0019295D">
      <w:pPr>
        <w:pStyle w:val="Code"/>
      </w:pPr>
    </w:p>
    <w:p w14:paraId="2EE7D87D" w14:textId="77777777" w:rsidR="0019295D" w:rsidRDefault="0019295D" w:rsidP="0019295D">
      <w:pPr>
        <w:pStyle w:val="Code"/>
      </w:pPr>
      <w:r>
        <w:t>critical = yEs</w:t>
      </w:r>
    </w:p>
    <w:p w14:paraId="0F68F31A" w14:textId="77777777" w:rsidR="0019295D" w:rsidRDefault="0019295D" w:rsidP="0019295D">
      <w:pPr>
        <w:pStyle w:val="Code"/>
      </w:pPr>
    </w:p>
    <w:p w14:paraId="4842EF0E" w14:textId="77777777" w:rsidR="0019295D" w:rsidRDefault="0019295D" w:rsidP="0019295D">
      <w:r>
        <w:t xml:space="preserve">This section maps the OID ID for medium assurance to an object ID defined at the BridgeCA. The OID does not have to be for the MediumAssurance policy constraint. In fact, it can be for a user-defined policy </w:t>
      </w:r>
      <w:r w:rsidR="00B80646">
        <w:t>OID</w:t>
      </w:r>
      <w:r>
        <w:t xml:space="preserve">, as the </w:t>
      </w:r>
      <w:r w:rsidR="00402A2F">
        <w:t xml:space="preserve">previous </w:t>
      </w:r>
      <w:r>
        <w:t>example shows.</w:t>
      </w:r>
    </w:p>
    <w:p w14:paraId="4AD9D848" w14:textId="77777777" w:rsidR="0019295D" w:rsidRDefault="002E03F4" w:rsidP="0019295D">
      <w:r>
        <w:t xml:space="preserve">To complete the policy mappings, the following lines must be included in the </w:t>
      </w:r>
      <w:r w:rsidR="002C0BD1">
        <w:t>Policy.inf</w:t>
      </w:r>
      <w:r>
        <w:t xml:space="preserve"> file used by the BridgeCA to receive a </w:t>
      </w:r>
      <w:r w:rsidR="00883780">
        <w:t>c</w:t>
      </w:r>
      <w:r>
        <w:t>ross</w:t>
      </w:r>
      <w:r w:rsidR="00883780">
        <w:t>-c</w:t>
      </w:r>
      <w:r>
        <w:t xml:space="preserve">ertification </w:t>
      </w:r>
      <w:r w:rsidR="00883780">
        <w:t>a</w:t>
      </w:r>
      <w:r>
        <w:t>uthority certificate from the IssuingCA:</w:t>
      </w:r>
    </w:p>
    <w:p w14:paraId="224B2716" w14:textId="77777777" w:rsidR="002E03F4" w:rsidRDefault="002E03F4" w:rsidP="002E03F4">
      <w:pPr>
        <w:pStyle w:val="Code"/>
      </w:pPr>
      <w:r>
        <w:t>[PolicyStatementExtension]</w:t>
      </w:r>
    </w:p>
    <w:p w14:paraId="3827442B" w14:textId="77777777" w:rsidR="002E03F4" w:rsidRDefault="002E03F4" w:rsidP="002E03F4">
      <w:pPr>
        <w:pStyle w:val="Code"/>
      </w:pPr>
      <w:r>
        <w:t>Policies = SecLevel1, SecLevel2</w:t>
      </w:r>
    </w:p>
    <w:p w14:paraId="556F02E8" w14:textId="77777777" w:rsidR="002E03F4" w:rsidRDefault="002E03F4" w:rsidP="002E03F4">
      <w:pPr>
        <w:pStyle w:val="Code"/>
      </w:pPr>
      <w:r>
        <w:t>CRITICAL = FALSE</w:t>
      </w:r>
    </w:p>
    <w:p w14:paraId="1ECF5D98" w14:textId="77777777" w:rsidR="002E03F4" w:rsidRDefault="002E03F4" w:rsidP="002E03F4">
      <w:pPr>
        <w:pStyle w:val="Code"/>
      </w:pPr>
    </w:p>
    <w:p w14:paraId="1446457F" w14:textId="77777777" w:rsidR="002E03F4" w:rsidRDefault="002E03F4" w:rsidP="002E03F4">
      <w:pPr>
        <w:pStyle w:val="Code"/>
      </w:pPr>
      <w:r>
        <w:t>[SecLevel1]</w:t>
      </w:r>
    </w:p>
    <w:p w14:paraId="66E4D23B" w14:textId="77777777" w:rsidR="002E03F4" w:rsidRDefault="00B80646" w:rsidP="002E03F4">
      <w:pPr>
        <w:pStyle w:val="Code"/>
      </w:pPr>
      <w:r>
        <w:t xml:space="preserve">OID = </w:t>
      </w:r>
      <w:r w:rsidR="002E03F4">
        <w:t>1.3.6.1.4.1.311.21.8.2812900009.1258984576.2698790533.44255976.1990074901.239862433</w:t>
      </w:r>
    </w:p>
    <w:p w14:paraId="73620B01" w14:textId="77777777" w:rsidR="002E03F4" w:rsidRDefault="002E03F4" w:rsidP="002E03F4">
      <w:pPr>
        <w:pStyle w:val="Code"/>
      </w:pPr>
    </w:p>
    <w:p w14:paraId="134D22F2" w14:textId="77777777" w:rsidR="002E03F4" w:rsidRDefault="002E03F4" w:rsidP="002E03F4">
      <w:pPr>
        <w:pStyle w:val="Code"/>
      </w:pPr>
      <w:r>
        <w:t>[SecLevel2]</w:t>
      </w:r>
    </w:p>
    <w:p w14:paraId="114261E1" w14:textId="77777777" w:rsidR="002E03F4" w:rsidRDefault="002E03F4" w:rsidP="002E03F4">
      <w:pPr>
        <w:pStyle w:val="Code"/>
      </w:pPr>
      <w:r>
        <w:t>OID = 1.3.6.1.4.1.311.21.8.2812900009.1258984576.2698790533.44255976.572751058.2135922791</w:t>
      </w:r>
    </w:p>
    <w:p w14:paraId="3AB19E8D" w14:textId="77777777" w:rsidR="002E03F4" w:rsidRDefault="002E03F4" w:rsidP="002E03F4">
      <w:pPr>
        <w:pStyle w:val="Code"/>
      </w:pPr>
    </w:p>
    <w:p w14:paraId="4B1C4856" w14:textId="77777777" w:rsidR="002E03F4" w:rsidRDefault="002E03F4" w:rsidP="002E03F4">
      <w:pPr>
        <w:pStyle w:val="Code"/>
      </w:pPr>
      <w:r>
        <w:t>[PolicyMappingsExtension]</w:t>
      </w:r>
    </w:p>
    <w:p w14:paraId="170FDF2A" w14:textId="77777777" w:rsidR="002E03F4" w:rsidRDefault="002E03F4" w:rsidP="002E03F4">
      <w:pPr>
        <w:pStyle w:val="Code"/>
      </w:pPr>
      <w:r>
        <w:t>1.3.6.1.4.1.311.21.8.2812900009.1258984576.2698790533.44255976.1990074901.239862433 = 1.3.6.1.4.1.311.21.8.1608391590.1259233725.355412102.3300744578.1.401</w:t>
      </w:r>
    </w:p>
    <w:p w14:paraId="56F11284" w14:textId="77777777" w:rsidR="002E03F4" w:rsidRDefault="002E03F4" w:rsidP="002E03F4">
      <w:pPr>
        <w:pStyle w:val="Code"/>
      </w:pPr>
    </w:p>
    <w:p w14:paraId="79603DFF" w14:textId="77777777" w:rsidR="002E03F4" w:rsidRDefault="002E03F4" w:rsidP="002E03F4">
      <w:pPr>
        <w:pStyle w:val="Code"/>
      </w:pPr>
      <w:r>
        <w:t>1.3.6.1.4.1.311.21.8.2812900009.1258984576.2698790533.44255976.572751058.2135922791 = 1.3.6.1.4.1.311.21.8.1608391590.1259233725.355412102.3300744578.1.400</w:t>
      </w:r>
    </w:p>
    <w:p w14:paraId="7C375CFD" w14:textId="77777777" w:rsidR="002E03F4" w:rsidRDefault="002E03F4" w:rsidP="002E03F4">
      <w:pPr>
        <w:pStyle w:val="Code"/>
      </w:pPr>
    </w:p>
    <w:p w14:paraId="72F751C4" w14:textId="77777777" w:rsidR="002E03F4" w:rsidRDefault="002E03F4" w:rsidP="002E03F4">
      <w:pPr>
        <w:pStyle w:val="Code"/>
      </w:pPr>
      <w:r>
        <w:t>critical = yEs</w:t>
      </w:r>
    </w:p>
    <w:p w14:paraId="1508AFC9" w14:textId="77777777" w:rsidR="002E03F4" w:rsidRDefault="002E03F4" w:rsidP="002E03F4">
      <w:pPr>
        <w:pStyle w:val="Code"/>
      </w:pPr>
    </w:p>
    <w:p w14:paraId="094C74EF" w14:textId="77777777" w:rsidR="000564D1" w:rsidRDefault="002E03F4" w:rsidP="002E03F4">
      <w:r>
        <w:t xml:space="preserve">As you can see, custom object identifiers were defined for the </w:t>
      </w:r>
      <w:r w:rsidR="00B80646">
        <w:t>policies</w:t>
      </w:r>
      <w:r>
        <w:t xml:space="preserve"> named SecLevel1 and SevLevel2. In the </w:t>
      </w:r>
      <w:r w:rsidRPr="002E03F4">
        <w:t>[PolicyMappingsExtension]</w:t>
      </w:r>
      <w:r>
        <w:t xml:space="preserve"> section, the same OIDs are mapped with the order reversed from the </w:t>
      </w:r>
      <w:r w:rsidR="002C0BD1">
        <w:t>Policy.inf</w:t>
      </w:r>
      <w:r>
        <w:t xml:space="preserve"> file used by the CorpCA to receive a </w:t>
      </w:r>
      <w:r w:rsidR="00883780">
        <w:t>c</w:t>
      </w:r>
      <w:r>
        <w:t>ross</w:t>
      </w:r>
      <w:r w:rsidR="00883780">
        <w:t>-c</w:t>
      </w:r>
      <w:r>
        <w:t xml:space="preserve">ertification </w:t>
      </w:r>
      <w:r w:rsidR="00883780">
        <w:t>a</w:t>
      </w:r>
      <w:r>
        <w:t>uthority certificate from the BridgeCA.</w:t>
      </w:r>
    </w:p>
    <w:p w14:paraId="552EB02B" w14:textId="1D16135F" w:rsidR="000564D1" w:rsidRDefault="000564D1" w:rsidP="002E03F4">
      <w:r>
        <w:br w:type="page"/>
      </w:r>
      <w:r w:rsidR="00805614">
        <w:rPr>
          <w:noProof/>
        </w:rPr>
        <w:lastRenderedPageBreak/>
        <mc:AlternateContent>
          <mc:Choice Requires="wpc">
            <w:drawing>
              <wp:anchor distT="0" distB="0" distL="114300" distR="114300" simplePos="0" relativeHeight="251702784" behindDoc="0" locked="0" layoutInCell="1" allowOverlap="1" wp14:anchorId="723A0F2B" wp14:editId="3F683DC2">
                <wp:simplePos x="0" y="0"/>
                <wp:positionH relativeFrom="column">
                  <wp:posOffset>5080</wp:posOffset>
                </wp:positionH>
                <wp:positionV relativeFrom="paragraph">
                  <wp:posOffset>321310</wp:posOffset>
                </wp:positionV>
                <wp:extent cx="6172200" cy="3987165"/>
                <wp:effectExtent l="0" t="0" r="0" b="0"/>
                <wp:wrapTopAndBottom/>
                <wp:docPr id="16897" name="Canvas 16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16820"/>
                        <wps:cNvCnPr>
                          <a:cxnSpLocks noChangeShapeType="1"/>
                        </wps:cNvCnPr>
                        <wps:spPr bwMode="auto">
                          <a:xfrm>
                            <a:off x="2239010" y="2621915"/>
                            <a:ext cx="0" cy="764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 name="Line 16821"/>
                        <wps:cNvCnPr>
                          <a:cxnSpLocks noChangeShapeType="1"/>
                        </wps:cNvCnPr>
                        <wps:spPr bwMode="auto">
                          <a:xfrm flipH="1">
                            <a:off x="1419860" y="3386455"/>
                            <a:ext cx="8191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4" name="Group 16822"/>
                        <wpg:cNvGrpSpPr>
                          <a:grpSpLocks/>
                        </wpg:cNvGrpSpPr>
                        <wpg:grpSpPr bwMode="auto">
                          <a:xfrm flipH="1">
                            <a:off x="4041775" y="2567305"/>
                            <a:ext cx="819785" cy="764540"/>
                            <a:chOff x="1392" y="2448"/>
                            <a:chExt cx="720" cy="672"/>
                          </a:xfrm>
                        </wpg:grpSpPr>
                        <wps:wsp>
                          <wps:cNvPr id="5" name="Line 16823"/>
                          <wps:cNvCnPr>
                            <a:cxnSpLocks noChangeShapeType="1"/>
                          </wps:cNvCnPr>
                          <wps:spPr bwMode="auto">
                            <a:xfrm>
                              <a:off x="2112" y="2448"/>
                              <a:ext cx="0"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 name="Line 16824"/>
                          <wps:cNvCnPr>
                            <a:cxnSpLocks noChangeShapeType="1"/>
                          </wps:cNvCnPr>
                          <wps:spPr bwMode="auto">
                            <a:xfrm flipH="1">
                              <a:off x="1392" y="3120"/>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wgp>
                        <wpg:cNvPr id="7" name="Group 16825"/>
                        <wpg:cNvGrpSpPr>
                          <a:grpSpLocks/>
                        </wpg:cNvGrpSpPr>
                        <wpg:grpSpPr bwMode="auto">
                          <a:xfrm>
                            <a:off x="1802130" y="1392555"/>
                            <a:ext cx="727710" cy="1322705"/>
                            <a:chOff x="528" y="887"/>
                            <a:chExt cx="844" cy="1363"/>
                          </a:xfrm>
                        </wpg:grpSpPr>
                        <wps:wsp>
                          <wps:cNvPr id="8" name="Freeform 16826"/>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Freeform 16827"/>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Freeform 16828"/>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Freeform 16829"/>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Line 16830"/>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Oval 16831"/>
                          <wps:cNvSpPr>
                            <a:spLocks noChangeArrowheads="1"/>
                          </wps:cNvSpPr>
                          <wps:spPr bwMode="auto">
                            <a:xfrm>
                              <a:off x="571" y="1141"/>
                              <a:ext cx="42" cy="24"/>
                            </a:xfrm>
                            <a:prstGeom prst="ellipse">
                              <a:avLst/>
                            </a:prstGeom>
                            <a:solidFill>
                              <a:srgbClr val="333399"/>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 name="Line 16832"/>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6833"/>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6834"/>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6835"/>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18" name="Freeform 16836"/>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Freeform 16837"/>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Freeform 16838"/>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Line 16839"/>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6840"/>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6841"/>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Freeform 16842"/>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Line 16843"/>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Freeform 16844"/>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Freeform 16845"/>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Freeform 16846"/>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Freeform 16847"/>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Freeform 16848"/>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Freeform 16849"/>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2272" name="Group 16850"/>
                        <wpg:cNvGrpSpPr>
                          <a:grpSpLocks/>
                        </wpg:cNvGrpSpPr>
                        <wpg:grpSpPr bwMode="auto">
                          <a:xfrm>
                            <a:off x="3604895" y="1392555"/>
                            <a:ext cx="727710" cy="1322705"/>
                            <a:chOff x="528" y="887"/>
                            <a:chExt cx="844" cy="1363"/>
                          </a:xfrm>
                        </wpg:grpSpPr>
                        <wps:wsp>
                          <wps:cNvPr id="2273" name="Freeform 16851"/>
                          <wps:cNvSpPr>
                            <a:spLocks/>
                          </wps:cNvSpPr>
                          <wps:spPr bwMode="auto">
                            <a:xfrm>
                              <a:off x="531" y="887"/>
                              <a:ext cx="840" cy="292"/>
                            </a:xfrm>
                            <a:custGeom>
                              <a:avLst/>
                              <a:gdLst>
                                <a:gd name="T0" fmla="*/ 0 w 1291"/>
                                <a:gd name="T1" fmla="*/ 307 h 449"/>
                                <a:gd name="T2" fmla="*/ 577 w 1291"/>
                                <a:gd name="T3" fmla="*/ 448 h 449"/>
                                <a:gd name="T4" fmla="*/ 1290 w 1291"/>
                                <a:gd name="T5" fmla="*/ 127 h 449"/>
                                <a:gd name="T6" fmla="*/ 727 w 1291"/>
                                <a:gd name="T7" fmla="*/ 0 h 449"/>
                                <a:gd name="T8" fmla="*/ 0 w 1291"/>
                                <a:gd name="T9" fmla="*/ 307 h 449"/>
                              </a:gdLst>
                              <a:ahLst/>
                              <a:cxnLst>
                                <a:cxn ang="0">
                                  <a:pos x="T0" y="T1"/>
                                </a:cxn>
                                <a:cxn ang="0">
                                  <a:pos x="T2" y="T3"/>
                                </a:cxn>
                                <a:cxn ang="0">
                                  <a:pos x="T4" y="T5"/>
                                </a:cxn>
                                <a:cxn ang="0">
                                  <a:pos x="T6" y="T7"/>
                                </a:cxn>
                                <a:cxn ang="0">
                                  <a:pos x="T8" y="T9"/>
                                </a:cxn>
                              </a:cxnLst>
                              <a:rect l="0" t="0" r="r" b="b"/>
                              <a:pathLst>
                                <a:path w="1291" h="449">
                                  <a:moveTo>
                                    <a:pt x="0" y="307"/>
                                  </a:moveTo>
                                  <a:lnTo>
                                    <a:pt x="577" y="448"/>
                                  </a:lnTo>
                                  <a:lnTo>
                                    <a:pt x="1290" y="127"/>
                                  </a:lnTo>
                                  <a:lnTo>
                                    <a:pt x="727" y="0"/>
                                  </a:lnTo>
                                  <a:lnTo>
                                    <a:pt x="0" y="307"/>
                                  </a:lnTo>
                                </a:path>
                              </a:pathLst>
                            </a:custGeom>
                            <a:solidFill>
                              <a:srgbClr val="FFFFFF"/>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4" name="Freeform 16852"/>
                          <wps:cNvSpPr>
                            <a:spLocks/>
                          </wps:cNvSpPr>
                          <wps:spPr bwMode="auto">
                            <a:xfrm>
                              <a:off x="544" y="1901"/>
                              <a:ext cx="815" cy="349"/>
                            </a:xfrm>
                            <a:custGeom>
                              <a:avLst/>
                              <a:gdLst>
                                <a:gd name="T0" fmla="*/ 0 w 1252"/>
                                <a:gd name="T1" fmla="*/ 292 h 536"/>
                                <a:gd name="T2" fmla="*/ 0 w 1252"/>
                                <a:gd name="T3" fmla="*/ 370 h 536"/>
                                <a:gd name="T4" fmla="*/ 567 w 1252"/>
                                <a:gd name="T5" fmla="*/ 535 h 536"/>
                                <a:gd name="T6" fmla="*/ 1251 w 1252"/>
                                <a:gd name="T7" fmla="*/ 92 h 536"/>
                                <a:gd name="T8" fmla="*/ 1251 w 1252"/>
                                <a:gd name="T9" fmla="*/ 0 h 536"/>
                              </a:gdLst>
                              <a:ahLst/>
                              <a:cxnLst>
                                <a:cxn ang="0">
                                  <a:pos x="T0" y="T1"/>
                                </a:cxn>
                                <a:cxn ang="0">
                                  <a:pos x="T2" y="T3"/>
                                </a:cxn>
                                <a:cxn ang="0">
                                  <a:pos x="T4" y="T5"/>
                                </a:cxn>
                                <a:cxn ang="0">
                                  <a:pos x="T6" y="T7"/>
                                </a:cxn>
                                <a:cxn ang="0">
                                  <a:pos x="T8" y="T9"/>
                                </a:cxn>
                              </a:cxnLst>
                              <a:rect l="0" t="0" r="r" b="b"/>
                              <a:pathLst>
                                <a:path w="1252" h="536">
                                  <a:moveTo>
                                    <a:pt x="0" y="292"/>
                                  </a:moveTo>
                                  <a:lnTo>
                                    <a:pt x="0" y="370"/>
                                  </a:lnTo>
                                  <a:lnTo>
                                    <a:pt x="567" y="535"/>
                                  </a:lnTo>
                                  <a:lnTo>
                                    <a:pt x="1251" y="92"/>
                                  </a:lnTo>
                                  <a:lnTo>
                                    <a:pt x="1251" y="0"/>
                                  </a:lnTo>
                                </a:path>
                              </a:pathLst>
                            </a:custGeom>
                            <a:solidFill>
                              <a:srgbClr val="969696"/>
                            </a:soli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5" name="Freeform 16853"/>
                          <wps:cNvSpPr>
                            <a:spLocks/>
                          </wps:cNvSpPr>
                          <wps:spPr bwMode="auto">
                            <a:xfrm>
                              <a:off x="898" y="968"/>
                              <a:ext cx="474" cy="1248"/>
                            </a:xfrm>
                            <a:custGeom>
                              <a:avLst/>
                              <a:gdLst>
                                <a:gd name="T0" fmla="*/ 0 w 729"/>
                                <a:gd name="T1" fmla="*/ 328 h 1916"/>
                                <a:gd name="T2" fmla="*/ 4 w 729"/>
                                <a:gd name="T3" fmla="*/ 1915 h 1916"/>
                                <a:gd name="T4" fmla="*/ 728 w 729"/>
                                <a:gd name="T5" fmla="*/ 1456 h 1916"/>
                                <a:gd name="T6" fmla="*/ 728 w 729"/>
                                <a:gd name="T7" fmla="*/ 0 h 1916"/>
                                <a:gd name="T8" fmla="*/ 0 w 729"/>
                                <a:gd name="T9" fmla="*/ 328 h 1916"/>
                              </a:gdLst>
                              <a:ahLst/>
                              <a:cxnLst>
                                <a:cxn ang="0">
                                  <a:pos x="T0" y="T1"/>
                                </a:cxn>
                                <a:cxn ang="0">
                                  <a:pos x="T2" y="T3"/>
                                </a:cxn>
                                <a:cxn ang="0">
                                  <a:pos x="T4" y="T5"/>
                                </a:cxn>
                                <a:cxn ang="0">
                                  <a:pos x="T6" y="T7"/>
                                </a:cxn>
                                <a:cxn ang="0">
                                  <a:pos x="T8" y="T9"/>
                                </a:cxn>
                              </a:cxnLst>
                              <a:rect l="0" t="0" r="r" b="b"/>
                              <a:pathLst>
                                <a:path w="729" h="1916">
                                  <a:moveTo>
                                    <a:pt x="0" y="328"/>
                                  </a:moveTo>
                                  <a:lnTo>
                                    <a:pt x="4" y="1915"/>
                                  </a:lnTo>
                                  <a:lnTo>
                                    <a:pt x="728" y="1456"/>
                                  </a:lnTo>
                                  <a:lnTo>
                                    <a:pt x="728" y="0"/>
                                  </a:lnTo>
                                  <a:lnTo>
                                    <a:pt x="0" y="328"/>
                                  </a:lnTo>
                                </a:path>
                              </a:pathLst>
                            </a:custGeom>
                            <a:gradFill rotWithShape="0">
                              <a:gsLst>
                                <a:gs pos="0">
                                  <a:srgbClr val="B2B2B2"/>
                                </a:gs>
                                <a:gs pos="100000">
                                  <a:srgbClr val="B2B2B2">
                                    <a:gamma/>
                                    <a:tint val="34118"/>
                                    <a:invGamma/>
                                  </a:srgbClr>
                                </a:gs>
                              </a:gsLst>
                              <a:path path="rect">
                                <a:fillToRect l="100000" t="100000"/>
                              </a:path>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6" name="Freeform 16854"/>
                          <wps:cNvSpPr>
                            <a:spLocks/>
                          </wps:cNvSpPr>
                          <wps:spPr bwMode="auto">
                            <a:xfrm>
                              <a:off x="528" y="1086"/>
                              <a:ext cx="375" cy="1124"/>
                            </a:xfrm>
                            <a:custGeom>
                              <a:avLst/>
                              <a:gdLst>
                                <a:gd name="T0" fmla="*/ 576 w 577"/>
                                <a:gd name="T1" fmla="*/ 140 h 1728"/>
                                <a:gd name="T2" fmla="*/ 576 w 577"/>
                                <a:gd name="T3" fmla="*/ 1727 h 1728"/>
                                <a:gd name="T4" fmla="*/ 0 w 577"/>
                                <a:gd name="T5" fmla="*/ 1568 h 1728"/>
                                <a:gd name="T6" fmla="*/ 0 w 577"/>
                                <a:gd name="T7" fmla="*/ 0 h 1728"/>
                                <a:gd name="T8" fmla="*/ 576 w 577"/>
                                <a:gd name="T9" fmla="*/ 140 h 1728"/>
                              </a:gdLst>
                              <a:ahLst/>
                              <a:cxnLst>
                                <a:cxn ang="0">
                                  <a:pos x="T0" y="T1"/>
                                </a:cxn>
                                <a:cxn ang="0">
                                  <a:pos x="T2" y="T3"/>
                                </a:cxn>
                                <a:cxn ang="0">
                                  <a:pos x="T4" y="T5"/>
                                </a:cxn>
                                <a:cxn ang="0">
                                  <a:pos x="T6" y="T7"/>
                                </a:cxn>
                                <a:cxn ang="0">
                                  <a:pos x="T8" y="T9"/>
                                </a:cxn>
                              </a:cxnLst>
                              <a:rect l="0" t="0" r="r" b="b"/>
                              <a:pathLst>
                                <a:path w="577" h="1728">
                                  <a:moveTo>
                                    <a:pt x="576" y="140"/>
                                  </a:moveTo>
                                  <a:lnTo>
                                    <a:pt x="576" y="1727"/>
                                  </a:lnTo>
                                  <a:lnTo>
                                    <a:pt x="0" y="1568"/>
                                  </a:lnTo>
                                  <a:lnTo>
                                    <a:pt x="0" y="0"/>
                                  </a:lnTo>
                                  <a:lnTo>
                                    <a:pt x="576" y="140"/>
                                  </a:lnTo>
                                </a:path>
                              </a:pathLst>
                            </a:custGeom>
                            <a:gradFill rotWithShape="0">
                              <a:gsLst>
                                <a:gs pos="0">
                                  <a:srgbClr val="B2B2B2">
                                    <a:gamma/>
                                    <a:tint val="23529"/>
                                    <a:invGamma/>
                                  </a:srgbClr>
                                </a:gs>
                                <a:gs pos="100000">
                                  <a:srgbClr val="B2B2B2"/>
                                </a:gs>
                              </a:gsLst>
                              <a:lin ang="5400000" scaled="1"/>
                            </a:gradFill>
                            <a:ln w="6350" cap="rnd"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7" name="Line 16855"/>
                          <wps:cNvCnPr>
                            <a:cxnSpLocks noChangeShapeType="1"/>
                          </wps:cNvCnPr>
                          <wps:spPr bwMode="auto">
                            <a:xfrm>
                              <a:off x="580" y="2032"/>
                              <a:ext cx="259" cy="6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8" name="Oval 16856"/>
                          <wps:cNvSpPr>
                            <a:spLocks noChangeArrowheads="1"/>
                          </wps:cNvSpPr>
                          <wps:spPr bwMode="auto">
                            <a:xfrm>
                              <a:off x="571" y="1141"/>
                              <a:ext cx="42" cy="24"/>
                            </a:xfrm>
                            <a:prstGeom prst="ellipse">
                              <a:avLst/>
                            </a:prstGeom>
                            <a:solidFill>
                              <a:srgbClr val="333399"/>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79" name="Line 16857"/>
                          <wps:cNvCnPr>
                            <a:cxnSpLocks noChangeShapeType="1"/>
                          </wps:cNvCnPr>
                          <wps:spPr bwMode="auto">
                            <a:xfrm>
                              <a:off x="580" y="1980"/>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6858"/>
                          <wps:cNvCnPr>
                            <a:cxnSpLocks noChangeShapeType="1"/>
                          </wps:cNvCnPr>
                          <wps:spPr bwMode="auto">
                            <a:xfrm>
                              <a:off x="580" y="1929"/>
                              <a:ext cx="259" cy="70"/>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16859"/>
                          <wps:cNvCnPr>
                            <a:cxnSpLocks noChangeShapeType="1"/>
                          </wps:cNvCnPr>
                          <wps:spPr bwMode="auto">
                            <a:xfrm>
                              <a:off x="580" y="1879"/>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16860"/>
                          <wps:cNvCnPr>
                            <a:cxnSpLocks noChangeShapeType="1"/>
                          </wps:cNvCnPr>
                          <wps:spPr bwMode="auto">
                            <a:xfrm>
                              <a:off x="580" y="1827"/>
                              <a:ext cx="259" cy="69"/>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A9A9A9"/>
                                    </a:outerShdw>
                                  </a:effectLst>
                                </a14:hiddenEffects>
                              </a:ext>
                            </a:extLst>
                          </wps:spPr>
                          <wps:bodyPr/>
                        </wps:wsp>
                        <wps:wsp>
                          <wps:cNvPr id="2289" name="Freeform 16861"/>
                          <wps:cNvSpPr>
                            <a:spLocks/>
                          </wps:cNvSpPr>
                          <wps:spPr bwMode="auto">
                            <a:xfrm>
                              <a:off x="584" y="1337"/>
                              <a:ext cx="257" cy="478"/>
                            </a:xfrm>
                            <a:custGeom>
                              <a:avLst/>
                              <a:gdLst>
                                <a:gd name="T0" fmla="*/ 0 w 397"/>
                                <a:gd name="T1" fmla="*/ 628 h 733"/>
                                <a:gd name="T2" fmla="*/ 396 w 397"/>
                                <a:gd name="T3" fmla="*/ 732 h 733"/>
                                <a:gd name="T4" fmla="*/ 396 w 397"/>
                                <a:gd name="T5" fmla="*/ 0 h 733"/>
                              </a:gdLst>
                              <a:ahLst/>
                              <a:cxnLst>
                                <a:cxn ang="0">
                                  <a:pos x="T0" y="T1"/>
                                </a:cxn>
                                <a:cxn ang="0">
                                  <a:pos x="T2" y="T3"/>
                                </a:cxn>
                                <a:cxn ang="0">
                                  <a:pos x="T4" y="T5"/>
                                </a:cxn>
                              </a:cxnLst>
                              <a:rect l="0" t="0" r="r" b="b"/>
                              <a:pathLst>
                                <a:path w="397" h="733">
                                  <a:moveTo>
                                    <a:pt x="0" y="628"/>
                                  </a:moveTo>
                                  <a:lnTo>
                                    <a:pt x="396" y="732"/>
                                  </a:lnTo>
                                  <a:lnTo>
                                    <a:pt x="396" y="0"/>
                                  </a:lnTo>
                                </a:path>
                              </a:pathLst>
                            </a:custGeom>
                            <a:noFill/>
                            <a:ln w="6350" cap="rnd" cmpd="sng">
                              <a:solidFill>
                                <a:srgbClr val="67676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0" name="Freeform 16862"/>
                          <wps:cNvSpPr>
                            <a:spLocks/>
                          </wps:cNvSpPr>
                          <wps:spPr bwMode="auto">
                            <a:xfrm>
                              <a:off x="557" y="1242"/>
                              <a:ext cx="294" cy="833"/>
                            </a:xfrm>
                            <a:custGeom>
                              <a:avLst/>
                              <a:gdLst>
                                <a:gd name="T0" fmla="*/ 452 w 453"/>
                                <a:gd name="T1" fmla="*/ 105 h 1278"/>
                                <a:gd name="T2" fmla="*/ 0 w 453"/>
                                <a:gd name="T3" fmla="*/ 0 h 1278"/>
                                <a:gd name="T4" fmla="*/ 0 w 453"/>
                                <a:gd name="T5" fmla="*/ 1277 h 1278"/>
                              </a:gdLst>
                              <a:ahLst/>
                              <a:cxnLst>
                                <a:cxn ang="0">
                                  <a:pos x="T0" y="T1"/>
                                </a:cxn>
                                <a:cxn ang="0">
                                  <a:pos x="T2" y="T3"/>
                                </a:cxn>
                                <a:cxn ang="0">
                                  <a:pos x="T4" y="T5"/>
                                </a:cxn>
                              </a:cxnLst>
                              <a:rect l="0" t="0" r="r" b="b"/>
                              <a:pathLst>
                                <a:path w="453" h="1278">
                                  <a:moveTo>
                                    <a:pt x="452" y="105"/>
                                  </a:moveTo>
                                  <a:lnTo>
                                    <a:pt x="0" y="0"/>
                                  </a:lnTo>
                                  <a:lnTo>
                                    <a:pt x="0" y="1277"/>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1" name="Freeform 16863"/>
                          <wps:cNvSpPr>
                            <a:spLocks/>
                          </wps:cNvSpPr>
                          <wps:spPr bwMode="auto">
                            <a:xfrm>
                              <a:off x="576" y="1274"/>
                              <a:ext cx="262" cy="473"/>
                            </a:xfrm>
                            <a:custGeom>
                              <a:avLst/>
                              <a:gdLst>
                                <a:gd name="T0" fmla="*/ 401 w 402"/>
                                <a:gd name="T1" fmla="*/ 96 h 726"/>
                                <a:gd name="T2" fmla="*/ 0 w 402"/>
                                <a:gd name="T3" fmla="*/ 0 h 726"/>
                                <a:gd name="T4" fmla="*/ 0 w 402"/>
                                <a:gd name="T5" fmla="*/ 725 h 726"/>
                              </a:gdLst>
                              <a:ahLst/>
                              <a:cxnLst>
                                <a:cxn ang="0">
                                  <a:pos x="T0" y="T1"/>
                                </a:cxn>
                                <a:cxn ang="0">
                                  <a:pos x="T2" y="T3"/>
                                </a:cxn>
                                <a:cxn ang="0">
                                  <a:pos x="T4" y="T5"/>
                                </a:cxn>
                              </a:cxnLst>
                              <a:rect l="0" t="0" r="r" b="b"/>
                              <a:pathLst>
                                <a:path w="402" h="726">
                                  <a:moveTo>
                                    <a:pt x="401" y="96"/>
                                  </a:moveTo>
                                  <a:lnTo>
                                    <a:pt x="0" y="0"/>
                                  </a:lnTo>
                                  <a:lnTo>
                                    <a:pt x="0" y="725"/>
                                  </a:lnTo>
                                </a:path>
                              </a:pathLst>
                            </a:custGeom>
                            <a:noFill/>
                            <a:ln w="6350" cap="rnd"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A9A9A9"/>
                                      </a:gs>
                                      <a:gs pos="100000">
                                        <a:srgbClr val="A9A9A9">
                                          <a:gamma/>
                                          <a:tint val="53725"/>
                                          <a:invGamma/>
                                        </a:srgbClr>
                                      </a:gs>
                                    </a:gsLst>
                                    <a:path path="rect">
                                      <a:fillToRect r="100000" b="100000"/>
                                    </a:path>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2" name="Line 16864"/>
                          <wps:cNvCnPr>
                            <a:cxnSpLocks noChangeShapeType="1"/>
                          </wps:cNvCnPr>
                          <wps:spPr bwMode="auto">
                            <a:xfrm>
                              <a:off x="578" y="1382"/>
                              <a:ext cx="252"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Line 16865"/>
                          <wps:cNvCnPr>
                            <a:cxnSpLocks noChangeShapeType="1"/>
                          </wps:cNvCnPr>
                          <wps:spPr bwMode="auto">
                            <a:xfrm>
                              <a:off x="578" y="1484"/>
                              <a:ext cx="255" cy="57"/>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16866"/>
                          <wps:cNvCnPr>
                            <a:cxnSpLocks noChangeShapeType="1"/>
                          </wps:cNvCnPr>
                          <wps:spPr bwMode="auto">
                            <a:xfrm>
                              <a:off x="578" y="1609"/>
                              <a:ext cx="243" cy="58"/>
                            </a:xfrm>
                            <a:prstGeom prst="line">
                              <a:avLst/>
                            </a:prstGeom>
                            <a:noFill/>
                            <a:ln w="6350">
                              <a:solidFill>
                                <a:srgbClr val="67676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5" name="Freeform 16867"/>
                          <wps:cNvSpPr>
                            <a:spLocks/>
                          </wps:cNvSpPr>
                          <wps:spPr bwMode="auto">
                            <a:xfrm>
                              <a:off x="653" y="1333"/>
                              <a:ext cx="100" cy="54"/>
                            </a:xfrm>
                            <a:custGeom>
                              <a:avLst/>
                              <a:gdLst>
                                <a:gd name="T0" fmla="*/ 0 w 152"/>
                                <a:gd name="T1" fmla="*/ 0 h 82"/>
                                <a:gd name="T2" fmla="*/ 0 w 152"/>
                                <a:gd name="T3" fmla="*/ 48 h 82"/>
                                <a:gd name="T4" fmla="*/ 151 w 152"/>
                                <a:gd name="T5" fmla="*/ 81 h 82"/>
                                <a:gd name="T6" fmla="*/ 151 w 152"/>
                                <a:gd name="T7" fmla="*/ 33 h 82"/>
                                <a:gd name="T8" fmla="*/ 0 w 152"/>
                                <a:gd name="T9" fmla="*/ 0 h 82"/>
                              </a:gdLst>
                              <a:ahLst/>
                              <a:cxnLst>
                                <a:cxn ang="0">
                                  <a:pos x="T0" y="T1"/>
                                </a:cxn>
                                <a:cxn ang="0">
                                  <a:pos x="T2" y="T3"/>
                                </a:cxn>
                                <a:cxn ang="0">
                                  <a:pos x="T4" y="T5"/>
                                </a:cxn>
                                <a:cxn ang="0">
                                  <a:pos x="T6" y="T7"/>
                                </a:cxn>
                                <a:cxn ang="0">
                                  <a:pos x="T8" y="T9"/>
                                </a:cxn>
                              </a:cxnLst>
                              <a:rect l="0" t="0" r="r" b="b"/>
                              <a:pathLst>
                                <a:path w="152" h="82">
                                  <a:moveTo>
                                    <a:pt x="0" y="0"/>
                                  </a:moveTo>
                                  <a:lnTo>
                                    <a:pt x="0" y="48"/>
                                  </a:lnTo>
                                  <a:lnTo>
                                    <a:pt x="151" y="81"/>
                                  </a:lnTo>
                                  <a:lnTo>
                                    <a:pt x="151" y="33"/>
                                  </a:lnTo>
                                  <a:lnTo>
                                    <a:pt x="0" y="0"/>
                                  </a:lnTo>
                                </a:path>
                              </a:pathLst>
                            </a:custGeom>
                            <a:solidFill>
                              <a:srgbClr val="A9A9A9"/>
                            </a:solidFill>
                            <a:ln>
                              <a:noFill/>
                            </a:ln>
                            <a:effectLst/>
                            <a:extLst>
                              <a:ext uri="{91240B29-F687-4F45-9708-019B960494DF}">
                                <a14:hiddenLine xmlns:a14="http://schemas.microsoft.com/office/drawing/2010/main" w="12700" cap="rnd"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6" name="Line 16868"/>
                          <wps:cNvCnPr>
                            <a:cxnSpLocks noChangeShapeType="1"/>
                          </wps:cNvCnPr>
                          <wps:spPr bwMode="auto">
                            <a:xfrm>
                              <a:off x="614" y="1341"/>
                              <a:ext cx="186" cy="40"/>
                            </a:xfrm>
                            <a:prstGeom prst="line">
                              <a:avLst/>
                            </a:prstGeom>
                            <a:noFill/>
                            <a:ln w="6350">
                              <a:solidFill>
                                <a:srgbClr val="919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Freeform 16869"/>
                          <wps:cNvSpPr>
                            <a:spLocks/>
                          </wps:cNvSpPr>
                          <wps:spPr bwMode="auto">
                            <a:xfrm>
                              <a:off x="596" y="1526"/>
                              <a:ext cx="224" cy="101"/>
                            </a:xfrm>
                            <a:custGeom>
                              <a:avLst/>
                              <a:gdLst>
                                <a:gd name="T0" fmla="*/ 0 w 351"/>
                                <a:gd name="T1" fmla="*/ 85 h 183"/>
                                <a:gd name="T2" fmla="*/ 0 w 351"/>
                                <a:gd name="T3" fmla="*/ 0 h 183"/>
                                <a:gd name="T4" fmla="*/ 350 w 351"/>
                                <a:gd name="T5" fmla="*/ 93 h 183"/>
                                <a:gd name="T6" fmla="*/ 350 w 351"/>
                                <a:gd name="T7" fmla="*/ 182 h 183"/>
                                <a:gd name="T8" fmla="*/ 0 w 351"/>
                                <a:gd name="T9" fmla="*/ 85 h 183"/>
                              </a:gdLst>
                              <a:ahLst/>
                              <a:cxnLst>
                                <a:cxn ang="0">
                                  <a:pos x="T0" y="T1"/>
                                </a:cxn>
                                <a:cxn ang="0">
                                  <a:pos x="T2" y="T3"/>
                                </a:cxn>
                                <a:cxn ang="0">
                                  <a:pos x="T4" y="T5"/>
                                </a:cxn>
                                <a:cxn ang="0">
                                  <a:pos x="T6" y="T7"/>
                                </a:cxn>
                                <a:cxn ang="0">
                                  <a:pos x="T8" y="T9"/>
                                </a:cxn>
                              </a:cxnLst>
                              <a:rect l="0" t="0" r="r" b="b"/>
                              <a:pathLst>
                                <a:path w="351" h="183">
                                  <a:moveTo>
                                    <a:pt x="0" y="85"/>
                                  </a:moveTo>
                                  <a:lnTo>
                                    <a:pt x="0" y="0"/>
                                  </a:lnTo>
                                  <a:lnTo>
                                    <a:pt x="350" y="93"/>
                                  </a:lnTo>
                                  <a:lnTo>
                                    <a:pt x="350" y="182"/>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8" name="Freeform 16870"/>
                          <wps:cNvSpPr>
                            <a:spLocks/>
                          </wps:cNvSpPr>
                          <wps:spPr bwMode="auto">
                            <a:xfrm>
                              <a:off x="596" y="1651"/>
                              <a:ext cx="225" cy="112"/>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9" name="Freeform 16871"/>
                          <wps:cNvSpPr>
                            <a:spLocks/>
                          </wps:cNvSpPr>
                          <wps:spPr bwMode="auto">
                            <a:xfrm>
                              <a:off x="762" y="1585"/>
                              <a:ext cx="36"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0" name="Freeform 16872"/>
                          <wps:cNvSpPr>
                            <a:spLocks/>
                          </wps:cNvSpPr>
                          <wps:spPr bwMode="auto">
                            <a:xfrm>
                              <a:off x="768" y="1710"/>
                              <a:ext cx="35" cy="20"/>
                            </a:xfrm>
                            <a:custGeom>
                              <a:avLst/>
                              <a:gdLst>
                                <a:gd name="T0" fmla="*/ 0 w 54"/>
                                <a:gd name="T1" fmla="*/ 15 h 32"/>
                                <a:gd name="T2" fmla="*/ 0 w 54"/>
                                <a:gd name="T3" fmla="*/ 0 h 32"/>
                                <a:gd name="T4" fmla="*/ 53 w 54"/>
                                <a:gd name="T5" fmla="*/ 16 h 32"/>
                                <a:gd name="T6" fmla="*/ 53 w 54"/>
                                <a:gd name="T7" fmla="*/ 31 h 32"/>
                                <a:gd name="T8" fmla="*/ 0 w 54"/>
                                <a:gd name="T9" fmla="*/ 15 h 32"/>
                              </a:gdLst>
                              <a:ahLst/>
                              <a:cxnLst>
                                <a:cxn ang="0">
                                  <a:pos x="T0" y="T1"/>
                                </a:cxn>
                                <a:cxn ang="0">
                                  <a:pos x="T2" y="T3"/>
                                </a:cxn>
                                <a:cxn ang="0">
                                  <a:pos x="T4" y="T5"/>
                                </a:cxn>
                                <a:cxn ang="0">
                                  <a:pos x="T6" y="T7"/>
                                </a:cxn>
                                <a:cxn ang="0">
                                  <a:pos x="T8" y="T9"/>
                                </a:cxn>
                              </a:cxnLst>
                              <a:rect l="0" t="0" r="r" b="b"/>
                              <a:pathLst>
                                <a:path w="54" h="32">
                                  <a:moveTo>
                                    <a:pt x="0" y="15"/>
                                  </a:moveTo>
                                  <a:lnTo>
                                    <a:pt x="0" y="0"/>
                                  </a:lnTo>
                                  <a:lnTo>
                                    <a:pt x="53" y="16"/>
                                  </a:lnTo>
                                  <a:lnTo>
                                    <a:pt x="53" y="31"/>
                                  </a:lnTo>
                                  <a:lnTo>
                                    <a:pt x="0" y="15"/>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1" name="Freeform 16873"/>
                          <wps:cNvSpPr>
                            <a:spLocks/>
                          </wps:cNvSpPr>
                          <wps:spPr bwMode="auto">
                            <a:xfrm>
                              <a:off x="592" y="1412"/>
                              <a:ext cx="228" cy="104"/>
                            </a:xfrm>
                            <a:custGeom>
                              <a:avLst/>
                              <a:gdLst>
                                <a:gd name="T0" fmla="*/ 0 w 351"/>
                                <a:gd name="T1" fmla="*/ 85 h 182"/>
                                <a:gd name="T2" fmla="*/ 0 w 351"/>
                                <a:gd name="T3" fmla="*/ 0 h 182"/>
                                <a:gd name="T4" fmla="*/ 350 w 351"/>
                                <a:gd name="T5" fmla="*/ 93 h 182"/>
                                <a:gd name="T6" fmla="*/ 350 w 351"/>
                                <a:gd name="T7" fmla="*/ 181 h 182"/>
                                <a:gd name="T8" fmla="*/ 0 w 351"/>
                                <a:gd name="T9" fmla="*/ 85 h 182"/>
                              </a:gdLst>
                              <a:ahLst/>
                              <a:cxnLst>
                                <a:cxn ang="0">
                                  <a:pos x="T0" y="T1"/>
                                </a:cxn>
                                <a:cxn ang="0">
                                  <a:pos x="T2" y="T3"/>
                                </a:cxn>
                                <a:cxn ang="0">
                                  <a:pos x="T4" y="T5"/>
                                </a:cxn>
                                <a:cxn ang="0">
                                  <a:pos x="T6" y="T7"/>
                                </a:cxn>
                                <a:cxn ang="0">
                                  <a:pos x="T8" y="T9"/>
                                </a:cxn>
                              </a:cxnLst>
                              <a:rect l="0" t="0" r="r" b="b"/>
                              <a:pathLst>
                                <a:path w="351" h="182">
                                  <a:moveTo>
                                    <a:pt x="0" y="85"/>
                                  </a:moveTo>
                                  <a:lnTo>
                                    <a:pt x="0" y="0"/>
                                  </a:lnTo>
                                  <a:lnTo>
                                    <a:pt x="350" y="93"/>
                                  </a:lnTo>
                                  <a:lnTo>
                                    <a:pt x="350" y="181"/>
                                  </a:lnTo>
                                  <a:lnTo>
                                    <a:pt x="0" y="85"/>
                                  </a:lnTo>
                                </a:path>
                              </a:pathLst>
                            </a:custGeom>
                            <a:solidFill>
                              <a:srgbClr val="B2B2B2"/>
                            </a:solidFill>
                            <a:ln w="6350" cap="rnd" cmpd="sng">
                              <a:solidFill>
                                <a:srgbClr val="676767"/>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2" name="Freeform 16874"/>
                          <wps:cNvSpPr>
                            <a:spLocks/>
                          </wps:cNvSpPr>
                          <wps:spPr bwMode="auto">
                            <a:xfrm>
                              <a:off x="760" y="1468"/>
                              <a:ext cx="35" cy="19"/>
                            </a:xfrm>
                            <a:custGeom>
                              <a:avLst/>
                              <a:gdLst>
                                <a:gd name="T0" fmla="*/ 0 w 54"/>
                                <a:gd name="T1" fmla="*/ 14 h 30"/>
                                <a:gd name="T2" fmla="*/ 0 w 54"/>
                                <a:gd name="T3" fmla="*/ 0 h 30"/>
                                <a:gd name="T4" fmla="*/ 53 w 54"/>
                                <a:gd name="T5" fmla="*/ 15 h 30"/>
                                <a:gd name="T6" fmla="*/ 53 w 54"/>
                                <a:gd name="T7" fmla="*/ 29 h 30"/>
                                <a:gd name="T8" fmla="*/ 0 w 54"/>
                                <a:gd name="T9" fmla="*/ 14 h 30"/>
                              </a:gdLst>
                              <a:ahLst/>
                              <a:cxnLst>
                                <a:cxn ang="0">
                                  <a:pos x="T0" y="T1"/>
                                </a:cxn>
                                <a:cxn ang="0">
                                  <a:pos x="T2" y="T3"/>
                                </a:cxn>
                                <a:cxn ang="0">
                                  <a:pos x="T4" y="T5"/>
                                </a:cxn>
                                <a:cxn ang="0">
                                  <a:pos x="T6" y="T7"/>
                                </a:cxn>
                                <a:cxn ang="0">
                                  <a:pos x="T8" y="T9"/>
                                </a:cxn>
                              </a:cxnLst>
                              <a:rect l="0" t="0" r="r" b="b"/>
                              <a:pathLst>
                                <a:path w="54" h="30">
                                  <a:moveTo>
                                    <a:pt x="0" y="14"/>
                                  </a:moveTo>
                                  <a:lnTo>
                                    <a:pt x="0" y="0"/>
                                  </a:lnTo>
                                  <a:lnTo>
                                    <a:pt x="53" y="15"/>
                                  </a:lnTo>
                                  <a:lnTo>
                                    <a:pt x="53" y="29"/>
                                  </a:lnTo>
                                  <a:lnTo>
                                    <a:pt x="0" y="14"/>
                                  </a:lnTo>
                                </a:path>
                              </a:pathLst>
                            </a:custGeom>
                            <a:solidFill>
                              <a:srgbClr val="333399"/>
                            </a:solidFill>
                            <a:ln w="12700" cap="rnd" cmpd="sng">
                              <a:solidFill>
                                <a:srgbClr val="3333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2303" name="Rectangle 16875"/>
                        <wps:cNvSpPr>
                          <a:spLocks noChangeArrowheads="1"/>
                        </wps:cNvSpPr>
                        <wps:spPr bwMode="auto">
                          <a:xfrm>
                            <a:off x="0" y="0"/>
                            <a:ext cx="2623820" cy="1278890"/>
                          </a:xfrm>
                          <a:prstGeom prst="rect">
                            <a:avLst/>
                          </a:prstGeom>
                          <a:solidFill>
                            <a:srgbClr val="FFFFFF"/>
                          </a:solidFill>
                          <a:ln w="9525">
                            <a:solidFill>
                              <a:srgbClr val="000000"/>
                            </a:solidFill>
                            <a:miter lim="800000"/>
                            <a:headEnd/>
                            <a:tailEnd/>
                          </a:ln>
                        </wps:spPr>
                        <wps:txbx>
                          <w:txbxContent>
                            <w:p w14:paraId="52F90AF9" w14:textId="77777777" w:rsidR="009174A1" w:rsidRPr="000F5F6F" w:rsidRDefault="009174A1" w:rsidP="000F5F6F">
                              <w:pPr>
                                <w:autoSpaceDE w:val="0"/>
                                <w:autoSpaceDN w:val="0"/>
                                <w:adjustRightInd w:val="0"/>
                                <w:spacing w:after="0" w:line="180" w:lineRule="exact"/>
                                <w:rPr>
                                  <w:rFonts w:cs="Arial"/>
                                  <w:color w:val="000000"/>
                                  <w:sz w:val="17"/>
                                </w:rPr>
                              </w:pPr>
                              <w:r w:rsidRPr="000F5F6F">
                                <w:rPr>
                                  <w:rFonts w:cs="Arial"/>
                                  <w:color w:val="000000"/>
                                  <w:sz w:val="17"/>
                                </w:rPr>
                                <w:t>[PolicyStatementExtension]</w:t>
                              </w:r>
                              <w:r w:rsidR="000F5F6F" w:rsidRPr="000F5F6F">
                                <w:rPr>
                                  <w:rFonts w:cs="Arial"/>
                                  <w:color w:val="000000"/>
                                  <w:sz w:val="17"/>
                                </w:rPr>
                                <w:br/>
                              </w:r>
                              <w:r w:rsidRPr="000F5F6F">
                                <w:rPr>
                                  <w:rFonts w:cs="Arial"/>
                                  <w:color w:val="000000"/>
                                  <w:sz w:val="17"/>
                                </w:rPr>
                                <w:t>Policies=MillionDollar</w:t>
                              </w:r>
                              <w:r w:rsidR="000F5F6F" w:rsidRPr="000F5F6F">
                                <w:rPr>
                                  <w:rFonts w:cs="Arial"/>
                                  <w:color w:val="000000"/>
                                  <w:sz w:val="17"/>
                                </w:rPr>
                                <w:br/>
                              </w:r>
                              <w:r w:rsidRPr="000F5F6F">
                                <w:rPr>
                                  <w:rFonts w:cs="Arial"/>
                                  <w:color w:val="000000"/>
                                  <w:sz w:val="17"/>
                                </w:rPr>
                                <w:t>Critical=False</w:t>
                              </w:r>
                            </w:p>
                            <w:p w14:paraId="3726E15A" w14:textId="77777777" w:rsidR="009174A1" w:rsidRPr="000F5F6F" w:rsidRDefault="009174A1" w:rsidP="009174A1">
                              <w:pPr>
                                <w:autoSpaceDE w:val="0"/>
                                <w:autoSpaceDN w:val="0"/>
                                <w:adjustRightInd w:val="0"/>
                                <w:rPr>
                                  <w:rFonts w:cs="Arial"/>
                                  <w:color w:val="000000"/>
                                  <w:sz w:val="17"/>
                                </w:rPr>
                              </w:pPr>
                              <w:r w:rsidRPr="000F5F6F">
                                <w:rPr>
                                  <w:rFonts w:cs="Arial"/>
                                  <w:color w:val="000000"/>
                                  <w:sz w:val="17"/>
                                </w:rPr>
                                <w:t>[MillionDollar]</w:t>
                              </w:r>
                              <w:r w:rsidR="000F5F6F" w:rsidRPr="000F5F6F">
                                <w:rPr>
                                  <w:rFonts w:cs="Arial"/>
                                  <w:color w:val="000000"/>
                                  <w:sz w:val="17"/>
                                </w:rPr>
                                <w:br/>
                              </w:r>
                              <w:r w:rsidRPr="000F5F6F">
                                <w:rPr>
                                  <w:rFonts w:cs="Arial"/>
                                  <w:color w:val="000000"/>
                                  <w:sz w:val="17"/>
                                </w:rPr>
                                <w:t>OID=1.3.6.1.4.1.311.21.8.1.124</w:t>
                              </w:r>
                            </w:p>
                            <w:p w14:paraId="69A00CF0" w14:textId="77777777" w:rsidR="009174A1" w:rsidRPr="000F5F6F" w:rsidRDefault="009174A1" w:rsidP="009174A1">
                              <w:pPr>
                                <w:autoSpaceDE w:val="0"/>
                                <w:autoSpaceDN w:val="0"/>
                                <w:adjustRightInd w:val="0"/>
                                <w:rPr>
                                  <w:rFonts w:cs="Arial"/>
                                  <w:color w:val="000000"/>
                                  <w:sz w:val="17"/>
                                </w:rPr>
                              </w:pPr>
                              <w:r w:rsidRPr="000F5F6F">
                                <w:rPr>
                                  <w:rFonts w:cs="Arial"/>
                                  <w:color w:val="000000"/>
                                  <w:sz w:val="17"/>
                                </w:rPr>
                                <w:t>[PolicyMappingExtension]</w:t>
                              </w:r>
                              <w:r w:rsidR="000F5F6F" w:rsidRPr="000F5F6F">
                                <w:rPr>
                                  <w:rFonts w:cs="Arial"/>
                                  <w:color w:val="000000"/>
                                  <w:sz w:val="17"/>
                                </w:rPr>
                                <w:br/>
                              </w:r>
                              <w:r w:rsidRPr="000F5F6F">
                                <w:rPr>
                                  <w:rFonts w:cs="Arial"/>
                                  <w:color w:val="000000"/>
                                  <w:sz w:val="17"/>
                                </w:rPr>
                                <w:t>1.3.6.1.4.1.311.21.8.1.124= 1.3.6.4.1.204.22.33.44</w:t>
                              </w:r>
                            </w:p>
                          </w:txbxContent>
                        </wps:txbx>
                        <wps:bodyPr rot="0" vert="horz" wrap="square" lIns="65837" tIns="32918" rIns="65837" bIns="32918" anchor="ctr" anchorCtr="0" upright="1">
                          <a:noAutofit/>
                        </wps:bodyPr>
                      </wps:wsp>
                      <wps:wsp>
                        <wps:cNvPr id="2560" name="Rectangle 16876"/>
                        <wps:cNvSpPr>
                          <a:spLocks noChangeArrowheads="1"/>
                        </wps:cNvSpPr>
                        <wps:spPr bwMode="auto">
                          <a:xfrm>
                            <a:off x="3538220" y="0"/>
                            <a:ext cx="2633980" cy="1201420"/>
                          </a:xfrm>
                          <a:prstGeom prst="rect">
                            <a:avLst/>
                          </a:prstGeom>
                          <a:solidFill>
                            <a:srgbClr val="FFFFFF"/>
                          </a:solidFill>
                          <a:ln w="9525">
                            <a:solidFill>
                              <a:srgbClr val="000000"/>
                            </a:solidFill>
                            <a:miter lim="800000"/>
                            <a:headEnd/>
                            <a:tailEnd/>
                          </a:ln>
                        </wps:spPr>
                        <wps:txbx>
                          <w:txbxContent>
                            <w:p w14:paraId="4FEA1369" w14:textId="77777777" w:rsidR="009174A1" w:rsidRPr="00737EC9" w:rsidRDefault="009174A1" w:rsidP="002673A4">
                              <w:pPr>
                                <w:autoSpaceDE w:val="0"/>
                                <w:autoSpaceDN w:val="0"/>
                                <w:adjustRightInd w:val="0"/>
                                <w:spacing w:after="0" w:line="180" w:lineRule="exact"/>
                                <w:rPr>
                                  <w:rFonts w:cs="Arial"/>
                                  <w:color w:val="000000"/>
                                  <w:sz w:val="17"/>
                                </w:rPr>
                              </w:pPr>
                              <w:r w:rsidRPr="00737EC9">
                                <w:rPr>
                                  <w:rFonts w:cs="Arial"/>
                                  <w:color w:val="000000"/>
                                  <w:sz w:val="17"/>
                                </w:rPr>
                                <w:t>[PolicyStatementExtension]</w:t>
                              </w:r>
                              <w:r w:rsidR="002673A4">
                                <w:rPr>
                                  <w:rFonts w:cs="Arial"/>
                                  <w:color w:val="000000"/>
                                  <w:sz w:val="17"/>
                                </w:rPr>
                                <w:br/>
                              </w:r>
                              <w:r w:rsidRPr="00737EC9">
                                <w:rPr>
                                  <w:rFonts w:cs="Arial"/>
                                  <w:color w:val="000000"/>
                                  <w:sz w:val="17"/>
                                </w:rPr>
                                <w:t>Policies=BigOrder</w:t>
                              </w:r>
                              <w:r w:rsidR="002673A4">
                                <w:rPr>
                                  <w:rFonts w:cs="Arial"/>
                                  <w:color w:val="000000"/>
                                  <w:sz w:val="17"/>
                                </w:rPr>
                                <w:br/>
                              </w:r>
                              <w:r w:rsidRPr="00737EC9">
                                <w:rPr>
                                  <w:rFonts w:cs="Arial"/>
                                  <w:color w:val="000000"/>
                                  <w:sz w:val="17"/>
                                </w:rPr>
                                <w:t>Critical=False</w:t>
                              </w:r>
                            </w:p>
                            <w:p w14:paraId="61F77C62" w14:textId="77777777" w:rsidR="009174A1" w:rsidRPr="00737EC9" w:rsidRDefault="009174A1" w:rsidP="009174A1">
                              <w:pPr>
                                <w:autoSpaceDE w:val="0"/>
                                <w:autoSpaceDN w:val="0"/>
                                <w:adjustRightInd w:val="0"/>
                                <w:rPr>
                                  <w:rFonts w:cs="Arial"/>
                                  <w:color w:val="000000"/>
                                  <w:sz w:val="17"/>
                                </w:rPr>
                              </w:pPr>
                              <w:r w:rsidRPr="00737EC9">
                                <w:rPr>
                                  <w:rFonts w:cs="Arial"/>
                                  <w:color w:val="000000"/>
                                  <w:sz w:val="17"/>
                                </w:rPr>
                                <w:t>[BigOrder]</w:t>
                              </w:r>
                              <w:r w:rsidR="002673A4">
                                <w:rPr>
                                  <w:rFonts w:cs="Arial"/>
                                  <w:color w:val="000000"/>
                                  <w:sz w:val="17"/>
                                </w:rPr>
                                <w:br/>
                              </w:r>
                              <w:r w:rsidRPr="00737EC9">
                                <w:rPr>
                                  <w:rFonts w:cs="Arial"/>
                                  <w:color w:val="000000"/>
                                  <w:sz w:val="17"/>
                                </w:rPr>
                                <w:t>OID=1.3.6.4.1.204.22.33.44</w:t>
                              </w:r>
                            </w:p>
                            <w:p w14:paraId="6E6BA240" w14:textId="77777777" w:rsidR="009174A1" w:rsidRPr="00737EC9" w:rsidRDefault="009174A1" w:rsidP="009174A1">
                              <w:pPr>
                                <w:autoSpaceDE w:val="0"/>
                                <w:autoSpaceDN w:val="0"/>
                                <w:adjustRightInd w:val="0"/>
                                <w:rPr>
                                  <w:rFonts w:cs="Arial"/>
                                  <w:color w:val="000000"/>
                                  <w:sz w:val="17"/>
                                </w:rPr>
                              </w:pPr>
                              <w:r w:rsidRPr="00737EC9">
                                <w:rPr>
                                  <w:rFonts w:cs="Arial"/>
                                  <w:color w:val="000000"/>
                                  <w:sz w:val="17"/>
                                </w:rPr>
                                <w:t>[PolicyMappingExtension]</w:t>
                              </w:r>
                              <w:r w:rsidR="002673A4">
                                <w:rPr>
                                  <w:rFonts w:cs="Arial"/>
                                  <w:color w:val="000000"/>
                                  <w:sz w:val="17"/>
                                </w:rPr>
                                <w:br/>
                              </w:r>
                              <w:r w:rsidRPr="00737EC9">
                                <w:rPr>
                                  <w:rFonts w:cs="Arial"/>
                                  <w:color w:val="000000"/>
                                  <w:sz w:val="17"/>
                                </w:rPr>
                                <w:t>1.3.6.4.1.204.22.33.44=1.3.6.1.4.1.311.21.8.1.124</w:t>
                              </w:r>
                            </w:p>
                          </w:txbxContent>
                        </wps:txbx>
                        <wps:bodyPr rot="0" vert="horz" wrap="square" lIns="65837" tIns="32918" rIns="65837" bIns="32918" anchor="ctr" anchorCtr="0" upright="1">
                          <a:noAutofit/>
                        </wps:bodyPr>
                      </wps:wsp>
                      <wps:wsp>
                        <wps:cNvPr id="2561" name="Rectangle 16877"/>
                        <wps:cNvSpPr>
                          <a:spLocks noChangeArrowheads="1"/>
                        </wps:cNvSpPr>
                        <wps:spPr bwMode="auto">
                          <a:xfrm>
                            <a:off x="928370" y="1638300"/>
                            <a:ext cx="929005" cy="218440"/>
                          </a:xfrm>
                          <a:prstGeom prst="rect">
                            <a:avLst/>
                          </a:prstGeom>
                          <a:solidFill>
                            <a:srgbClr val="FFFFFF"/>
                          </a:solidFill>
                          <a:ln w="9525">
                            <a:solidFill>
                              <a:srgbClr val="000000"/>
                            </a:solidFill>
                            <a:miter lim="800000"/>
                            <a:headEnd/>
                            <a:tailEnd/>
                          </a:ln>
                        </wps:spPr>
                        <wps:txbx>
                          <w:txbxContent>
                            <w:p w14:paraId="36471DA6" w14:textId="77777777" w:rsidR="009174A1" w:rsidRPr="00737EC9" w:rsidRDefault="009174A1" w:rsidP="00DB4986">
                              <w:pPr>
                                <w:autoSpaceDE w:val="0"/>
                                <w:autoSpaceDN w:val="0"/>
                                <w:adjustRightInd w:val="0"/>
                                <w:spacing w:after="0" w:line="200" w:lineRule="exact"/>
                                <w:jc w:val="center"/>
                                <w:rPr>
                                  <w:rFonts w:cs="Arial"/>
                                  <w:color w:val="000000"/>
                                  <w:szCs w:val="28"/>
                                </w:rPr>
                              </w:pPr>
                              <w:r w:rsidRPr="00737EC9">
                                <w:rPr>
                                  <w:rFonts w:cs="Arial"/>
                                  <w:color w:val="000000"/>
                                  <w:szCs w:val="28"/>
                                </w:rPr>
                                <w:t>NorthwindCA</w:t>
                              </w:r>
                            </w:p>
                          </w:txbxContent>
                        </wps:txbx>
                        <wps:bodyPr rot="0" vert="horz" wrap="square" lIns="65837" tIns="32918" rIns="65837" bIns="32918" anchor="ctr" anchorCtr="0" upright="1">
                          <a:noAutofit/>
                        </wps:bodyPr>
                      </wps:wsp>
                      <wps:wsp>
                        <wps:cNvPr id="2562" name="Rectangle 16878"/>
                        <wps:cNvSpPr>
                          <a:spLocks noChangeArrowheads="1"/>
                        </wps:cNvSpPr>
                        <wps:spPr bwMode="auto">
                          <a:xfrm>
                            <a:off x="4205605" y="1638300"/>
                            <a:ext cx="928370" cy="218440"/>
                          </a:xfrm>
                          <a:prstGeom prst="rect">
                            <a:avLst/>
                          </a:prstGeom>
                          <a:solidFill>
                            <a:srgbClr val="FFFFFF"/>
                          </a:solidFill>
                          <a:ln w="9525">
                            <a:solidFill>
                              <a:srgbClr val="000000"/>
                            </a:solidFill>
                            <a:miter lim="800000"/>
                            <a:headEnd/>
                            <a:tailEnd/>
                          </a:ln>
                        </wps:spPr>
                        <wps:txbx>
                          <w:txbxContent>
                            <w:p w14:paraId="07E3E268" w14:textId="77777777" w:rsidR="009174A1" w:rsidRPr="00737EC9" w:rsidRDefault="009174A1" w:rsidP="00DB4986">
                              <w:pPr>
                                <w:autoSpaceDE w:val="0"/>
                                <w:autoSpaceDN w:val="0"/>
                                <w:adjustRightInd w:val="0"/>
                                <w:spacing w:after="0" w:line="200" w:lineRule="exact"/>
                                <w:jc w:val="center"/>
                                <w:rPr>
                                  <w:rFonts w:cs="Arial"/>
                                  <w:color w:val="808080"/>
                                  <w:sz w:val="26"/>
                                  <w:szCs w:val="36"/>
                                </w:rPr>
                              </w:pPr>
                              <w:r w:rsidRPr="00737EC9">
                                <w:rPr>
                                  <w:rFonts w:cs="Arial"/>
                                  <w:color w:val="000000"/>
                                  <w:szCs w:val="28"/>
                                </w:rPr>
                                <w:t>ContosoCA</w:t>
                              </w:r>
                            </w:p>
                          </w:txbxContent>
                        </wps:txbx>
                        <wps:bodyPr rot="0" vert="horz" wrap="square" lIns="65837" tIns="32918" rIns="65837" bIns="32918" anchor="ctr" anchorCtr="0" upright="1">
                          <a:noAutofit/>
                        </wps:bodyPr>
                      </wps:wsp>
                      <wpg:wgp>
                        <wpg:cNvPr id="2563" name="Group 16879"/>
                        <wpg:cNvGrpSpPr>
                          <a:grpSpLocks/>
                        </wpg:cNvGrpSpPr>
                        <wpg:grpSpPr bwMode="auto">
                          <a:xfrm>
                            <a:off x="223520" y="3176270"/>
                            <a:ext cx="1527175" cy="685800"/>
                            <a:chOff x="1056" y="240"/>
                            <a:chExt cx="528" cy="336"/>
                          </a:xfrm>
                        </wpg:grpSpPr>
                        <wps:wsp>
                          <wps:cNvPr id="2564" name="Rectangle 16880"/>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3E30A0F9" w14:textId="77777777" w:rsidR="009174A1" w:rsidRPr="00737EC9" w:rsidRDefault="009174A1" w:rsidP="005F0F5E">
                                <w:pPr>
                                  <w:autoSpaceDE w:val="0"/>
                                  <w:autoSpaceDN w:val="0"/>
                                  <w:adjustRightInd w:val="0"/>
                                  <w:spacing w:after="0" w:line="100" w:lineRule="exact"/>
                                  <w:rPr>
                                    <w:b/>
                                    <w:bCs/>
                                    <w:color w:val="000000"/>
                                    <w:sz w:val="10"/>
                                    <w:szCs w:val="14"/>
                                  </w:rPr>
                                </w:pPr>
                                <w:r w:rsidRPr="00737EC9">
                                  <w:rPr>
                                    <w:color w:val="000000"/>
                                    <w:sz w:val="10"/>
                                    <w:szCs w:val="14"/>
                                  </w:rPr>
                                  <w:t xml:space="preserve">Issuer: </w:t>
                                </w:r>
                                <w:r w:rsidRPr="00737EC9">
                                  <w:rPr>
                                    <w:b/>
                                    <w:bCs/>
                                    <w:color w:val="000000"/>
                                    <w:sz w:val="10"/>
                                    <w:szCs w:val="14"/>
                                  </w:rPr>
                                  <w:t>NorthwindCA</w:t>
                                </w:r>
                                <w:r w:rsidR="005F0F5E">
                                  <w:rPr>
                                    <w:b/>
                                    <w:bCs/>
                                    <w:color w:val="000000"/>
                                    <w:sz w:val="10"/>
                                    <w:szCs w:val="14"/>
                                  </w:rPr>
                                  <w:br/>
                                </w:r>
                                <w:r w:rsidRPr="00737EC9">
                                  <w:rPr>
                                    <w:color w:val="000000"/>
                                    <w:sz w:val="10"/>
                                    <w:szCs w:val="14"/>
                                  </w:rPr>
                                  <w:t xml:space="preserve">Subject: </w:t>
                                </w:r>
                                <w:r w:rsidRPr="00737EC9">
                                  <w:rPr>
                                    <w:b/>
                                    <w:bCs/>
                                    <w:color w:val="000000"/>
                                    <w:sz w:val="10"/>
                                    <w:szCs w:val="14"/>
                                  </w:rPr>
                                  <w:t>User1</w:t>
                                </w:r>
                                <w:r w:rsidR="005F0F5E">
                                  <w:rPr>
                                    <w:b/>
                                    <w:bCs/>
                                    <w:color w:val="000000"/>
                                    <w:sz w:val="10"/>
                                    <w:szCs w:val="14"/>
                                  </w:rPr>
                                  <w:br/>
                                </w:r>
                                <w:r w:rsidR="0031060F">
                                  <w:rPr>
                                    <w:b/>
                                    <w:bCs/>
                                    <w:color w:val="000000"/>
                                    <w:sz w:val="10"/>
                                    <w:szCs w:val="14"/>
                                  </w:rPr>
                                  <w:t>Certificate Policy</w:t>
                                </w:r>
                                <w:r w:rsidR="00DB4986">
                                  <w:rPr>
                                    <w:b/>
                                    <w:bCs/>
                                    <w:color w:val="000000"/>
                                    <w:sz w:val="10"/>
                                    <w:szCs w:val="14"/>
                                  </w:rPr>
                                  <w:t xml:space="preserve">    </w:t>
                                </w:r>
                                <w:r w:rsidR="0031060F">
                                  <w:rPr>
                                    <w:b/>
                                    <w:bCs/>
                                    <w:color w:val="000000"/>
                                    <w:sz w:val="10"/>
                                    <w:szCs w:val="14"/>
                                  </w:rPr>
                                  <w:t xml:space="preserve"> = </w:t>
                                </w:r>
                                <w:r w:rsidRPr="00737EC9">
                                  <w:rPr>
                                    <w:rFonts w:cs="Arial"/>
                                    <w:color w:val="000000"/>
                                    <w:sz w:val="10"/>
                                    <w:szCs w:val="14"/>
                                  </w:rPr>
                                  <w:t>1.3.6.1.4.1.311.21.8.1.124</w:t>
                                </w:r>
                                <w:r w:rsidRPr="00737EC9">
                                  <w:rPr>
                                    <w:b/>
                                    <w:bCs/>
                                    <w:color w:val="000000"/>
                                    <w:sz w:val="10"/>
                                    <w:szCs w:val="14"/>
                                  </w:rPr>
                                  <w:t xml:space="preserve"> </w:t>
                                </w:r>
                              </w:p>
                            </w:txbxContent>
                          </wps:txbx>
                          <wps:bodyPr rot="0" vert="horz" wrap="square" lIns="32918" tIns="32918" rIns="65837" bIns="32918" anchor="t" anchorCtr="0" upright="1">
                            <a:noAutofit/>
                          </wps:bodyPr>
                        </wps:wsp>
                        <wpg:grpSp>
                          <wpg:cNvPr id="2565" name="Group 16881"/>
                          <wpg:cNvGrpSpPr>
                            <a:grpSpLocks/>
                          </wpg:cNvGrpSpPr>
                          <wpg:grpSpPr bwMode="auto">
                            <a:xfrm>
                              <a:off x="1488" y="432"/>
                              <a:ext cx="92" cy="144"/>
                              <a:chOff x="4848" y="2736"/>
                              <a:chExt cx="624" cy="1104"/>
                            </a:xfrm>
                          </wpg:grpSpPr>
                          <wps:wsp>
                            <wps:cNvPr id="2566" name="AutoShape 16882"/>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67" name="AutoShape 16883"/>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68" name="Oval 16884"/>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g:wgp>
                        <wpg:cNvPr id="2569" name="Group 16885"/>
                        <wpg:cNvGrpSpPr>
                          <a:grpSpLocks/>
                        </wpg:cNvGrpSpPr>
                        <wpg:grpSpPr bwMode="auto">
                          <a:xfrm>
                            <a:off x="4566920" y="3168015"/>
                            <a:ext cx="1496060" cy="625475"/>
                            <a:chOff x="1056" y="240"/>
                            <a:chExt cx="528" cy="336"/>
                          </a:xfrm>
                        </wpg:grpSpPr>
                        <wps:wsp>
                          <wps:cNvPr id="2570" name="Rectangle 16886"/>
                          <wps:cNvSpPr>
                            <a:spLocks noChangeArrowheads="1"/>
                          </wps:cNvSpPr>
                          <wps:spPr bwMode="auto">
                            <a:xfrm>
                              <a:off x="1056" y="240"/>
                              <a:ext cx="528" cy="240"/>
                            </a:xfrm>
                            <a:prstGeom prst="rect">
                              <a:avLst/>
                            </a:prstGeom>
                            <a:solidFill>
                              <a:srgbClr val="FFFFFF"/>
                            </a:solidFill>
                            <a:ln w="9525">
                              <a:solidFill>
                                <a:srgbClr val="919191"/>
                              </a:solidFill>
                              <a:miter lim="800000"/>
                              <a:headEnd/>
                              <a:tailEnd/>
                            </a:ln>
                            <a:effectLst>
                              <a:outerShdw dist="35921" dir="2700000" algn="ctr" rotWithShape="0">
                                <a:srgbClr val="CECECE"/>
                              </a:outerShdw>
                            </a:effectLst>
                          </wps:spPr>
                          <wps:txbx>
                            <w:txbxContent>
                              <w:p w14:paraId="426BACAF" w14:textId="77777777" w:rsidR="009174A1" w:rsidRPr="00737EC9" w:rsidRDefault="009174A1" w:rsidP="00DB4986">
                                <w:pPr>
                                  <w:autoSpaceDE w:val="0"/>
                                  <w:autoSpaceDN w:val="0"/>
                                  <w:adjustRightInd w:val="0"/>
                                  <w:spacing w:after="0" w:line="100" w:lineRule="exact"/>
                                  <w:rPr>
                                    <w:rFonts w:cs="Arial"/>
                                    <w:color w:val="000000"/>
                                    <w:sz w:val="10"/>
                                    <w:szCs w:val="14"/>
                                  </w:rPr>
                                </w:pPr>
                                <w:r w:rsidRPr="00737EC9">
                                  <w:rPr>
                                    <w:color w:val="000000"/>
                                    <w:sz w:val="10"/>
                                    <w:szCs w:val="14"/>
                                  </w:rPr>
                                  <w:t xml:space="preserve">Issuer: </w:t>
                                </w:r>
                                <w:r w:rsidRPr="00737EC9">
                                  <w:rPr>
                                    <w:b/>
                                    <w:bCs/>
                                    <w:color w:val="000000"/>
                                    <w:sz w:val="10"/>
                                    <w:szCs w:val="14"/>
                                  </w:rPr>
                                  <w:t>NorthwindCA</w:t>
                                </w:r>
                                <w:r w:rsidR="00DB4986">
                                  <w:rPr>
                                    <w:b/>
                                    <w:bCs/>
                                    <w:color w:val="000000"/>
                                    <w:sz w:val="10"/>
                                    <w:szCs w:val="14"/>
                                  </w:rPr>
                                  <w:br/>
                                </w:r>
                                <w:r w:rsidRPr="00737EC9">
                                  <w:rPr>
                                    <w:color w:val="000000"/>
                                    <w:sz w:val="10"/>
                                    <w:szCs w:val="14"/>
                                  </w:rPr>
                                  <w:t xml:space="preserve">Subject: </w:t>
                                </w:r>
                                <w:r w:rsidRPr="00737EC9">
                                  <w:rPr>
                                    <w:b/>
                                    <w:bCs/>
                                    <w:color w:val="000000"/>
                                    <w:sz w:val="10"/>
                                    <w:szCs w:val="14"/>
                                  </w:rPr>
                                  <w:t>User2</w:t>
                                </w:r>
                                <w:r w:rsidR="00DB4986">
                                  <w:rPr>
                                    <w:b/>
                                    <w:bCs/>
                                    <w:color w:val="000000"/>
                                    <w:sz w:val="10"/>
                                    <w:szCs w:val="14"/>
                                  </w:rPr>
                                  <w:br/>
                                </w:r>
                                <w:r w:rsidRPr="00737EC9">
                                  <w:rPr>
                                    <w:b/>
                                    <w:bCs/>
                                    <w:color w:val="000000"/>
                                    <w:sz w:val="10"/>
                                    <w:szCs w:val="14"/>
                                  </w:rPr>
                                  <w:t>Certificate Policy</w:t>
                                </w:r>
                                <w:r w:rsidR="00DB4986">
                                  <w:rPr>
                                    <w:b/>
                                    <w:bCs/>
                                    <w:color w:val="000000"/>
                                    <w:sz w:val="10"/>
                                    <w:szCs w:val="14"/>
                                  </w:rPr>
                                  <w:t xml:space="preserve">     </w:t>
                                </w:r>
                                <w:r w:rsidRPr="00737EC9">
                                  <w:rPr>
                                    <w:b/>
                                    <w:bCs/>
                                    <w:color w:val="000000"/>
                                    <w:sz w:val="10"/>
                                    <w:szCs w:val="14"/>
                                  </w:rPr>
                                  <w:t xml:space="preserve"> =</w:t>
                                </w:r>
                                <w:r w:rsidRPr="00737EC9">
                                  <w:rPr>
                                    <w:rFonts w:cs="Arial"/>
                                    <w:color w:val="000000"/>
                                    <w:sz w:val="10"/>
                                    <w:szCs w:val="14"/>
                                  </w:rPr>
                                  <w:t>1.3.6.4.1.204.22.33.44</w:t>
                                </w:r>
                              </w:p>
                            </w:txbxContent>
                          </wps:txbx>
                          <wps:bodyPr rot="0" vert="horz" wrap="square" lIns="32918" tIns="32918" rIns="65837" bIns="32918" anchor="t" anchorCtr="0" upright="1">
                            <a:noAutofit/>
                          </wps:bodyPr>
                        </wps:wsp>
                        <wpg:grpSp>
                          <wpg:cNvPr id="2575" name="Group 16887"/>
                          <wpg:cNvGrpSpPr>
                            <a:grpSpLocks/>
                          </wpg:cNvGrpSpPr>
                          <wpg:grpSpPr bwMode="auto">
                            <a:xfrm>
                              <a:off x="1488" y="432"/>
                              <a:ext cx="92" cy="144"/>
                              <a:chOff x="4848" y="2736"/>
                              <a:chExt cx="624" cy="1104"/>
                            </a:xfrm>
                          </wpg:grpSpPr>
                          <wps:wsp>
                            <wps:cNvPr id="2576" name="AutoShape 16888"/>
                            <wps:cNvSpPr>
                              <a:spLocks noChangeArrowheads="1"/>
                            </wps:cNvSpPr>
                            <wps:spPr bwMode="auto">
                              <a:xfrm rot="-5400000">
                                <a:off x="4745" y="3319"/>
                                <a:ext cx="816" cy="225"/>
                              </a:xfrm>
                              <a:prstGeom prst="chevron">
                                <a:avLst>
                                  <a:gd name="adj" fmla="val 63080"/>
                                </a:avLst>
                              </a:prstGeom>
                              <a:gradFill rotWithShape="0">
                                <a:gsLst>
                                  <a:gs pos="0">
                                    <a:srgbClr val="FF6600">
                                      <a:gamma/>
                                      <a:tint val="33725"/>
                                      <a:invGamma/>
                                    </a:srgbClr>
                                  </a:gs>
                                  <a:gs pos="100000">
                                    <a:srgbClr val="FF6600"/>
                                  </a:gs>
                                </a:gsLst>
                                <a:lin ang="5400000" scaled="1"/>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77" name="AutoShape 16889"/>
                            <wps:cNvSpPr>
                              <a:spLocks noChangeArrowheads="1"/>
                            </wps:cNvSpPr>
                            <wps:spPr bwMode="auto">
                              <a:xfrm>
                                <a:off x="4848" y="2736"/>
                                <a:ext cx="624" cy="624"/>
                              </a:xfrm>
                              <a:prstGeom prst="star16">
                                <a:avLst>
                                  <a:gd name="adj" fmla="val 37500"/>
                                </a:avLst>
                              </a:prstGeom>
                              <a:gradFill rotWithShape="0">
                                <a:gsLst>
                                  <a:gs pos="0">
                                    <a:srgbClr val="FF6600">
                                      <a:gamma/>
                                      <a:tint val="33725"/>
                                      <a:invGamma/>
                                    </a:srgbClr>
                                  </a:gs>
                                  <a:gs pos="100000">
                                    <a:srgbClr val="FF6600"/>
                                  </a:gs>
                                </a:gsLst>
                                <a:path path="shape">
                                  <a:fillToRect l="50000" t="50000" r="50000" b="50000"/>
                                </a:path>
                              </a:gradFill>
                              <a:ln w="9525">
                                <a:solidFill>
                                  <a:srgbClr val="CC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78" name="Oval 16890"/>
                            <wps:cNvSpPr>
                              <a:spLocks noChangeArrowheads="1"/>
                            </wps:cNvSpPr>
                            <wps:spPr bwMode="auto">
                              <a:xfrm>
                                <a:off x="5040" y="2928"/>
                                <a:ext cx="240" cy="240"/>
                              </a:xfrm>
                              <a:prstGeom prst="ellipse">
                                <a:avLst/>
                              </a:prstGeom>
                              <a:gradFill rotWithShape="0">
                                <a:gsLst>
                                  <a:gs pos="0">
                                    <a:srgbClr val="FFCC66">
                                      <a:gamma/>
                                      <a:tint val="13725"/>
                                      <a:invGamma/>
                                    </a:srgbClr>
                                  </a:gs>
                                  <a:gs pos="100000">
                                    <a:srgbClr val="FFCC66"/>
                                  </a:gs>
                                </a:gsLst>
                                <a:path path="shape">
                                  <a:fillToRect l="50000" t="50000" r="50000" b="50000"/>
                                </a:path>
                              </a:gradFill>
                              <a:ln w="9525">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wps:wsp>
                        <wps:cNvPr id="2579" name="Rectangle 16891"/>
                        <wps:cNvSpPr>
                          <a:spLocks noChangeArrowheads="1"/>
                        </wps:cNvSpPr>
                        <wps:spPr bwMode="auto">
                          <a:xfrm>
                            <a:off x="2403475" y="3550285"/>
                            <a:ext cx="1419860" cy="436880"/>
                          </a:xfrm>
                          <a:prstGeom prst="rect">
                            <a:avLst/>
                          </a:prstGeom>
                          <a:solidFill>
                            <a:srgbClr val="BBE0E3"/>
                          </a:solidFill>
                          <a:ln w="9525">
                            <a:solidFill>
                              <a:srgbClr val="000000"/>
                            </a:solidFill>
                            <a:miter lim="800000"/>
                            <a:headEnd/>
                            <a:tailEnd/>
                          </a:ln>
                        </wps:spPr>
                        <wps:txbx>
                          <w:txbxContent>
                            <w:p w14:paraId="1FB80999" w14:textId="77777777" w:rsidR="009174A1" w:rsidRPr="00737EC9" w:rsidRDefault="009174A1" w:rsidP="009174A1">
                              <w:pPr>
                                <w:autoSpaceDE w:val="0"/>
                                <w:autoSpaceDN w:val="0"/>
                                <w:adjustRightInd w:val="0"/>
                                <w:jc w:val="center"/>
                                <w:rPr>
                                  <w:rFonts w:cs="Arial"/>
                                  <w:color w:val="000000"/>
                                  <w:sz w:val="29"/>
                                  <w:szCs w:val="40"/>
                                </w:rPr>
                              </w:pPr>
                              <w:r w:rsidRPr="00737EC9">
                                <w:rPr>
                                  <w:rFonts w:cs="Arial"/>
                                  <w:color w:val="000000"/>
                                  <w:sz w:val="29"/>
                                  <w:szCs w:val="40"/>
                                </w:rPr>
                                <w:t>Equivalent</w:t>
                              </w:r>
                            </w:p>
                          </w:txbxContent>
                        </wps:txbx>
                        <wps:bodyPr rot="0" vert="horz" wrap="square" lIns="65837" tIns="32918" rIns="65837" bIns="32918" anchor="ctr" anchorCtr="0" upright="1">
                          <a:noAutofit/>
                        </wps:bodyPr>
                      </wps:wsp>
                      <wps:wsp>
                        <wps:cNvPr id="2580" name="Oval 16892"/>
                        <wps:cNvSpPr>
                          <a:spLocks noChangeArrowheads="1"/>
                        </wps:cNvSpPr>
                        <wps:spPr bwMode="auto">
                          <a:xfrm>
                            <a:off x="825500" y="3246755"/>
                            <a:ext cx="982980" cy="273050"/>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81" name="Line 16894"/>
                        <wps:cNvCnPr>
                          <a:cxnSpLocks noChangeShapeType="1"/>
                        </wps:cNvCnPr>
                        <wps:spPr bwMode="auto">
                          <a:xfrm flipV="1">
                            <a:off x="3877945" y="3441065"/>
                            <a:ext cx="1201420" cy="32766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Line 16895"/>
                        <wps:cNvCnPr>
                          <a:cxnSpLocks noChangeShapeType="1"/>
                        </wps:cNvCnPr>
                        <wps:spPr bwMode="auto">
                          <a:xfrm flipH="1" flipV="1">
                            <a:off x="1778000" y="3461385"/>
                            <a:ext cx="601345" cy="32766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 name="Oval 16893"/>
                        <wps:cNvSpPr>
                          <a:spLocks noChangeArrowheads="1"/>
                        </wps:cNvSpPr>
                        <wps:spPr bwMode="auto">
                          <a:xfrm>
                            <a:off x="5168265" y="3232785"/>
                            <a:ext cx="983615" cy="273050"/>
                          </a:xfrm>
                          <a:prstGeom prst="ellipse">
                            <a:avLst/>
                          </a:prstGeom>
                          <a:noFill/>
                          <a:ln w="28575">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3A0F2B" id="Canvas 16897" o:spid="_x0000_s4743" editas="canvas" style="position:absolute;margin-left:.4pt;margin-top:25.3pt;width:486pt;height:313.95pt;z-index:251702784" coordsize="61722,3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">
                <v:shape id="_x0000_s4744" type="#_x0000_t75" style="position:absolute;width:61722;height:39871;visibility:visible;mso-wrap-style:square">
                  <v:fill o:detectmouseclick="t"/>
                  <v:path o:connecttype="none"/>
                </v:shape>
                <v:line id="Line 16820" o:spid="_x0000_s4745" style="position:absolute;visibility:visible;mso-wrap-style:square" from="22390,26219" to="22390,3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" strokeweight="3pt"/>
                <v:line id="Line 16821" o:spid="_x0000_s4746" style="position:absolute;flip:x;visibility:visible;mso-wrap-style:square" from="14198,33864" to="22390,3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" strokeweight="3pt"/>
                <v:group id="Group 16822" o:spid="_x0000_s4747" style="position:absolute;left:40417;top:25673;width:8198;height:7645;flip:x" coordorigin="1392,2448" coordsize="7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line id="Line 16823" o:spid="_x0000_s4748" style="position:absolute;visibility:visible;mso-wrap-style:square" from="2112,2448" to="211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" strokeweight="3pt"/>
                  <v:line id="Line 16824" o:spid="_x0000_s4749" style="position:absolute;flip:x;visibility:visible;mso-wrap-style:square" from="1392,3120" to="211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" strokeweight="3pt"/>
                </v:group>
                <v:group id="Group 16825" o:spid="_x0000_s4750" style="position:absolute;left:18021;top:13925;width:7277;height:1322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6826" o:spid="_x0000_s4751"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" path="m,307l577,448,1290,127,727,,,307e" strokeweight=".5pt">
                    <v:stroke endcap="round"/>
                    <v:path arrowok="t" o:connecttype="custom" o:connectlocs="0,200;375,291;839,83;473,0;0,200" o:connectangles="0,0,0,0,0"/>
                  </v:shape>
                  <v:shape id="Freeform 16827" o:spid="_x0000_s4752"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" path="m,292r,78l567,535,1251,92r,-92e" fillcolor="#969696" strokeweight=".5pt">
                    <v:stroke endcap="round"/>
                    <v:path arrowok="t" o:connecttype="custom" o:connectlocs="0,190;0,241;369,348;814,60;814,0" o:connectangles="0,0,0,0,0"/>
                  </v:shape>
                  <v:shape id="Freeform 16828" o:spid="_x0000_s4753"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829" o:spid="_x0000_s4754"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" path="m576,140r,1587l,1568,,,576,140e" fillcolor="#ededed" strokeweight=".5pt">
                    <v:fill color2="#b2b2b2" focus="100%" type="gradient"/>
                    <v:stroke endcap="round"/>
                    <v:path arrowok="t" o:connecttype="custom" o:connectlocs="374,91;374,1123;0,1020;0,0;374,91" o:connectangles="0,0,0,0,0"/>
                  </v:shape>
                  <v:line id="Line 16830" o:spid="_x0000_s4755"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" strokecolor="#676767" strokeweight=".5pt"/>
                  <v:oval id="Oval 16831" o:spid="_x0000_s4756"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" fillcolor="#339" stroked="f" strokeweight="1pt"/>
                  <v:line id="Line 16832" o:spid="_x0000_s4757"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" strokecolor="#676767" strokeweight=".5pt"/>
                  <v:line id="Line 16833" o:spid="_x0000_s4758"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" strokecolor="#676767" strokeweight=".5pt"/>
                  <v:line id="Line 16834" o:spid="_x0000_s4759"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" strokecolor="#676767" strokeweight=".5pt"/>
                  <v:line id="Line 16835" o:spid="_x0000_s4760"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" strokecolor="#676767" strokeweight=".5pt">
                    <v:shadow color="#a9a9a9" offset="1pt,1pt"/>
                  </v:line>
                  <v:shape id="Freeform 16836" o:spid="_x0000_s4761"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" path="m,628l396,732,396,e" filled="f" strokecolor="#676767" strokeweight=".5pt">
                    <v:stroke endcap="round"/>
                    <v:path arrowok="t" o:connecttype="custom" o:connectlocs="0,410;256,477;256,0" o:connectangles="0,0,0"/>
                  </v:shape>
                  <v:shape id="Freeform 16837" o:spid="_x0000_s4762"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" path="m452,105l,,,1277e" filled="f" strokeweight=".5pt">
                    <v:stroke endcap="round"/>
                    <v:path arrowok="t" o:connecttype="custom" o:connectlocs="293,68;0,0;0,832" o:connectangles="0,0,0"/>
                  </v:shape>
                  <v:shape id="Freeform 16838" o:spid="_x0000_s4763"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" path="m401,96l,,,725e" filled="f" fillcolor="#a9a9a9" strokeweight=".5pt">
                    <v:fill color2="#d1d1d1" focus="100%" type="gradientRadial">
                      <o:fill v:ext="view" type="gradientCenter"/>
                    </v:fill>
                    <v:stroke endcap="round"/>
                    <v:path arrowok="t" o:connecttype="custom" o:connectlocs="261,63;0,0;0,472" o:connectangles="0,0,0"/>
                  </v:shape>
                  <v:line id="Line 16839" o:spid="_x0000_s4764"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" strokecolor="#676767" strokeweight=".5pt"/>
                  <v:line id="Line 16840" o:spid="_x0000_s4765"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" strokecolor="#676767" strokeweight=".5pt"/>
                  <v:line id="Line 16841" o:spid="_x0000_s4766"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" strokecolor="#676767" strokeweight=".5pt"/>
                  <v:shape id="Freeform 16842" o:spid="_x0000_s4767"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" path="m,l,48,151,81r,-48l,e" fillcolor="#a9a9a9" stroked="f" strokeweight="1pt">
                    <v:stroke endcap="round"/>
                    <v:path arrowok="t" o:connecttype="custom" o:connectlocs="0,0;0,32;99,53;99,22;0,0" o:connectangles="0,0,0,0,0"/>
                  </v:shape>
                  <v:line id="Line 16843" o:spid="_x0000_s4768"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" strokecolor="#919191" strokeweight=".5pt"/>
                  <v:shape id="Freeform 16844" o:spid="_x0000_s4769"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" path="m,85l,,350,93r,89l,85e" fillcolor="#b2b2b2" strokecolor="#676767" strokeweight=".5pt">
                    <v:stroke endcap="round"/>
                    <v:path arrowok="t" o:connecttype="custom" o:connectlocs="0,47;0,0;223,51;223,100;0,47" o:connectangles="0,0,0,0,0"/>
                  </v:shape>
                  <v:shape id="Freeform 16845" o:spid="_x0000_s4770"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" path="m,85l,,350,93r,88l,85e" fillcolor="#b2b2b2" strokecolor="#676767" strokeweight=".5pt">
                    <v:stroke endcap="round"/>
                    <v:path arrowok="t" o:connecttype="custom" o:connectlocs="0,52;0,0;224,57;224,111;0,52" o:connectangles="0,0,0,0,0"/>
                  </v:shape>
                  <v:shape id="Freeform 16846" o:spid="_x0000_s4771"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" path="m,14l,,53,15r,14l,14e" fillcolor="#339" strokecolor="#339" strokeweight="1pt">
                    <v:stroke endcap="round"/>
                    <v:path arrowok="t" o:connecttype="custom" o:connectlocs="0,9;0,0;35,10;35,18;0,9" o:connectangles="0,0,0,0,0"/>
                  </v:shape>
                  <v:shape id="Freeform 16847" o:spid="_x0000_s4772"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" path="m,15l,,53,16r,15l,15e" fillcolor="#339" strokecolor="#339" strokeweight="1pt">
                    <v:stroke endcap="round"/>
                    <v:path arrowok="t" o:connecttype="custom" o:connectlocs="0,9;0,0;34,10;34,19;0,9" o:connectangles="0,0,0,0,0"/>
                  </v:shape>
                  <v:shape id="Freeform 16848" o:spid="_x0000_s4773"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" path="m,85l,,350,93r,88l,85e" fillcolor="#b2b2b2" strokecolor="#676767" strokeweight=".5pt">
                    <v:stroke endcap="round"/>
                    <v:path arrowok="t" o:connecttype="custom" o:connectlocs="0,49;0,0;227,53;227,103;0,49" o:connectangles="0,0,0,0,0"/>
                  </v:shape>
                  <v:shape id="Freeform 16849" o:spid="_x0000_s4774"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" path="m,14l,,53,15r,14l,14e" fillcolor="#339" strokecolor="#339" strokeweight="1pt">
                    <v:stroke endcap="round"/>
                    <v:path arrowok="t" o:connecttype="custom" o:connectlocs="0,9;0,0;34,10;34,18;0,9" o:connectangles="0,0,0,0,0"/>
                  </v:shape>
                </v:group>
                <v:group id="Group 16850" o:spid="_x0000_s4775" style="position:absolute;left:36048;top:13925;width:7278;height:13227" coordorigin="528,887" coordsize="84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16851" o:spid="_x0000_s4776" style="position:absolute;left:531;top:887;width:840;height:292;visibility:visible;mso-wrap-style:square;v-text-anchor:top" coordsize="129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" path="m,307l577,448,1290,127,727,,,307e" strokeweight=".5pt">
                    <v:stroke endcap="round"/>
                    <v:path arrowok="t" o:connecttype="custom" o:connectlocs="0,200;375,291;839,83;473,0;0,200" o:connectangles="0,0,0,0,0"/>
                  </v:shape>
                  <v:shape id="Freeform 16852" o:spid="_x0000_s4777" style="position:absolute;left:544;top:1901;width:815;height:349;visibility:visible;mso-wrap-style:square;v-text-anchor:top" coordsize="1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" path="m,292r,78l567,535,1251,92r,-92e" fillcolor="#969696" strokeweight=".5pt">
                    <v:stroke endcap="round"/>
                    <v:path arrowok="t" o:connecttype="custom" o:connectlocs="0,190;0,241;369,348;814,60;814,0" o:connectangles="0,0,0,0,0"/>
                  </v:shape>
                  <v:shape id="Freeform 16853" o:spid="_x0000_s4778" style="position:absolute;left:898;top:968;width:474;height:1248;visibility:visible;mso-wrap-style:square;v-text-anchor:top" coordsize="72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" path="m,328l4,1915,728,1456,728,,,328e" fillcolor="#b2b2b2" strokeweight=".5pt">
                    <v:fill color2="#e5e5e5" focusposition="1,1" focussize="" focus="100%" type="gradientRadial">
                      <o:fill v:ext="view" type="gradientCenter"/>
                    </v:fill>
                    <v:stroke endcap="round"/>
                    <v:path arrowok="t" o:connecttype="custom" o:connectlocs="0,214;3,1247;473,948;473,0;0,214" o:connectangles="0,0,0,0,0"/>
                  </v:shape>
                  <v:shape id="Freeform 16854" o:spid="_x0000_s4779" style="position:absolute;left:528;top:1086;width:375;height:1124;visibility:visible;mso-wrap-style:square;v-text-anchor:top" coordsize="57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" path="m576,140r,1587l,1568,,,576,140e" fillcolor="#ededed" strokeweight=".5pt">
                    <v:fill color2="#b2b2b2" focus="100%" type="gradient"/>
                    <v:stroke endcap="round"/>
                    <v:path arrowok="t" o:connecttype="custom" o:connectlocs="374,91;374,1123;0,1020;0,0;374,91" o:connectangles="0,0,0,0,0"/>
                  </v:shape>
                  <v:line id="Line 16855" o:spid="_x0000_s4780" style="position:absolute;visibility:visible;mso-wrap-style:square" from="580,2032" to="83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" strokecolor="#676767" strokeweight=".5pt"/>
                  <v:oval id="Oval 16856" o:spid="_x0000_s4781" style="position:absolute;left:571;top:1141;width:42;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" fillcolor="#339" stroked="f" strokeweight="1pt"/>
                  <v:line id="Line 16857" o:spid="_x0000_s4782" style="position:absolute;visibility:visible;mso-wrap-style:square" from="580,1980" to="83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" strokecolor="#676767" strokeweight=".5pt"/>
                  <v:line id="Line 16858" o:spid="_x0000_s4783" style="position:absolute;visibility:visible;mso-wrap-style:square" from="580,1929" to="83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" strokecolor="#676767" strokeweight=".5pt"/>
                  <v:line id="Line 16859" o:spid="_x0000_s4784" style="position:absolute;visibility:visible;mso-wrap-style:square" from="580,1879" to="83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" strokecolor="#676767" strokeweight=".5pt"/>
                  <v:line id="Line 16860" o:spid="_x0000_s4785" style="position:absolute;visibility:visible;mso-wrap-style:square" from="580,1827" to="83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" strokecolor="#676767" strokeweight=".5pt">
                    <v:shadow color="#a9a9a9" offset="1pt,1pt"/>
                  </v:line>
                  <v:shape id="Freeform 16861" o:spid="_x0000_s4786" style="position:absolute;left:584;top:1337;width:257;height:478;visibility:visible;mso-wrap-style:square;v-text-anchor:top" coordsize="39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" path="m,628l396,732,396,e" filled="f" strokecolor="#676767" strokeweight=".5pt">
                    <v:stroke endcap="round"/>
                    <v:path arrowok="t" o:connecttype="custom" o:connectlocs="0,410;256,477;256,0" o:connectangles="0,0,0"/>
                  </v:shape>
                  <v:shape id="Freeform 16862" o:spid="_x0000_s4787" style="position:absolute;left:557;top:1242;width:294;height:833;visibility:visible;mso-wrap-style:square;v-text-anchor:top" coordsize="4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" path="m452,105l,,,1277e" filled="f" strokeweight=".5pt">
                    <v:stroke endcap="round"/>
                    <v:path arrowok="t" o:connecttype="custom" o:connectlocs="293,68;0,0;0,832" o:connectangles="0,0,0"/>
                  </v:shape>
                  <v:shape id="Freeform 16863" o:spid="_x0000_s4788" style="position:absolute;left:576;top:1274;width:262;height:473;visibility:visible;mso-wrap-style:square;v-text-anchor:top" coordsize="40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" path="m401,96l,,,725e" filled="f" fillcolor="#a9a9a9" strokeweight=".5pt">
                    <v:fill color2="#d1d1d1" focus="100%" type="gradientRadial">
                      <o:fill v:ext="view" type="gradientCenter"/>
                    </v:fill>
                    <v:stroke endcap="round"/>
                    <v:path arrowok="t" o:connecttype="custom" o:connectlocs="261,63;0,0;0,472" o:connectangles="0,0,0"/>
                  </v:shape>
                  <v:line id="Line 16864" o:spid="_x0000_s4789" style="position:absolute;visibility:visible;mso-wrap-style:square" from="578,1382" to="83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" strokecolor="#676767" strokeweight=".5pt"/>
                  <v:line id="Line 16865" o:spid="_x0000_s4790" style="position:absolute;visibility:visible;mso-wrap-style:square" from="578,1484" to="83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" strokecolor="#676767" strokeweight=".5pt"/>
                  <v:line id="Line 16866" o:spid="_x0000_s4791" style="position:absolute;visibility:visible;mso-wrap-style:square" from="578,1609" to="82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" strokecolor="#676767" strokeweight=".5pt"/>
                  <v:shape id="Freeform 16867" o:spid="_x0000_s4792" style="position:absolute;left:653;top:1333;width:100;height:54;visibility:visible;mso-wrap-style:square;v-text-anchor:top" coordsize="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" path="m,l,48,151,81r,-48l,e" fillcolor="#a9a9a9" stroked="f" strokeweight="1pt">
                    <v:stroke endcap="round"/>
                    <v:path arrowok="t" o:connecttype="custom" o:connectlocs="0,0;0,32;99,53;99,22;0,0" o:connectangles="0,0,0,0,0"/>
                  </v:shape>
                  <v:line id="Line 16868" o:spid="_x0000_s4793" style="position:absolute;visibility:visible;mso-wrap-style:square" from="614,1341" to="80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" strokecolor="#919191" strokeweight=".5pt"/>
                  <v:shape id="Freeform 16869" o:spid="_x0000_s4794" style="position:absolute;left:596;top:1526;width:224;height:101;visibility:visible;mso-wrap-style:square;v-text-anchor:top" coordsize="3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" path="m,85l,,350,93r,89l,85e" fillcolor="#b2b2b2" strokecolor="#676767" strokeweight=".5pt">
                    <v:stroke endcap="round"/>
                    <v:path arrowok="t" o:connecttype="custom" o:connectlocs="0,47;0,0;223,51;223,100;0,47" o:connectangles="0,0,0,0,0"/>
                  </v:shape>
                  <v:shape id="Freeform 16870" o:spid="_x0000_s4795" style="position:absolute;left:596;top:1651;width:225;height:112;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" path="m,85l,,350,93r,88l,85e" fillcolor="#b2b2b2" strokecolor="#676767" strokeweight=".5pt">
                    <v:stroke endcap="round"/>
                    <v:path arrowok="t" o:connecttype="custom" o:connectlocs="0,52;0,0;224,57;224,111;0,52" o:connectangles="0,0,0,0,0"/>
                  </v:shape>
                  <v:shape id="Freeform 16871" o:spid="_x0000_s4796" style="position:absolute;left:762;top:1585;width:36;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" path="m,14l,,53,15r,14l,14e" fillcolor="#339" strokecolor="#339" strokeweight="1pt">
                    <v:stroke endcap="round"/>
                    <v:path arrowok="t" o:connecttype="custom" o:connectlocs="0,9;0,0;35,10;35,18;0,9" o:connectangles="0,0,0,0,0"/>
                  </v:shape>
                  <v:shape id="Freeform 16872" o:spid="_x0000_s4797" style="position:absolute;left:768;top:1710;width:35;height:20;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" path="m,15l,,53,16r,15l,15e" fillcolor="#339" strokecolor="#339" strokeweight="1pt">
                    <v:stroke endcap="round"/>
                    <v:path arrowok="t" o:connecttype="custom" o:connectlocs="0,9;0,0;34,10;34,19;0,9" o:connectangles="0,0,0,0,0"/>
                  </v:shape>
                  <v:shape id="Freeform 16873" o:spid="_x0000_s4798" style="position:absolute;left:592;top:1412;width:228;height:104;visibility:visible;mso-wrap-style:square;v-text-anchor:top" coordsize="3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" path="m,85l,,350,93r,88l,85e" fillcolor="#b2b2b2" strokecolor="#676767" strokeweight=".5pt">
                    <v:stroke endcap="round"/>
                    <v:path arrowok="t" o:connecttype="custom" o:connectlocs="0,49;0,0;227,53;227,103;0,49" o:connectangles="0,0,0,0,0"/>
                  </v:shape>
                  <v:shape id="Freeform 16874" o:spid="_x0000_s4799" style="position:absolute;left:760;top:1468;width:35;height:19;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" path="m,14l,,53,15r,14l,14e" fillcolor="#339" strokecolor="#339" strokeweight="1pt">
                    <v:stroke endcap="round"/>
                    <v:path arrowok="t" o:connecttype="custom" o:connectlocs="0,9;0,0;34,10;34,18;0,9" o:connectangles="0,0,0,0,0"/>
                  </v:shape>
                </v:group>
                <v:rect id="Rectangle 16875" o:spid="_x0000_s4800" style="position:absolute;width:26238;height:1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">
                  <v:textbox inset="1.82881mm,.91439mm,1.82881mm,.91439mm">
                    <w:txbxContent>
                      <w:p w14:paraId="52F90AF9" w14:textId="77777777" w:rsidR="009174A1" w:rsidRPr="000F5F6F" w:rsidRDefault="009174A1" w:rsidP="000F5F6F">
                        <w:pPr>
                          <w:autoSpaceDE w:val="0"/>
                          <w:autoSpaceDN w:val="0"/>
                          <w:adjustRightInd w:val="0"/>
                          <w:spacing w:after="0" w:line="180" w:lineRule="exact"/>
                          <w:rPr>
                            <w:rFonts w:cs="Arial"/>
                            <w:color w:val="000000"/>
                            <w:sz w:val="17"/>
                          </w:rPr>
                        </w:pPr>
                        <w:r w:rsidRPr="000F5F6F">
                          <w:rPr>
                            <w:rFonts w:cs="Arial"/>
                            <w:color w:val="000000"/>
                            <w:sz w:val="17"/>
                          </w:rPr>
                          <w:t>[PolicyStatementExtension]</w:t>
                        </w:r>
                        <w:r w:rsidR="000F5F6F" w:rsidRPr="000F5F6F">
                          <w:rPr>
                            <w:rFonts w:cs="Arial"/>
                            <w:color w:val="000000"/>
                            <w:sz w:val="17"/>
                          </w:rPr>
                          <w:br/>
                        </w:r>
                        <w:r w:rsidRPr="000F5F6F">
                          <w:rPr>
                            <w:rFonts w:cs="Arial"/>
                            <w:color w:val="000000"/>
                            <w:sz w:val="17"/>
                          </w:rPr>
                          <w:t>Policies=MillionDollar</w:t>
                        </w:r>
                        <w:r w:rsidR="000F5F6F" w:rsidRPr="000F5F6F">
                          <w:rPr>
                            <w:rFonts w:cs="Arial"/>
                            <w:color w:val="000000"/>
                            <w:sz w:val="17"/>
                          </w:rPr>
                          <w:br/>
                        </w:r>
                        <w:r w:rsidRPr="000F5F6F">
                          <w:rPr>
                            <w:rFonts w:cs="Arial"/>
                            <w:color w:val="000000"/>
                            <w:sz w:val="17"/>
                          </w:rPr>
                          <w:t>Critical=False</w:t>
                        </w:r>
                      </w:p>
                      <w:p w14:paraId="3726E15A" w14:textId="77777777" w:rsidR="009174A1" w:rsidRPr="000F5F6F" w:rsidRDefault="009174A1" w:rsidP="009174A1">
                        <w:pPr>
                          <w:autoSpaceDE w:val="0"/>
                          <w:autoSpaceDN w:val="0"/>
                          <w:adjustRightInd w:val="0"/>
                          <w:rPr>
                            <w:rFonts w:cs="Arial"/>
                            <w:color w:val="000000"/>
                            <w:sz w:val="17"/>
                          </w:rPr>
                        </w:pPr>
                        <w:r w:rsidRPr="000F5F6F">
                          <w:rPr>
                            <w:rFonts w:cs="Arial"/>
                            <w:color w:val="000000"/>
                            <w:sz w:val="17"/>
                          </w:rPr>
                          <w:t>[MillionDollar]</w:t>
                        </w:r>
                        <w:r w:rsidR="000F5F6F" w:rsidRPr="000F5F6F">
                          <w:rPr>
                            <w:rFonts w:cs="Arial"/>
                            <w:color w:val="000000"/>
                            <w:sz w:val="17"/>
                          </w:rPr>
                          <w:br/>
                        </w:r>
                        <w:r w:rsidRPr="000F5F6F">
                          <w:rPr>
                            <w:rFonts w:cs="Arial"/>
                            <w:color w:val="000000"/>
                            <w:sz w:val="17"/>
                          </w:rPr>
                          <w:t>OID=1.3.6.1.4.1.311.21.8.1.124</w:t>
                        </w:r>
                      </w:p>
                      <w:p w14:paraId="69A00CF0" w14:textId="77777777" w:rsidR="009174A1" w:rsidRPr="000F5F6F" w:rsidRDefault="009174A1" w:rsidP="009174A1">
                        <w:pPr>
                          <w:autoSpaceDE w:val="0"/>
                          <w:autoSpaceDN w:val="0"/>
                          <w:adjustRightInd w:val="0"/>
                          <w:rPr>
                            <w:rFonts w:cs="Arial"/>
                            <w:color w:val="000000"/>
                            <w:sz w:val="17"/>
                          </w:rPr>
                        </w:pPr>
                        <w:r w:rsidRPr="000F5F6F">
                          <w:rPr>
                            <w:rFonts w:cs="Arial"/>
                            <w:color w:val="000000"/>
                            <w:sz w:val="17"/>
                          </w:rPr>
                          <w:t>[PolicyMappingExtension]</w:t>
                        </w:r>
                        <w:r w:rsidR="000F5F6F" w:rsidRPr="000F5F6F">
                          <w:rPr>
                            <w:rFonts w:cs="Arial"/>
                            <w:color w:val="000000"/>
                            <w:sz w:val="17"/>
                          </w:rPr>
                          <w:br/>
                        </w:r>
                        <w:r w:rsidRPr="000F5F6F">
                          <w:rPr>
                            <w:rFonts w:cs="Arial"/>
                            <w:color w:val="000000"/>
                            <w:sz w:val="17"/>
                          </w:rPr>
                          <w:t>1.3.6.1.4.1.311.21.8.1.124= 1.3.6.4.1.204.22.33.44</w:t>
                        </w:r>
                      </w:p>
                    </w:txbxContent>
                  </v:textbox>
                </v:rect>
                <v:rect id="Rectangle 16876" o:spid="_x0000_s4801" style="position:absolute;left:35382;width:26340;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">
                  <v:textbox inset="1.82881mm,.91439mm,1.82881mm,.91439mm">
                    <w:txbxContent>
                      <w:p w14:paraId="4FEA1369" w14:textId="77777777" w:rsidR="009174A1" w:rsidRPr="00737EC9" w:rsidRDefault="009174A1" w:rsidP="002673A4">
                        <w:pPr>
                          <w:autoSpaceDE w:val="0"/>
                          <w:autoSpaceDN w:val="0"/>
                          <w:adjustRightInd w:val="0"/>
                          <w:spacing w:after="0" w:line="180" w:lineRule="exact"/>
                          <w:rPr>
                            <w:rFonts w:cs="Arial"/>
                            <w:color w:val="000000"/>
                            <w:sz w:val="17"/>
                          </w:rPr>
                        </w:pPr>
                        <w:r w:rsidRPr="00737EC9">
                          <w:rPr>
                            <w:rFonts w:cs="Arial"/>
                            <w:color w:val="000000"/>
                            <w:sz w:val="17"/>
                          </w:rPr>
                          <w:t>[PolicyStatementExtension]</w:t>
                        </w:r>
                        <w:r w:rsidR="002673A4">
                          <w:rPr>
                            <w:rFonts w:cs="Arial"/>
                            <w:color w:val="000000"/>
                            <w:sz w:val="17"/>
                          </w:rPr>
                          <w:br/>
                        </w:r>
                        <w:r w:rsidRPr="00737EC9">
                          <w:rPr>
                            <w:rFonts w:cs="Arial"/>
                            <w:color w:val="000000"/>
                            <w:sz w:val="17"/>
                          </w:rPr>
                          <w:t>Policies=BigOrder</w:t>
                        </w:r>
                        <w:r w:rsidR="002673A4">
                          <w:rPr>
                            <w:rFonts w:cs="Arial"/>
                            <w:color w:val="000000"/>
                            <w:sz w:val="17"/>
                          </w:rPr>
                          <w:br/>
                        </w:r>
                        <w:r w:rsidRPr="00737EC9">
                          <w:rPr>
                            <w:rFonts w:cs="Arial"/>
                            <w:color w:val="000000"/>
                            <w:sz w:val="17"/>
                          </w:rPr>
                          <w:t>Critical=False</w:t>
                        </w:r>
                      </w:p>
                      <w:p w14:paraId="61F77C62" w14:textId="77777777" w:rsidR="009174A1" w:rsidRPr="00737EC9" w:rsidRDefault="009174A1" w:rsidP="009174A1">
                        <w:pPr>
                          <w:autoSpaceDE w:val="0"/>
                          <w:autoSpaceDN w:val="0"/>
                          <w:adjustRightInd w:val="0"/>
                          <w:rPr>
                            <w:rFonts w:cs="Arial"/>
                            <w:color w:val="000000"/>
                            <w:sz w:val="17"/>
                          </w:rPr>
                        </w:pPr>
                        <w:r w:rsidRPr="00737EC9">
                          <w:rPr>
                            <w:rFonts w:cs="Arial"/>
                            <w:color w:val="000000"/>
                            <w:sz w:val="17"/>
                          </w:rPr>
                          <w:t>[BigOrder]</w:t>
                        </w:r>
                        <w:r w:rsidR="002673A4">
                          <w:rPr>
                            <w:rFonts w:cs="Arial"/>
                            <w:color w:val="000000"/>
                            <w:sz w:val="17"/>
                          </w:rPr>
                          <w:br/>
                        </w:r>
                        <w:r w:rsidRPr="00737EC9">
                          <w:rPr>
                            <w:rFonts w:cs="Arial"/>
                            <w:color w:val="000000"/>
                            <w:sz w:val="17"/>
                          </w:rPr>
                          <w:t>OID=1.3.6.4.1.204.22.33.44</w:t>
                        </w:r>
                      </w:p>
                      <w:p w14:paraId="6E6BA240" w14:textId="77777777" w:rsidR="009174A1" w:rsidRPr="00737EC9" w:rsidRDefault="009174A1" w:rsidP="009174A1">
                        <w:pPr>
                          <w:autoSpaceDE w:val="0"/>
                          <w:autoSpaceDN w:val="0"/>
                          <w:adjustRightInd w:val="0"/>
                          <w:rPr>
                            <w:rFonts w:cs="Arial"/>
                            <w:color w:val="000000"/>
                            <w:sz w:val="17"/>
                          </w:rPr>
                        </w:pPr>
                        <w:r w:rsidRPr="00737EC9">
                          <w:rPr>
                            <w:rFonts w:cs="Arial"/>
                            <w:color w:val="000000"/>
                            <w:sz w:val="17"/>
                          </w:rPr>
                          <w:t>[PolicyMappingExtension]</w:t>
                        </w:r>
                        <w:r w:rsidR="002673A4">
                          <w:rPr>
                            <w:rFonts w:cs="Arial"/>
                            <w:color w:val="000000"/>
                            <w:sz w:val="17"/>
                          </w:rPr>
                          <w:br/>
                        </w:r>
                        <w:r w:rsidRPr="00737EC9">
                          <w:rPr>
                            <w:rFonts w:cs="Arial"/>
                            <w:color w:val="000000"/>
                            <w:sz w:val="17"/>
                          </w:rPr>
                          <w:t>1.3.6.4.1.204.22.33.44=1.3.6.1.4.1.311.21.8.1.124</w:t>
                        </w:r>
                      </w:p>
                    </w:txbxContent>
                  </v:textbox>
                </v:rect>
                <v:rect id="Rectangle 16877" o:spid="_x0000_s4802" style="position:absolute;left:9283;top:16383;width:9290;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">
                  <v:textbox inset="1.82881mm,.91439mm,1.82881mm,.91439mm">
                    <w:txbxContent>
                      <w:p w14:paraId="36471DA6" w14:textId="77777777" w:rsidR="009174A1" w:rsidRPr="00737EC9" w:rsidRDefault="009174A1" w:rsidP="00DB4986">
                        <w:pPr>
                          <w:autoSpaceDE w:val="0"/>
                          <w:autoSpaceDN w:val="0"/>
                          <w:adjustRightInd w:val="0"/>
                          <w:spacing w:after="0" w:line="200" w:lineRule="exact"/>
                          <w:jc w:val="center"/>
                          <w:rPr>
                            <w:rFonts w:cs="Arial"/>
                            <w:color w:val="000000"/>
                            <w:szCs w:val="28"/>
                          </w:rPr>
                        </w:pPr>
                        <w:r w:rsidRPr="00737EC9">
                          <w:rPr>
                            <w:rFonts w:cs="Arial"/>
                            <w:color w:val="000000"/>
                            <w:szCs w:val="28"/>
                          </w:rPr>
                          <w:t>NorthwindCA</w:t>
                        </w:r>
                      </w:p>
                    </w:txbxContent>
                  </v:textbox>
                </v:rect>
                <v:rect id="Rectangle 16878" o:spid="_x0000_s4803" style="position:absolute;left:42056;top:16383;width:9283;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">
                  <v:textbox inset="1.82881mm,.91439mm,1.82881mm,.91439mm">
                    <w:txbxContent>
                      <w:p w14:paraId="07E3E268" w14:textId="77777777" w:rsidR="009174A1" w:rsidRPr="00737EC9" w:rsidRDefault="009174A1" w:rsidP="00DB4986">
                        <w:pPr>
                          <w:autoSpaceDE w:val="0"/>
                          <w:autoSpaceDN w:val="0"/>
                          <w:adjustRightInd w:val="0"/>
                          <w:spacing w:after="0" w:line="200" w:lineRule="exact"/>
                          <w:jc w:val="center"/>
                          <w:rPr>
                            <w:rFonts w:cs="Arial"/>
                            <w:color w:val="808080"/>
                            <w:sz w:val="26"/>
                            <w:szCs w:val="36"/>
                          </w:rPr>
                        </w:pPr>
                        <w:r w:rsidRPr="00737EC9">
                          <w:rPr>
                            <w:rFonts w:cs="Arial"/>
                            <w:color w:val="000000"/>
                            <w:szCs w:val="28"/>
                          </w:rPr>
                          <w:t>ContosoCA</w:t>
                        </w:r>
                      </w:p>
                    </w:txbxContent>
                  </v:textbox>
                </v:rect>
                <v:group id="Group 16879" o:spid="_x0000_s4804" style="position:absolute;left:2235;top:31762;width:15271;height:6858"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rect id="Rectangle 16880" o:spid="_x0000_s4805"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" strokecolor="#919191">
                    <v:shadow on="t" color="#cecece"/>
                    <v:textbox inset=".91439mm,.91439mm,1.82881mm,.91439mm">
                      <w:txbxContent>
                        <w:p w14:paraId="3E30A0F9" w14:textId="77777777" w:rsidR="009174A1" w:rsidRPr="00737EC9" w:rsidRDefault="009174A1" w:rsidP="005F0F5E">
                          <w:pPr>
                            <w:autoSpaceDE w:val="0"/>
                            <w:autoSpaceDN w:val="0"/>
                            <w:adjustRightInd w:val="0"/>
                            <w:spacing w:after="0" w:line="100" w:lineRule="exact"/>
                            <w:rPr>
                              <w:b/>
                              <w:bCs/>
                              <w:color w:val="000000"/>
                              <w:sz w:val="10"/>
                              <w:szCs w:val="14"/>
                            </w:rPr>
                          </w:pPr>
                          <w:r w:rsidRPr="00737EC9">
                            <w:rPr>
                              <w:color w:val="000000"/>
                              <w:sz w:val="10"/>
                              <w:szCs w:val="14"/>
                            </w:rPr>
                            <w:t xml:space="preserve">Issuer: </w:t>
                          </w:r>
                          <w:r w:rsidRPr="00737EC9">
                            <w:rPr>
                              <w:b/>
                              <w:bCs/>
                              <w:color w:val="000000"/>
                              <w:sz w:val="10"/>
                              <w:szCs w:val="14"/>
                            </w:rPr>
                            <w:t>NorthwindCA</w:t>
                          </w:r>
                          <w:r w:rsidR="005F0F5E">
                            <w:rPr>
                              <w:b/>
                              <w:bCs/>
                              <w:color w:val="000000"/>
                              <w:sz w:val="10"/>
                              <w:szCs w:val="14"/>
                            </w:rPr>
                            <w:br/>
                          </w:r>
                          <w:r w:rsidRPr="00737EC9">
                            <w:rPr>
                              <w:color w:val="000000"/>
                              <w:sz w:val="10"/>
                              <w:szCs w:val="14"/>
                            </w:rPr>
                            <w:t xml:space="preserve">Subject: </w:t>
                          </w:r>
                          <w:r w:rsidRPr="00737EC9">
                            <w:rPr>
                              <w:b/>
                              <w:bCs/>
                              <w:color w:val="000000"/>
                              <w:sz w:val="10"/>
                              <w:szCs w:val="14"/>
                            </w:rPr>
                            <w:t>User1</w:t>
                          </w:r>
                          <w:r w:rsidR="005F0F5E">
                            <w:rPr>
                              <w:b/>
                              <w:bCs/>
                              <w:color w:val="000000"/>
                              <w:sz w:val="10"/>
                              <w:szCs w:val="14"/>
                            </w:rPr>
                            <w:br/>
                          </w:r>
                          <w:r w:rsidR="0031060F">
                            <w:rPr>
                              <w:b/>
                              <w:bCs/>
                              <w:color w:val="000000"/>
                              <w:sz w:val="10"/>
                              <w:szCs w:val="14"/>
                            </w:rPr>
                            <w:t>Certificate Policy</w:t>
                          </w:r>
                          <w:r w:rsidR="00DB4986">
                            <w:rPr>
                              <w:b/>
                              <w:bCs/>
                              <w:color w:val="000000"/>
                              <w:sz w:val="10"/>
                              <w:szCs w:val="14"/>
                            </w:rPr>
                            <w:t xml:space="preserve">    </w:t>
                          </w:r>
                          <w:r w:rsidR="0031060F">
                            <w:rPr>
                              <w:b/>
                              <w:bCs/>
                              <w:color w:val="000000"/>
                              <w:sz w:val="10"/>
                              <w:szCs w:val="14"/>
                            </w:rPr>
                            <w:t xml:space="preserve"> = </w:t>
                          </w:r>
                          <w:r w:rsidRPr="00737EC9">
                            <w:rPr>
                              <w:rFonts w:cs="Arial"/>
                              <w:color w:val="000000"/>
                              <w:sz w:val="10"/>
                              <w:szCs w:val="14"/>
                            </w:rPr>
                            <w:t>1.3.6.1.4.1.311.21.8.1.124</w:t>
                          </w:r>
                          <w:r w:rsidRPr="00737EC9">
                            <w:rPr>
                              <w:b/>
                              <w:bCs/>
                              <w:color w:val="000000"/>
                              <w:sz w:val="10"/>
                              <w:szCs w:val="14"/>
                            </w:rPr>
                            <w:t xml:space="preserve"> </w:t>
                          </w:r>
                        </w:p>
                      </w:txbxContent>
                    </v:textbox>
                  </v:rect>
                  <v:group id="Group 16881" o:spid="_x0000_s4806"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AutoShape 16882" o:spid="_x0000_s4807"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" adj="17843" fillcolor="#ffcba9" strokecolor="#c00">
                      <v:fill color2="#f60" focus="100%" type="gradient"/>
                    </v:shape>
                    <v:shape id="AutoShape 16883" o:spid="_x0000_s4808"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" fillcolor="#ffcba9" strokecolor="#c00">
                      <v:fill color2="#f60" focusposition=".5,.5" focussize="" focus="100%" type="gradientRadial"/>
                    </v:shape>
                    <v:oval id="Oval 16884" o:spid="_x0000_s4809"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" fillcolor="#fff8ea" strokecolor="#c00">
                      <v:fill color2="#fc6" focusposition=".5,.5" focussize="" focus="100%" type="gradientRadial"/>
                    </v:oval>
                  </v:group>
                </v:group>
                <v:group id="Group 16885" o:spid="_x0000_s4810" style="position:absolute;left:45669;top:31680;width:14960;height:6254" coordorigin="1056,240" coordsize="5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rect id="Rectangle 16886" o:spid="_x0000_s4811" style="position:absolute;left:1056;top:24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" strokecolor="#919191">
                    <v:shadow on="t" color="#cecece"/>
                    <v:textbox inset=".91439mm,.91439mm,1.82881mm,.91439mm">
                      <w:txbxContent>
                        <w:p w14:paraId="426BACAF" w14:textId="77777777" w:rsidR="009174A1" w:rsidRPr="00737EC9" w:rsidRDefault="009174A1" w:rsidP="00DB4986">
                          <w:pPr>
                            <w:autoSpaceDE w:val="0"/>
                            <w:autoSpaceDN w:val="0"/>
                            <w:adjustRightInd w:val="0"/>
                            <w:spacing w:after="0" w:line="100" w:lineRule="exact"/>
                            <w:rPr>
                              <w:rFonts w:cs="Arial"/>
                              <w:color w:val="000000"/>
                              <w:sz w:val="10"/>
                              <w:szCs w:val="14"/>
                            </w:rPr>
                          </w:pPr>
                          <w:r w:rsidRPr="00737EC9">
                            <w:rPr>
                              <w:color w:val="000000"/>
                              <w:sz w:val="10"/>
                              <w:szCs w:val="14"/>
                            </w:rPr>
                            <w:t xml:space="preserve">Issuer: </w:t>
                          </w:r>
                          <w:r w:rsidRPr="00737EC9">
                            <w:rPr>
                              <w:b/>
                              <w:bCs/>
                              <w:color w:val="000000"/>
                              <w:sz w:val="10"/>
                              <w:szCs w:val="14"/>
                            </w:rPr>
                            <w:t>NorthwindCA</w:t>
                          </w:r>
                          <w:r w:rsidR="00DB4986">
                            <w:rPr>
                              <w:b/>
                              <w:bCs/>
                              <w:color w:val="000000"/>
                              <w:sz w:val="10"/>
                              <w:szCs w:val="14"/>
                            </w:rPr>
                            <w:br/>
                          </w:r>
                          <w:r w:rsidRPr="00737EC9">
                            <w:rPr>
                              <w:color w:val="000000"/>
                              <w:sz w:val="10"/>
                              <w:szCs w:val="14"/>
                            </w:rPr>
                            <w:t xml:space="preserve">Subject: </w:t>
                          </w:r>
                          <w:r w:rsidRPr="00737EC9">
                            <w:rPr>
                              <w:b/>
                              <w:bCs/>
                              <w:color w:val="000000"/>
                              <w:sz w:val="10"/>
                              <w:szCs w:val="14"/>
                            </w:rPr>
                            <w:t>User2</w:t>
                          </w:r>
                          <w:r w:rsidR="00DB4986">
                            <w:rPr>
                              <w:b/>
                              <w:bCs/>
                              <w:color w:val="000000"/>
                              <w:sz w:val="10"/>
                              <w:szCs w:val="14"/>
                            </w:rPr>
                            <w:br/>
                          </w:r>
                          <w:r w:rsidRPr="00737EC9">
                            <w:rPr>
                              <w:b/>
                              <w:bCs/>
                              <w:color w:val="000000"/>
                              <w:sz w:val="10"/>
                              <w:szCs w:val="14"/>
                            </w:rPr>
                            <w:t>Certificate Policy</w:t>
                          </w:r>
                          <w:r w:rsidR="00DB4986">
                            <w:rPr>
                              <w:b/>
                              <w:bCs/>
                              <w:color w:val="000000"/>
                              <w:sz w:val="10"/>
                              <w:szCs w:val="14"/>
                            </w:rPr>
                            <w:t xml:space="preserve">     </w:t>
                          </w:r>
                          <w:r w:rsidRPr="00737EC9">
                            <w:rPr>
                              <w:b/>
                              <w:bCs/>
                              <w:color w:val="000000"/>
                              <w:sz w:val="10"/>
                              <w:szCs w:val="14"/>
                            </w:rPr>
                            <w:t xml:space="preserve"> =</w:t>
                          </w:r>
                          <w:r w:rsidRPr="00737EC9">
                            <w:rPr>
                              <w:rFonts w:cs="Arial"/>
                              <w:color w:val="000000"/>
                              <w:sz w:val="10"/>
                              <w:szCs w:val="14"/>
                            </w:rPr>
                            <w:t>1.3.6.4.1.204.22.33.44</w:t>
                          </w:r>
                        </w:p>
                      </w:txbxContent>
                    </v:textbox>
                  </v:rect>
                  <v:group id="Group 16887" o:spid="_x0000_s4812" style="position:absolute;left:1488;top:432;width:92;height:144" coordorigin="4848,2736" coordsize="62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AutoShape 16888" o:spid="_x0000_s4813" type="#_x0000_t55" style="position:absolute;left:4745;top:3319;width:816;height: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" adj="17843" fillcolor="#ffcba9" strokecolor="#c00">
                      <v:fill color2="#f60" focus="100%" type="gradient"/>
                    </v:shape>
                    <v:shape id="AutoShape 16889" o:spid="_x0000_s4814" type="#_x0000_t59" style="position:absolute;left:4848;top:2736;width:624;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" fillcolor="#ffcba9" strokecolor="#c00">
                      <v:fill color2="#f60" focusposition=".5,.5" focussize="" focus="100%" type="gradientRadial"/>
                    </v:shape>
                    <v:oval id="Oval 16890" o:spid="_x0000_s4815" style="position:absolute;left:5040;top:292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" fillcolor="#fff8ea" strokecolor="#c00">
                      <v:fill color2="#fc6" focusposition=".5,.5" focussize="" focus="100%" type="gradientRadial"/>
                    </v:oval>
                  </v:group>
                </v:group>
                <v:rect id="Rectangle 16891" o:spid="_x0000_s4816" style="position:absolute;left:24034;top:35502;width:1419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" fillcolor="#bbe0e3">
                  <v:textbox inset="1.82881mm,.91439mm,1.82881mm,.91439mm">
                    <w:txbxContent>
                      <w:p w14:paraId="1FB80999" w14:textId="77777777" w:rsidR="009174A1" w:rsidRPr="00737EC9" w:rsidRDefault="009174A1" w:rsidP="009174A1">
                        <w:pPr>
                          <w:autoSpaceDE w:val="0"/>
                          <w:autoSpaceDN w:val="0"/>
                          <w:adjustRightInd w:val="0"/>
                          <w:jc w:val="center"/>
                          <w:rPr>
                            <w:rFonts w:cs="Arial"/>
                            <w:color w:val="000000"/>
                            <w:sz w:val="29"/>
                            <w:szCs w:val="40"/>
                          </w:rPr>
                        </w:pPr>
                        <w:r w:rsidRPr="00737EC9">
                          <w:rPr>
                            <w:rFonts w:cs="Arial"/>
                            <w:color w:val="000000"/>
                            <w:sz w:val="29"/>
                            <w:szCs w:val="40"/>
                          </w:rPr>
                          <w:t>Equivalent</w:t>
                        </w:r>
                      </w:p>
                    </w:txbxContent>
                  </v:textbox>
                </v:rect>
                <v:oval id="Oval 16892" o:spid="_x0000_s4817" style="position:absolute;left:8255;top:32467;width:9829;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" filled="f" fillcolor="#bbe0e3" strokecolor="red" strokeweight="2.25pt"/>
                <v:line id="Line 16894" o:spid="_x0000_s4818" style="position:absolute;flip:y;visibility:visible;mso-wrap-style:square" from="38779,34410" to="50793,3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" strokecolor="red" strokeweight="2.25pt">
                  <v:stroke endarrow="block"/>
                </v:line>
                <v:line id="Line 16895" o:spid="_x0000_s4819" style="position:absolute;flip:x y;visibility:visible;mso-wrap-style:square" from="17780,34613" to="23793,3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" strokecolor="red" strokeweight="2.25pt">
                  <v:stroke endarrow="block"/>
                </v:line>
                <v:oval id="Oval 16893" o:spid="_x0000_s4820" style="position:absolute;left:51682;top:32327;width:983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" filled="f" fillcolor="#bbe0e3" strokecolor="red" strokeweight="2.25pt"/>
                <w10:wrap type="topAndBottom"/>
              </v:group>
            </w:pict>
          </mc:Fallback>
        </mc:AlternateContent>
      </w:r>
      <w:r w:rsidR="00641FA1">
        <w:fldChar w:fldCharType="begin"/>
      </w:r>
      <w:r w:rsidR="00641FA1">
        <w:instrText xml:space="preserve"> REF _Ref33161721 \h </w:instrText>
      </w:r>
      <w:r w:rsidR="00641FA1">
        <w:fldChar w:fldCharType="separate"/>
      </w:r>
      <w:r w:rsidR="00F27C7A">
        <w:t xml:space="preserve">Figure </w:t>
      </w:r>
      <w:r w:rsidR="00F27C7A">
        <w:rPr>
          <w:noProof/>
        </w:rPr>
        <w:t>16</w:t>
      </w:r>
      <w:r w:rsidR="00641FA1">
        <w:fldChar w:fldCharType="end"/>
      </w:r>
      <w:r>
        <w:t xml:space="preserve"> shows another example of policy constraint mapping. </w:t>
      </w:r>
    </w:p>
    <w:p w14:paraId="7B293610" w14:textId="77777777" w:rsidR="009174A1" w:rsidRDefault="009174A1" w:rsidP="002E03F4"/>
    <w:p w14:paraId="770BF8D9" w14:textId="77777777" w:rsidR="000564D1" w:rsidRDefault="00617C7E" w:rsidP="00617C7E">
      <w:pPr>
        <w:pStyle w:val="Caption"/>
        <w:jc w:val="center"/>
      </w:pPr>
      <w:bookmarkStart w:id="64" w:name="_Ref33161721"/>
      <w:r>
        <w:t xml:space="preserve">Figure </w:t>
      </w:r>
      <w:r>
        <w:fldChar w:fldCharType="begin"/>
      </w:r>
      <w:r>
        <w:instrText xml:space="preserve"> SEQ Figure \* ARABIC </w:instrText>
      </w:r>
      <w:r>
        <w:fldChar w:fldCharType="separate"/>
      </w:r>
      <w:r w:rsidR="00F27C7A">
        <w:rPr>
          <w:noProof/>
        </w:rPr>
        <w:t>16</w:t>
      </w:r>
      <w:r>
        <w:fldChar w:fldCharType="end"/>
      </w:r>
      <w:bookmarkEnd w:id="64"/>
      <w:r>
        <w:t>: Policy Constraint Mapping</w:t>
      </w:r>
    </w:p>
    <w:p w14:paraId="2156928C" w14:textId="77777777" w:rsidR="000564D1" w:rsidRPr="000564D1" w:rsidRDefault="000564D1" w:rsidP="002E03F4">
      <w:r>
        <w:t>In this figure, the NorthwindCA is configured with a MillionDollar OID, 1.3.6.1.4.1.311.21.8.124. This OID is mapped to the BigOrder OID, 1.3.6.4.1.204.22.33.44, at the ContosoCA. Although the certificate issued to</w:t>
      </w:r>
      <w:r>
        <w:br/>
        <w:t>v-</w:t>
      </w:r>
      <w:r w:rsidR="00DB7CEA">
        <w:t>user1</w:t>
      </w:r>
      <w:r>
        <w:t xml:space="preserve"> contains a different issuance policy OID </w:t>
      </w:r>
      <w:r w:rsidR="00477519">
        <w:t xml:space="preserve">from </w:t>
      </w:r>
      <w:r>
        <w:t xml:space="preserve">the certificate issued to </w:t>
      </w:r>
      <w:r w:rsidR="00DB7CEA">
        <w:t>user2</w:t>
      </w:r>
      <w:r>
        <w:t>, the policy constraint mapping makes the OIDs equivalent and the OIDs are recognized by both CA hierarchies.</w:t>
      </w:r>
    </w:p>
    <w:p w14:paraId="1140C620" w14:textId="77777777" w:rsidR="002E03F4" w:rsidRDefault="002E03F4" w:rsidP="002E03F4">
      <w:pPr>
        <w:pStyle w:val="Heading3"/>
      </w:pPr>
      <w:r>
        <w:br w:type="page"/>
      </w:r>
      <w:bookmarkStart w:id="65" w:name="_Toc33527643"/>
      <w:r>
        <w:lastRenderedPageBreak/>
        <w:t>Application Policy</w:t>
      </w:r>
      <w:bookmarkEnd w:id="65"/>
    </w:p>
    <w:p w14:paraId="7CFD751D" w14:textId="77777777" w:rsidR="002E03F4" w:rsidRDefault="002E03F4" w:rsidP="002E03F4">
      <w:r>
        <w:t>The final policy that could be applied in this scenario is the application policy. Application policy will limit which purposes certificates issued by another organization’s CA’s can be used for. By defining application policy, you can prevent certificates for specific usages from being accepted for use in your organization.</w:t>
      </w:r>
    </w:p>
    <w:p w14:paraId="2282E248" w14:textId="77777777" w:rsidR="002E03F4" w:rsidRDefault="002E03F4" w:rsidP="002E03F4">
      <w:r>
        <w:t xml:space="preserve">For example, if you only want to allow certificates for </w:t>
      </w:r>
      <w:r w:rsidR="000623AE">
        <w:t>S/MIME</w:t>
      </w:r>
      <w:r>
        <w:t>, client authentication, and server authentication</w:t>
      </w:r>
      <w:r w:rsidR="0062743B">
        <w:t xml:space="preserve"> </w:t>
      </w:r>
      <w:r>
        <w:t xml:space="preserve">to be recognized through the BridgeCA, you can add the following sections to the </w:t>
      </w:r>
      <w:r w:rsidR="002C0BD1">
        <w:t>Policy.inf</w:t>
      </w:r>
      <w:r>
        <w:t xml:space="preserve"> file:</w:t>
      </w:r>
    </w:p>
    <w:p w14:paraId="122FAAAB" w14:textId="77777777" w:rsidR="002E03F4" w:rsidRPr="002E03F4" w:rsidRDefault="002E03F4" w:rsidP="002E03F4">
      <w:pPr>
        <w:pStyle w:val="Code"/>
      </w:pPr>
      <w:r w:rsidRPr="002E03F4">
        <w:t>[ApplicationPolicyStatementExtension]</w:t>
      </w:r>
    </w:p>
    <w:p w14:paraId="49B312AD" w14:textId="77777777" w:rsidR="002E03F4" w:rsidRPr="002E03F4" w:rsidRDefault="002E03F4" w:rsidP="002E03F4">
      <w:pPr>
        <w:pStyle w:val="Code"/>
      </w:pPr>
      <w:r w:rsidRPr="002E03F4">
        <w:t>; list of user defined policies</w:t>
      </w:r>
    </w:p>
    <w:p w14:paraId="75E0454B" w14:textId="77777777" w:rsidR="002E03F4" w:rsidRPr="002E03F4" w:rsidRDefault="002E03F4" w:rsidP="002E03F4">
      <w:pPr>
        <w:pStyle w:val="Code"/>
      </w:pPr>
      <w:r w:rsidRPr="002E03F4">
        <w:t xml:space="preserve">Policies = AppOIDPolicy1, AppOIDPolicy2, AppOIDPolicy3 </w:t>
      </w:r>
    </w:p>
    <w:p w14:paraId="37CF5545" w14:textId="77777777" w:rsidR="002E03F4" w:rsidRPr="002E03F4" w:rsidRDefault="002E03F4" w:rsidP="002E03F4">
      <w:pPr>
        <w:pStyle w:val="Code"/>
      </w:pPr>
    </w:p>
    <w:p w14:paraId="2806F7D5" w14:textId="77777777" w:rsidR="002E03F4" w:rsidRPr="002E03F4" w:rsidRDefault="002E03F4" w:rsidP="002E03F4">
      <w:pPr>
        <w:pStyle w:val="Code"/>
      </w:pPr>
      <w:r w:rsidRPr="002E03F4">
        <w:t>[AppOIDPolicy1]</w:t>
      </w:r>
    </w:p>
    <w:p w14:paraId="2E5E6FF6" w14:textId="77777777" w:rsidR="002E03F4" w:rsidRPr="002E03F4" w:rsidRDefault="002E03F4" w:rsidP="002E03F4">
      <w:pPr>
        <w:pStyle w:val="Code"/>
      </w:pPr>
      <w:r w:rsidRPr="002E03F4">
        <w:t>OID = 1.3.6.1.5.5.7.3.4 ; Secure Email</w:t>
      </w:r>
    </w:p>
    <w:p w14:paraId="77F9F214" w14:textId="77777777" w:rsidR="002E03F4" w:rsidRPr="002E03F4" w:rsidRDefault="002E03F4" w:rsidP="002E03F4">
      <w:pPr>
        <w:pStyle w:val="Code"/>
      </w:pPr>
    </w:p>
    <w:p w14:paraId="4AC8CE91" w14:textId="77777777" w:rsidR="002E03F4" w:rsidRPr="002E03F4" w:rsidRDefault="002E03F4" w:rsidP="002E03F4">
      <w:pPr>
        <w:pStyle w:val="Code"/>
      </w:pPr>
      <w:r w:rsidRPr="002E03F4">
        <w:t>[AppOIDPolicy2]</w:t>
      </w:r>
    </w:p>
    <w:p w14:paraId="14A980B2" w14:textId="77777777" w:rsidR="002E03F4" w:rsidRPr="002E03F4" w:rsidRDefault="002E03F4" w:rsidP="002E03F4">
      <w:pPr>
        <w:pStyle w:val="Code"/>
      </w:pPr>
      <w:r w:rsidRPr="002E03F4">
        <w:t>OID = 1.3.6.1.5.5.7.3.1 ; Server Authentication</w:t>
      </w:r>
    </w:p>
    <w:p w14:paraId="45BAF558" w14:textId="77777777" w:rsidR="002E03F4" w:rsidRPr="002E03F4" w:rsidRDefault="002E03F4" w:rsidP="002E03F4">
      <w:pPr>
        <w:pStyle w:val="Code"/>
      </w:pPr>
    </w:p>
    <w:p w14:paraId="30631227" w14:textId="77777777" w:rsidR="002E03F4" w:rsidRPr="002E03F4" w:rsidRDefault="002E03F4" w:rsidP="002E03F4">
      <w:pPr>
        <w:pStyle w:val="Code"/>
      </w:pPr>
      <w:r w:rsidRPr="002E03F4">
        <w:t>[AppOIDPolicy3]</w:t>
      </w:r>
    </w:p>
    <w:p w14:paraId="63BC2C32" w14:textId="77777777" w:rsidR="002E03F4" w:rsidRPr="002E03F4" w:rsidRDefault="002E03F4" w:rsidP="002E03F4">
      <w:pPr>
        <w:pStyle w:val="Code"/>
      </w:pPr>
      <w:r w:rsidRPr="002E03F4">
        <w:t>OID = 1.3.6.1.5.5.7.3.2 ; Client Authentication</w:t>
      </w:r>
    </w:p>
    <w:p w14:paraId="44F865B0" w14:textId="77777777" w:rsidR="002E03F4" w:rsidRPr="002E03F4" w:rsidRDefault="002E03F4" w:rsidP="002E03F4">
      <w:pPr>
        <w:pStyle w:val="Code"/>
      </w:pPr>
    </w:p>
    <w:p w14:paraId="0861DD85" w14:textId="77777777" w:rsidR="002E03F4" w:rsidRDefault="002E03F4" w:rsidP="002E03F4">
      <w:pPr>
        <w:pStyle w:val="Code"/>
      </w:pPr>
      <w:r w:rsidRPr="002E03F4">
        <w:t>CRITICAL = FALSE</w:t>
      </w:r>
    </w:p>
    <w:p w14:paraId="2D7BDCDB" w14:textId="77777777" w:rsidR="000623AE" w:rsidRDefault="000623AE" w:rsidP="002E03F4">
      <w:pPr>
        <w:pStyle w:val="Code"/>
      </w:pPr>
    </w:p>
    <w:p w14:paraId="03D4977A" w14:textId="77777777" w:rsidR="00615922" w:rsidRPr="002E03F4" w:rsidRDefault="00615922" w:rsidP="00615922">
      <w:r>
        <w:t>These application policies would prevent the use of an EFS certificate between the organizations. An EFS certificate would not chain in a trusted manner because the defined application policies define an application policy for EFS encryption services.</w:t>
      </w:r>
    </w:p>
    <w:p w14:paraId="0DC3D59A" w14:textId="77777777" w:rsidR="002E03F4" w:rsidRPr="002E03F4" w:rsidRDefault="002E03F4" w:rsidP="002E03F4">
      <w:pPr>
        <w:pStyle w:val="Code"/>
      </w:pPr>
    </w:p>
    <w:p w14:paraId="2CE623DA" w14:textId="77777777" w:rsidR="002E03F4" w:rsidRPr="00493DB0" w:rsidRDefault="00493DB0" w:rsidP="002E03F4">
      <w:r>
        <w:rPr>
          <w:b/>
        </w:rPr>
        <w:t>Note</w:t>
      </w:r>
      <w:r>
        <w:t xml:space="preserve">  Remember that these application policies also are combined with name constraints and policy constraints when applied to a certificate presented from another CA hierarchy. If you require different combinations, you must request multiple </w:t>
      </w:r>
      <w:r w:rsidR="00883780">
        <w:t>c</w:t>
      </w:r>
      <w:r>
        <w:t>ross</w:t>
      </w:r>
      <w:r w:rsidR="00883780">
        <w:t>-c</w:t>
      </w:r>
      <w:r>
        <w:t xml:space="preserve">ertification </w:t>
      </w:r>
      <w:r w:rsidR="00883780">
        <w:t>a</w:t>
      </w:r>
      <w:r>
        <w:t xml:space="preserve">uthority certificates using separate </w:t>
      </w:r>
      <w:r w:rsidR="002C0BD1">
        <w:t>Policy.inf</w:t>
      </w:r>
      <w:r>
        <w:t xml:space="preserve"> files for each request. For example, you may not wish to implement policy constraints for e</w:t>
      </w:r>
      <w:r w:rsidR="00477519">
        <w:t>-</w:t>
      </w:r>
      <w:r>
        <w:t xml:space="preserve">mail certificates, but want to ensure that low or medium assurance OIDs exist in client and server authentication certificates. This would require two separate </w:t>
      </w:r>
      <w:r w:rsidR="00883780">
        <w:t>c</w:t>
      </w:r>
      <w:r>
        <w:t>ross</w:t>
      </w:r>
      <w:r w:rsidR="00883780">
        <w:t>-c</w:t>
      </w:r>
      <w:r>
        <w:t xml:space="preserve">ertification </w:t>
      </w:r>
      <w:r w:rsidR="00883780">
        <w:t>a</w:t>
      </w:r>
      <w:r>
        <w:t>uthority certificate requests</w:t>
      </w:r>
      <w:r w:rsidR="00477519">
        <w:rPr>
          <w:rFonts w:cs="Arial"/>
        </w:rPr>
        <w:t>—</w:t>
      </w:r>
      <w:r>
        <w:t>one for Secure Email and one for Client and Server Authentication.</w:t>
      </w:r>
    </w:p>
    <w:p w14:paraId="13FA30CC" w14:textId="77777777" w:rsidR="00203AA8" w:rsidRDefault="00203AA8" w:rsidP="00203AA8">
      <w:pPr>
        <w:pStyle w:val="Heading1"/>
      </w:pPr>
      <w:bookmarkStart w:id="66" w:name="_Toc33527644"/>
      <w:r>
        <w:lastRenderedPageBreak/>
        <w:t>Walkthrough</w:t>
      </w:r>
      <w:bookmarkEnd w:id="66"/>
    </w:p>
    <w:p w14:paraId="002ECA58" w14:textId="77777777" w:rsidR="00203AA8" w:rsidRDefault="00203AA8" w:rsidP="00203AA8">
      <w:r>
        <w:t>Th</w:t>
      </w:r>
      <w:r w:rsidR="006440D7">
        <w:t xml:space="preserve">is </w:t>
      </w:r>
      <w:r>
        <w:t>section provide</w:t>
      </w:r>
      <w:r w:rsidR="006440D7">
        <w:t>s</w:t>
      </w:r>
      <w:r>
        <w:t xml:space="preserve"> detailed implementation steps involved in defining qualified subordination between two CA hierarchies.</w:t>
      </w:r>
    </w:p>
    <w:p w14:paraId="1E154958" w14:textId="77777777" w:rsidR="00956C6D" w:rsidRDefault="00956C6D" w:rsidP="00203AA8">
      <w:pPr>
        <w:pStyle w:val="Heading2"/>
      </w:pPr>
      <w:bookmarkStart w:id="67" w:name="_Toc33527645"/>
      <w:r>
        <w:t xml:space="preserve">Creating </w:t>
      </w:r>
      <w:r w:rsidR="00CE2A38">
        <w:t xml:space="preserve">an Offline </w:t>
      </w:r>
      <w:smartTag w:uri="urn:schemas-microsoft-com:office:smarttags" w:element="place">
        <w:smartTag w:uri="urn:schemas-microsoft-com:office:smarttags" w:element="City">
          <w:r w:rsidR="00CE2A38">
            <w:t>Bridge</w:t>
          </w:r>
        </w:smartTag>
        <w:r w:rsidR="00CE2A38">
          <w:t xml:space="preserve"> </w:t>
        </w:r>
        <w:smartTag w:uri="urn:schemas-microsoft-com:office:smarttags" w:element="State">
          <w:r>
            <w:t>CA</w:t>
          </w:r>
        </w:smartTag>
      </w:smartTag>
      <w:bookmarkEnd w:id="67"/>
    </w:p>
    <w:p w14:paraId="31AB715D" w14:textId="77777777" w:rsidR="00956C6D" w:rsidRDefault="005F2358" w:rsidP="00956C6D">
      <w:r>
        <w:t xml:space="preserve">The following process can be used to deploy an offline root CA for your organization. The </w:t>
      </w:r>
      <w:r w:rsidR="00BD0B74">
        <w:t xml:space="preserve">following is required before you establish your </w:t>
      </w:r>
      <w:smartTag w:uri="urn:schemas-microsoft-com:office:smarttags" w:element="place">
        <w:smartTag w:uri="urn:schemas-microsoft-com:office:smarttags" w:element="City">
          <w:r w:rsidR="00BD0B74">
            <w:t xml:space="preserve">offline </w:t>
          </w:r>
          <w:r w:rsidR="00B12F22">
            <w:t>Bridge</w:t>
          </w:r>
        </w:smartTag>
        <w:r w:rsidR="00BD0B74">
          <w:t xml:space="preserve"> </w:t>
        </w:r>
        <w:smartTag w:uri="urn:schemas-microsoft-com:office:smarttags" w:element="State">
          <w:r w:rsidR="00BD0B74">
            <w:t>CA</w:t>
          </w:r>
        </w:smartTag>
      </w:smartTag>
      <w:r w:rsidR="006440D7">
        <w:t>:</w:t>
      </w:r>
    </w:p>
    <w:p w14:paraId="1928CE16" w14:textId="77777777" w:rsidR="000B4695" w:rsidRDefault="000B4695" w:rsidP="00BD0B74">
      <w:pPr>
        <w:pStyle w:val="Bullet1"/>
      </w:pPr>
      <w:r>
        <w:t>C</w:t>
      </w:r>
      <w:r w:rsidR="00BD0B74">
        <w:t xml:space="preserve">onfigure a </w:t>
      </w:r>
      <w:r w:rsidR="002C0BD1">
        <w:t>CAPolicy.inf</w:t>
      </w:r>
      <w:r w:rsidR="00BD0B74">
        <w:t xml:space="preserve"> file to define </w:t>
      </w:r>
      <w:r>
        <w:t xml:space="preserve">the following settings for the offline </w:t>
      </w:r>
      <w:smartTag w:uri="urn:schemas-microsoft-com:office:smarttags" w:element="place">
        <w:smartTag w:uri="urn:schemas-microsoft-com:office:smarttags" w:element="City">
          <w:r w:rsidR="00CE2A38">
            <w:t>Bridge</w:t>
          </w:r>
        </w:smartTag>
        <w:r>
          <w:t xml:space="preserve"> </w:t>
        </w:r>
        <w:smartTag w:uri="urn:schemas-microsoft-com:office:smarttags" w:element="State">
          <w:r>
            <w:t>CA</w:t>
          </w:r>
        </w:smartTag>
      </w:smartTag>
      <w:r w:rsidR="00183247">
        <w:t>.</w:t>
      </w:r>
    </w:p>
    <w:p w14:paraId="4D76D88A" w14:textId="77777777" w:rsidR="00BD0B74" w:rsidRDefault="000B4695" w:rsidP="000B4695">
      <w:pPr>
        <w:pStyle w:val="Bullet2"/>
      </w:pPr>
      <w:r>
        <w:t>Authority Information Access locations</w:t>
      </w:r>
    </w:p>
    <w:p w14:paraId="635E08F6" w14:textId="77777777" w:rsidR="000B4695" w:rsidRDefault="000B4695" w:rsidP="000B4695">
      <w:pPr>
        <w:pStyle w:val="Bullet2"/>
      </w:pPr>
      <w:r>
        <w:t>CRL Distribution Point locations</w:t>
      </w:r>
    </w:p>
    <w:p w14:paraId="298AB59D" w14:textId="77777777" w:rsidR="000B4695" w:rsidRDefault="000B4695" w:rsidP="000B4695">
      <w:pPr>
        <w:pStyle w:val="Bullet2"/>
      </w:pPr>
      <w:r>
        <w:t xml:space="preserve">Certificate Practice Statement </w:t>
      </w:r>
    </w:p>
    <w:p w14:paraId="4965FF42" w14:textId="77777777" w:rsidR="00CE2A38" w:rsidRDefault="00CE2A38" w:rsidP="000B4695">
      <w:pPr>
        <w:pStyle w:val="Bullet2"/>
      </w:pPr>
      <w:r>
        <w:t>All issuance policies required to cross the Bridge CA</w:t>
      </w:r>
    </w:p>
    <w:p w14:paraId="68FE5BCB" w14:textId="77777777" w:rsidR="00BD0B74" w:rsidRDefault="000B4695" w:rsidP="00BD0B74">
      <w:pPr>
        <w:pStyle w:val="Bullet1"/>
      </w:pPr>
      <w:r>
        <w:t xml:space="preserve">Determine the CA’s </w:t>
      </w:r>
      <w:r w:rsidR="0020324E">
        <w:t xml:space="preserve">distinguished </w:t>
      </w:r>
      <w:r>
        <w:t>name</w:t>
      </w:r>
      <w:r w:rsidR="00183247">
        <w:t>.</w:t>
      </w:r>
    </w:p>
    <w:p w14:paraId="01146C44" w14:textId="77777777" w:rsidR="000B4695" w:rsidRDefault="000B4695" w:rsidP="00BD0B74">
      <w:pPr>
        <w:pStyle w:val="Bullet1"/>
      </w:pPr>
      <w:r>
        <w:t>Determine what Cryptographic Service Provider (CSP) will be used for certificate creation and signing.</w:t>
      </w:r>
    </w:p>
    <w:p w14:paraId="078A274D" w14:textId="77777777" w:rsidR="00B12F22" w:rsidRPr="00697E09" w:rsidRDefault="00B12F22" w:rsidP="00203AA8">
      <w:pPr>
        <w:pStyle w:val="Heading3"/>
      </w:pPr>
      <w:bookmarkStart w:id="68" w:name="_Toc33527646"/>
      <w:r w:rsidRPr="00697E09">
        <w:t xml:space="preserve">Configuring </w:t>
      </w:r>
      <w:r w:rsidR="003B313E">
        <w:t xml:space="preserve">the </w:t>
      </w:r>
      <w:r w:rsidRPr="00697E09">
        <w:t>CA</w:t>
      </w:r>
      <w:r w:rsidR="002C0BD1">
        <w:t>Policy.inf</w:t>
      </w:r>
      <w:r w:rsidR="003B313E">
        <w:t xml:space="preserve"> File</w:t>
      </w:r>
      <w:bookmarkEnd w:id="68"/>
    </w:p>
    <w:p w14:paraId="5A126A19" w14:textId="77777777" w:rsidR="00B12F22" w:rsidRDefault="00B12F22" w:rsidP="00B12F22">
      <w:r>
        <w:t xml:space="preserve">The Offline Bridge CA must include the following sections in a </w:t>
      </w:r>
      <w:r w:rsidR="002C0BD1">
        <w:t>CAPolicy.inf</w:t>
      </w:r>
      <w:r>
        <w:t xml:space="preserve"> file store</w:t>
      </w:r>
      <w:r w:rsidR="0080767A">
        <w:t>d</w:t>
      </w:r>
      <w:r>
        <w:t xml:space="preserve"> in the %Systemroot% folder</w:t>
      </w:r>
      <w:r w:rsidR="00E611C3">
        <w:t xml:space="preserve">. This example shows an addition of three policy settings for the Offline Bridge CA. The OIDs for the three policies were obtained from </w:t>
      </w:r>
      <w:r w:rsidR="0020324E">
        <w:t xml:space="preserve">the organization's </w:t>
      </w:r>
      <w:r w:rsidR="00E611C3">
        <w:t xml:space="preserve">Active Directory. Alternatively, the OIDs could be obtained from the IANA </w:t>
      </w:r>
      <w:r w:rsidR="002A7101">
        <w:t xml:space="preserve">at </w:t>
      </w:r>
      <w:hyperlink r:id="rId21" w:history="1">
        <w:r w:rsidR="002A7101" w:rsidRPr="0033428C">
          <w:rPr>
            <w:rStyle w:val="Hyperlink"/>
          </w:rPr>
          <w:t>http://www.iana.org/cgi-bin/enterprise.pl</w:t>
        </w:r>
      </w:hyperlink>
      <w:r w:rsidR="002A7101">
        <w:t xml:space="preserve"> </w:t>
      </w:r>
      <w:r w:rsidR="00E611C3">
        <w:t xml:space="preserve">or by running OIDGEN.EXE from the Windows Server </w:t>
      </w:r>
      <w:r w:rsidR="00C65E43">
        <w:t xml:space="preserve">2003 </w:t>
      </w:r>
      <w:r w:rsidR="0080767A">
        <w:t>R</w:t>
      </w:r>
      <w:r w:rsidR="00E611C3">
        <w:t xml:space="preserve">esource </w:t>
      </w:r>
      <w:r w:rsidR="0080767A">
        <w:t>K</w:t>
      </w:r>
      <w:r w:rsidR="00E611C3">
        <w:t>it.</w:t>
      </w:r>
    </w:p>
    <w:p w14:paraId="0F7D1E1C" w14:textId="77777777" w:rsidR="00E611C3" w:rsidRDefault="00E611C3" w:rsidP="00B12F22">
      <w:pPr>
        <w:pStyle w:val="Code"/>
      </w:pPr>
    </w:p>
    <w:p w14:paraId="4DF8CBDF" w14:textId="77777777" w:rsidR="00433114" w:rsidRDefault="00433114" w:rsidP="00433114">
      <w:pPr>
        <w:pStyle w:val="Code"/>
      </w:pPr>
      <w:r>
        <w:t>[Version]</w:t>
      </w:r>
    </w:p>
    <w:p w14:paraId="5CB21096" w14:textId="77777777" w:rsidR="00433114" w:rsidRDefault="00433114" w:rsidP="00433114">
      <w:pPr>
        <w:pStyle w:val="Code"/>
      </w:pPr>
      <w:r>
        <w:t>Signature= "$Windows NT$"</w:t>
      </w:r>
    </w:p>
    <w:p w14:paraId="36333DE2" w14:textId="77777777" w:rsidR="00433114" w:rsidRDefault="00433114" w:rsidP="00433114">
      <w:pPr>
        <w:pStyle w:val="Code"/>
      </w:pPr>
    </w:p>
    <w:p w14:paraId="66D9D673" w14:textId="77777777" w:rsidR="00433114" w:rsidRDefault="00B80646" w:rsidP="00433114">
      <w:pPr>
        <w:pStyle w:val="Code"/>
      </w:pPr>
      <w:r w:rsidDel="00B80646">
        <w:t xml:space="preserve"> </w:t>
      </w:r>
      <w:r w:rsidR="00433114">
        <w:t>[certsrv_server]</w:t>
      </w:r>
    </w:p>
    <w:p w14:paraId="4E04E154" w14:textId="77777777" w:rsidR="00433114" w:rsidRDefault="00433114" w:rsidP="00433114">
      <w:pPr>
        <w:pStyle w:val="Code"/>
      </w:pPr>
      <w:r>
        <w:t>CRLPeriod = weeks</w:t>
      </w:r>
    </w:p>
    <w:p w14:paraId="2C452E68" w14:textId="77777777" w:rsidR="00433114" w:rsidRDefault="00433114" w:rsidP="00433114">
      <w:pPr>
        <w:pStyle w:val="Code"/>
      </w:pPr>
      <w:r>
        <w:t>CRLPeriodUnits = 26</w:t>
      </w:r>
    </w:p>
    <w:p w14:paraId="75120BEB" w14:textId="77777777" w:rsidR="00433114" w:rsidRDefault="00433114" w:rsidP="00433114">
      <w:pPr>
        <w:pStyle w:val="Code"/>
      </w:pPr>
    </w:p>
    <w:p w14:paraId="506022CB" w14:textId="77777777" w:rsidR="00B12F22" w:rsidRPr="004F07A6" w:rsidRDefault="00B12F22" w:rsidP="00B12F22">
      <w:pPr>
        <w:pStyle w:val="Code"/>
      </w:pPr>
      <w:r w:rsidRPr="004F07A6">
        <w:t>[PolicyStatementExtension]</w:t>
      </w:r>
    </w:p>
    <w:p w14:paraId="1323994B" w14:textId="77777777" w:rsidR="00B12F22" w:rsidRPr="004F07A6" w:rsidRDefault="00B12F22" w:rsidP="00B12F22">
      <w:pPr>
        <w:pStyle w:val="Code"/>
      </w:pPr>
      <w:r w:rsidRPr="004F07A6">
        <w:t>Policies = HighAssurancePolicy, MediumAssurancePolicy, LowAssurancePolicy</w:t>
      </w:r>
    </w:p>
    <w:p w14:paraId="57BC9A07" w14:textId="77777777" w:rsidR="00B12F22" w:rsidRPr="004F07A6" w:rsidRDefault="00B12F22" w:rsidP="00B12F22">
      <w:pPr>
        <w:pStyle w:val="Code"/>
      </w:pPr>
      <w:r w:rsidRPr="004F07A6">
        <w:t>CRITICAL = FALSE</w:t>
      </w:r>
    </w:p>
    <w:p w14:paraId="796DD8D4" w14:textId="77777777" w:rsidR="00B12F22" w:rsidRPr="004F07A6" w:rsidRDefault="00B12F22" w:rsidP="00B12F22">
      <w:pPr>
        <w:pStyle w:val="Code"/>
      </w:pPr>
    </w:p>
    <w:p w14:paraId="06243880" w14:textId="77777777" w:rsidR="00B12F22" w:rsidRPr="004F07A6" w:rsidRDefault="00B12F22" w:rsidP="00B12F22">
      <w:pPr>
        <w:pStyle w:val="Code"/>
      </w:pPr>
      <w:r w:rsidRPr="004F07A6">
        <w:t>[HighAssurancePolicy]</w:t>
      </w:r>
    </w:p>
    <w:p w14:paraId="3698472A" w14:textId="77777777" w:rsidR="00B12F22" w:rsidRPr="004F07A6" w:rsidRDefault="00B12F22" w:rsidP="00B12F22">
      <w:pPr>
        <w:pStyle w:val="Code"/>
      </w:pPr>
      <w:r w:rsidRPr="004F07A6">
        <w:t>OID = 1.3.6.1.4.1.311.21.8.2473717464.1095930238.502626717.506190032.1.402</w:t>
      </w:r>
    </w:p>
    <w:p w14:paraId="0AEEE6BC" w14:textId="77777777" w:rsidR="00B12F22" w:rsidRPr="004F07A6" w:rsidRDefault="00B12F22" w:rsidP="00B12F22">
      <w:pPr>
        <w:pStyle w:val="Code"/>
      </w:pPr>
    </w:p>
    <w:p w14:paraId="0A1670EC" w14:textId="77777777" w:rsidR="00B12F22" w:rsidRPr="004F07A6" w:rsidRDefault="00B12F22" w:rsidP="00B12F22">
      <w:pPr>
        <w:pStyle w:val="Code"/>
      </w:pPr>
      <w:r w:rsidRPr="004F07A6">
        <w:t>[MediumAssurancePolicy]</w:t>
      </w:r>
    </w:p>
    <w:p w14:paraId="19F6D12C" w14:textId="77777777" w:rsidR="00B12F22" w:rsidRPr="004F07A6" w:rsidRDefault="00B12F22" w:rsidP="00B12F22">
      <w:pPr>
        <w:pStyle w:val="Code"/>
      </w:pPr>
      <w:r w:rsidRPr="004F07A6">
        <w:t>OID = 1.3.6.1.4.1.311.21.8.2473717464.1095930238.502626717.506190032.1.401</w:t>
      </w:r>
    </w:p>
    <w:p w14:paraId="2CC34ABE" w14:textId="77777777" w:rsidR="00B12F22" w:rsidRPr="004F07A6" w:rsidRDefault="00B12F22" w:rsidP="00B12F22">
      <w:pPr>
        <w:pStyle w:val="Code"/>
      </w:pPr>
    </w:p>
    <w:p w14:paraId="5B1738FB" w14:textId="77777777" w:rsidR="00B12F22" w:rsidRPr="004F07A6" w:rsidRDefault="00B12F22" w:rsidP="00B12F22">
      <w:pPr>
        <w:pStyle w:val="Code"/>
      </w:pPr>
      <w:r w:rsidRPr="004F07A6">
        <w:t>[LowAssurancePolicy]</w:t>
      </w:r>
    </w:p>
    <w:p w14:paraId="24F1ECD9" w14:textId="77777777" w:rsidR="00B12F22" w:rsidRPr="004F07A6" w:rsidRDefault="00B12F22" w:rsidP="00B12F22">
      <w:pPr>
        <w:pStyle w:val="Code"/>
      </w:pPr>
      <w:r w:rsidRPr="004F07A6">
        <w:t>OID = 1.3.6.1.4.1.311.21.8.2473717464.1095930238.502626717.506190032.1.400</w:t>
      </w:r>
    </w:p>
    <w:p w14:paraId="7017F761" w14:textId="77777777" w:rsidR="00B12F22" w:rsidRPr="004F07A6" w:rsidRDefault="00B12F22" w:rsidP="00B12F22">
      <w:pPr>
        <w:pStyle w:val="Code"/>
      </w:pPr>
    </w:p>
    <w:p w14:paraId="627A2711" w14:textId="77777777" w:rsidR="00B12F22" w:rsidRPr="004F07A6" w:rsidRDefault="00B12F22" w:rsidP="00B12F22">
      <w:pPr>
        <w:pStyle w:val="Code"/>
      </w:pPr>
      <w:r w:rsidRPr="004F07A6">
        <w:t>[PolicyConstraintsExtension]</w:t>
      </w:r>
    </w:p>
    <w:p w14:paraId="0339A77F" w14:textId="77777777" w:rsidR="00B12F22" w:rsidRPr="004F07A6" w:rsidRDefault="00B12F22" w:rsidP="00B12F22">
      <w:pPr>
        <w:pStyle w:val="Code"/>
      </w:pPr>
      <w:r w:rsidRPr="004F07A6">
        <w:t>RequireExplicitPolicy = 0</w:t>
      </w:r>
    </w:p>
    <w:p w14:paraId="55DB7154" w14:textId="77777777" w:rsidR="00B12F22" w:rsidRPr="004F07A6" w:rsidRDefault="00B12F22" w:rsidP="00B12F22">
      <w:pPr>
        <w:pStyle w:val="Code"/>
      </w:pPr>
      <w:r w:rsidRPr="004F07A6">
        <w:t>InhibitPolicyMapping = 0</w:t>
      </w:r>
    </w:p>
    <w:p w14:paraId="5E977437" w14:textId="77777777" w:rsidR="00B12F22" w:rsidRPr="004F07A6" w:rsidRDefault="00B12F22" w:rsidP="00B12F22">
      <w:pPr>
        <w:pStyle w:val="Code"/>
      </w:pPr>
    </w:p>
    <w:p w14:paraId="73524482" w14:textId="77777777" w:rsidR="00B12F22" w:rsidRPr="004F07A6" w:rsidRDefault="00B12F22" w:rsidP="00B12F22">
      <w:pPr>
        <w:pStyle w:val="Code"/>
      </w:pPr>
      <w:r w:rsidRPr="004F07A6">
        <w:t>[BasicConstraintsExtension]</w:t>
      </w:r>
    </w:p>
    <w:p w14:paraId="361B29F6" w14:textId="77777777" w:rsidR="00B12F22" w:rsidRPr="004F07A6" w:rsidRDefault="00B12F22" w:rsidP="00B12F22">
      <w:pPr>
        <w:pStyle w:val="Code"/>
      </w:pPr>
      <w:r w:rsidRPr="004F07A6">
        <w:lastRenderedPageBreak/>
        <w:t>PathLength = 0</w:t>
      </w:r>
      <w:r w:rsidRPr="004F07A6">
        <w:cr/>
      </w:r>
    </w:p>
    <w:p w14:paraId="4B258A39" w14:textId="77777777" w:rsidR="005B02AD" w:rsidRDefault="005B02AD" w:rsidP="005B02AD">
      <w:r w:rsidRPr="00637E18">
        <w:rPr>
          <w:b/>
        </w:rPr>
        <w:t>Note</w:t>
      </w:r>
      <w:r>
        <w:t xml:space="preserve">  As mentioned previously, it is not a best practice to place policy OIDs in root CA certificates.</w:t>
      </w:r>
      <w:r w:rsidR="0062743B">
        <w:t xml:space="preserve"> </w:t>
      </w:r>
      <w:r>
        <w:t>It is also not a best practice to place CDP or AIA extensions in the root CA certificate as most applications do not check for root CA revocation.</w:t>
      </w:r>
    </w:p>
    <w:p w14:paraId="7A348DF6" w14:textId="77777777" w:rsidR="00443E6A" w:rsidRDefault="00443E6A" w:rsidP="00203AA8">
      <w:pPr>
        <w:pStyle w:val="Heading3"/>
      </w:pPr>
      <w:bookmarkStart w:id="69" w:name="_Toc33527647"/>
      <w:r>
        <w:t>Installing Certificate Services</w:t>
      </w:r>
      <w:bookmarkEnd w:id="69"/>
    </w:p>
    <w:p w14:paraId="4D370DBA" w14:textId="77777777" w:rsidR="000B4695" w:rsidRDefault="000B4695" w:rsidP="00203AA8">
      <w:pPr>
        <w:pStyle w:val="Bullet1"/>
        <w:numPr>
          <w:ilvl w:val="0"/>
          <w:numId w:val="0"/>
        </w:numPr>
      </w:pPr>
      <w:r>
        <w:t>The actual installation process</w:t>
      </w:r>
      <w:r w:rsidR="0020324E">
        <w:t xml:space="preserve"> of a root CA is</w:t>
      </w:r>
      <w:r>
        <w:t xml:space="preserve"> performed using the following steps:</w:t>
      </w:r>
    </w:p>
    <w:p w14:paraId="5416800C" w14:textId="77777777" w:rsidR="000B4695" w:rsidRDefault="00C35A69" w:rsidP="00805614">
      <w:pPr>
        <w:pStyle w:val="Number"/>
        <w:numPr>
          <w:ilvl w:val="0"/>
          <w:numId w:val="6"/>
        </w:numPr>
      </w:pPr>
      <w:r>
        <w:t>E</w:t>
      </w:r>
      <w:r w:rsidR="000B4695">
        <w:t xml:space="preserve">nsure that the updated </w:t>
      </w:r>
      <w:r w:rsidR="002C0BD1">
        <w:t>CAPolicy.inf</w:t>
      </w:r>
      <w:r w:rsidR="000B4695">
        <w:t xml:space="preserve"> file is saved to </w:t>
      </w:r>
      <w:r w:rsidR="000B4695" w:rsidRPr="00E56C21">
        <w:t>the %systemroot%</w:t>
      </w:r>
      <w:r w:rsidR="000B4695">
        <w:t xml:space="preserve"> folder.</w:t>
      </w:r>
    </w:p>
    <w:p w14:paraId="7E3B2047" w14:textId="77777777" w:rsidR="00CE2A38" w:rsidRPr="00CE2A38" w:rsidRDefault="00CE2A38" w:rsidP="00203AA8">
      <w:r>
        <w:rPr>
          <w:b/>
        </w:rPr>
        <w:t>Note</w:t>
      </w:r>
      <w:r>
        <w:t xml:space="preserve">  </w:t>
      </w:r>
      <w:r w:rsidR="00E56C21">
        <w:t xml:space="preserve">Appendix B contains </w:t>
      </w:r>
      <w:r>
        <w:t xml:space="preserve">an example of a </w:t>
      </w:r>
      <w:r w:rsidR="002C0BD1">
        <w:t>CAPolicy.inf</w:t>
      </w:r>
      <w:r>
        <w:t xml:space="preserve"> file.</w:t>
      </w:r>
    </w:p>
    <w:p w14:paraId="3D522E6B" w14:textId="77777777" w:rsidR="000B4695" w:rsidRDefault="00C16E73" w:rsidP="00805614">
      <w:pPr>
        <w:pStyle w:val="Number"/>
        <w:numPr>
          <w:ilvl w:val="0"/>
          <w:numId w:val="6"/>
        </w:numPr>
      </w:pPr>
      <w:r>
        <w:t>On</w:t>
      </w:r>
      <w:r w:rsidR="000B4695">
        <w:t xml:space="preserve"> the Start menu, click Settings, and then click Control Panel.</w:t>
      </w:r>
    </w:p>
    <w:p w14:paraId="14CB84A2" w14:textId="77777777" w:rsidR="000B4695" w:rsidRDefault="00C16E73" w:rsidP="00805614">
      <w:pPr>
        <w:pStyle w:val="Number"/>
        <w:numPr>
          <w:ilvl w:val="0"/>
          <w:numId w:val="6"/>
        </w:numPr>
      </w:pPr>
      <w:r>
        <w:t>O</w:t>
      </w:r>
      <w:r w:rsidR="00443E6A">
        <w:t>n the Control Panel, double-click Add or Remove Programs</w:t>
      </w:r>
      <w:r w:rsidR="00433BF8">
        <w:t>.</w:t>
      </w:r>
    </w:p>
    <w:p w14:paraId="5EABF272" w14:textId="77777777" w:rsidR="00443E6A" w:rsidRDefault="00443E6A" w:rsidP="00805614">
      <w:pPr>
        <w:pStyle w:val="Number"/>
        <w:numPr>
          <w:ilvl w:val="0"/>
          <w:numId w:val="6"/>
        </w:numPr>
      </w:pPr>
      <w:r>
        <w:t>In the Add or Remove Programs window, click Add/Remove Windows Components.</w:t>
      </w:r>
    </w:p>
    <w:p w14:paraId="0580F714" w14:textId="77777777" w:rsidR="00443E6A" w:rsidRDefault="00443E6A" w:rsidP="00805614">
      <w:pPr>
        <w:pStyle w:val="Number"/>
        <w:numPr>
          <w:ilvl w:val="0"/>
          <w:numId w:val="6"/>
        </w:numPr>
      </w:pPr>
      <w:r>
        <w:t xml:space="preserve">In the Windows Components Wizard, </w:t>
      </w:r>
      <w:r w:rsidR="00C16E73">
        <w:t>o</w:t>
      </w:r>
      <w:r>
        <w:t xml:space="preserve">n the Windows Components page, </w:t>
      </w:r>
      <w:r w:rsidR="00481998">
        <w:t xml:space="preserve">select </w:t>
      </w:r>
      <w:r>
        <w:t>the Certificate Services</w:t>
      </w:r>
      <w:r w:rsidR="00C16E73">
        <w:t xml:space="preserve"> check box</w:t>
      </w:r>
      <w:r>
        <w:t>.</w:t>
      </w:r>
    </w:p>
    <w:p w14:paraId="3F9370D0" w14:textId="77777777" w:rsidR="00443E6A" w:rsidRDefault="00443E6A" w:rsidP="00805614">
      <w:pPr>
        <w:pStyle w:val="Number"/>
        <w:numPr>
          <w:ilvl w:val="0"/>
          <w:numId w:val="6"/>
        </w:numPr>
      </w:pPr>
      <w:r>
        <w:t xml:space="preserve">In the Microsoft Certificate Services dialog box, </w:t>
      </w:r>
      <w:r w:rsidR="00B32850">
        <w:t xml:space="preserve">click Yes to </w:t>
      </w:r>
      <w:r>
        <w:t>accept that you cannot rename the computer or change its domain membership.</w:t>
      </w:r>
    </w:p>
    <w:p w14:paraId="165BBE65" w14:textId="77777777" w:rsidR="00443E6A" w:rsidRDefault="00C16E73" w:rsidP="00805614">
      <w:pPr>
        <w:pStyle w:val="Number"/>
        <w:numPr>
          <w:ilvl w:val="0"/>
          <w:numId w:val="6"/>
        </w:numPr>
      </w:pPr>
      <w:r>
        <w:t>O</w:t>
      </w:r>
      <w:r w:rsidR="00443E6A">
        <w:t>n the Windows Components page, click Next.</w:t>
      </w:r>
    </w:p>
    <w:p w14:paraId="58A3F292" w14:textId="77777777" w:rsidR="00443E6A" w:rsidRDefault="0020324E" w:rsidP="00805614">
      <w:pPr>
        <w:pStyle w:val="Number"/>
        <w:numPr>
          <w:ilvl w:val="0"/>
          <w:numId w:val="6"/>
        </w:numPr>
      </w:pPr>
      <w:r>
        <w:br w:type="page"/>
      </w:r>
      <w:r w:rsidR="00443E6A">
        <w:lastRenderedPageBreak/>
        <w:t>In the CA Type page</w:t>
      </w:r>
      <w:r w:rsidR="00F975E1">
        <w:t xml:space="preserve"> (</w:t>
      </w:r>
      <w:r w:rsidR="009D52D8">
        <w:fldChar w:fldCharType="begin"/>
      </w:r>
      <w:r w:rsidR="009D52D8">
        <w:instrText xml:space="preserve"> REF _Ref33162328 \h </w:instrText>
      </w:r>
      <w:r w:rsidR="009D52D8">
        <w:fldChar w:fldCharType="separate"/>
      </w:r>
      <w:r w:rsidR="00F27C7A">
        <w:t xml:space="preserve">Figure </w:t>
      </w:r>
      <w:r w:rsidR="00F27C7A">
        <w:rPr>
          <w:noProof/>
        </w:rPr>
        <w:t>17</w:t>
      </w:r>
      <w:r w:rsidR="009D52D8">
        <w:fldChar w:fldCharType="end"/>
      </w:r>
      <w:r w:rsidR="00C87AF0">
        <w:t>)</w:t>
      </w:r>
      <w:r w:rsidR="00443E6A">
        <w:t xml:space="preserve">, click </w:t>
      </w:r>
      <w:r w:rsidR="00443E6A" w:rsidRPr="00481998">
        <w:t>Stand-alone root CA</w:t>
      </w:r>
      <w:r w:rsidR="00443E6A">
        <w:t xml:space="preserve">, </w:t>
      </w:r>
      <w:r w:rsidR="00481998">
        <w:t xml:space="preserve">select </w:t>
      </w:r>
      <w:r w:rsidR="00C87AF0">
        <w:t xml:space="preserve">the </w:t>
      </w:r>
      <w:r w:rsidR="00C87AF0" w:rsidRPr="00481998">
        <w:t>Use custom settings to generate the key pair and CA certificate</w:t>
      </w:r>
      <w:r w:rsidR="00C87AF0" w:rsidRPr="004750B1">
        <w:rPr>
          <w:b/>
        </w:rPr>
        <w:t xml:space="preserve"> </w:t>
      </w:r>
      <w:r w:rsidR="00C87AF0">
        <w:t xml:space="preserve">check box, </w:t>
      </w:r>
      <w:r w:rsidR="00443E6A">
        <w:t>and then click Next.</w:t>
      </w:r>
    </w:p>
    <w:p w14:paraId="249DA8A0" w14:textId="14F186EE" w:rsidR="00C87AF0" w:rsidRDefault="009D52D8" w:rsidP="009D52D8">
      <w:pPr>
        <w:pStyle w:val="Caption"/>
      </w:pPr>
      <w:bookmarkStart w:id="70" w:name="_Ref33162328"/>
      <w:r>
        <w:t xml:space="preserve">Figure </w:t>
      </w:r>
      <w:r>
        <w:fldChar w:fldCharType="begin"/>
      </w:r>
      <w:r>
        <w:instrText xml:space="preserve"> SEQ Figure \* ARABIC </w:instrText>
      </w:r>
      <w:r>
        <w:fldChar w:fldCharType="separate"/>
      </w:r>
      <w:r w:rsidR="00F27C7A">
        <w:rPr>
          <w:noProof/>
        </w:rPr>
        <w:t>17</w:t>
      </w:r>
      <w:r>
        <w:fldChar w:fldCharType="end"/>
      </w:r>
      <w:bookmarkEnd w:id="70"/>
      <w:r>
        <w:t>: Defining the CA Type C</w:t>
      </w:r>
      <w:r w:rsidRPr="00641A2B">
        <w:t>onfiguration</w:t>
      </w:r>
      <w:r w:rsidR="00805614">
        <w:rPr>
          <w:noProof/>
        </w:rPr>
        <w:drawing>
          <wp:anchor distT="0" distB="0" distL="114300" distR="114300" simplePos="0" relativeHeight="251614720" behindDoc="0" locked="0" layoutInCell="1" allowOverlap="1" wp14:anchorId="3864E14D" wp14:editId="57C3FDEE">
            <wp:simplePos x="0" y="0"/>
            <wp:positionH relativeFrom="column">
              <wp:posOffset>0</wp:posOffset>
            </wp:positionH>
            <wp:positionV relativeFrom="paragraph">
              <wp:posOffset>0</wp:posOffset>
            </wp:positionV>
            <wp:extent cx="4791710" cy="3666490"/>
            <wp:effectExtent l="0" t="0" r="0"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71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AD6F1" w14:textId="77777777" w:rsidR="00C87AF0" w:rsidRDefault="004750B1" w:rsidP="00805614">
      <w:pPr>
        <w:pStyle w:val="Number"/>
        <w:numPr>
          <w:ilvl w:val="0"/>
          <w:numId w:val="6"/>
        </w:numPr>
      </w:pPr>
      <w:r>
        <w:br w:type="page"/>
      </w:r>
      <w:r w:rsidR="00481998">
        <w:lastRenderedPageBreak/>
        <w:t>O</w:t>
      </w:r>
      <w:r>
        <w:t>n the Public and Pri</w:t>
      </w:r>
      <w:r w:rsidR="00F975E1">
        <w:t>vate Key Pair page (</w:t>
      </w:r>
      <w:r w:rsidR="00477D6C">
        <w:fldChar w:fldCharType="begin"/>
      </w:r>
      <w:r w:rsidR="00477D6C">
        <w:instrText xml:space="preserve"> REF _Ref33162609 \h </w:instrText>
      </w:r>
      <w:r w:rsidR="00477D6C">
        <w:fldChar w:fldCharType="separate"/>
      </w:r>
      <w:r w:rsidR="00F27C7A">
        <w:t xml:space="preserve">Figure </w:t>
      </w:r>
      <w:r w:rsidR="00F27C7A">
        <w:rPr>
          <w:noProof/>
        </w:rPr>
        <w:t>18</w:t>
      </w:r>
      <w:r w:rsidR="00477D6C">
        <w:fldChar w:fldCharType="end"/>
      </w:r>
      <w:r>
        <w:t xml:space="preserve">), </w:t>
      </w:r>
      <w:r w:rsidR="00481998">
        <w:t xml:space="preserve">select </w:t>
      </w:r>
      <w:r>
        <w:t xml:space="preserve">the CSP and the Key length </w:t>
      </w:r>
      <w:r w:rsidR="00481998">
        <w:t>(</w:t>
      </w:r>
      <w:r>
        <w:t>for the private and public key pair</w:t>
      </w:r>
      <w:r w:rsidR="00481998">
        <w:t>)</w:t>
      </w:r>
      <w:r>
        <w:t>, and then click Next</w:t>
      </w:r>
      <w:r w:rsidR="00481998">
        <w:t>.</w:t>
      </w:r>
    </w:p>
    <w:p w14:paraId="6AF4CD11" w14:textId="180E1F5D" w:rsidR="004750B1" w:rsidRDefault="00F14C60" w:rsidP="00881FB0">
      <w:pPr>
        <w:pStyle w:val="Caption"/>
      </w:pPr>
      <w:bookmarkStart w:id="71" w:name="_Ref33162609"/>
      <w:r>
        <w:t xml:space="preserve">Figure </w:t>
      </w:r>
      <w:r>
        <w:fldChar w:fldCharType="begin"/>
      </w:r>
      <w:r>
        <w:instrText xml:space="preserve"> SEQ Figure \* ARABIC </w:instrText>
      </w:r>
      <w:r>
        <w:fldChar w:fldCharType="separate"/>
      </w:r>
      <w:r w:rsidR="00F27C7A">
        <w:rPr>
          <w:noProof/>
        </w:rPr>
        <w:t>18</w:t>
      </w:r>
      <w:r>
        <w:fldChar w:fldCharType="end"/>
      </w:r>
      <w:bookmarkEnd w:id="71"/>
      <w:r>
        <w:t xml:space="preserve">: </w:t>
      </w:r>
      <w:r w:rsidRPr="00E912BA">
        <w:t>Defining the Public and Private Key Pair Properties</w:t>
      </w:r>
      <w:r w:rsidR="00805614">
        <w:rPr>
          <w:noProof/>
        </w:rPr>
        <w:drawing>
          <wp:anchor distT="0" distB="0" distL="114300" distR="114300" simplePos="0" relativeHeight="251615744" behindDoc="0" locked="0" layoutInCell="1" allowOverlap="1" wp14:anchorId="11242A68" wp14:editId="3F9A2870">
            <wp:simplePos x="0" y="0"/>
            <wp:positionH relativeFrom="column">
              <wp:posOffset>0</wp:posOffset>
            </wp:positionH>
            <wp:positionV relativeFrom="paragraph">
              <wp:posOffset>0</wp:posOffset>
            </wp:positionV>
            <wp:extent cx="4791710" cy="3666490"/>
            <wp:effectExtent l="0" t="0" r="0" b="0"/>
            <wp:wrapTopAndBottom/>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71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BE622" w14:textId="77777777" w:rsidR="004750B1" w:rsidRDefault="00F975E1" w:rsidP="00805614">
      <w:pPr>
        <w:pStyle w:val="Number"/>
        <w:numPr>
          <w:ilvl w:val="0"/>
          <w:numId w:val="6"/>
        </w:numPr>
      </w:pPr>
      <w:r>
        <w:br w:type="page"/>
      </w:r>
      <w:r w:rsidR="001D0AA4">
        <w:lastRenderedPageBreak/>
        <w:t>O</w:t>
      </w:r>
      <w:r w:rsidR="004750B1">
        <w:t>n the CA Identifying Information page (</w:t>
      </w:r>
      <w:r w:rsidR="0097557A">
        <w:fldChar w:fldCharType="begin"/>
      </w:r>
      <w:r w:rsidR="0097557A">
        <w:instrText xml:space="preserve"> REF _Ref33162721 \h </w:instrText>
      </w:r>
      <w:r w:rsidR="0097557A">
        <w:fldChar w:fldCharType="separate"/>
      </w:r>
      <w:r w:rsidR="00F27C7A">
        <w:t xml:space="preserve">Figure </w:t>
      </w:r>
      <w:r w:rsidR="00F27C7A">
        <w:rPr>
          <w:noProof/>
        </w:rPr>
        <w:t>19</w:t>
      </w:r>
      <w:r w:rsidR="0097557A">
        <w:fldChar w:fldCharType="end"/>
      </w:r>
      <w:r w:rsidR="004750B1">
        <w:t xml:space="preserve">), enter the Common name and Validity period </w:t>
      </w:r>
      <w:r w:rsidR="00881FB0">
        <w:t>(</w:t>
      </w:r>
      <w:r w:rsidR="004750B1">
        <w:t>for the Root CA certificate</w:t>
      </w:r>
      <w:r w:rsidR="00881FB0">
        <w:t>)</w:t>
      </w:r>
      <w:r w:rsidR="004750B1">
        <w:t xml:space="preserve">, and then click Next. </w:t>
      </w:r>
    </w:p>
    <w:p w14:paraId="626881FD" w14:textId="7F62C4F2" w:rsidR="00443E6A" w:rsidRDefault="001D0AA4" w:rsidP="001D0AA4">
      <w:pPr>
        <w:pStyle w:val="Caption"/>
      </w:pPr>
      <w:bookmarkStart w:id="72" w:name="_Ref33162721"/>
      <w:r>
        <w:t xml:space="preserve">Figure </w:t>
      </w:r>
      <w:r>
        <w:fldChar w:fldCharType="begin"/>
      </w:r>
      <w:r>
        <w:instrText xml:space="preserve"> SEQ Figure \* ARABIC </w:instrText>
      </w:r>
      <w:r>
        <w:fldChar w:fldCharType="separate"/>
      </w:r>
      <w:r w:rsidR="00F27C7A">
        <w:rPr>
          <w:noProof/>
        </w:rPr>
        <w:t>19</w:t>
      </w:r>
      <w:r>
        <w:fldChar w:fldCharType="end"/>
      </w:r>
      <w:bookmarkEnd w:id="72"/>
      <w:r>
        <w:t xml:space="preserve">: </w:t>
      </w:r>
      <w:r w:rsidRPr="0005513C">
        <w:t>Defining the Common Name of the CA and Setting the Validity Period</w:t>
      </w:r>
      <w:r w:rsidR="00805614">
        <w:rPr>
          <w:noProof/>
        </w:rPr>
        <w:drawing>
          <wp:anchor distT="0" distB="0" distL="114300" distR="114300" simplePos="0" relativeHeight="251613696" behindDoc="0" locked="0" layoutInCell="1" allowOverlap="1" wp14:anchorId="337B8CAF" wp14:editId="3DF51CE8">
            <wp:simplePos x="0" y="0"/>
            <wp:positionH relativeFrom="column">
              <wp:posOffset>0</wp:posOffset>
            </wp:positionH>
            <wp:positionV relativeFrom="paragraph">
              <wp:posOffset>0</wp:posOffset>
            </wp:positionV>
            <wp:extent cx="4791710" cy="3666490"/>
            <wp:effectExtent l="0" t="0" r="0" b="0"/>
            <wp:wrapTopAndBottom/>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A65E" w14:textId="77777777" w:rsidR="00C87AF0" w:rsidRDefault="00C87AF0" w:rsidP="00203AA8">
      <w:r>
        <w:rPr>
          <w:b/>
        </w:rPr>
        <w:t>Note</w:t>
      </w:r>
      <w:r w:rsidRPr="00637E18">
        <w:t xml:space="preserve">  </w:t>
      </w:r>
      <w:r w:rsidR="004750B1">
        <w:t xml:space="preserve">The Cryptographic Key is now generated based on the provided information in the preceding dialog boxes. Depending on the length of key defined </w:t>
      </w:r>
      <w:r w:rsidR="00ED2137">
        <w:t>o</w:t>
      </w:r>
      <w:r w:rsidR="004750B1">
        <w:t>n the Public and Private Key Pair page, this may take some time.</w:t>
      </w:r>
    </w:p>
    <w:p w14:paraId="30AE4DB9" w14:textId="77777777" w:rsidR="004750B1" w:rsidRPr="00C87AF0" w:rsidRDefault="004750B1" w:rsidP="00805614">
      <w:pPr>
        <w:pStyle w:val="Number"/>
        <w:numPr>
          <w:ilvl w:val="0"/>
          <w:numId w:val="6"/>
        </w:numPr>
      </w:pPr>
      <w:r>
        <w:br w:type="page"/>
      </w:r>
      <w:r w:rsidR="00F522A7">
        <w:lastRenderedPageBreak/>
        <w:t>O</w:t>
      </w:r>
      <w:r>
        <w:t>n the Certificate Database Settings page</w:t>
      </w:r>
      <w:r w:rsidR="00FA608E">
        <w:t xml:space="preserve"> (</w:t>
      </w:r>
      <w:r w:rsidR="00355DC2">
        <w:fldChar w:fldCharType="begin"/>
      </w:r>
      <w:r w:rsidR="00355DC2">
        <w:instrText xml:space="preserve"> REF _Ref33162886 \h </w:instrText>
      </w:r>
      <w:r w:rsidR="00355DC2">
        <w:fldChar w:fldCharType="separate"/>
      </w:r>
      <w:r w:rsidR="00F27C7A">
        <w:t xml:space="preserve">Figure </w:t>
      </w:r>
      <w:r w:rsidR="00F27C7A">
        <w:rPr>
          <w:noProof/>
        </w:rPr>
        <w:t>20</w:t>
      </w:r>
      <w:r w:rsidR="00355DC2">
        <w:fldChar w:fldCharType="end"/>
      </w:r>
      <w:r w:rsidR="00FA608E">
        <w:t>)</w:t>
      </w:r>
      <w:r>
        <w:t>, accept the default locations</w:t>
      </w:r>
      <w:r w:rsidR="00ED2137">
        <w:t>,</w:t>
      </w:r>
      <w:r>
        <w:t xml:space="preserve"> and then click Next.</w:t>
      </w:r>
    </w:p>
    <w:p w14:paraId="29E8896D" w14:textId="56DFFD8A" w:rsidR="00C87AF0" w:rsidRDefault="00ED2137" w:rsidP="00ED2137">
      <w:pPr>
        <w:pStyle w:val="Caption"/>
      </w:pPr>
      <w:bookmarkStart w:id="73" w:name="_Ref33162886"/>
      <w:bookmarkEnd w:id="3"/>
      <w:r>
        <w:t xml:space="preserve">Figure </w:t>
      </w:r>
      <w:r>
        <w:fldChar w:fldCharType="begin"/>
      </w:r>
      <w:r>
        <w:instrText xml:space="preserve"> SEQ Figure \* ARABIC </w:instrText>
      </w:r>
      <w:r>
        <w:fldChar w:fldCharType="separate"/>
      </w:r>
      <w:r w:rsidR="00F27C7A">
        <w:rPr>
          <w:noProof/>
        </w:rPr>
        <w:t>20</w:t>
      </w:r>
      <w:r>
        <w:fldChar w:fldCharType="end"/>
      </w:r>
      <w:bookmarkEnd w:id="73"/>
      <w:r>
        <w:t xml:space="preserve">: </w:t>
      </w:r>
      <w:r w:rsidRPr="0002691D">
        <w:t>Defining the Database and Log Storage Locations</w:t>
      </w:r>
      <w:r w:rsidR="00805614">
        <w:rPr>
          <w:noProof/>
        </w:rPr>
        <w:drawing>
          <wp:anchor distT="0" distB="0" distL="114300" distR="114300" simplePos="0" relativeHeight="251616768" behindDoc="0" locked="0" layoutInCell="1" allowOverlap="1" wp14:anchorId="25D0D231" wp14:editId="14BAA1DB">
            <wp:simplePos x="0" y="0"/>
            <wp:positionH relativeFrom="column">
              <wp:posOffset>0</wp:posOffset>
            </wp:positionH>
            <wp:positionV relativeFrom="paragraph">
              <wp:posOffset>0</wp:posOffset>
            </wp:positionV>
            <wp:extent cx="4791710" cy="3666490"/>
            <wp:effectExtent l="0" t="0" r="0" b="0"/>
            <wp:wrapTopAndBottom/>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71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CDE8E" w14:textId="77777777" w:rsidR="008E0D6C" w:rsidRDefault="00FA608E" w:rsidP="00805614">
      <w:pPr>
        <w:pStyle w:val="Number"/>
        <w:numPr>
          <w:ilvl w:val="0"/>
          <w:numId w:val="6"/>
        </w:numPr>
      </w:pPr>
      <w:r>
        <w:t>In the Microsoft Certificate Services dialog box, click Yes to stop the Internet Information Services.</w:t>
      </w:r>
      <w:r w:rsidR="00D45D01">
        <w:br/>
        <w:t>The Configuring Components dialog box appears as the installation proceeds.</w:t>
      </w:r>
    </w:p>
    <w:p w14:paraId="1222E420" w14:textId="77777777" w:rsidR="00FA608E" w:rsidRDefault="00FA608E" w:rsidP="00805614">
      <w:pPr>
        <w:pStyle w:val="Number"/>
        <w:numPr>
          <w:ilvl w:val="0"/>
          <w:numId w:val="6"/>
        </w:numPr>
      </w:pPr>
      <w:r>
        <w:t xml:space="preserve">If the </w:t>
      </w:r>
      <w:r w:rsidR="004551F1" w:rsidRPr="00304505">
        <w:t>Files Needed</w:t>
      </w:r>
      <w:r w:rsidRPr="00BF50D1">
        <w:rPr>
          <w:b/>
        </w:rPr>
        <w:t xml:space="preserve"> </w:t>
      </w:r>
      <w:r>
        <w:t>dialog box appears</w:t>
      </w:r>
      <w:r w:rsidR="00304505">
        <w:t xml:space="preserve"> (</w:t>
      </w:r>
      <w:r w:rsidR="0088238C">
        <w:fldChar w:fldCharType="begin"/>
      </w:r>
      <w:r w:rsidR="0088238C">
        <w:instrText xml:space="preserve"> REF _Ref33163076 \h </w:instrText>
      </w:r>
      <w:r w:rsidR="0088238C">
        <w:fldChar w:fldCharType="separate"/>
      </w:r>
      <w:r w:rsidR="00F27C7A">
        <w:t xml:space="preserve">Figure </w:t>
      </w:r>
      <w:r w:rsidR="00F27C7A">
        <w:rPr>
          <w:noProof/>
        </w:rPr>
        <w:t>21</w:t>
      </w:r>
      <w:r w:rsidR="0088238C">
        <w:fldChar w:fldCharType="end"/>
      </w:r>
      <w:r w:rsidR="0088238C">
        <w:t>)</w:t>
      </w:r>
      <w:r>
        <w:t xml:space="preserve">, </w:t>
      </w:r>
      <w:r w:rsidR="0088238C">
        <w:t xml:space="preserve">in the Copy files from box, </w:t>
      </w:r>
      <w:r>
        <w:t>enter the CD</w:t>
      </w:r>
      <w:r w:rsidR="00304505">
        <w:t>-ROM</w:t>
      </w:r>
      <w:r>
        <w:t xml:space="preserve"> drive path or the network share path where the distribution files are located, and then </w:t>
      </w:r>
      <w:r w:rsidRPr="00304505">
        <w:t>click OK.</w:t>
      </w:r>
    </w:p>
    <w:p w14:paraId="5F9660BC" w14:textId="431990C9" w:rsidR="00FA608E" w:rsidRDefault="00304505" w:rsidP="00304505">
      <w:pPr>
        <w:pStyle w:val="Caption"/>
      </w:pPr>
      <w:bookmarkStart w:id="74" w:name="_Ref33163076"/>
      <w:r>
        <w:t xml:space="preserve">Figure </w:t>
      </w:r>
      <w:r>
        <w:fldChar w:fldCharType="begin"/>
      </w:r>
      <w:r>
        <w:instrText xml:space="preserve"> SEQ Figure \* ARABIC </w:instrText>
      </w:r>
      <w:r>
        <w:fldChar w:fldCharType="separate"/>
      </w:r>
      <w:r w:rsidR="00F27C7A">
        <w:rPr>
          <w:noProof/>
        </w:rPr>
        <w:t>21</w:t>
      </w:r>
      <w:r>
        <w:fldChar w:fldCharType="end"/>
      </w:r>
      <w:bookmarkEnd w:id="74"/>
      <w:r>
        <w:t xml:space="preserve">: </w:t>
      </w:r>
      <w:r w:rsidRPr="00CC4B2E">
        <w:t>Providing the Loc</w:t>
      </w:r>
      <w:r>
        <w:t>ation of the Installation Files</w:t>
      </w:r>
      <w:r w:rsidR="00805614">
        <w:rPr>
          <w:i/>
          <w:noProof/>
          <w:sz w:val="16"/>
          <w:szCs w:val="16"/>
        </w:rPr>
        <w:drawing>
          <wp:anchor distT="0" distB="0" distL="114300" distR="114300" simplePos="0" relativeHeight="251645440" behindDoc="0" locked="0" layoutInCell="1" allowOverlap="1" wp14:anchorId="571C799E" wp14:editId="79761BE8">
            <wp:simplePos x="0" y="0"/>
            <wp:positionH relativeFrom="column">
              <wp:posOffset>0</wp:posOffset>
            </wp:positionH>
            <wp:positionV relativeFrom="paragraph">
              <wp:posOffset>0</wp:posOffset>
            </wp:positionV>
            <wp:extent cx="4086860" cy="2105025"/>
            <wp:effectExtent l="0" t="0" r="0" b="0"/>
            <wp:wrapTopAndBottom/>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86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A0695" w14:textId="77777777" w:rsidR="00BF50D1" w:rsidRDefault="00BF50D1" w:rsidP="00805614">
      <w:pPr>
        <w:pStyle w:val="Number"/>
        <w:numPr>
          <w:ilvl w:val="0"/>
          <w:numId w:val="6"/>
        </w:numPr>
      </w:pPr>
      <w:r>
        <w:t>In the Windows Components Wizard, click Finish.</w:t>
      </w:r>
    </w:p>
    <w:p w14:paraId="46AB4663" w14:textId="77777777" w:rsidR="00BF50D1" w:rsidRDefault="00BF50D1" w:rsidP="00805614">
      <w:pPr>
        <w:pStyle w:val="Number"/>
        <w:numPr>
          <w:ilvl w:val="0"/>
          <w:numId w:val="6"/>
        </w:numPr>
      </w:pPr>
      <w:r>
        <w:t>In the Add or Remove Programs dialog box, click Close.</w:t>
      </w:r>
    </w:p>
    <w:p w14:paraId="33B83003" w14:textId="77777777" w:rsidR="00BF50D1" w:rsidRDefault="009F33F0" w:rsidP="00805614">
      <w:pPr>
        <w:pStyle w:val="Number"/>
        <w:numPr>
          <w:ilvl w:val="0"/>
          <w:numId w:val="6"/>
        </w:numPr>
      </w:pPr>
      <w:r>
        <w:lastRenderedPageBreak/>
        <w:t>Close the Control Panel.</w:t>
      </w:r>
    </w:p>
    <w:p w14:paraId="3C16BA15" w14:textId="77777777" w:rsidR="0099342A" w:rsidRDefault="0020324E" w:rsidP="00203AA8">
      <w:pPr>
        <w:pStyle w:val="Heading3"/>
      </w:pPr>
      <w:bookmarkStart w:id="75" w:name="_Toc33527648"/>
      <w:r>
        <w:t>Disabling</w:t>
      </w:r>
      <w:r w:rsidR="0099342A">
        <w:t xml:space="preserve"> Delta CRLs</w:t>
      </w:r>
      <w:r>
        <w:t xml:space="preserve"> at the Root CA</w:t>
      </w:r>
      <w:bookmarkEnd w:id="75"/>
    </w:p>
    <w:p w14:paraId="4EED8D0C" w14:textId="77777777" w:rsidR="0020324E" w:rsidRDefault="0020324E" w:rsidP="0020324E">
      <w:r>
        <w:t xml:space="preserve">Typically, the root CA for a CA hierarchy is removed from the network for security purposes. Periodically, the CA must be accessed for the publication of updated CRLs. The goal of delta CRLs is to publish the newly revoked certificates at a more frequent interval than the publication period for the base CRL. By disabling delta CRLs, you reduce the number of times that the offline root CA must be accessed for CRL publication. It is typically not an issue that the delta CRLs are not published, as the number of certificates issued by the root CA is minimal. </w:t>
      </w:r>
    </w:p>
    <w:p w14:paraId="0A48E1E6" w14:textId="77777777" w:rsidR="0020324E" w:rsidRPr="0020324E" w:rsidRDefault="00D002B7" w:rsidP="0020324E">
      <w:r>
        <w:rPr>
          <w:b/>
        </w:rPr>
        <w:t>Important</w:t>
      </w:r>
      <w:r w:rsidR="0020324E">
        <w:t xml:space="preserve">  If cross-certification is performed between root CAs, </w:t>
      </w:r>
      <w:r w:rsidR="004E2B51">
        <w:t xml:space="preserve">it is possible </w:t>
      </w:r>
      <w:r w:rsidR="0020324E">
        <w:t xml:space="preserve">that there may be a delay between the revocation of a former partner's cross-certification certificate and the recognition of the revocation by </w:t>
      </w:r>
      <w:r w:rsidR="00C4691B">
        <w:t>the clients accessing the base CRL.</w:t>
      </w:r>
    </w:p>
    <w:p w14:paraId="290EF48C" w14:textId="77777777" w:rsidR="0099342A" w:rsidRDefault="004E2B51" w:rsidP="00805614">
      <w:pPr>
        <w:pStyle w:val="Number"/>
        <w:numPr>
          <w:ilvl w:val="0"/>
          <w:numId w:val="8"/>
        </w:numPr>
      </w:pPr>
      <w:r>
        <w:t xml:space="preserve">On </w:t>
      </w:r>
      <w:r w:rsidR="0099342A">
        <w:t>the Start menu, point to Programs, point to Administrative Tools, and then click Certification Authority.</w:t>
      </w:r>
    </w:p>
    <w:p w14:paraId="3DC856FB" w14:textId="77777777" w:rsidR="0099342A" w:rsidRDefault="0099342A" w:rsidP="00805614">
      <w:pPr>
        <w:pStyle w:val="Number"/>
        <w:numPr>
          <w:ilvl w:val="0"/>
          <w:numId w:val="8"/>
        </w:numPr>
      </w:pPr>
      <w:r>
        <w:t xml:space="preserve">In the Certification Authority console, in the console tree, expand </w:t>
      </w:r>
      <w:r>
        <w:rPr>
          <w:i/>
        </w:rPr>
        <w:t>CAName</w:t>
      </w:r>
      <w:r>
        <w:t xml:space="preserve"> (where </w:t>
      </w:r>
      <w:r>
        <w:rPr>
          <w:i/>
        </w:rPr>
        <w:t xml:space="preserve">CAName </w:t>
      </w:r>
      <w:r>
        <w:t xml:space="preserve">is the name of your </w:t>
      </w:r>
      <w:smartTag w:uri="urn:schemas-microsoft-com:office:smarttags" w:element="place">
        <w:smartTag w:uri="urn:schemas-microsoft-com:office:smarttags" w:element="City">
          <w:r>
            <w:t xml:space="preserve">offline </w:t>
          </w:r>
          <w:r w:rsidR="00CE2A38">
            <w:t>Bridge</w:t>
          </w:r>
        </w:smartTag>
        <w:r>
          <w:t xml:space="preserve"> </w:t>
        </w:r>
        <w:smartTag w:uri="urn:schemas-microsoft-com:office:smarttags" w:element="State">
          <w:r>
            <w:t>CA</w:t>
          </w:r>
        </w:smartTag>
      </w:smartTag>
      <w:r w:rsidR="004E2B51">
        <w:t>)</w:t>
      </w:r>
      <w:r>
        <w:t>.</w:t>
      </w:r>
    </w:p>
    <w:p w14:paraId="49BDB6E5" w14:textId="77777777" w:rsidR="0099342A" w:rsidRDefault="00CE2A38" w:rsidP="00805614">
      <w:pPr>
        <w:pStyle w:val="Number"/>
        <w:numPr>
          <w:ilvl w:val="0"/>
          <w:numId w:val="8"/>
        </w:numPr>
      </w:pPr>
      <w:r>
        <w:t>In the console tree, r</w:t>
      </w:r>
      <w:r w:rsidR="0099342A">
        <w:t>ight-click Revoked Certificates, and then click Properties.</w:t>
      </w:r>
    </w:p>
    <w:p w14:paraId="0E1E559F" w14:textId="77777777" w:rsidR="0099342A" w:rsidRDefault="0099342A" w:rsidP="00805614">
      <w:pPr>
        <w:pStyle w:val="Number"/>
        <w:numPr>
          <w:ilvl w:val="0"/>
          <w:numId w:val="8"/>
        </w:numPr>
      </w:pPr>
      <w:r>
        <w:t>In the Revoked Certificates Properties dialog box, cl</w:t>
      </w:r>
      <w:r w:rsidR="004E2B51">
        <w:t>ick  to cl</w:t>
      </w:r>
      <w:r>
        <w:t xml:space="preserve">ear the </w:t>
      </w:r>
      <w:r w:rsidRPr="004E2B51">
        <w:t>Publish Delta CRLs</w:t>
      </w:r>
      <w:r>
        <w:t xml:space="preserve"> check box, and then click OK.</w:t>
      </w:r>
    </w:p>
    <w:p w14:paraId="3CC773DA" w14:textId="77777777" w:rsidR="0099342A" w:rsidRDefault="0099342A" w:rsidP="00805614">
      <w:pPr>
        <w:pStyle w:val="Number"/>
        <w:numPr>
          <w:ilvl w:val="0"/>
          <w:numId w:val="8"/>
        </w:numPr>
      </w:pPr>
      <w:r>
        <w:t>In the console tree, right</w:t>
      </w:r>
      <w:r w:rsidR="004E2B51">
        <w:t>-</w:t>
      </w:r>
      <w:r>
        <w:t xml:space="preserve">click </w:t>
      </w:r>
      <w:r w:rsidRPr="004E2B51">
        <w:t>Revoked Certificates</w:t>
      </w:r>
      <w:r>
        <w:t xml:space="preserve">, click </w:t>
      </w:r>
      <w:r w:rsidRPr="004E2B51">
        <w:t>All Tasks</w:t>
      </w:r>
      <w:r>
        <w:t xml:space="preserve">, and then click </w:t>
      </w:r>
      <w:r w:rsidRPr="004E2B51">
        <w:t>Publish</w:t>
      </w:r>
      <w:r>
        <w:t xml:space="preserve"> to publish a new base CRL that does not reference a Delta CRL.</w:t>
      </w:r>
    </w:p>
    <w:p w14:paraId="4AB449C9" w14:textId="77777777" w:rsidR="0099342A" w:rsidRPr="0099342A" w:rsidRDefault="0099342A" w:rsidP="00805614">
      <w:pPr>
        <w:pStyle w:val="Number"/>
        <w:numPr>
          <w:ilvl w:val="0"/>
          <w:numId w:val="8"/>
        </w:numPr>
      </w:pPr>
      <w:r>
        <w:t>In the Publish CRL dialog box, click OK.</w:t>
      </w:r>
    </w:p>
    <w:p w14:paraId="017F8AD3" w14:textId="77777777" w:rsidR="009F33F0" w:rsidRDefault="0099342A" w:rsidP="00203AA8">
      <w:pPr>
        <w:pStyle w:val="Heading3"/>
      </w:pPr>
      <w:bookmarkStart w:id="76" w:name="_Toc33527649"/>
      <w:r>
        <w:t xml:space="preserve">Removing the </w:t>
      </w:r>
      <w:r w:rsidR="00591B66">
        <w:t>N</w:t>
      </w:r>
      <w:r>
        <w:t>on-</w:t>
      </w:r>
      <w:r w:rsidR="00591B66">
        <w:t>R</w:t>
      </w:r>
      <w:r>
        <w:t xml:space="preserve">equired </w:t>
      </w:r>
      <w:r w:rsidR="009F33F0">
        <w:t>AIA and CDP Extensions</w:t>
      </w:r>
      <w:bookmarkEnd w:id="76"/>
    </w:p>
    <w:p w14:paraId="14FD7C39" w14:textId="77777777" w:rsidR="00D002B7" w:rsidRPr="000F2259" w:rsidRDefault="009F33F0" w:rsidP="000F2259">
      <w:pPr>
        <w:rPr>
          <w:rStyle w:val="BodyChar"/>
          <w:rFonts w:ascii="Arial" w:hAnsi="Arial" w:cs="Arial"/>
        </w:rPr>
      </w:pPr>
      <w:r w:rsidRPr="000F2259">
        <w:rPr>
          <w:rStyle w:val="BodyChar"/>
          <w:rFonts w:ascii="Arial" w:hAnsi="Arial" w:cs="Arial"/>
        </w:rPr>
        <w:t xml:space="preserve">Once the </w:t>
      </w:r>
      <w:r w:rsidR="00CE2A38" w:rsidRPr="000F2259">
        <w:rPr>
          <w:rStyle w:val="BodyChar"/>
          <w:rFonts w:ascii="Arial" w:hAnsi="Arial" w:cs="Arial"/>
        </w:rPr>
        <w:t xml:space="preserve">offline Bridge </w:t>
      </w:r>
      <w:r w:rsidRPr="000F2259">
        <w:rPr>
          <w:rStyle w:val="BodyChar"/>
          <w:rFonts w:ascii="Arial" w:hAnsi="Arial" w:cs="Arial"/>
        </w:rPr>
        <w:t xml:space="preserve">CA is installed, the CDP and AIA locations for issued certificates must be modified to ensure that the certificate chaining engine can find the CRL and certificate for the offline </w:t>
      </w:r>
      <w:r w:rsidR="00CE2A38" w:rsidRPr="000F2259">
        <w:rPr>
          <w:rStyle w:val="BodyChar"/>
          <w:rFonts w:ascii="Arial" w:hAnsi="Arial" w:cs="Arial"/>
        </w:rPr>
        <w:t xml:space="preserve">Bridge </w:t>
      </w:r>
      <w:r w:rsidRPr="000F2259">
        <w:rPr>
          <w:rStyle w:val="BodyChar"/>
          <w:rFonts w:ascii="Arial" w:hAnsi="Arial" w:cs="Arial"/>
        </w:rPr>
        <w:t xml:space="preserve">CA. </w:t>
      </w:r>
      <w:r w:rsidR="00D002B7" w:rsidRPr="000F2259">
        <w:rPr>
          <w:rStyle w:val="BodyChar"/>
          <w:rFonts w:ascii="Arial" w:hAnsi="Arial" w:cs="Arial"/>
        </w:rPr>
        <w:t>Because the CA is removed from the network, these default AIA and CDP extensions do not reference valid locations for the publication points. By removing the offline root CA from the network, you effectively remove the default publication points.</w:t>
      </w:r>
    </w:p>
    <w:p w14:paraId="5B9359B1" w14:textId="77777777" w:rsidR="009F33F0" w:rsidRPr="000F2259" w:rsidRDefault="000F2259" w:rsidP="000F2259">
      <w:pPr>
        <w:rPr>
          <w:rStyle w:val="BodyChar"/>
          <w:rFonts w:ascii="Arial" w:hAnsi="Arial" w:cs="Arial"/>
        </w:rPr>
      </w:pPr>
      <w:r>
        <w:rPr>
          <w:rStyle w:val="BodyChar"/>
          <w:rFonts w:ascii="Arial" w:hAnsi="Arial" w:cs="Arial"/>
        </w:rPr>
        <w:t>T</w:t>
      </w:r>
      <w:r w:rsidR="009F33F0" w:rsidRPr="000F2259">
        <w:rPr>
          <w:rStyle w:val="BodyChar"/>
          <w:rFonts w:ascii="Arial" w:hAnsi="Arial" w:cs="Arial"/>
        </w:rPr>
        <w:t xml:space="preserve">o </w:t>
      </w:r>
      <w:r w:rsidR="00CE2A38" w:rsidRPr="000F2259">
        <w:rPr>
          <w:rStyle w:val="BodyChar"/>
          <w:rFonts w:ascii="Arial" w:hAnsi="Arial" w:cs="Arial"/>
        </w:rPr>
        <w:t xml:space="preserve">remove non-required </w:t>
      </w:r>
      <w:r w:rsidR="009F33F0" w:rsidRPr="000F2259">
        <w:rPr>
          <w:rStyle w:val="BodyChar"/>
          <w:rFonts w:ascii="Arial" w:hAnsi="Arial" w:cs="Arial"/>
        </w:rPr>
        <w:t>CDP and AIA extensions</w:t>
      </w:r>
    </w:p>
    <w:p w14:paraId="3EE4CF7A" w14:textId="77777777" w:rsidR="00884C92" w:rsidRDefault="00884C92" w:rsidP="00805614">
      <w:pPr>
        <w:pStyle w:val="Number"/>
        <w:numPr>
          <w:ilvl w:val="0"/>
          <w:numId w:val="7"/>
        </w:numPr>
      </w:pPr>
      <w:r>
        <w:t xml:space="preserve">In the </w:t>
      </w:r>
      <w:r w:rsidR="0099342A">
        <w:t xml:space="preserve">Certification Authority </w:t>
      </w:r>
      <w:r>
        <w:t xml:space="preserve">console tree, right-click </w:t>
      </w:r>
      <w:r w:rsidRPr="00A52868">
        <w:t>CAName</w:t>
      </w:r>
      <w:r>
        <w:t>, and then click Properties.</w:t>
      </w:r>
    </w:p>
    <w:p w14:paraId="6AF85A54" w14:textId="77777777" w:rsidR="00884C92" w:rsidRDefault="00884C92" w:rsidP="00805614">
      <w:pPr>
        <w:pStyle w:val="Number"/>
        <w:numPr>
          <w:ilvl w:val="0"/>
          <w:numId w:val="7"/>
        </w:numPr>
      </w:pPr>
      <w:r>
        <w:t xml:space="preserve">In the </w:t>
      </w:r>
      <w:r w:rsidRPr="00A52868">
        <w:t>CAName Properties</w:t>
      </w:r>
      <w:r>
        <w:t xml:space="preserve"> dialog box, click the Extensions tab.</w:t>
      </w:r>
    </w:p>
    <w:p w14:paraId="54AE2EA4" w14:textId="77777777" w:rsidR="00884C92" w:rsidRPr="00884C92" w:rsidRDefault="00884C92" w:rsidP="00805614">
      <w:pPr>
        <w:pStyle w:val="Number"/>
        <w:numPr>
          <w:ilvl w:val="0"/>
          <w:numId w:val="7"/>
        </w:numPr>
      </w:pPr>
      <w:r>
        <w:t xml:space="preserve">In the Select extension box, ensure that the box </w:t>
      </w:r>
      <w:r w:rsidR="0065303F">
        <w:t xml:space="preserve">contains </w:t>
      </w:r>
      <w:r w:rsidRPr="0065303F">
        <w:t>CRL Distribution Point (CDP).</w:t>
      </w:r>
    </w:p>
    <w:p w14:paraId="39403999" w14:textId="77777777" w:rsidR="00884C92" w:rsidRDefault="00884C92" w:rsidP="00805614">
      <w:pPr>
        <w:pStyle w:val="Number"/>
        <w:numPr>
          <w:ilvl w:val="0"/>
          <w:numId w:val="7"/>
        </w:numPr>
      </w:pPr>
      <w:r w:rsidRPr="00884C92">
        <w:t xml:space="preserve">In the list </w:t>
      </w:r>
      <w:r>
        <w:t xml:space="preserve">of CDP locations, select the CDP location beginning with </w:t>
      </w:r>
      <w:r w:rsidRPr="0065303F">
        <w:t>ldap://</w:t>
      </w:r>
      <w:r w:rsidRPr="0025606D">
        <w:t>/</w:t>
      </w:r>
      <w:r w:rsidR="0065303F" w:rsidRPr="0025606D">
        <w:t>,</w:t>
      </w:r>
      <w:r>
        <w:t xml:space="preserve"> and then click </w:t>
      </w:r>
      <w:r w:rsidRPr="0065303F">
        <w:t>Remove</w:t>
      </w:r>
      <w:r>
        <w:t>.</w:t>
      </w:r>
    </w:p>
    <w:p w14:paraId="6FEE6B43" w14:textId="77777777" w:rsidR="00884C92" w:rsidRDefault="00884C92" w:rsidP="00805614">
      <w:pPr>
        <w:pStyle w:val="Number"/>
        <w:numPr>
          <w:ilvl w:val="0"/>
          <w:numId w:val="7"/>
        </w:numPr>
      </w:pPr>
      <w:r>
        <w:t xml:space="preserve">In the </w:t>
      </w:r>
      <w:r w:rsidRPr="0065303F">
        <w:t>Confirm removal</w:t>
      </w:r>
      <w:r>
        <w:t xml:space="preserve"> dialog box, click </w:t>
      </w:r>
      <w:r w:rsidRPr="0065303F">
        <w:t>Yes</w:t>
      </w:r>
      <w:r>
        <w:t xml:space="preserve"> to verify the removal.</w:t>
      </w:r>
    </w:p>
    <w:p w14:paraId="2895CA86" w14:textId="77777777" w:rsidR="00884C92" w:rsidRDefault="00884C92" w:rsidP="00805614">
      <w:pPr>
        <w:pStyle w:val="Number"/>
        <w:numPr>
          <w:ilvl w:val="0"/>
          <w:numId w:val="7"/>
        </w:numPr>
      </w:pPr>
      <w:r w:rsidRPr="00884C92">
        <w:t xml:space="preserve">In the list </w:t>
      </w:r>
      <w:r>
        <w:t xml:space="preserve">of CDP locations, select the CDP location beginning with </w:t>
      </w:r>
      <w:r w:rsidRPr="0065303F">
        <w:t>http://</w:t>
      </w:r>
      <w:r w:rsidR="0065303F">
        <w:t>,</w:t>
      </w:r>
      <w:r>
        <w:t xml:space="preserve"> and then </w:t>
      </w:r>
      <w:r w:rsidRPr="0065303F">
        <w:t>click Remove</w:t>
      </w:r>
      <w:r>
        <w:t>.</w:t>
      </w:r>
    </w:p>
    <w:p w14:paraId="158740C9" w14:textId="77777777" w:rsidR="00884C92" w:rsidRDefault="00884C92" w:rsidP="00805614">
      <w:pPr>
        <w:pStyle w:val="Number"/>
        <w:numPr>
          <w:ilvl w:val="0"/>
          <w:numId w:val="7"/>
        </w:numPr>
      </w:pPr>
      <w:r>
        <w:t xml:space="preserve">In the </w:t>
      </w:r>
      <w:r w:rsidRPr="0065303F">
        <w:t>Confirm removal</w:t>
      </w:r>
      <w:r>
        <w:t xml:space="preserve"> dialog box, click </w:t>
      </w:r>
      <w:r w:rsidRPr="0065303F">
        <w:t>Yes</w:t>
      </w:r>
      <w:r>
        <w:t xml:space="preserve"> to verify the removal.</w:t>
      </w:r>
    </w:p>
    <w:p w14:paraId="00CD2B27" w14:textId="77777777" w:rsidR="00884C92" w:rsidRDefault="00884C92" w:rsidP="00805614">
      <w:pPr>
        <w:pStyle w:val="Number"/>
        <w:numPr>
          <w:ilvl w:val="0"/>
          <w:numId w:val="7"/>
        </w:numPr>
      </w:pPr>
      <w:r w:rsidRPr="00884C92">
        <w:t xml:space="preserve">In the list </w:t>
      </w:r>
      <w:r>
        <w:t xml:space="preserve">of CDP locations, select the CDP location beginning with </w:t>
      </w:r>
      <w:r w:rsidRPr="005169BD">
        <w:t>file://</w:t>
      </w:r>
      <w:r w:rsidRPr="0025606D">
        <w:t>\\</w:t>
      </w:r>
      <w:r w:rsidR="005169BD" w:rsidRPr="0025606D">
        <w:t>,</w:t>
      </w:r>
      <w:r>
        <w:t xml:space="preserve"> and then click </w:t>
      </w:r>
      <w:r w:rsidRPr="005169BD">
        <w:t>Remove</w:t>
      </w:r>
      <w:r>
        <w:t>.</w:t>
      </w:r>
    </w:p>
    <w:p w14:paraId="59FD1942" w14:textId="77777777" w:rsidR="00884C92" w:rsidRDefault="00884C92" w:rsidP="00805614">
      <w:pPr>
        <w:pStyle w:val="Number"/>
        <w:numPr>
          <w:ilvl w:val="0"/>
          <w:numId w:val="7"/>
        </w:numPr>
      </w:pPr>
      <w:r>
        <w:lastRenderedPageBreak/>
        <w:t xml:space="preserve">In the </w:t>
      </w:r>
      <w:r w:rsidRPr="005169BD">
        <w:t>Confirm removal</w:t>
      </w:r>
      <w:r>
        <w:t xml:space="preserve"> dialog box, click </w:t>
      </w:r>
      <w:r w:rsidRPr="005169BD">
        <w:t>Yes</w:t>
      </w:r>
      <w:r>
        <w:t xml:space="preserve"> to verify the removal.</w:t>
      </w:r>
    </w:p>
    <w:p w14:paraId="5DBEEB9E" w14:textId="77777777" w:rsidR="00884C92" w:rsidRPr="00884C92" w:rsidRDefault="00884C92" w:rsidP="00203AA8">
      <w:r>
        <w:rPr>
          <w:b/>
        </w:rPr>
        <w:t>Important</w:t>
      </w:r>
      <w:r w:rsidRPr="005169BD">
        <w:t xml:space="preserve">  </w:t>
      </w:r>
      <w:r>
        <w:t xml:space="preserve">Do not delete the CDP location referencing c:\windows\System32. This location is required by the CA to locally publish update Certificate Revocation </w:t>
      </w:r>
      <w:r w:rsidR="005169BD">
        <w:t>l</w:t>
      </w:r>
      <w:r>
        <w:t>ists.</w:t>
      </w:r>
    </w:p>
    <w:p w14:paraId="0061EE42" w14:textId="77777777" w:rsidR="00884C92" w:rsidRPr="0099342A" w:rsidRDefault="00F5401F" w:rsidP="00805614">
      <w:pPr>
        <w:pStyle w:val="Number"/>
        <w:numPr>
          <w:ilvl w:val="0"/>
          <w:numId w:val="7"/>
        </w:numPr>
      </w:pPr>
      <w:r>
        <w:t>O</w:t>
      </w:r>
      <w:r w:rsidR="0099342A">
        <w:t xml:space="preserve">n the Extensions tab, select </w:t>
      </w:r>
      <w:r w:rsidR="0099342A" w:rsidRPr="00F5401F">
        <w:t xml:space="preserve">Authority Information Access </w:t>
      </w:r>
      <w:r w:rsidRPr="00F5401F">
        <w:t xml:space="preserve">in </w:t>
      </w:r>
      <w:r w:rsidR="0099342A">
        <w:t xml:space="preserve">the </w:t>
      </w:r>
      <w:r w:rsidR="0099342A" w:rsidRPr="00F5401F">
        <w:t>Select extension</w:t>
      </w:r>
      <w:r w:rsidR="0099342A" w:rsidRPr="0099342A">
        <w:rPr>
          <w:b/>
        </w:rPr>
        <w:t xml:space="preserve"> </w:t>
      </w:r>
      <w:r w:rsidR="0099342A">
        <w:t>box.</w:t>
      </w:r>
    </w:p>
    <w:p w14:paraId="47FE15FE" w14:textId="77777777" w:rsidR="0099342A" w:rsidRDefault="0099342A" w:rsidP="00805614">
      <w:pPr>
        <w:pStyle w:val="Number"/>
        <w:numPr>
          <w:ilvl w:val="0"/>
          <w:numId w:val="7"/>
        </w:numPr>
      </w:pPr>
      <w:r w:rsidRPr="00884C92">
        <w:t xml:space="preserve">In the list </w:t>
      </w:r>
      <w:r>
        <w:t xml:space="preserve">of AIA locations, select the AIA location beginning with </w:t>
      </w:r>
      <w:r w:rsidRPr="00F5401F">
        <w:t>ldap:///</w:t>
      </w:r>
      <w:r w:rsidR="00F5401F">
        <w:t>,</w:t>
      </w:r>
      <w:r w:rsidRPr="00F5401F">
        <w:t xml:space="preserve"> and then click Remove</w:t>
      </w:r>
      <w:r>
        <w:t>.</w:t>
      </w:r>
    </w:p>
    <w:p w14:paraId="799E9E11" w14:textId="77777777" w:rsidR="0099342A" w:rsidRDefault="0099342A" w:rsidP="00805614">
      <w:pPr>
        <w:pStyle w:val="Number"/>
        <w:numPr>
          <w:ilvl w:val="0"/>
          <w:numId w:val="7"/>
        </w:numPr>
      </w:pPr>
      <w:r>
        <w:t xml:space="preserve">In the </w:t>
      </w:r>
      <w:r w:rsidRPr="00F5401F">
        <w:t>Confirm removal</w:t>
      </w:r>
      <w:r>
        <w:t xml:space="preserve"> dialog box, click </w:t>
      </w:r>
      <w:r w:rsidRPr="00F5401F">
        <w:t>Yes</w:t>
      </w:r>
      <w:r>
        <w:t xml:space="preserve"> to verify the removal.</w:t>
      </w:r>
    </w:p>
    <w:p w14:paraId="5522F6DF" w14:textId="77777777" w:rsidR="0099342A" w:rsidRDefault="0099342A" w:rsidP="00805614">
      <w:pPr>
        <w:pStyle w:val="Number"/>
        <w:numPr>
          <w:ilvl w:val="0"/>
          <w:numId w:val="7"/>
        </w:numPr>
      </w:pPr>
      <w:r w:rsidRPr="00884C92">
        <w:t xml:space="preserve">In the list </w:t>
      </w:r>
      <w:r>
        <w:t xml:space="preserve">of AIA locations, select the AIA location beginning with </w:t>
      </w:r>
      <w:r w:rsidRPr="00F5401F">
        <w:t>http://</w:t>
      </w:r>
      <w:r w:rsidR="00F5401F">
        <w:t>,</w:t>
      </w:r>
      <w:r>
        <w:t xml:space="preserve"> and then click </w:t>
      </w:r>
      <w:r w:rsidRPr="00F5401F">
        <w:t>Remove</w:t>
      </w:r>
      <w:r>
        <w:t>.</w:t>
      </w:r>
    </w:p>
    <w:p w14:paraId="3965BD3A" w14:textId="77777777" w:rsidR="0099342A" w:rsidRDefault="0099342A" w:rsidP="00805614">
      <w:pPr>
        <w:pStyle w:val="Number"/>
        <w:numPr>
          <w:ilvl w:val="0"/>
          <w:numId w:val="7"/>
        </w:numPr>
      </w:pPr>
      <w:r>
        <w:t xml:space="preserve">In the </w:t>
      </w:r>
      <w:r w:rsidRPr="005534F2">
        <w:t>Confirm removal</w:t>
      </w:r>
      <w:r>
        <w:t xml:space="preserve"> dialog box, click </w:t>
      </w:r>
      <w:r w:rsidRPr="005534F2">
        <w:t>Yes</w:t>
      </w:r>
      <w:r>
        <w:t xml:space="preserve"> to verify the removal.</w:t>
      </w:r>
    </w:p>
    <w:p w14:paraId="0F192959" w14:textId="77777777" w:rsidR="0099342A" w:rsidRDefault="0099342A" w:rsidP="00805614">
      <w:pPr>
        <w:pStyle w:val="Number"/>
        <w:numPr>
          <w:ilvl w:val="0"/>
          <w:numId w:val="7"/>
        </w:numPr>
      </w:pPr>
      <w:r w:rsidRPr="00884C92">
        <w:t xml:space="preserve">In the list </w:t>
      </w:r>
      <w:r>
        <w:t xml:space="preserve">of AIA locations, select the AIA location beginning with </w:t>
      </w:r>
      <w:r w:rsidRPr="005534F2">
        <w:t>file://\\</w:t>
      </w:r>
      <w:r w:rsidR="005534F2">
        <w:t>,</w:t>
      </w:r>
      <w:r>
        <w:t xml:space="preserve"> and then </w:t>
      </w:r>
      <w:r w:rsidRPr="005534F2">
        <w:t>click Remove</w:t>
      </w:r>
      <w:r>
        <w:t>.</w:t>
      </w:r>
    </w:p>
    <w:p w14:paraId="5353F58D" w14:textId="77777777" w:rsidR="0099342A" w:rsidRDefault="0099342A" w:rsidP="00805614">
      <w:pPr>
        <w:pStyle w:val="Number"/>
        <w:numPr>
          <w:ilvl w:val="0"/>
          <w:numId w:val="7"/>
        </w:numPr>
      </w:pPr>
      <w:r>
        <w:t xml:space="preserve">In the </w:t>
      </w:r>
      <w:r w:rsidRPr="005534F2">
        <w:t>Confirm removal</w:t>
      </w:r>
      <w:r>
        <w:t xml:space="preserve"> dialog box, click </w:t>
      </w:r>
      <w:r w:rsidRPr="005534F2">
        <w:t>Yes</w:t>
      </w:r>
      <w:r>
        <w:t xml:space="preserve"> to verify the removal.</w:t>
      </w:r>
    </w:p>
    <w:p w14:paraId="5700013B" w14:textId="77777777" w:rsidR="0099342A" w:rsidRPr="00884C92" w:rsidRDefault="0099342A" w:rsidP="00203AA8">
      <w:r>
        <w:rPr>
          <w:b/>
        </w:rPr>
        <w:t>Important</w:t>
      </w:r>
      <w:r w:rsidRPr="005534F2">
        <w:t xml:space="preserve">  </w:t>
      </w:r>
      <w:r>
        <w:t>Do not delete the AIA location referencing c:\windows\System32. This location is required by the CA to locally publish renewed Certificates.</w:t>
      </w:r>
    </w:p>
    <w:p w14:paraId="363C1A90" w14:textId="77777777" w:rsidR="0099342A" w:rsidRPr="005534F2" w:rsidRDefault="0099342A" w:rsidP="00805614">
      <w:pPr>
        <w:pStyle w:val="Number"/>
        <w:numPr>
          <w:ilvl w:val="0"/>
          <w:numId w:val="7"/>
        </w:numPr>
      </w:pPr>
      <w:r w:rsidRPr="005534F2">
        <w:t>Click OK.</w:t>
      </w:r>
    </w:p>
    <w:p w14:paraId="3AD3CFE5" w14:textId="77777777" w:rsidR="0099342A" w:rsidRDefault="0099342A" w:rsidP="00805614">
      <w:pPr>
        <w:pStyle w:val="Number"/>
        <w:numPr>
          <w:ilvl w:val="0"/>
          <w:numId w:val="7"/>
        </w:numPr>
      </w:pPr>
      <w:r>
        <w:t>In the Certification Authority dialog box, click Yes</w:t>
      </w:r>
      <w:r>
        <w:rPr>
          <w:b/>
        </w:rPr>
        <w:t xml:space="preserve"> </w:t>
      </w:r>
      <w:r>
        <w:t>to restart Certificate Services.</w:t>
      </w:r>
    </w:p>
    <w:p w14:paraId="6ADB45E7" w14:textId="77777777" w:rsidR="0099342A" w:rsidRDefault="0099342A" w:rsidP="00203AA8">
      <w:pPr>
        <w:pStyle w:val="Heading3"/>
      </w:pPr>
      <w:bookmarkStart w:id="77" w:name="_Toc33527650"/>
      <w:r>
        <w:t>Adding Required AIA and CDP Extensions</w:t>
      </w:r>
      <w:bookmarkEnd w:id="77"/>
    </w:p>
    <w:p w14:paraId="79159438" w14:textId="77777777" w:rsidR="0099342A" w:rsidRDefault="0099342A" w:rsidP="00203AA8">
      <w:r>
        <w:t xml:space="preserve">The offline </w:t>
      </w:r>
      <w:r w:rsidR="00CE2A38">
        <w:t xml:space="preserve">Bridge </w:t>
      </w:r>
      <w:r>
        <w:t xml:space="preserve">CA must add required CDP and AIA extensions to allow Active Directory clients and other clients to find the CA’s certificate and CRL. You must modify the extensions to include paths that are available when the offline </w:t>
      </w:r>
      <w:smartTag w:uri="urn:schemas-microsoft-com:office:smarttags" w:element="place">
        <w:smartTag w:uri="urn:schemas-microsoft-com:office:smarttags" w:element="City">
          <w:r w:rsidR="00B12F22">
            <w:t>Bridge</w:t>
          </w:r>
        </w:smartTag>
        <w:r>
          <w:t xml:space="preserve"> </w:t>
        </w:r>
        <w:smartTag w:uri="urn:schemas-microsoft-com:office:smarttags" w:element="State">
          <w:r>
            <w:t>CA</w:t>
          </w:r>
        </w:smartTag>
      </w:smartTag>
      <w:r>
        <w:t xml:space="preserve"> is removed from the network.</w:t>
      </w:r>
    </w:p>
    <w:p w14:paraId="4BE4185C" w14:textId="77777777" w:rsidR="0087122A" w:rsidRDefault="0087122A" w:rsidP="00203AA8">
      <w:r>
        <w:t>The examples provided in this white</w:t>
      </w:r>
      <w:r w:rsidR="00D90DA6">
        <w:t xml:space="preserve"> </w:t>
      </w:r>
      <w:r>
        <w:t>paper are not mandatory, but should be considered when defining the AIA and CDP extensions for the offline root CA.</w:t>
      </w:r>
    </w:p>
    <w:p w14:paraId="0887708B" w14:textId="77777777" w:rsidR="00BB1F04" w:rsidRPr="00BB1F04" w:rsidRDefault="00BB1F04" w:rsidP="00203AA8">
      <w:pPr>
        <w:rPr>
          <w:b/>
        </w:rPr>
      </w:pPr>
      <w:r>
        <w:rPr>
          <w:b/>
        </w:rPr>
        <w:t>Note</w:t>
      </w:r>
      <w:r w:rsidRPr="00637E18">
        <w:t xml:space="preserve"> </w:t>
      </w:r>
      <w:r w:rsidR="00637E18">
        <w:t xml:space="preserve"> </w:t>
      </w:r>
      <w:r w:rsidRPr="00637E18">
        <w:t>T</w:t>
      </w:r>
      <w:r w:rsidRPr="00BB1F04">
        <w:t xml:space="preserve">he AIA </w:t>
      </w:r>
      <w:r>
        <w:t xml:space="preserve">and CDP extensions are required by the certificate chaining engine to build certificate chains for validation. </w:t>
      </w:r>
      <w:r w:rsidR="00F26631">
        <w:t xml:space="preserve">For more information </w:t>
      </w:r>
      <w:r>
        <w:t>on the certificate validation process</w:t>
      </w:r>
      <w:r w:rsidR="00F26631">
        <w:t xml:space="preserve">, see </w:t>
      </w:r>
      <w:r w:rsidRPr="004B5A1A">
        <w:t xml:space="preserve">the Microsoft white paper </w:t>
      </w:r>
      <w:r w:rsidRPr="00F26631">
        <w:rPr>
          <w:bCs/>
        </w:rPr>
        <w:t>Troubleshooting Certificate Status and Revocation</w:t>
      </w:r>
      <w:r>
        <w:rPr>
          <w:b/>
          <w:bCs/>
        </w:rPr>
        <w:t xml:space="preserve"> </w:t>
      </w:r>
      <w:r>
        <w:rPr>
          <w:bCs/>
        </w:rPr>
        <w:t>at http://www.microsoft.com/technet/security/prodtech/tshtcrl.asp</w:t>
      </w:r>
    </w:p>
    <w:p w14:paraId="4EF54648" w14:textId="77777777" w:rsidR="00FD30CF" w:rsidRDefault="00A8013E" w:rsidP="00203AA8">
      <w:pPr>
        <w:pStyle w:val="Heading4"/>
      </w:pPr>
      <w:bookmarkStart w:id="78" w:name="_Toc33527651"/>
      <w:r>
        <w:t>Adding the LDAP CDP Extension</w:t>
      </w:r>
      <w:bookmarkEnd w:id="78"/>
    </w:p>
    <w:p w14:paraId="3296246E" w14:textId="77777777" w:rsidR="0087122A" w:rsidRDefault="005E71D6" w:rsidP="00203AA8">
      <w:r>
        <w:t xml:space="preserve">The first CDP extension that needs to be added is the LDAP:// CDP extension. </w:t>
      </w:r>
      <w:r w:rsidR="00221A09">
        <w:t xml:space="preserve">This CDP extension allows Active Directory </w:t>
      </w:r>
      <w:r w:rsidR="00CE2A38">
        <w:t xml:space="preserve">and other LDAP </w:t>
      </w:r>
      <w:r w:rsidR="00221A09">
        <w:t xml:space="preserve">clients to acquire the CRL from </w:t>
      </w:r>
      <w:r w:rsidR="00CE2A38">
        <w:t xml:space="preserve">an </w:t>
      </w:r>
      <w:r w:rsidR="0087122A">
        <w:t>LDAP service</w:t>
      </w:r>
      <w:r w:rsidR="00CE2A38">
        <w:t xml:space="preserve"> available to the Internet</w:t>
      </w:r>
      <w:r w:rsidR="00221A09">
        <w:t xml:space="preserve">. </w:t>
      </w:r>
    </w:p>
    <w:p w14:paraId="4500557F" w14:textId="77777777" w:rsidR="0087122A" w:rsidRPr="0087122A" w:rsidRDefault="0087122A" w:rsidP="00203AA8">
      <w:r>
        <w:rPr>
          <w:b/>
        </w:rPr>
        <w:t>Note</w:t>
      </w:r>
      <w:r>
        <w:t xml:space="preserve">  In some Windows 2000 and Windows </w:t>
      </w:r>
      <w:r w:rsidR="00C65E43">
        <w:t>Server 2003</w:t>
      </w:r>
      <w:r>
        <w:t xml:space="preserve"> deployments, a separate Active Directory forest is deployed in the extranet to prevent external access to the corporate Active Directory. If a separate LDAP service is used in the extranet, the LDAP URL must reference this Active Directory service. Otherwise, the LDAP URL must reference a link that is accessible by all clients that require access to the CRL.</w:t>
      </w:r>
    </w:p>
    <w:p w14:paraId="38DCB231" w14:textId="77777777" w:rsidR="0099342A" w:rsidRDefault="00221A09" w:rsidP="00203AA8">
      <w:r>
        <w:t>To add the CRL to Active Directory, y</w:t>
      </w:r>
      <w:r w:rsidR="005E71D6">
        <w:t>ou will need the following information from the forest root domain</w:t>
      </w:r>
      <w:r w:rsidR="00CE2A38">
        <w:t xml:space="preserve"> </w:t>
      </w:r>
      <w:r w:rsidR="0087122A">
        <w:t>of</w:t>
      </w:r>
      <w:r w:rsidR="00CE2A38">
        <w:t xml:space="preserve"> Active Directory </w:t>
      </w:r>
      <w:r w:rsidR="0087122A">
        <w:t>that will maintain a copy of the offline Root CAs CRL</w:t>
      </w:r>
      <w:r w:rsidR="005E71D6">
        <w:t>:</w:t>
      </w:r>
    </w:p>
    <w:p w14:paraId="05ACDF77" w14:textId="77777777" w:rsidR="005E71D6" w:rsidRDefault="005E71D6" w:rsidP="00203AA8">
      <w:pPr>
        <w:pStyle w:val="Code"/>
        <w:rPr>
          <w:sz w:val="16"/>
          <w:szCs w:val="16"/>
        </w:rPr>
      </w:pPr>
      <w:r>
        <w:rPr>
          <w:i/>
          <w:sz w:val="16"/>
          <w:szCs w:val="16"/>
        </w:rPr>
        <w:t>ForestRootDo</w:t>
      </w:r>
      <w:r w:rsidRPr="005E71D6">
        <w:rPr>
          <w:i/>
          <w:sz w:val="16"/>
          <w:szCs w:val="16"/>
        </w:rPr>
        <w:t>main</w:t>
      </w:r>
      <w:r>
        <w:rPr>
          <w:sz w:val="16"/>
          <w:szCs w:val="16"/>
        </w:rPr>
        <w:tab/>
        <w:t>The LDAP representation of the forest root domain. For example security.</w:t>
      </w:r>
      <w:r w:rsidR="0087122A">
        <w:rPr>
          <w:sz w:val="16"/>
          <w:szCs w:val="16"/>
        </w:rPr>
        <w:t xml:space="preserve">nwtraders </w:t>
      </w:r>
      <w:r>
        <w:rPr>
          <w:sz w:val="16"/>
          <w:szCs w:val="16"/>
        </w:rPr>
        <w:t>com would be represented as DC=security,DC=</w:t>
      </w:r>
      <w:smartTag w:uri="urn:schemas-microsoft-com:office:smarttags" w:element="place">
        <w:smartTag w:uri="urn:schemas-microsoft-com:office:smarttags" w:element="City">
          <w:r w:rsidR="0087122A">
            <w:rPr>
              <w:sz w:val="16"/>
              <w:szCs w:val="16"/>
            </w:rPr>
            <w:t>Nwtraders</w:t>
          </w:r>
        </w:smartTag>
        <w:r>
          <w:rPr>
            <w:sz w:val="16"/>
            <w:szCs w:val="16"/>
          </w:rPr>
          <w:t>,</w:t>
        </w:r>
        <w:smartTag w:uri="urn:schemas-microsoft-com:office:smarttags" w:element="State">
          <w:r>
            <w:rPr>
              <w:sz w:val="16"/>
              <w:szCs w:val="16"/>
            </w:rPr>
            <w:t>DC</w:t>
          </w:r>
        </w:smartTag>
      </w:smartTag>
      <w:r>
        <w:rPr>
          <w:sz w:val="16"/>
          <w:szCs w:val="16"/>
        </w:rPr>
        <w:t>=com.</w:t>
      </w:r>
    </w:p>
    <w:p w14:paraId="54058DA7" w14:textId="77777777" w:rsidR="005E71D6" w:rsidRDefault="005E71D6" w:rsidP="00203AA8">
      <w:pPr>
        <w:pStyle w:val="Code"/>
        <w:rPr>
          <w:sz w:val="16"/>
          <w:szCs w:val="16"/>
        </w:rPr>
      </w:pPr>
    </w:p>
    <w:p w14:paraId="74182D0F" w14:textId="77777777" w:rsidR="005E71D6" w:rsidRDefault="005E71D6" w:rsidP="00203AA8">
      <w:r>
        <w:lastRenderedPageBreak/>
        <w:t xml:space="preserve">You will also require some information from the offline </w:t>
      </w:r>
      <w:r w:rsidR="00B12F22">
        <w:t>Bridge</w:t>
      </w:r>
      <w:r>
        <w:t xml:space="preserve"> CA. Specifically</w:t>
      </w:r>
      <w:r w:rsidR="00CF2DF6">
        <w:t>,</w:t>
      </w:r>
      <w:r>
        <w:t xml:space="preserve"> you require the following:</w:t>
      </w:r>
    </w:p>
    <w:p w14:paraId="5E85A025" w14:textId="77777777" w:rsidR="005E71D6" w:rsidRDefault="005E71D6" w:rsidP="00203AA8">
      <w:pPr>
        <w:pStyle w:val="Code"/>
      </w:pPr>
      <w:r w:rsidRPr="005E71D6">
        <w:rPr>
          <w:i/>
          <w:color w:val="000000"/>
        </w:rPr>
        <w:t>CAName</w:t>
      </w:r>
      <w:r>
        <w:rPr>
          <w:color w:val="000000"/>
        </w:rPr>
        <w:t xml:space="preserve">: </w:t>
      </w:r>
      <w:r>
        <w:rPr>
          <w:color w:val="000000"/>
        </w:rPr>
        <w:tab/>
      </w:r>
      <w:r>
        <w:t>The name assigned to the CA during installation of the CA.</w:t>
      </w:r>
    </w:p>
    <w:p w14:paraId="475D837B" w14:textId="77777777" w:rsidR="005E71D6" w:rsidRDefault="005E71D6" w:rsidP="00203AA8">
      <w:pPr>
        <w:pStyle w:val="Code"/>
      </w:pPr>
      <w:r w:rsidRPr="005E71D6">
        <w:rPr>
          <w:i/>
        </w:rPr>
        <w:t>CAMachineName</w:t>
      </w:r>
      <w:r w:rsidRPr="00A02514">
        <w:t>:</w:t>
      </w:r>
      <w:r>
        <w:t xml:space="preserve"> </w:t>
      </w:r>
      <w:r>
        <w:tab/>
        <w:t>The NetBIOS name of the computer hosting the CA.</w:t>
      </w:r>
    </w:p>
    <w:p w14:paraId="6989EFEE" w14:textId="77777777" w:rsidR="005E71D6" w:rsidRDefault="005E71D6" w:rsidP="00203AA8">
      <w:pPr>
        <w:pStyle w:val="Code"/>
        <w:rPr>
          <w:color w:val="000000"/>
        </w:rPr>
      </w:pPr>
    </w:p>
    <w:p w14:paraId="6BC66D07" w14:textId="77777777" w:rsidR="005E71D6" w:rsidRDefault="00BE3C90" w:rsidP="00203AA8">
      <w:r>
        <w:t xml:space="preserve">You will need to add the </w:t>
      </w:r>
      <w:r w:rsidR="00392699">
        <w:t xml:space="preserve">two </w:t>
      </w:r>
      <w:r>
        <w:t>following LDAP path</w:t>
      </w:r>
      <w:r w:rsidR="00392699">
        <w:t>s</w:t>
      </w:r>
      <w:r>
        <w:t xml:space="preserve"> to the CDP extensions list:</w:t>
      </w:r>
    </w:p>
    <w:p w14:paraId="36519124" w14:textId="77777777" w:rsidR="00BE3C90" w:rsidRDefault="00BE3C90" w:rsidP="00203AA8">
      <w:pPr>
        <w:pStyle w:val="Code"/>
      </w:pPr>
      <w:r w:rsidRPr="00A02514">
        <w:t>ldap:///CN=</w:t>
      </w:r>
      <w:r>
        <w:rPr>
          <w:i/>
          <w:color w:val="339966"/>
        </w:rPr>
        <w:t>CAName</w:t>
      </w:r>
      <w:r w:rsidRPr="00A02514">
        <w:t>,CN=</w:t>
      </w:r>
      <w:r>
        <w:rPr>
          <w:i/>
          <w:color w:val="339966"/>
        </w:rPr>
        <w:t>CAMachineName</w:t>
      </w:r>
      <w:r w:rsidRPr="006A44EE">
        <w:rPr>
          <w:color w:val="000000"/>
        </w:rPr>
        <w:t>,</w:t>
      </w:r>
      <w:r w:rsidRPr="00507797">
        <w:t>CN=CDP,CN=Public Key Services,</w:t>
      </w:r>
      <w:r w:rsidRPr="00507797">
        <w:br/>
        <w:t>CN=Services,CN=Configuration,</w:t>
      </w:r>
      <w:r w:rsidRPr="00507797">
        <w:rPr>
          <w:i/>
          <w:color w:val="FF00FF"/>
        </w:rPr>
        <w:t>CAForestName</w:t>
      </w:r>
      <w:r w:rsidRPr="00A02514">
        <w:t>?certificateRevocationList?base?objectClass=cRLDistributionPoint</w:t>
      </w:r>
    </w:p>
    <w:p w14:paraId="7239E59F" w14:textId="77777777" w:rsidR="00392699" w:rsidRDefault="00392699" w:rsidP="00203AA8">
      <w:pPr>
        <w:pStyle w:val="Code"/>
      </w:pPr>
    </w:p>
    <w:p w14:paraId="322AF2E8" w14:textId="77777777" w:rsidR="00BE3C90" w:rsidRDefault="00392699" w:rsidP="00203AA8">
      <w:pPr>
        <w:pStyle w:val="Code"/>
      </w:pPr>
      <w:r>
        <w:t xml:space="preserve">and </w:t>
      </w:r>
    </w:p>
    <w:p w14:paraId="34B588B9" w14:textId="77777777" w:rsidR="00392699" w:rsidRDefault="00392699" w:rsidP="00203AA8">
      <w:pPr>
        <w:pStyle w:val="Code"/>
      </w:pPr>
    </w:p>
    <w:p w14:paraId="334ADDE6" w14:textId="77777777" w:rsidR="00392699" w:rsidRDefault="00392699" w:rsidP="00203AA8">
      <w:pPr>
        <w:pStyle w:val="Code"/>
        <w:rPr>
          <w:i/>
          <w:color w:val="FF00FF"/>
        </w:rPr>
      </w:pPr>
      <w:r w:rsidRPr="00A02514">
        <w:t>ldap://</w:t>
      </w:r>
      <w:r>
        <w:t>ldap.company.com/</w:t>
      </w:r>
      <w:r w:rsidRPr="00A02514">
        <w:t>CN=</w:t>
      </w:r>
      <w:r>
        <w:rPr>
          <w:i/>
          <w:color w:val="339966"/>
        </w:rPr>
        <w:t>CAName</w:t>
      </w:r>
      <w:r w:rsidRPr="00A02514">
        <w:t>,CN=</w:t>
      </w:r>
      <w:r>
        <w:rPr>
          <w:i/>
          <w:color w:val="339966"/>
        </w:rPr>
        <w:t>CAMachineName</w:t>
      </w:r>
      <w:r w:rsidRPr="006A44EE">
        <w:rPr>
          <w:color w:val="000000"/>
        </w:rPr>
        <w:t>,</w:t>
      </w:r>
      <w:r w:rsidRPr="00507797">
        <w:t>CN=CDP,CN=Public Key Services,</w:t>
      </w:r>
      <w:r w:rsidRPr="00507797">
        <w:br/>
        <w:t>CN=Services,CN=Configuration,</w:t>
      </w:r>
      <w:r w:rsidRPr="00507797">
        <w:rPr>
          <w:i/>
          <w:color w:val="FF00FF"/>
        </w:rPr>
        <w:t>CAForestName</w:t>
      </w:r>
    </w:p>
    <w:p w14:paraId="5A2F9F56" w14:textId="77777777" w:rsidR="00392699" w:rsidRDefault="00392699" w:rsidP="00203AA8">
      <w:pPr>
        <w:pStyle w:val="Code"/>
        <w:rPr>
          <w:i/>
          <w:color w:val="FF00FF"/>
        </w:rPr>
      </w:pPr>
    </w:p>
    <w:p w14:paraId="70009DD3" w14:textId="77777777" w:rsidR="00392699" w:rsidRPr="00392699" w:rsidRDefault="00392699" w:rsidP="00203AA8">
      <w:pPr>
        <w:pStyle w:val="Code"/>
      </w:pPr>
      <w:r w:rsidRPr="00392699">
        <w:t xml:space="preserve">where </w:t>
      </w:r>
      <w:r>
        <w:t>ldap.company.com is an URL that refers queries to TCP port 389 to the server hosting the LDAP service, typically a Windows 2000 domain controller.</w:t>
      </w:r>
    </w:p>
    <w:p w14:paraId="62B3A3F5" w14:textId="77777777" w:rsidR="00392699" w:rsidRDefault="00392699" w:rsidP="00203AA8">
      <w:pPr>
        <w:pStyle w:val="Code"/>
      </w:pPr>
    </w:p>
    <w:p w14:paraId="20A5D508" w14:textId="77777777" w:rsidR="00BE3C90" w:rsidRDefault="00BE3C90" w:rsidP="00203AA8">
      <w:r>
        <w:t>For example, for the following information:</w:t>
      </w:r>
    </w:p>
    <w:p w14:paraId="14EA6462" w14:textId="77777777" w:rsidR="00BE3C90" w:rsidRDefault="00BE3C90" w:rsidP="00203AA8">
      <w:pPr>
        <w:pStyle w:val="Bullet1"/>
      </w:pPr>
      <w:r w:rsidRPr="001F7BAA">
        <w:rPr>
          <w:i/>
        </w:rPr>
        <w:t>CAName</w:t>
      </w:r>
      <w:r>
        <w:t xml:space="preserve">: </w:t>
      </w:r>
      <w:r w:rsidR="00507797">
        <w:t>BridgeCA</w:t>
      </w:r>
    </w:p>
    <w:p w14:paraId="7F19BA39" w14:textId="77777777" w:rsidR="00BE3C90" w:rsidRDefault="00BE3C90" w:rsidP="00203AA8">
      <w:pPr>
        <w:pStyle w:val="Bullet1"/>
      </w:pPr>
      <w:r w:rsidRPr="001F7BAA">
        <w:rPr>
          <w:i/>
        </w:rPr>
        <w:t>CAMachineName</w:t>
      </w:r>
      <w:r>
        <w:t xml:space="preserve">: </w:t>
      </w:r>
      <w:r w:rsidR="00507797">
        <w:t>BridgeComp</w:t>
      </w:r>
    </w:p>
    <w:p w14:paraId="190A0682" w14:textId="77777777" w:rsidR="00BE3C90" w:rsidRDefault="00BE3C90" w:rsidP="00203AA8">
      <w:pPr>
        <w:pStyle w:val="Bullet1"/>
      </w:pPr>
      <w:r w:rsidRPr="001F7BAA">
        <w:rPr>
          <w:i/>
        </w:rPr>
        <w:t>ForestRootDomain</w:t>
      </w:r>
      <w:r>
        <w:t xml:space="preserve">: </w:t>
      </w:r>
      <w:r w:rsidR="00507797">
        <w:t>extranet</w:t>
      </w:r>
      <w:r>
        <w:t>.</w:t>
      </w:r>
      <w:r w:rsidR="00795E85">
        <w:t>nwtraders</w:t>
      </w:r>
      <w:r>
        <w:t>.com</w:t>
      </w:r>
    </w:p>
    <w:p w14:paraId="30A86EFC" w14:textId="77777777" w:rsidR="00BE3C90" w:rsidRDefault="00BE3C90" w:rsidP="00203AA8">
      <w:r>
        <w:t xml:space="preserve">The </w:t>
      </w:r>
      <w:r w:rsidR="00CF2DF6">
        <w:t xml:space="preserve">following are the </w:t>
      </w:r>
      <w:r>
        <w:t>LDAP path</w:t>
      </w:r>
      <w:r w:rsidR="00392699">
        <w:t>s</w:t>
      </w:r>
      <w:r>
        <w:t xml:space="preserve"> you must add </w:t>
      </w:r>
      <w:r w:rsidR="00392699">
        <w:t>to the list of CDP extensions</w:t>
      </w:r>
      <w:r>
        <w:t>:</w:t>
      </w:r>
    </w:p>
    <w:p w14:paraId="48B69782" w14:textId="77777777" w:rsidR="00BE3C90" w:rsidRDefault="00BE3C90" w:rsidP="00203AA8">
      <w:pPr>
        <w:pStyle w:val="Code"/>
      </w:pPr>
      <w:r w:rsidRPr="00A02514">
        <w:t>ldap:///CN=</w:t>
      </w:r>
      <w:r w:rsidR="00507797">
        <w:rPr>
          <w:color w:val="339966"/>
        </w:rPr>
        <w:t>BridgeCA</w:t>
      </w:r>
      <w:r w:rsidRPr="00A02514">
        <w:t>,CN=</w:t>
      </w:r>
      <w:r w:rsidR="00507797">
        <w:rPr>
          <w:color w:val="339966"/>
        </w:rPr>
        <w:t>BridgeComp</w:t>
      </w:r>
      <w:r w:rsidRPr="006A44EE">
        <w:rPr>
          <w:color w:val="000000"/>
        </w:rPr>
        <w:t>,</w:t>
      </w:r>
      <w:r w:rsidRPr="00BE3C90">
        <w:t>CN=CDP,CN=Public Key Services,</w:t>
      </w:r>
      <w:r w:rsidRPr="00BE3C90">
        <w:br/>
        <w:t>CN=Services,CN=Configuration,</w:t>
      </w:r>
      <w:r w:rsidR="00A8013E">
        <w:rPr>
          <w:color w:val="993366"/>
        </w:rPr>
        <w:t>DC=</w:t>
      </w:r>
      <w:r w:rsidR="00507797">
        <w:rPr>
          <w:color w:val="993366"/>
        </w:rPr>
        <w:t>extranet</w:t>
      </w:r>
      <w:r w:rsidRPr="00BE3C90">
        <w:rPr>
          <w:color w:val="993366"/>
        </w:rPr>
        <w:t>,DC=</w:t>
      </w:r>
      <w:r w:rsidR="00795E85">
        <w:rPr>
          <w:color w:val="993366"/>
        </w:rPr>
        <w:t>nwtraders</w:t>
      </w:r>
      <w:r w:rsidRPr="00BE3C90">
        <w:rPr>
          <w:color w:val="993366"/>
        </w:rPr>
        <w:t>,DC=com</w:t>
      </w:r>
      <w:r w:rsidRPr="00A02514">
        <w:t>?certificateRevocationList?base?objectClass=cRLDistributionPoint</w:t>
      </w:r>
    </w:p>
    <w:p w14:paraId="1FDF2787" w14:textId="77777777" w:rsidR="00392699" w:rsidRDefault="00392699" w:rsidP="00203AA8">
      <w:pPr>
        <w:pStyle w:val="Code"/>
      </w:pPr>
    </w:p>
    <w:p w14:paraId="4EFC1C97" w14:textId="77777777" w:rsidR="00BE3C90" w:rsidRDefault="00392699" w:rsidP="00203AA8">
      <w:pPr>
        <w:pStyle w:val="Code"/>
      </w:pPr>
      <w:r>
        <w:t xml:space="preserve">and </w:t>
      </w:r>
    </w:p>
    <w:p w14:paraId="38E1AFB0" w14:textId="77777777" w:rsidR="00392699" w:rsidRDefault="00392699" w:rsidP="00203AA8">
      <w:pPr>
        <w:pStyle w:val="Code"/>
      </w:pPr>
    </w:p>
    <w:p w14:paraId="451DBCD1" w14:textId="77777777" w:rsidR="00392699" w:rsidRDefault="00392699" w:rsidP="00203AA8">
      <w:pPr>
        <w:pStyle w:val="Code"/>
        <w:rPr>
          <w:color w:val="993366"/>
        </w:rPr>
      </w:pPr>
      <w:r w:rsidRPr="00A02514">
        <w:t>ldap</w:t>
      </w:r>
      <w:r>
        <w:t>://ldap.extranet.</w:t>
      </w:r>
      <w:r w:rsidR="00795E85">
        <w:t>nwtraders</w:t>
      </w:r>
      <w:r>
        <w:t>.com/</w:t>
      </w:r>
      <w:r w:rsidRPr="00A02514">
        <w:t>CN=</w:t>
      </w:r>
      <w:r>
        <w:rPr>
          <w:color w:val="339966"/>
        </w:rPr>
        <w:t>BridgeCA</w:t>
      </w:r>
      <w:r w:rsidRPr="00A02514">
        <w:t>,CN=</w:t>
      </w:r>
      <w:r>
        <w:rPr>
          <w:color w:val="339966"/>
        </w:rPr>
        <w:t>BridgeComp</w:t>
      </w:r>
      <w:r w:rsidRPr="006A44EE">
        <w:rPr>
          <w:color w:val="000000"/>
        </w:rPr>
        <w:t>,</w:t>
      </w:r>
      <w:r w:rsidRPr="00BE3C90">
        <w:t>CN=CDP,CN=Public Key Services,CN=Services,CN=Configuration,</w:t>
      </w:r>
      <w:r>
        <w:rPr>
          <w:color w:val="993366"/>
        </w:rPr>
        <w:t>DC=extranet</w:t>
      </w:r>
      <w:r w:rsidRPr="00BE3C90">
        <w:rPr>
          <w:color w:val="993366"/>
        </w:rPr>
        <w:t>,DC=</w:t>
      </w:r>
      <w:r w:rsidR="00795E85">
        <w:rPr>
          <w:color w:val="993366"/>
        </w:rPr>
        <w:t>nwtraders</w:t>
      </w:r>
      <w:r w:rsidRPr="00BE3C90">
        <w:rPr>
          <w:color w:val="993366"/>
        </w:rPr>
        <w:t>,DC=com</w:t>
      </w:r>
    </w:p>
    <w:p w14:paraId="20E17B83" w14:textId="77777777" w:rsidR="00392699" w:rsidRDefault="00392699" w:rsidP="00203AA8">
      <w:pPr>
        <w:pStyle w:val="Code"/>
        <w:rPr>
          <w:color w:val="993366"/>
        </w:rPr>
      </w:pPr>
    </w:p>
    <w:p w14:paraId="054C256A" w14:textId="77777777" w:rsidR="00795E85" w:rsidRPr="00795E85" w:rsidRDefault="00795E85" w:rsidP="00795E85">
      <w:r>
        <w:rPr>
          <w:b/>
        </w:rPr>
        <w:t>Note</w:t>
      </w:r>
      <w:r>
        <w:t xml:space="preserve">  The LDAP:/// </w:t>
      </w:r>
      <w:r w:rsidR="00CF2DF6">
        <w:t>URL</w:t>
      </w:r>
      <w:r>
        <w:t xml:space="preserve"> is a local LDAP path that binds to the current domain controller used by the client computer. This LDAP </w:t>
      </w:r>
      <w:r w:rsidR="0092357A">
        <w:t>URL</w:t>
      </w:r>
      <w:r w:rsidR="00CF2DF6">
        <w:t xml:space="preserve"> </w:t>
      </w:r>
      <w:r>
        <w:t>will not work with external clients</w:t>
      </w:r>
      <w:r w:rsidR="00CF2DF6">
        <w:t xml:space="preserve">, therefore, </w:t>
      </w:r>
      <w:r>
        <w:t xml:space="preserve">the second LDAP URL is added to provide the </w:t>
      </w:r>
      <w:r w:rsidR="00CF2DF6">
        <w:t xml:space="preserve">URL </w:t>
      </w:r>
      <w:r>
        <w:t>to the LDAP server for external clients.</w:t>
      </w:r>
    </w:p>
    <w:p w14:paraId="5543F84C" w14:textId="77777777" w:rsidR="00A8013E" w:rsidRDefault="00A8013E" w:rsidP="00805614">
      <w:pPr>
        <w:pStyle w:val="Number"/>
        <w:numPr>
          <w:ilvl w:val="0"/>
          <w:numId w:val="9"/>
        </w:numPr>
      </w:pPr>
      <w:r>
        <w:t xml:space="preserve">In the Certification Authority console tree, right-click </w:t>
      </w:r>
      <w:r w:rsidRPr="00CF2DF6">
        <w:t>CAName,</w:t>
      </w:r>
      <w:r>
        <w:t xml:space="preserve"> and then click Properties</w:t>
      </w:r>
      <w:r w:rsidR="00CF2DF6">
        <w:t>.</w:t>
      </w:r>
    </w:p>
    <w:p w14:paraId="2B995C91" w14:textId="77777777" w:rsidR="00A8013E" w:rsidRDefault="00A8013E" w:rsidP="00805614">
      <w:pPr>
        <w:pStyle w:val="Number"/>
        <w:numPr>
          <w:ilvl w:val="0"/>
          <w:numId w:val="9"/>
        </w:numPr>
      </w:pPr>
      <w:r>
        <w:t xml:space="preserve">In the </w:t>
      </w:r>
      <w:r w:rsidRPr="00CF2DF6">
        <w:t xml:space="preserve">CAName </w:t>
      </w:r>
      <w:r>
        <w:t>Properties dialog box, click the Extensions tab.</w:t>
      </w:r>
    </w:p>
    <w:p w14:paraId="3581022A" w14:textId="77777777" w:rsidR="00A8013E" w:rsidRDefault="00A8013E" w:rsidP="00805614">
      <w:pPr>
        <w:pStyle w:val="Number"/>
        <w:numPr>
          <w:ilvl w:val="0"/>
          <w:numId w:val="9"/>
        </w:numPr>
      </w:pPr>
      <w:r>
        <w:t xml:space="preserve">Ensure that the Select Extensions list </w:t>
      </w:r>
      <w:r w:rsidR="00CF2DF6">
        <w:t xml:space="preserve">contains </w:t>
      </w:r>
      <w:r w:rsidRPr="00CF2DF6">
        <w:t>CRL Distribution Points (CDP)</w:t>
      </w:r>
      <w:r w:rsidR="00CF2DF6">
        <w:t>,</w:t>
      </w:r>
      <w:r>
        <w:t xml:space="preserve"> and then click </w:t>
      </w:r>
      <w:r w:rsidRPr="00CF2DF6">
        <w:t>Add</w:t>
      </w:r>
      <w:r>
        <w:t>.</w:t>
      </w:r>
    </w:p>
    <w:p w14:paraId="313CD6C8" w14:textId="77777777" w:rsidR="008A23A7" w:rsidRDefault="00A8013E" w:rsidP="00805614">
      <w:pPr>
        <w:pStyle w:val="Number"/>
        <w:numPr>
          <w:ilvl w:val="0"/>
          <w:numId w:val="9"/>
        </w:numPr>
      </w:pPr>
      <w:r>
        <w:t>In the Add L</w:t>
      </w:r>
      <w:r w:rsidR="00F975E1">
        <w:t>ocation dialog box (</w:t>
      </w:r>
      <w:r w:rsidR="008A23A7">
        <w:fldChar w:fldCharType="begin"/>
      </w:r>
      <w:r w:rsidR="008A23A7">
        <w:instrText xml:space="preserve"> REF _Ref33165402 \h </w:instrText>
      </w:r>
      <w:r w:rsidR="008A23A7">
        <w:fldChar w:fldCharType="separate"/>
      </w:r>
      <w:r w:rsidR="00F27C7A">
        <w:t xml:space="preserve">Figure </w:t>
      </w:r>
      <w:r w:rsidR="00F27C7A">
        <w:rPr>
          <w:noProof/>
        </w:rPr>
        <w:t>22</w:t>
      </w:r>
      <w:r w:rsidR="008A23A7">
        <w:fldChar w:fldCharType="end"/>
      </w:r>
      <w:r>
        <w:t>), in the Location box, type the LDAP path as described previously, and then click OK.</w:t>
      </w:r>
    </w:p>
    <w:p w14:paraId="0608821D" w14:textId="05D3D478" w:rsidR="00A8013E" w:rsidRDefault="008A23A7" w:rsidP="008A23A7">
      <w:pPr>
        <w:pStyle w:val="Caption"/>
      </w:pPr>
      <w:r>
        <w:br w:type="page"/>
      </w:r>
      <w:bookmarkStart w:id="79" w:name="_Ref33165402"/>
      <w:r>
        <w:lastRenderedPageBreak/>
        <w:t xml:space="preserve">Figure </w:t>
      </w:r>
      <w:r>
        <w:fldChar w:fldCharType="begin"/>
      </w:r>
      <w:r>
        <w:instrText xml:space="preserve"> SEQ Figure \* ARABIC </w:instrText>
      </w:r>
      <w:r>
        <w:fldChar w:fldCharType="separate"/>
      </w:r>
      <w:r w:rsidR="00F27C7A">
        <w:rPr>
          <w:noProof/>
        </w:rPr>
        <w:t>22</w:t>
      </w:r>
      <w:r>
        <w:fldChar w:fldCharType="end"/>
      </w:r>
      <w:bookmarkEnd w:id="79"/>
      <w:r>
        <w:t xml:space="preserve">: </w:t>
      </w:r>
      <w:r w:rsidRPr="00115F34">
        <w:t>Adding an LDAP CDP Extension</w:t>
      </w:r>
      <w:r w:rsidR="00805614">
        <w:rPr>
          <w:noProof/>
        </w:rPr>
        <w:drawing>
          <wp:anchor distT="0" distB="0" distL="114300" distR="114300" simplePos="0" relativeHeight="251617792" behindDoc="0" locked="0" layoutInCell="1" allowOverlap="1" wp14:anchorId="7A7277BD" wp14:editId="3843384E">
            <wp:simplePos x="0" y="0"/>
            <wp:positionH relativeFrom="column">
              <wp:posOffset>0</wp:posOffset>
            </wp:positionH>
            <wp:positionV relativeFrom="paragraph">
              <wp:posOffset>0</wp:posOffset>
            </wp:positionV>
            <wp:extent cx="3800475" cy="3400425"/>
            <wp:effectExtent l="0" t="0" r="0" b="0"/>
            <wp:wrapTopAndBottom/>
            <wp:docPr id="404" name="Picture 404" descr="Add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dd LD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442A4" w14:textId="77777777" w:rsidR="00871A03" w:rsidRDefault="00A8013E" w:rsidP="00203AA8">
      <w:r>
        <w:rPr>
          <w:b/>
        </w:rPr>
        <w:t>Tip</w:t>
      </w:r>
      <w:r>
        <w:t xml:space="preserve">  Consider creating the path in a text file beforehand and then copying and pasting the complete LDAP URL into the Location box. There is no control to allow editing of the LDAP path if it is incorrectly typed in the console. </w:t>
      </w:r>
    </w:p>
    <w:p w14:paraId="7A2D5894" w14:textId="77777777" w:rsidR="00A8013E" w:rsidRDefault="00372E6D" w:rsidP="00805614">
      <w:pPr>
        <w:pStyle w:val="Number"/>
        <w:numPr>
          <w:ilvl w:val="0"/>
          <w:numId w:val="9"/>
        </w:numPr>
      </w:pPr>
      <w:r>
        <w:br w:type="page"/>
      </w:r>
      <w:r w:rsidR="00982B91">
        <w:lastRenderedPageBreak/>
        <w:t>O</w:t>
      </w:r>
      <w:r w:rsidR="00A8013E">
        <w:t>n the Extensions tab, select the LDAP CDP extension</w:t>
      </w:r>
      <w:r w:rsidR="00982B91">
        <w:t>. Select</w:t>
      </w:r>
      <w:r w:rsidR="00A8013E">
        <w:t xml:space="preserve"> the </w:t>
      </w:r>
      <w:r w:rsidR="00A8013E" w:rsidRPr="00982B91">
        <w:t>Include in all CRLS. Specifics where to publish in the Active Directory when publishing manually</w:t>
      </w:r>
      <w:r w:rsidR="00A8013E">
        <w:t xml:space="preserve"> and </w:t>
      </w:r>
      <w:r w:rsidR="00A8013E" w:rsidRPr="00982B91">
        <w:t>Include in the CDP extension of issued certificates</w:t>
      </w:r>
      <w:r w:rsidR="00A8013E">
        <w:t xml:space="preserve"> c</w:t>
      </w:r>
      <w:r w:rsidR="00F975E1">
        <w:t xml:space="preserve">heck boxes as shown in </w:t>
      </w:r>
      <w:r w:rsidR="00993F33">
        <w:fldChar w:fldCharType="begin"/>
      </w:r>
      <w:r w:rsidR="00993F33">
        <w:instrText xml:space="preserve"> REF _Ref33165806 \h </w:instrText>
      </w:r>
      <w:r w:rsidR="00993F33">
        <w:fldChar w:fldCharType="separate"/>
      </w:r>
      <w:r w:rsidR="00F27C7A">
        <w:t xml:space="preserve">Figure </w:t>
      </w:r>
      <w:r w:rsidR="00F27C7A">
        <w:rPr>
          <w:noProof/>
        </w:rPr>
        <w:t>23</w:t>
      </w:r>
      <w:r w:rsidR="00993F33">
        <w:fldChar w:fldCharType="end"/>
      </w:r>
      <w:r w:rsidR="00F975E1">
        <w:t>.</w:t>
      </w:r>
      <w:r w:rsidR="00795E85">
        <w:t xml:space="preserve"> The first option is recommended when publishing offline CA CRLs to Active Directory</w:t>
      </w:r>
      <w:r w:rsidR="00982B91">
        <w:t>. T</w:t>
      </w:r>
      <w:r w:rsidR="00795E85">
        <w:t>he second option ensures that all issued certificates include the updated paths to the CRL.</w:t>
      </w:r>
    </w:p>
    <w:p w14:paraId="38AC1F26" w14:textId="5D76C4FC" w:rsidR="00A8013E" w:rsidRDefault="00F66066" w:rsidP="00F66066">
      <w:pPr>
        <w:pStyle w:val="Caption"/>
      </w:pPr>
      <w:bookmarkStart w:id="80" w:name="_Ref33165806"/>
      <w:r>
        <w:t xml:space="preserve">Figure </w:t>
      </w:r>
      <w:r>
        <w:fldChar w:fldCharType="begin"/>
      </w:r>
      <w:r>
        <w:instrText xml:space="preserve"> SEQ Figure \* ARABIC </w:instrText>
      </w:r>
      <w:r>
        <w:fldChar w:fldCharType="separate"/>
      </w:r>
      <w:r w:rsidR="00F27C7A">
        <w:rPr>
          <w:noProof/>
        </w:rPr>
        <w:t>23</w:t>
      </w:r>
      <w:r>
        <w:fldChar w:fldCharType="end"/>
      </w:r>
      <w:bookmarkEnd w:id="80"/>
      <w:r>
        <w:t xml:space="preserve">: </w:t>
      </w:r>
      <w:r w:rsidRPr="005A3509">
        <w:t>Configuring the Properties of the LDAP Extension</w:t>
      </w:r>
      <w:r w:rsidR="00805614">
        <w:rPr>
          <w:noProof/>
        </w:rPr>
        <w:drawing>
          <wp:anchor distT="0" distB="0" distL="114300" distR="114300" simplePos="0" relativeHeight="251618816" behindDoc="0" locked="0" layoutInCell="1" allowOverlap="1" wp14:anchorId="14688998" wp14:editId="1FF036E5">
            <wp:simplePos x="0" y="0"/>
            <wp:positionH relativeFrom="column">
              <wp:posOffset>0</wp:posOffset>
            </wp:positionH>
            <wp:positionV relativeFrom="paragraph">
              <wp:posOffset>0</wp:posOffset>
            </wp:positionV>
            <wp:extent cx="3848100" cy="4562475"/>
            <wp:effectExtent l="0" t="0" r="0" b="0"/>
            <wp:wrapTopAndBottom/>
            <wp:docPr id="405" name="Picture 405" descr="LDAP P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DAP Pro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D889" w14:textId="77777777" w:rsidR="00372E6D" w:rsidRDefault="00372E6D" w:rsidP="00203AA8">
      <w:pPr>
        <w:pStyle w:val="Code"/>
        <w:rPr>
          <w:i/>
          <w:color w:val="FF00FF"/>
        </w:rPr>
      </w:pPr>
      <w:r>
        <w:t xml:space="preserve">Repeat the process using the LDAP URL </w:t>
      </w:r>
      <w:r w:rsidRPr="00A02514">
        <w:t>ldap://</w:t>
      </w:r>
      <w:r>
        <w:t>ldap.company.com/</w:t>
      </w:r>
      <w:r w:rsidRPr="00A02514">
        <w:t>CN=</w:t>
      </w:r>
      <w:r>
        <w:rPr>
          <w:i/>
          <w:color w:val="339966"/>
        </w:rPr>
        <w:t>CAName</w:t>
      </w:r>
      <w:r w:rsidRPr="00A02514">
        <w:t>,CN=</w:t>
      </w:r>
      <w:r>
        <w:rPr>
          <w:i/>
          <w:color w:val="339966"/>
        </w:rPr>
        <w:t>CAMachineName</w:t>
      </w:r>
      <w:r w:rsidRPr="006A44EE">
        <w:rPr>
          <w:color w:val="000000"/>
        </w:rPr>
        <w:t>,</w:t>
      </w:r>
      <w:r w:rsidRPr="00507797">
        <w:t>CN=CDP,CN=Public Key Services,</w:t>
      </w:r>
      <w:r w:rsidRPr="00507797">
        <w:br/>
        <w:t>CN=Services,CN=Configuration,</w:t>
      </w:r>
      <w:r w:rsidRPr="00507797">
        <w:rPr>
          <w:i/>
          <w:color w:val="FF00FF"/>
        </w:rPr>
        <w:t>CAForestName</w:t>
      </w:r>
    </w:p>
    <w:p w14:paraId="6606D08A" w14:textId="77777777" w:rsidR="00372E6D" w:rsidRDefault="00372E6D" w:rsidP="00203AA8">
      <w:pPr>
        <w:pStyle w:val="Code"/>
        <w:rPr>
          <w:i/>
          <w:color w:val="FF00FF"/>
        </w:rPr>
      </w:pPr>
    </w:p>
    <w:p w14:paraId="2E7B36FE" w14:textId="77777777" w:rsidR="00221A09" w:rsidRDefault="00221A09" w:rsidP="00805614">
      <w:pPr>
        <w:pStyle w:val="Number"/>
        <w:numPr>
          <w:ilvl w:val="0"/>
          <w:numId w:val="9"/>
        </w:numPr>
      </w:pPr>
      <w:r>
        <w:t xml:space="preserve">Leave the dialog box open to allow </w:t>
      </w:r>
      <w:r w:rsidR="004555CC">
        <w:t xml:space="preserve">the </w:t>
      </w:r>
      <w:r>
        <w:t>addition of an HTTP CDP extension.</w:t>
      </w:r>
    </w:p>
    <w:p w14:paraId="47F98796" w14:textId="77777777" w:rsidR="006D6CDD" w:rsidRPr="006D6CDD" w:rsidRDefault="006D6CDD" w:rsidP="006D6CDD">
      <w:r w:rsidRPr="006D6CDD">
        <w:rPr>
          <w:b/>
        </w:rPr>
        <w:t>Note</w:t>
      </w:r>
      <w:r>
        <w:t xml:space="preserve">  It is recommended to include an HTTP CDP extension to ensure that non-LDAP clients can access the offline CA's CRL. It also is easier to deploy the CRL to external clients using the HTTP protocol than the LDAP protocol.</w:t>
      </w:r>
    </w:p>
    <w:p w14:paraId="4AD3731D" w14:textId="77777777" w:rsidR="00A8013E" w:rsidRDefault="006D6CDD" w:rsidP="00203AA8">
      <w:pPr>
        <w:pStyle w:val="Heading4"/>
      </w:pPr>
      <w:r>
        <w:rPr>
          <w:b w:val="0"/>
        </w:rPr>
        <w:t xml:space="preserve">  </w:t>
      </w:r>
      <w:r w:rsidR="00221A09">
        <w:br w:type="page"/>
      </w:r>
      <w:bookmarkStart w:id="81" w:name="_Toc33527652"/>
      <w:bookmarkStart w:id="82" w:name="_Toc33527653"/>
      <w:r w:rsidR="00A8013E">
        <w:lastRenderedPageBreak/>
        <w:t>Adding the HTTP CDP Extension</w:t>
      </w:r>
      <w:bookmarkEnd w:id="81"/>
      <w:bookmarkEnd w:id="82"/>
    </w:p>
    <w:p w14:paraId="2CF3EF69" w14:textId="77777777" w:rsidR="00FD30CF" w:rsidRDefault="00FD30CF" w:rsidP="00203AA8">
      <w:r>
        <w:t xml:space="preserve">Additionally, at least one CDP extension should be added for the HTTP protocol that references an available Web server hosting the </w:t>
      </w:r>
      <w:r w:rsidR="00221A09">
        <w:t>CRL file for the offline CA. You should provide more than one HTTP location to provide fault tolerance in the event that the Web server referenced in the CDP extension is unavailable. The URL must reference a valid HTTP location to work correctly.</w:t>
      </w:r>
    </w:p>
    <w:p w14:paraId="25345AC0" w14:textId="77777777" w:rsidR="00221A09" w:rsidRDefault="00221A09" w:rsidP="00203AA8">
      <w:r>
        <w:t>To add an HTTP CDP extension</w:t>
      </w:r>
    </w:p>
    <w:p w14:paraId="648A35CA" w14:textId="77777777" w:rsidR="00221A09" w:rsidRDefault="00221A09" w:rsidP="00805614">
      <w:pPr>
        <w:pStyle w:val="Number"/>
        <w:numPr>
          <w:ilvl w:val="0"/>
          <w:numId w:val="10"/>
        </w:numPr>
      </w:pPr>
      <w:r>
        <w:t xml:space="preserve">In the </w:t>
      </w:r>
      <w:r w:rsidRPr="00C03281">
        <w:t xml:space="preserve">CAName </w:t>
      </w:r>
      <w:r>
        <w:t>Properties dialog box, click the Extensions tab.</w:t>
      </w:r>
    </w:p>
    <w:p w14:paraId="253E6F82" w14:textId="77777777" w:rsidR="00221A09" w:rsidRDefault="00221A09" w:rsidP="00805614">
      <w:pPr>
        <w:pStyle w:val="Number"/>
        <w:numPr>
          <w:ilvl w:val="0"/>
          <w:numId w:val="10"/>
        </w:numPr>
      </w:pPr>
      <w:r>
        <w:t xml:space="preserve">Ensure that the Select Extensions list </w:t>
      </w:r>
      <w:r w:rsidR="00C03281">
        <w:t xml:space="preserve">contains </w:t>
      </w:r>
      <w:r w:rsidRPr="00C03281">
        <w:t>CRL Distribution Points (CDP)</w:t>
      </w:r>
      <w:r w:rsidR="00C03281">
        <w:t>,</w:t>
      </w:r>
      <w:r>
        <w:t xml:space="preserve"> and then click </w:t>
      </w:r>
      <w:r w:rsidRPr="00C03281">
        <w:t>Add</w:t>
      </w:r>
      <w:r>
        <w:t>.</w:t>
      </w:r>
    </w:p>
    <w:p w14:paraId="6748A1FF" w14:textId="77777777" w:rsidR="00221A09" w:rsidRDefault="00221A09" w:rsidP="00805614">
      <w:pPr>
        <w:pStyle w:val="Number"/>
        <w:numPr>
          <w:ilvl w:val="0"/>
          <w:numId w:val="10"/>
        </w:numPr>
      </w:pPr>
      <w:r>
        <w:t>In the Add Location dialog box (</w:t>
      </w:r>
      <w:r w:rsidR="00AD2684">
        <w:fldChar w:fldCharType="begin"/>
      </w:r>
      <w:r w:rsidR="00AD2684">
        <w:instrText xml:space="preserve"> REF _Ref33165954 \h </w:instrText>
      </w:r>
      <w:r w:rsidR="00AD2684">
        <w:fldChar w:fldCharType="separate"/>
      </w:r>
      <w:r w:rsidR="00F27C7A">
        <w:t xml:space="preserve">Figure </w:t>
      </w:r>
      <w:r w:rsidR="00F27C7A">
        <w:rPr>
          <w:noProof/>
        </w:rPr>
        <w:t>24</w:t>
      </w:r>
      <w:r w:rsidR="00AD2684">
        <w:fldChar w:fldCharType="end"/>
      </w:r>
      <w:r>
        <w:t xml:space="preserve">), in the Location box, type the </w:t>
      </w:r>
      <w:r w:rsidR="00D13AB7">
        <w:t>HTTP</w:t>
      </w:r>
      <w:r>
        <w:t xml:space="preserve"> path as described previously, and then click OK.</w:t>
      </w:r>
    </w:p>
    <w:p w14:paraId="687B9052" w14:textId="31A79CD8" w:rsidR="00221A09" w:rsidRDefault="006C0B78" w:rsidP="006C0B78">
      <w:pPr>
        <w:pStyle w:val="Caption"/>
      </w:pPr>
      <w:bookmarkStart w:id="83" w:name="_Ref33165954"/>
      <w:r>
        <w:t xml:space="preserve">Figure </w:t>
      </w:r>
      <w:r>
        <w:fldChar w:fldCharType="begin"/>
      </w:r>
      <w:r>
        <w:instrText xml:space="preserve"> SEQ Figure \* ARABIC </w:instrText>
      </w:r>
      <w:r>
        <w:fldChar w:fldCharType="separate"/>
      </w:r>
      <w:r w:rsidR="00F27C7A">
        <w:rPr>
          <w:noProof/>
        </w:rPr>
        <w:t>24</w:t>
      </w:r>
      <w:r>
        <w:fldChar w:fldCharType="end"/>
      </w:r>
      <w:bookmarkEnd w:id="83"/>
      <w:r>
        <w:t xml:space="preserve">: </w:t>
      </w:r>
      <w:r w:rsidRPr="004D1E0C">
        <w:t>Adding an HTTP CDP Extension</w:t>
      </w:r>
      <w:r w:rsidR="00805614">
        <w:rPr>
          <w:noProof/>
        </w:rPr>
        <w:drawing>
          <wp:anchor distT="0" distB="0" distL="114300" distR="114300" simplePos="0" relativeHeight="251641344" behindDoc="0" locked="0" layoutInCell="1" allowOverlap="1" wp14:anchorId="0973507B" wp14:editId="0F725EB2">
            <wp:simplePos x="0" y="0"/>
            <wp:positionH relativeFrom="column">
              <wp:posOffset>0</wp:posOffset>
            </wp:positionH>
            <wp:positionV relativeFrom="paragraph">
              <wp:posOffset>0</wp:posOffset>
            </wp:positionV>
            <wp:extent cx="3801110" cy="3401060"/>
            <wp:effectExtent l="0" t="0" r="0" b="0"/>
            <wp:wrapTopAndBottom/>
            <wp:docPr id="2571" name="Picture 2571" descr="瑶၈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瑶၈瑶"/>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1110" cy="340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614">
        <w:rPr>
          <w:noProof/>
        </w:rPr>
        <w:drawing>
          <wp:anchor distT="0" distB="0" distL="114300" distR="114300" simplePos="0" relativeHeight="251619840" behindDoc="0" locked="0" layoutInCell="1" allowOverlap="1" wp14:anchorId="27E3445E" wp14:editId="41C8BBA5">
            <wp:simplePos x="0" y="0"/>
            <wp:positionH relativeFrom="column">
              <wp:posOffset>0</wp:posOffset>
            </wp:positionH>
            <wp:positionV relativeFrom="paragraph">
              <wp:posOffset>0</wp:posOffset>
            </wp:positionV>
            <wp:extent cx="3800475" cy="3400425"/>
            <wp:effectExtent l="0" t="0" r="0" b="0"/>
            <wp:wrapTopAndBottom/>
            <wp:docPr id="408" name="Picture 408" descr="Add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Add HTT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C8E13" w14:textId="77777777" w:rsidR="00221A09" w:rsidRDefault="00221A09" w:rsidP="00203AA8">
      <w:r>
        <w:rPr>
          <w:b/>
        </w:rPr>
        <w:t>Tip</w:t>
      </w:r>
      <w:r>
        <w:t xml:space="preserve">  Consider creating the path in a text file beforehand and then copying and pasting the complete HTTP URL into the Location box. There is no control to allow editing of the HTTP path if it is incorrectly typed in the console. </w:t>
      </w:r>
    </w:p>
    <w:p w14:paraId="64C36B82" w14:textId="77777777" w:rsidR="00221A09" w:rsidRDefault="00221A09" w:rsidP="00805614">
      <w:pPr>
        <w:pStyle w:val="Number"/>
        <w:numPr>
          <w:ilvl w:val="0"/>
          <w:numId w:val="10"/>
        </w:numPr>
      </w:pPr>
      <w:r>
        <w:br w:type="page"/>
      </w:r>
      <w:r w:rsidR="00930725">
        <w:lastRenderedPageBreak/>
        <w:t>O</w:t>
      </w:r>
      <w:r>
        <w:t>n the Extensions tab, select the HTTP CDP extension</w:t>
      </w:r>
      <w:r w:rsidR="00930725">
        <w:t>,</w:t>
      </w:r>
      <w:r>
        <w:t xml:space="preserve"> and then </w:t>
      </w:r>
      <w:r w:rsidR="00930725">
        <w:t xml:space="preserve">select </w:t>
      </w:r>
      <w:r>
        <w:t xml:space="preserve">the </w:t>
      </w:r>
      <w:r w:rsidRPr="00930725">
        <w:t>Include in the CDP extension of issued certificates</w:t>
      </w:r>
      <w:r w:rsidR="00F975E1">
        <w:t xml:space="preserve"> check box as shown in </w:t>
      </w:r>
      <w:r w:rsidR="00F00034">
        <w:fldChar w:fldCharType="begin"/>
      </w:r>
      <w:r w:rsidR="00F00034">
        <w:instrText xml:space="preserve"> REF _Ref33166148 \h </w:instrText>
      </w:r>
      <w:r w:rsidR="00F00034">
        <w:fldChar w:fldCharType="separate"/>
      </w:r>
      <w:r w:rsidR="00F27C7A">
        <w:t xml:space="preserve">Figure </w:t>
      </w:r>
      <w:r w:rsidR="00F27C7A">
        <w:rPr>
          <w:noProof/>
        </w:rPr>
        <w:t>25</w:t>
      </w:r>
      <w:r w:rsidR="00F00034">
        <w:fldChar w:fldCharType="end"/>
      </w:r>
      <w:r>
        <w:t>.</w:t>
      </w:r>
    </w:p>
    <w:p w14:paraId="380036B0" w14:textId="3E9F86DB" w:rsidR="00221A09" w:rsidRDefault="009B5E6B" w:rsidP="009B5E6B">
      <w:pPr>
        <w:pStyle w:val="Caption"/>
      </w:pPr>
      <w:bookmarkStart w:id="84" w:name="_Ref33166148"/>
      <w:r>
        <w:t xml:space="preserve">Figure </w:t>
      </w:r>
      <w:r>
        <w:fldChar w:fldCharType="begin"/>
      </w:r>
      <w:r>
        <w:instrText xml:space="preserve"> SEQ Figure \* ARABIC </w:instrText>
      </w:r>
      <w:r>
        <w:fldChar w:fldCharType="separate"/>
      </w:r>
      <w:r w:rsidR="00F27C7A">
        <w:rPr>
          <w:noProof/>
        </w:rPr>
        <w:t>25</w:t>
      </w:r>
      <w:r>
        <w:fldChar w:fldCharType="end"/>
      </w:r>
      <w:bookmarkEnd w:id="84"/>
      <w:r>
        <w:t xml:space="preserve">: </w:t>
      </w:r>
      <w:r w:rsidRPr="00DD17CA">
        <w:t>Configuring the Properties of the HTTP Extension</w:t>
      </w:r>
      <w:r w:rsidR="00805614">
        <w:rPr>
          <w:noProof/>
        </w:rPr>
        <w:drawing>
          <wp:anchor distT="0" distB="0" distL="114300" distR="114300" simplePos="0" relativeHeight="251642368" behindDoc="0" locked="0" layoutInCell="1" allowOverlap="1" wp14:anchorId="54C2A124" wp14:editId="63D006BE">
            <wp:simplePos x="0" y="0"/>
            <wp:positionH relativeFrom="column">
              <wp:posOffset>0</wp:posOffset>
            </wp:positionH>
            <wp:positionV relativeFrom="paragraph">
              <wp:posOffset>0</wp:posOffset>
            </wp:positionV>
            <wp:extent cx="3847465" cy="4563110"/>
            <wp:effectExtent l="0" t="0" r="0" b="0"/>
            <wp:wrapTopAndBottom/>
            <wp:docPr id="2572" name="Picture 2572" descr="瑶၈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瑶၈瑶"/>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7465" cy="456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EDD51" w14:textId="77777777" w:rsidR="0099342A" w:rsidRDefault="00221A09" w:rsidP="00805614">
      <w:pPr>
        <w:pStyle w:val="Number"/>
        <w:numPr>
          <w:ilvl w:val="0"/>
          <w:numId w:val="10"/>
        </w:numPr>
      </w:pPr>
      <w:r>
        <w:t xml:space="preserve">In the </w:t>
      </w:r>
      <w:r w:rsidRPr="00F00034">
        <w:t>CAName Properties</w:t>
      </w:r>
      <w:r>
        <w:t xml:space="preserve"> dialog box, click OK.</w:t>
      </w:r>
    </w:p>
    <w:p w14:paraId="35BD7565" w14:textId="77777777" w:rsidR="00221A09" w:rsidRDefault="00221A09" w:rsidP="00805614">
      <w:pPr>
        <w:pStyle w:val="Number"/>
        <w:numPr>
          <w:ilvl w:val="0"/>
          <w:numId w:val="10"/>
        </w:numPr>
      </w:pPr>
      <w:r>
        <w:t>In the Certification Authority dialog box, click Yes to restart Certificate Services.</w:t>
      </w:r>
    </w:p>
    <w:p w14:paraId="404D7F08" w14:textId="77777777" w:rsidR="00221A09" w:rsidRDefault="00221A09" w:rsidP="00203AA8">
      <w:pPr>
        <w:pStyle w:val="Heading4"/>
      </w:pPr>
      <w:bookmarkStart w:id="85" w:name="_Toc33527654"/>
      <w:r>
        <w:t>Adding an HTTP AIA Extension</w:t>
      </w:r>
      <w:bookmarkEnd w:id="85"/>
    </w:p>
    <w:p w14:paraId="780F197D" w14:textId="77777777" w:rsidR="00044FE9" w:rsidRDefault="00221A09" w:rsidP="00203AA8">
      <w:r>
        <w:t xml:space="preserve">In addition to CDP extensions, an AIA extension should be added to allow Web clients to access the offline </w:t>
      </w:r>
      <w:smartTag w:uri="urn:schemas-microsoft-com:office:smarttags" w:element="place">
        <w:smartTag w:uri="urn:schemas-microsoft-com:office:smarttags" w:element="City">
          <w:r w:rsidR="00372E6D">
            <w:t>Bridge</w:t>
          </w:r>
        </w:smartTag>
        <w:r w:rsidR="00372E6D">
          <w:t xml:space="preserve"> </w:t>
        </w:r>
        <w:smartTag w:uri="urn:schemas-microsoft-com:office:smarttags" w:element="State">
          <w:r>
            <w:t>CA</w:t>
          </w:r>
        </w:smartTag>
      </w:smartTag>
      <w:r>
        <w:t>’s certificate from a Web server.</w:t>
      </w:r>
    </w:p>
    <w:p w14:paraId="7651CA77" w14:textId="77777777" w:rsidR="00221A09" w:rsidRPr="00221A09" w:rsidRDefault="00044FE9" w:rsidP="00203AA8">
      <w:r>
        <w:t>T</w:t>
      </w:r>
      <w:r w:rsidR="00221A09">
        <w:t>o add an updated HTTP AIA extension</w:t>
      </w:r>
    </w:p>
    <w:p w14:paraId="3AD13363" w14:textId="77777777" w:rsidR="00221A09" w:rsidRDefault="00221A09" w:rsidP="00805614">
      <w:pPr>
        <w:pStyle w:val="Number"/>
        <w:numPr>
          <w:ilvl w:val="0"/>
          <w:numId w:val="11"/>
        </w:numPr>
      </w:pPr>
      <w:r>
        <w:t xml:space="preserve">In the Certification Authority console tree, right-click </w:t>
      </w:r>
      <w:r w:rsidRPr="00044FE9">
        <w:t>CAName,</w:t>
      </w:r>
      <w:r>
        <w:t xml:space="preserve"> and then click Properties</w:t>
      </w:r>
      <w:r w:rsidR="00044FE9">
        <w:t>.</w:t>
      </w:r>
    </w:p>
    <w:p w14:paraId="06AD360F" w14:textId="77777777" w:rsidR="00221A09" w:rsidRDefault="00221A09" w:rsidP="00805614">
      <w:pPr>
        <w:pStyle w:val="Number"/>
        <w:numPr>
          <w:ilvl w:val="0"/>
          <w:numId w:val="11"/>
        </w:numPr>
      </w:pPr>
      <w:r>
        <w:t xml:space="preserve">In the </w:t>
      </w:r>
      <w:r w:rsidRPr="00E036D1">
        <w:t xml:space="preserve">CAName </w:t>
      </w:r>
      <w:r>
        <w:t>Properties dialog box, click the Extensions tab.</w:t>
      </w:r>
    </w:p>
    <w:p w14:paraId="3DFF8FCD" w14:textId="77777777" w:rsidR="00221A09" w:rsidRDefault="00221A09" w:rsidP="00805614">
      <w:pPr>
        <w:pStyle w:val="Number"/>
        <w:numPr>
          <w:ilvl w:val="0"/>
          <w:numId w:val="11"/>
        </w:numPr>
      </w:pPr>
      <w:r>
        <w:t xml:space="preserve">Ensure that the Select Extensions list </w:t>
      </w:r>
      <w:r w:rsidR="00E036D1">
        <w:t>contains</w:t>
      </w:r>
      <w:r w:rsidR="00E036D1" w:rsidRPr="00E036D1">
        <w:t xml:space="preserve"> </w:t>
      </w:r>
      <w:r w:rsidRPr="00E036D1">
        <w:t>Authority Information Access (AIA)</w:t>
      </w:r>
      <w:r w:rsidR="00E036D1" w:rsidRPr="00E036D1">
        <w:t>,</w:t>
      </w:r>
      <w:r>
        <w:t xml:space="preserve"> and then click </w:t>
      </w:r>
      <w:r w:rsidRPr="00E036D1">
        <w:t>Add</w:t>
      </w:r>
      <w:r>
        <w:t>.</w:t>
      </w:r>
    </w:p>
    <w:p w14:paraId="103C87B6" w14:textId="77777777" w:rsidR="00221A09" w:rsidRDefault="00D26D5D" w:rsidP="00805614">
      <w:pPr>
        <w:pStyle w:val="Number"/>
        <w:numPr>
          <w:ilvl w:val="0"/>
          <w:numId w:val="11"/>
        </w:numPr>
      </w:pPr>
      <w:r>
        <w:br w:type="page"/>
      </w:r>
      <w:r w:rsidR="00221A09">
        <w:lastRenderedPageBreak/>
        <w:t>In the Add L</w:t>
      </w:r>
      <w:r w:rsidR="00F975E1">
        <w:t>ocation dialog box (</w:t>
      </w:r>
      <w:r w:rsidR="008243A2">
        <w:fldChar w:fldCharType="begin"/>
      </w:r>
      <w:r w:rsidR="008243A2">
        <w:instrText xml:space="preserve"> REF _Ref33166317 \h </w:instrText>
      </w:r>
      <w:r w:rsidR="008243A2">
        <w:fldChar w:fldCharType="separate"/>
      </w:r>
      <w:r w:rsidR="00F27C7A">
        <w:t xml:space="preserve">Figure </w:t>
      </w:r>
      <w:r w:rsidR="00F27C7A">
        <w:rPr>
          <w:noProof/>
        </w:rPr>
        <w:t>26</w:t>
      </w:r>
      <w:r w:rsidR="008243A2">
        <w:fldChar w:fldCharType="end"/>
      </w:r>
      <w:r w:rsidR="00221A09">
        <w:t xml:space="preserve">), in the Location box, type the </w:t>
      </w:r>
      <w:r w:rsidR="000E71E3">
        <w:t xml:space="preserve">HTTP </w:t>
      </w:r>
      <w:r w:rsidR="00221A09">
        <w:t xml:space="preserve">path </w:t>
      </w:r>
      <w:r w:rsidR="000E71E3">
        <w:t>to the Root CA certificate</w:t>
      </w:r>
      <w:r w:rsidR="00221A09">
        <w:t>, and then click OK.</w:t>
      </w:r>
    </w:p>
    <w:p w14:paraId="7D2F1B98" w14:textId="009160F8" w:rsidR="00221A09" w:rsidRDefault="00030010" w:rsidP="00030010">
      <w:pPr>
        <w:pStyle w:val="Caption"/>
      </w:pPr>
      <w:bookmarkStart w:id="86" w:name="_Ref33166317"/>
      <w:r>
        <w:t xml:space="preserve">Figure </w:t>
      </w:r>
      <w:r>
        <w:fldChar w:fldCharType="begin"/>
      </w:r>
      <w:r>
        <w:instrText xml:space="preserve"> SEQ Figure \* ARABIC </w:instrText>
      </w:r>
      <w:r>
        <w:fldChar w:fldCharType="separate"/>
      </w:r>
      <w:r w:rsidR="00F27C7A">
        <w:rPr>
          <w:noProof/>
        </w:rPr>
        <w:t>26</w:t>
      </w:r>
      <w:r>
        <w:fldChar w:fldCharType="end"/>
      </w:r>
      <w:bookmarkEnd w:id="86"/>
      <w:r>
        <w:t xml:space="preserve">: </w:t>
      </w:r>
      <w:r w:rsidRPr="002A0141">
        <w:t>Adding an HTTP AIA Extension</w:t>
      </w:r>
      <w:r w:rsidR="00805614">
        <w:rPr>
          <w:i/>
          <w:noProof/>
          <w:sz w:val="16"/>
          <w:szCs w:val="16"/>
        </w:rPr>
        <w:drawing>
          <wp:anchor distT="0" distB="0" distL="114300" distR="114300" simplePos="0" relativeHeight="251643392" behindDoc="0" locked="0" layoutInCell="1" allowOverlap="1" wp14:anchorId="49ACB77F" wp14:editId="52B4E3BB">
            <wp:simplePos x="0" y="0"/>
            <wp:positionH relativeFrom="column">
              <wp:posOffset>0</wp:posOffset>
            </wp:positionH>
            <wp:positionV relativeFrom="paragraph">
              <wp:posOffset>0</wp:posOffset>
            </wp:positionV>
            <wp:extent cx="3801110" cy="3401060"/>
            <wp:effectExtent l="0" t="0" r="0" b="0"/>
            <wp:wrapTopAndBottom/>
            <wp:docPr id="2573" name="Picture 2573" descr="瑶၈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瑶၈瑶"/>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1110" cy="340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28531" w14:textId="77777777" w:rsidR="00221A09" w:rsidRDefault="00221A09" w:rsidP="00203AA8">
      <w:r>
        <w:rPr>
          <w:b/>
        </w:rPr>
        <w:t>Tip</w:t>
      </w:r>
      <w:r>
        <w:t xml:space="preserve">  Consider creating the path in a text file beforehand and then copying and pasting the complete </w:t>
      </w:r>
      <w:r w:rsidR="000E71E3">
        <w:t>HTTP</w:t>
      </w:r>
      <w:r>
        <w:t xml:space="preserve"> URL into the Location box. There is no control to allow editing of the </w:t>
      </w:r>
      <w:r w:rsidR="000E71E3">
        <w:t>HTTP</w:t>
      </w:r>
      <w:r>
        <w:t xml:space="preserve"> path if it is incorrectly typed in the console. </w:t>
      </w:r>
    </w:p>
    <w:p w14:paraId="79FC5CB9" w14:textId="77777777" w:rsidR="00221A09" w:rsidRDefault="000E71E3" w:rsidP="00805614">
      <w:pPr>
        <w:pStyle w:val="Number"/>
        <w:numPr>
          <w:ilvl w:val="0"/>
          <w:numId w:val="11"/>
        </w:numPr>
      </w:pPr>
      <w:r>
        <w:br w:type="page"/>
      </w:r>
      <w:r w:rsidR="008243A2">
        <w:lastRenderedPageBreak/>
        <w:t>O</w:t>
      </w:r>
      <w:r w:rsidR="00221A09">
        <w:t xml:space="preserve">n the Extensions tab, select the </w:t>
      </w:r>
      <w:r>
        <w:t xml:space="preserve">HTTP AIA </w:t>
      </w:r>
      <w:r w:rsidR="00221A09">
        <w:t>extension</w:t>
      </w:r>
      <w:r w:rsidR="008243A2">
        <w:t>,</w:t>
      </w:r>
      <w:r w:rsidR="00221A09">
        <w:t xml:space="preserve"> and then </w:t>
      </w:r>
      <w:r w:rsidR="008243A2">
        <w:t xml:space="preserve">select </w:t>
      </w:r>
      <w:r w:rsidR="00221A09" w:rsidRPr="008243A2">
        <w:t xml:space="preserve">the Include in the </w:t>
      </w:r>
      <w:r w:rsidRPr="008243A2">
        <w:t xml:space="preserve">AIA </w:t>
      </w:r>
      <w:r w:rsidR="00221A09" w:rsidRPr="008243A2">
        <w:t>extension of issued certificates</w:t>
      </w:r>
      <w:r w:rsidR="00221A09">
        <w:t xml:space="preserve"> </w:t>
      </w:r>
      <w:r w:rsidR="00F975E1">
        <w:t xml:space="preserve">check boxes as shown in </w:t>
      </w:r>
      <w:r w:rsidR="00BE0E26">
        <w:fldChar w:fldCharType="begin"/>
      </w:r>
      <w:r w:rsidR="00BE0E26">
        <w:instrText xml:space="preserve"> REF _Ref33166403 \h </w:instrText>
      </w:r>
      <w:r w:rsidR="00BE0E26">
        <w:fldChar w:fldCharType="separate"/>
      </w:r>
      <w:r w:rsidR="00F27C7A">
        <w:t xml:space="preserve">Figure </w:t>
      </w:r>
      <w:r w:rsidR="00F27C7A">
        <w:rPr>
          <w:noProof/>
        </w:rPr>
        <w:t>27</w:t>
      </w:r>
      <w:r w:rsidR="00BE0E26">
        <w:fldChar w:fldCharType="end"/>
      </w:r>
      <w:r w:rsidR="00221A09">
        <w:t>.</w:t>
      </w:r>
    </w:p>
    <w:p w14:paraId="617E20B0" w14:textId="1B5E2147" w:rsidR="00221A09" w:rsidRDefault="00BE0E26" w:rsidP="00BE0E26">
      <w:pPr>
        <w:pStyle w:val="Caption"/>
      </w:pPr>
      <w:bookmarkStart w:id="87" w:name="_Ref33166403"/>
      <w:r>
        <w:t xml:space="preserve">Figure </w:t>
      </w:r>
      <w:r>
        <w:fldChar w:fldCharType="begin"/>
      </w:r>
      <w:r>
        <w:instrText xml:space="preserve"> SEQ Figure \* ARABIC </w:instrText>
      </w:r>
      <w:r>
        <w:fldChar w:fldCharType="separate"/>
      </w:r>
      <w:r w:rsidR="00F27C7A">
        <w:rPr>
          <w:noProof/>
        </w:rPr>
        <w:t>27</w:t>
      </w:r>
      <w:r>
        <w:fldChar w:fldCharType="end"/>
      </w:r>
      <w:bookmarkEnd w:id="87"/>
      <w:r>
        <w:t xml:space="preserve">: </w:t>
      </w:r>
      <w:r w:rsidRPr="00F337CF">
        <w:t>Configuring the Properties of the LDAP Extension</w:t>
      </w:r>
      <w:r w:rsidR="00805614">
        <w:rPr>
          <w:i/>
          <w:noProof/>
          <w:sz w:val="16"/>
          <w:szCs w:val="16"/>
        </w:rPr>
        <w:drawing>
          <wp:anchor distT="0" distB="0" distL="114300" distR="114300" simplePos="0" relativeHeight="251644416" behindDoc="0" locked="0" layoutInCell="1" allowOverlap="1" wp14:anchorId="02085FAD" wp14:editId="32705AF4">
            <wp:simplePos x="0" y="0"/>
            <wp:positionH relativeFrom="column">
              <wp:posOffset>0</wp:posOffset>
            </wp:positionH>
            <wp:positionV relativeFrom="paragraph">
              <wp:posOffset>0</wp:posOffset>
            </wp:positionV>
            <wp:extent cx="3847465" cy="4563110"/>
            <wp:effectExtent l="0" t="0" r="0" b="0"/>
            <wp:wrapTopAndBottom/>
            <wp:docPr id="2574" name="Picture 2574" descr="瑶၈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瑶၈瑶"/>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7465" cy="456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8E6F7" w14:textId="77777777" w:rsidR="000E71E3" w:rsidRDefault="000E71E3" w:rsidP="00805614">
      <w:pPr>
        <w:pStyle w:val="Number"/>
        <w:numPr>
          <w:ilvl w:val="0"/>
          <w:numId w:val="11"/>
        </w:numPr>
      </w:pPr>
      <w:r>
        <w:t xml:space="preserve">In the </w:t>
      </w:r>
      <w:r w:rsidRPr="00BE0E26">
        <w:t>CAName Properties</w:t>
      </w:r>
      <w:r>
        <w:t xml:space="preserve"> dialog box, click OK.</w:t>
      </w:r>
    </w:p>
    <w:p w14:paraId="56816234" w14:textId="77777777" w:rsidR="000E71E3" w:rsidRDefault="000E71E3" w:rsidP="00805614">
      <w:pPr>
        <w:pStyle w:val="Number"/>
        <w:numPr>
          <w:ilvl w:val="0"/>
          <w:numId w:val="11"/>
        </w:numPr>
      </w:pPr>
      <w:r>
        <w:t>In the Certification Authority dialog box, click Yes to restart Certificate Services.</w:t>
      </w:r>
    </w:p>
    <w:p w14:paraId="3CA141E1" w14:textId="77777777" w:rsidR="000E71E3" w:rsidRDefault="00E66815" w:rsidP="00E66815">
      <w:pPr>
        <w:pStyle w:val="Heading3"/>
      </w:pPr>
      <w:bookmarkStart w:id="88" w:name="_Toc33527655"/>
      <w:r>
        <w:t>Publishing CRLs and Certificates</w:t>
      </w:r>
      <w:bookmarkEnd w:id="88"/>
    </w:p>
    <w:p w14:paraId="1169182D" w14:textId="77777777" w:rsidR="00BE0E26" w:rsidRDefault="00E66815" w:rsidP="00203AA8">
      <w:r>
        <w:t xml:space="preserve">Once the CDP and AIA extensions are modified, you must </w:t>
      </w:r>
      <w:r w:rsidR="004845DB">
        <w:t>publish</w:t>
      </w:r>
      <w:r w:rsidR="00E74679">
        <w:t xml:space="preserve"> the updated CRL referencing the new CDP locations. </w:t>
      </w:r>
      <w:r>
        <w:t>The previous version of the CRL still contains the default locations for the CDP and AIA extensions.</w:t>
      </w:r>
    </w:p>
    <w:p w14:paraId="07D13C1C" w14:textId="77777777" w:rsidR="00E74679" w:rsidRDefault="00E66815" w:rsidP="00203AA8">
      <w:r>
        <w:t>To publish the new base CRL</w:t>
      </w:r>
    </w:p>
    <w:p w14:paraId="00FBB5C6" w14:textId="77777777" w:rsidR="00E74679" w:rsidRDefault="00E74679" w:rsidP="00805614">
      <w:pPr>
        <w:pStyle w:val="Number"/>
        <w:numPr>
          <w:ilvl w:val="0"/>
          <w:numId w:val="12"/>
        </w:numPr>
      </w:pPr>
      <w:r>
        <w:t>In the console tree, right</w:t>
      </w:r>
      <w:r w:rsidR="00F20079">
        <w:t>-</w:t>
      </w:r>
      <w:r>
        <w:t xml:space="preserve">click </w:t>
      </w:r>
      <w:r w:rsidRPr="00F20079">
        <w:t>Revoked Certificates, click All Tasks, and then click Publish</w:t>
      </w:r>
      <w:r>
        <w:t xml:space="preserve"> to publish a new base CRL</w:t>
      </w:r>
      <w:r w:rsidR="00F20079">
        <w:t>.</w:t>
      </w:r>
    </w:p>
    <w:p w14:paraId="537917DD" w14:textId="77777777" w:rsidR="00E74679" w:rsidRDefault="00E74679" w:rsidP="00805614">
      <w:pPr>
        <w:pStyle w:val="Number"/>
        <w:numPr>
          <w:ilvl w:val="0"/>
          <w:numId w:val="12"/>
        </w:numPr>
      </w:pPr>
      <w:r>
        <w:t>In the Publish CRL dialog box, click OK.</w:t>
      </w:r>
    </w:p>
    <w:p w14:paraId="67955632" w14:textId="77777777" w:rsidR="000D2913" w:rsidRDefault="000D2913" w:rsidP="00E66815">
      <w:r>
        <w:br w:type="page"/>
      </w:r>
      <w:r w:rsidR="00E66815">
        <w:lastRenderedPageBreak/>
        <w:t xml:space="preserve">Once the CRL is updated, the new version must be </w:t>
      </w:r>
      <w:r>
        <w:t>published to the locations referenced in the CDP and AIA extensions. This requires manually copying the CRL and Certificate to the Web servers and injecting the CRL and certificate into Active Directory.</w:t>
      </w:r>
    </w:p>
    <w:p w14:paraId="6718AA75" w14:textId="77777777" w:rsidR="000D2913" w:rsidRDefault="000D2913" w:rsidP="00203AA8">
      <w:pPr>
        <w:pStyle w:val="Heading4"/>
      </w:pPr>
      <w:bookmarkStart w:id="89" w:name="_Toc33527656"/>
      <w:r>
        <w:t xml:space="preserve">Publishing the CRL and CA Certificate to a Web </w:t>
      </w:r>
      <w:r w:rsidR="00F20079">
        <w:t>S</w:t>
      </w:r>
      <w:r>
        <w:t>erver</w:t>
      </w:r>
      <w:bookmarkEnd w:id="89"/>
    </w:p>
    <w:p w14:paraId="385032BB" w14:textId="77777777" w:rsidR="000D2913" w:rsidRDefault="000D2913" w:rsidP="00203AA8">
      <w:r>
        <w:t xml:space="preserve">The CRL and CA Certificate can be retrieved from the </w:t>
      </w:r>
      <w:hyperlink r:id="rId34" w:history="1">
        <w:r w:rsidRPr="00092492">
          <w:rPr>
            <w:rStyle w:val="Hyperlink"/>
          </w:rPr>
          <w:t>\\</w:t>
        </w:r>
        <w:r w:rsidRPr="00092492">
          <w:rPr>
            <w:rStyle w:val="Hyperlink"/>
            <w:i/>
          </w:rPr>
          <w:t>CAMachineName</w:t>
        </w:r>
        <w:r w:rsidRPr="00092492">
          <w:rPr>
            <w:rStyle w:val="Hyperlink"/>
          </w:rPr>
          <w:t>\CertEnroll</w:t>
        </w:r>
      </w:hyperlink>
      <w:r>
        <w:t xml:space="preserve"> share and copied to a disk or to a network location. The CRL and certificate must be published to the location referenced in the CDP and AIA extensions of the CA.</w:t>
      </w:r>
    </w:p>
    <w:p w14:paraId="77B6FCCF" w14:textId="77777777" w:rsidR="000D2913" w:rsidRDefault="000D2913" w:rsidP="00203AA8">
      <w:r>
        <w:t xml:space="preserve">For example, if the CDP extension references </w:t>
      </w:r>
      <w:hyperlink r:id="rId35" w:history="1">
        <w:r w:rsidRPr="00092492">
          <w:rPr>
            <w:rStyle w:val="Hyperlink"/>
          </w:rPr>
          <w:t>http://www.microsoft.com/public/rootca.crl</w:t>
        </w:r>
      </w:hyperlink>
      <w:r>
        <w:t>, the CRL must be copied to this location so that a Web client can retrieve the latest version of the CRL.</w:t>
      </w:r>
    </w:p>
    <w:p w14:paraId="420D78FA" w14:textId="77777777" w:rsidR="000D2913" w:rsidRDefault="000D2913" w:rsidP="00203AA8">
      <w:r>
        <w:t xml:space="preserve">Likewise, if the AIA extension references </w:t>
      </w:r>
      <w:hyperlink r:id="rId36" w:history="1">
        <w:r w:rsidRPr="00092492">
          <w:rPr>
            <w:rStyle w:val="Hyperlink"/>
          </w:rPr>
          <w:t>http://www.microsoft.com/public/rootca.crt</w:t>
        </w:r>
      </w:hyperlink>
      <w:r>
        <w:t>, the CA’s certificate file must be copied to this location so that a Web client can retrieve the CA’s certificate.</w:t>
      </w:r>
    </w:p>
    <w:p w14:paraId="19E6D854" w14:textId="77777777" w:rsidR="000D2913" w:rsidRDefault="000D2913" w:rsidP="00203AA8">
      <w:r>
        <w:t xml:space="preserve">By default, </w:t>
      </w:r>
      <w:r w:rsidR="000213E4">
        <w:t xml:space="preserve">the </w:t>
      </w:r>
      <w:r>
        <w:t xml:space="preserve">IIS default Web site is stored in \inetpub\wwwroot in the same drive where the Windows Server </w:t>
      </w:r>
      <w:r w:rsidR="00C65E43">
        <w:t xml:space="preserve">2003 </w:t>
      </w:r>
      <w:r>
        <w:t>operating system is installed. To create the paths referenced above, you can create a Public subfolder and copy the two files into the Public folder (\inetpub\wwwroot\public).</w:t>
      </w:r>
    </w:p>
    <w:p w14:paraId="4805C942" w14:textId="77777777" w:rsidR="000D2913" w:rsidRDefault="000D2913" w:rsidP="00203AA8">
      <w:r>
        <w:t>Alternatively, you can create a virtual folder and have /Public reference any folder on the Web server</w:t>
      </w:r>
      <w:r w:rsidR="00303F3F">
        <w:t>’</w:t>
      </w:r>
      <w:r>
        <w:t>s disk.</w:t>
      </w:r>
    </w:p>
    <w:p w14:paraId="2106D267" w14:textId="77777777" w:rsidR="00B44F2C" w:rsidRDefault="00B44F2C" w:rsidP="00203AA8">
      <w:r>
        <w:t>Once the CRL and certificate are published, you should validate that the paths are correct in the issued certificates by connecting to the CRL and certificate using the CDP and AIA URLs.</w:t>
      </w:r>
    </w:p>
    <w:p w14:paraId="1DC282B3" w14:textId="77777777" w:rsidR="000D2913" w:rsidRPr="000D2913" w:rsidRDefault="00865B85" w:rsidP="00203AA8">
      <w:pPr>
        <w:pStyle w:val="Heading4"/>
      </w:pPr>
      <w:r>
        <w:br w:type="page"/>
      </w:r>
      <w:bookmarkStart w:id="90" w:name="_Toc33527657"/>
      <w:r w:rsidR="000D2913">
        <w:lastRenderedPageBreak/>
        <w:t>Publishing the CRL and CA Certificate into Active Directory</w:t>
      </w:r>
      <w:bookmarkEnd w:id="90"/>
    </w:p>
    <w:p w14:paraId="4A1CD93B" w14:textId="77777777" w:rsidR="0028395A" w:rsidRDefault="000D2913" w:rsidP="00203AA8">
      <w:pPr>
        <w:pStyle w:val="Number"/>
        <w:numPr>
          <w:ilvl w:val="0"/>
          <w:numId w:val="0"/>
        </w:numPr>
      </w:pPr>
      <w:r>
        <w:t xml:space="preserve">The Certutil.exe utility is used to </w:t>
      </w:r>
      <w:r w:rsidR="007A3E3D">
        <w:t xml:space="preserve">publish </w:t>
      </w:r>
      <w:r>
        <w:t xml:space="preserve">the CA’s certificate and CRL into </w:t>
      </w:r>
      <w:r w:rsidR="007A3E3D">
        <w:t xml:space="preserve">the Configuration naming context of </w:t>
      </w:r>
      <w:r>
        <w:t xml:space="preserve">Active Directory. </w:t>
      </w:r>
      <w:r w:rsidR="0028395A">
        <w:t>The CA's certificate is published to two locations:</w:t>
      </w:r>
    </w:p>
    <w:p w14:paraId="4FC67BDB" w14:textId="77777777" w:rsidR="0028395A" w:rsidRPr="00786D25" w:rsidRDefault="0028395A" w:rsidP="0028395A">
      <w:pPr>
        <w:pStyle w:val="Code"/>
        <w:rPr>
          <w:lang w:val="pt-PT"/>
        </w:rPr>
      </w:pPr>
    </w:p>
    <w:p w14:paraId="0C8A6F15" w14:textId="77777777" w:rsidR="0028395A" w:rsidRDefault="0028395A" w:rsidP="0028395A">
      <w:pPr>
        <w:pStyle w:val="Bullet1"/>
      </w:pPr>
      <w:r>
        <w:t>CN=</w:t>
      </w:r>
      <w:r>
        <w:rPr>
          <w:i/>
        </w:rPr>
        <w:t>CAName</w:t>
      </w:r>
      <w:r>
        <w:t>,CN=Certification Authorities,CN=Public Key Services,CN=Services,</w:t>
      </w:r>
      <w:r>
        <w:br/>
        <w:t>CN=Configuration,DC=</w:t>
      </w:r>
      <w:r>
        <w:rPr>
          <w:i/>
        </w:rPr>
        <w:t>ForestRootDomainDN</w:t>
      </w:r>
    </w:p>
    <w:p w14:paraId="35D42909" w14:textId="77777777" w:rsidR="0028395A" w:rsidRDefault="0028395A" w:rsidP="0028395A">
      <w:pPr>
        <w:pStyle w:val="Bullet1"/>
      </w:pPr>
      <w:r>
        <w:t>CN=</w:t>
      </w:r>
      <w:r>
        <w:rPr>
          <w:i/>
        </w:rPr>
        <w:t>CAName</w:t>
      </w:r>
      <w:r>
        <w:t>,CN=AIA,CN=Public Key Services,CN=Services,</w:t>
      </w:r>
      <w:r>
        <w:br/>
        <w:t>CN=Configuration,</w:t>
      </w:r>
      <w:r w:rsidRPr="0028395A">
        <w:t xml:space="preserve"> </w:t>
      </w:r>
      <w:r>
        <w:t>DC=</w:t>
      </w:r>
      <w:r>
        <w:rPr>
          <w:i/>
        </w:rPr>
        <w:t>ForestRootDomainDN</w:t>
      </w:r>
    </w:p>
    <w:p w14:paraId="2736FEC9" w14:textId="77777777" w:rsidR="0028395A" w:rsidRDefault="0028395A" w:rsidP="0028395A">
      <w:r>
        <w:t>The CA's CRL is published to the following location in the Configuration naming context</w:t>
      </w:r>
      <w:r w:rsidR="000213E4">
        <w:t>:</w:t>
      </w:r>
    </w:p>
    <w:p w14:paraId="03D9278F" w14:textId="77777777" w:rsidR="0028395A" w:rsidRPr="00D7763A" w:rsidRDefault="0028395A" w:rsidP="0028395A">
      <w:pPr>
        <w:pStyle w:val="Bullet1"/>
        <w:rPr>
          <w:i/>
        </w:rPr>
      </w:pPr>
      <w:r w:rsidRPr="00D7763A">
        <w:t>CN=</w:t>
      </w:r>
      <w:r w:rsidRPr="00D7763A">
        <w:rPr>
          <w:i/>
        </w:rPr>
        <w:t>CAName</w:t>
      </w:r>
      <w:r w:rsidRPr="00D7763A">
        <w:t>,CN=</w:t>
      </w:r>
      <w:r w:rsidRPr="00D7763A">
        <w:rPr>
          <w:i/>
        </w:rPr>
        <w:t>CAComputerName</w:t>
      </w:r>
      <w:r w:rsidRPr="00D7763A">
        <w:t>,CN=CDP,CN=Public Key Services,CN=Services CN=Configuration,DC=</w:t>
      </w:r>
      <w:r w:rsidRPr="00D7763A">
        <w:rPr>
          <w:i/>
        </w:rPr>
        <w:t>ForestRootDomainDN</w:t>
      </w:r>
    </w:p>
    <w:p w14:paraId="3CCF57D1" w14:textId="77777777" w:rsidR="000D2913" w:rsidRDefault="000D2913" w:rsidP="00203AA8">
      <w:pPr>
        <w:pStyle w:val="Number"/>
        <w:numPr>
          <w:ilvl w:val="0"/>
          <w:numId w:val="0"/>
        </w:numPr>
      </w:pPr>
      <w:r>
        <w:t>The Certutil</w:t>
      </w:r>
      <w:r w:rsidR="000213E4">
        <w:t>.exe</w:t>
      </w:r>
      <w:r>
        <w:t xml:space="preserve"> utility is only installed at a CA by default, but can be installed at any Windows XP client by installing the Windows Server </w:t>
      </w:r>
      <w:r w:rsidR="00C65E43">
        <w:t xml:space="preserve">2003 </w:t>
      </w:r>
      <w:r>
        <w:t>Administration Pack (adminpak.msi).</w:t>
      </w:r>
    </w:p>
    <w:p w14:paraId="7968AF9C" w14:textId="77777777" w:rsidR="000D2913" w:rsidRDefault="000D2913" w:rsidP="00203AA8">
      <w:pPr>
        <w:pStyle w:val="Number"/>
        <w:numPr>
          <w:ilvl w:val="0"/>
          <w:numId w:val="0"/>
        </w:numPr>
      </w:pPr>
      <w:r>
        <w:t>Assuming that the CA’s certificate is named RootCA.crt and that the CA’s CRL is named RootCA.crl, and that the files are stored in the current directory, the following commands can be run to inject the CA’s certificate and the CA’s CRL into Active Directory.</w:t>
      </w:r>
    </w:p>
    <w:p w14:paraId="4025E6D6" w14:textId="77777777" w:rsidR="000D2913" w:rsidRDefault="000D2913" w:rsidP="00203AA8">
      <w:pPr>
        <w:pStyle w:val="Number"/>
        <w:numPr>
          <w:ilvl w:val="0"/>
          <w:numId w:val="0"/>
        </w:numPr>
      </w:pPr>
      <w:r>
        <w:t>To install the CA’s CRL into Active Directory</w:t>
      </w:r>
      <w:r w:rsidR="000213E4">
        <w:t>,</w:t>
      </w:r>
      <w:r>
        <w:t xml:space="preserve"> use the following command:</w:t>
      </w:r>
    </w:p>
    <w:p w14:paraId="091580A1" w14:textId="77777777" w:rsidR="000D2913" w:rsidRPr="00D7763A" w:rsidRDefault="000D2913" w:rsidP="00203AA8">
      <w:pPr>
        <w:pStyle w:val="Code"/>
      </w:pPr>
      <w:r w:rsidRPr="00D7763A">
        <w:t>certutil.exe -dspublish -f RootCA.crl</w:t>
      </w:r>
    </w:p>
    <w:p w14:paraId="18F44EA6" w14:textId="77777777" w:rsidR="000D2913" w:rsidRPr="00D7763A" w:rsidRDefault="000D2913" w:rsidP="00203AA8">
      <w:pPr>
        <w:pStyle w:val="Code"/>
      </w:pPr>
    </w:p>
    <w:p w14:paraId="6F79E595" w14:textId="77777777" w:rsidR="000D2913" w:rsidRDefault="000D2913" w:rsidP="00203AA8">
      <w:r>
        <w:t>If the command is successful, you should see the following output in response to the command:</w:t>
      </w:r>
    </w:p>
    <w:p w14:paraId="32697692" w14:textId="77777777" w:rsidR="00786D25" w:rsidRPr="00D7763A" w:rsidRDefault="00786D25" w:rsidP="00203AA8">
      <w:pPr>
        <w:pStyle w:val="Code"/>
      </w:pPr>
    </w:p>
    <w:p w14:paraId="12F6992E" w14:textId="77777777" w:rsidR="00786D25" w:rsidRPr="00D7763A" w:rsidRDefault="00786D25" w:rsidP="00203AA8">
      <w:pPr>
        <w:pStyle w:val="Code"/>
      </w:pPr>
      <w:r w:rsidRPr="00D7763A">
        <w:t>ldap:///CN=RootCA,CN=RackCluster3,CN=CDP,CN=Public Key Services,CN=Services</w:t>
      </w:r>
    </w:p>
    <w:p w14:paraId="195F40E5" w14:textId="77777777" w:rsidR="00786D25" w:rsidRPr="00D7763A" w:rsidRDefault="00786D25" w:rsidP="00203AA8">
      <w:pPr>
        <w:pStyle w:val="Code"/>
      </w:pPr>
      <w:r w:rsidRPr="00D7763A">
        <w:t>,CN=Configuration,DC=bkforest2,DC=nttest,DC=microsoft,DC=com?certificateRevocati</w:t>
      </w:r>
    </w:p>
    <w:p w14:paraId="76495A18" w14:textId="77777777" w:rsidR="00786D25" w:rsidRPr="00D7763A" w:rsidRDefault="00786D25" w:rsidP="00203AA8">
      <w:pPr>
        <w:pStyle w:val="Code"/>
      </w:pPr>
      <w:r w:rsidRPr="00D7763A">
        <w:t>onList?base?objectClass=cRLDistributionPoint?certificateRevocationList</w:t>
      </w:r>
    </w:p>
    <w:p w14:paraId="771240CD" w14:textId="77777777" w:rsidR="00786D25" w:rsidRPr="00D7763A" w:rsidRDefault="00786D25" w:rsidP="00203AA8">
      <w:pPr>
        <w:pStyle w:val="Code"/>
      </w:pPr>
    </w:p>
    <w:p w14:paraId="124D02DE" w14:textId="77777777" w:rsidR="00786D25" w:rsidRPr="00D7763A" w:rsidRDefault="00786D25" w:rsidP="00203AA8">
      <w:pPr>
        <w:pStyle w:val="Code"/>
      </w:pPr>
      <w:r w:rsidRPr="00D7763A">
        <w:t>Base CRL added to DS store.</w:t>
      </w:r>
    </w:p>
    <w:p w14:paraId="2F73C502" w14:textId="77777777" w:rsidR="00786D25" w:rsidRPr="00D7763A" w:rsidRDefault="00786D25" w:rsidP="00203AA8">
      <w:pPr>
        <w:pStyle w:val="Code"/>
      </w:pPr>
    </w:p>
    <w:p w14:paraId="0759A6B6" w14:textId="77777777" w:rsidR="00865B85" w:rsidRPr="00D7763A" w:rsidRDefault="00786D25" w:rsidP="00203AA8">
      <w:pPr>
        <w:pStyle w:val="Code"/>
      </w:pPr>
      <w:r w:rsidRPr="00D7763A">
        <w:t>CertUtil: -dsPublish command completed successfully.</w:t>
      </w:r>
    </w:p>
    <w:p w14:paraId="155D4473" w14:textId="77777777" w:rsidR="00A07423" w:rsidRPr="00D7763A" w:rsidRDefault="00A07423" w:rsidP="00203AA8">
      <w:pPr>
        <w:pStyle w:val="Code"/>
      </w:pPr>
    </w:p>
    <w:p w14:paraId="3617A953" w14:textId="77777777" w:rsidR="00786D25" w:rsidRDefault="00786D25" w:rsidP="00203AA8">
      <w:r>
        <w:t>To install</w:t>
      </w:r>
      <w:r w:rsidR="00865B85">
        <w:t xml:space="preserve"> the CA’s certificate into Active Directory, a variation of the Certutil –dspublish command is used:</w:t>
      </w:r>
    </w:p>
    <w:p w14:paraId="44C79BCF" w14:textId="77777777" w:rsidR="00865B85" w:rsidRDefault="00865B85" w:rsidP="00203AA8">
      <w:pPr>
        <w:pStyle w:val="Code"/>
      </w:pPr>
      <w:r>
        <w:t>Certutil –dspublish –f RootCA.crt RootCA</w:t>
      </w:r>
    </w:p>
    <w:p w14:paraId="38B1390E" w14:textId="77777777" w:rsidR="00865B85" w:rsidRDefault="00865B85" w:rsidP="00203AA8">
      <w:pPr>
        <w:pStyle w:val="Code"/>
      </w:pPr>
    </w:p>
    <w:p w14:paraId="01E6944C" w14:textId="77777777" w:rsidR="004C41CB" w:rsidRDefault="004C41CB" w:rsidP="00203AA8">
      <w:r>
        <w:t>If successful, the command should produce the following output:</w:t>
      </w:r>
    </w:p>
    <w:p w14:paraId="05D3E2A8" w14:textId="77777777" w:rsidR="004C41CB" w:rsidRDefault="004C41CB" w:rsidP="00203AA8">
      <w:pPr>
        <w:pStyle w:val="Code"/>
      </w:pPr>
      <w:r>
        <w:t>ldap:///CN=Root</w:t>
      </w:r>
      <w:r w:rsidR="0028395A">
        <w:t>CA</w:t>
      </w:r>
      <w:r>
        <w:t>,CN=Certification Authorities,CN=Public Key Services,CN=Se</w:t>
      </w:r>
    </w:p>
    <w:p w14:paraId="2CAAFF9B" w14:textId="77777777" w:rsidR="004C41CB" w:rsidRDefault="004C41CB" w:rsidP="00203AA8">
      <w:pPr>
        <w:pStyle w:val="Code"/>
      </w:pPr>
      <w:r>
        <w:t>rvices,CN=Configuration,DC=bkforest2,DC=nttest,DC=microsoft,DC=com?cACertificate</w:t>
      </w:r>
    </w:p>
    <w:p w14:paraId="371CAD19" w14:textId="77777777" w:rsidR="004C41CB" w:rsidRDefault="004C41CB" w:rsidP="00203AA8">
      <w:pPr>
        <w:pStyle w:val="Code"/>
      </w:pPr>
    </w:p>
    <w:p w14:paraId="622973D4" w14:textId="77777777" w:rsidR="004C41CB" w:rsidRDefault="004C41CB" w:rsidP="00203AA8">
      <w:pPr>
        <w:pStyle w:val="Code"/>
      </w:pPr>
      <w:r>
        <w:t>Certificate added to DS store.</w:t>
      </w:r>
    </w:p>
    <w:p w14:paraId="6B4D8925" w14:textId="77777777" w:rsidR="004C41CB" w:rsidRDefault="004C41CB" w:rsidP="00203AA8">
      <w:pPr>
        <w:pStyle w:val="Code"/>
      </w:pPr>
    </w:p>
    <w:p w14:paraId="18933752" w14:textId="77777777" w:rsidR="004C41CB" w:rsidRDefault="004C41CB" w:rsidP="00203AA8">
      <w:pPr>
        <w:pStyle w:val="Code"/>
      </w:pPr>
      <w:r>
        <w:t>ldap:///CN=Root</w:t>
      </w:r>
      <w:r w:rsidR="0028395A">
        <w:t>CA</w:t>
      </w:r>
      <w:r>
        <w:t>,CN=AIA,CN=Public Key Services,CN=Services,CN=Configuratio</w:t>
      </w:r>
    </w:p>
    <w:p w14:paraId="62BE0766" w14:textId="77777777" w:rsidR="004C41CB" w:rsidRDefault="004C41CB" w:rsidP="00203AA8">
      <w:pPr>
        <w:pStyle w:val="Code"/>
      </w:pPr>
      <w:r>
        <w:t>n,DC=bkforest2,DC=nttest,DC=microsoft,DC=com?cACertificate</w:t>
      </w:r>
    </w:p>
    <w:p w14:paraId="2F2EC041" w14:textId="77777777" w:rsidR="004C41CB" w:rsidRDefault="004C41CB" w:rsidP="00203AA8">
      <w:pPr>
        <w:pStyle w:val="Code"/>
      </w:pPr>
    </w:p>
    <w:p w14:paraId="2F923C2E" w14:textId="77777777" w:rsidR="004C41CB" w:rsidRDefault="004C41CB" w:rsidP="00203AA8">
      <w:pPr>
        <w:pStyle w:val="Code"/>
      </w:pPr>
      <w:r>
        <w:t>Certificate added to DS store.</w:t>
      </w:r>
    </w:p>
    <w:p w14:paraId="181B7DE4" w14:textId="77777777" w:rsidR="004C41CB" w:rsidRDefault="004C41CB" w:rsidP="00203AA8">
      <w:pPr>
        <w:pStyle w:val="Code"/>
      </w:pPr>
    </w:p>
    <w:p w14:paraId="71B94ABF" w14:textId="77777777" w:rsidR="004C41CB" w:rsidRDefault="004C41CB" w:rsidP="00203AA8">
      <w:pPr>
        <w:pStyle w:val="Code"/>
      </w:pPr>
      <w:r>
        <w:t>CertUtil: -dsPublish command completed successfully.</w:t>
      </w:r>
    </w:p>
    <w:p w14:paraId="6C75870E" w14:textId="77777777" w:rsidR="004C41CB" w:rsidRDefault="004C41CB" w:rsidP="00203AA8">
      <w:pPr>
        <w:pStyle w:val="Code"/>
      </w:pPr>
    </w:p>
    <w:p w14:paraId="73CB2615" w14:textId="77777777" w:rsidR="004C41CB" w:rsidRPr="004C41CB" w:rsidRDefault="004C41CB" w:rsidP="00203AA8">
      <w:r>
        <w:rPr>
          <w:b/>
        </w:rPr>
        <w:t>Note</w:t>
      </w:r>
      <w:r>
        <w:t xml:space="preserve">  The certificate is published to both the Certification Authorities and AIA locations under Public Key Services.</w:t>
      </w:r>
    </w:p>
    <w:p w14:paraId="5380F986" w14:textId="77777777" w:rsidR="008E0D6C" w:rsidRDefault="008E0D6C" w:rsidP="00203AA8">
      <w:pPr>
        <w:pStyle w:val="Heading2"/>
      </w:pPr>
      <w:bookmarkStart w:id="91" w:name="_Toc33527658"/>
      <w:r>
        <w:lastRenderedPageBreak/>
        <w:t xml:space="preserve">Installing the </w:t>
      </w:r>
      <w:smartTag w:uri="urn:schemas-microsoft-com:office:smarttags" w:element="City">
        <w:smartTag w:uri="urn:schemas-microsoft-com:office:smarttags" w:element="place">
          <w:r>
            <w:t>Enterprise</w:t>
          </w:r>
        </w:smartTag>
      </w:smartTag>
      <w:r>
        <w:t xml:space="preserve"> Subordinate CAs</w:t>
      </w:r>
      <w:bookmarkEnd w:id="91"/>
    </w:p>
    <w:p w14:paraId="15F17A4D" w14:textId="77777777" w:rsidR="00D25E1A" w:rsidRDefault="006E45E3" w:rsidP="00203AA8">
      <w:r>
        <w:t xml:space="preserve">The enterprise subordinate CAs must be installed with the issuance policies defined for the CA certificate. </w:t>
      </w:r>
      <w:r w:rsidR="00D25E1A">
        <w:t>The following processes describe the installation of the Enterprise Subordinate CA.</w:t>
      </w:r>
    </w:p>
    <w:p w14:paraId="6BED8FAC" w14:textId="77777777" w:rsidR="00D25E1A" w:rsidRPr="00697E09" w:rsidRDefault="00D25E1A" w:rsidP="00203AA8">
      <w:pPr>
        <w:pStyle w:val="Heading3"/>
      </w:pPr>
      <w:bookmarkStart w:id="92" w:name="_Toc33527659"/>
      <w:r w:rsidRPr="00697E09">
        <w:t xml:space="preserve">Configuring </w:t>
      </w:r>
      <w:r w:rsidR="000213E4">
        <w:t xml:space="preserve">the </w:t>
      </w:r>
      <w:r w:rsidRPr="00697E09">
        <w:t>CA</w:t>
      </w:r>
      <w:r w:rsidR="002C0BD1">
        <w:t>Policy.inf</w:t>
      </w:r>
      <w:r w:rsidR="000213E4">
        <w:t xml:space="preserve"> File</w:t>
      </w:r>
      <w:bookmarkEnd w:id="92"/>
    </w:p>
    <w:p w14:paraId="13ADA010" w14:textId="77777777" w:rsidR="006E45E3" w:rsidRDefault="00D25E1A" w:rsidP="00203AA8">
      <w:r>
        <w:t xml:space="preserve">The Enterprise Subordinate CA </w:t>
      </w:r>
      <w:r w:rsidR="006E45E3">
        <w:t xml:space="preserve">requires that a </w:t>
      </w:r>
      <w:r w:rsidR="002C0BD1">
        <w:t>CAPolicy.inf</w:t>
      </w:r>
      <w:r w:rsidR="006E45E3">
        <w:t xml:space="preserve"> </w:t>
      </w:r>
      <w:r w:rsidR="000213E4">
        <w:t xml:space="preserve">file </w:t>
      </w:r>
      <w:r w:rsidR="006E45E3">
        <w:t>be created and installed in the %systemroot% folder</w:t>
      </w:r>
      <w:r>
        <w:t xml:space="preserve"> to apply the correct policies. If the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t xml:space="preserve"> already exists, you can still use </w:t>
      </w:r>
      <w:r w:rsidR="002C0BD1">
        <w:t>CAPolicy.inf</w:t>
      </w:r>
      <w:r>
        <w:t xml:space="preserve"> and renew the CA’s certificate to apply the modified settings</w:t>
      </w:r>
      <w:r w:rsidR="006E45E3">
        <w:t xml:space="preserve">. The </w:t>
      </w:r>
      <w:r w:rsidR="002C0BD1">
        <w:t>CAPolicy.inf</w:t>
      </w:r>
      <w:r w:rsidR="006E45E3">
        <w:t xml:space="preserve"> </w:t>
      </w:r>
      <w:r w:rsidR="000213E4">
        <w:t xml:space="preserve">file </w:t>
      </w:r>
      <w:r w:rsidR="006E45E3">
        <w:t>must contain the following sections:</w:t>
      </w:r>
    </w:p>
    <w:p w14:paraId="06E252EB" w14:textId="77777777" w:rsidR="006E45E3" w:rsidRPr="004F07A6" w:rsidRDefault="006E45E3" w:rsidP="00203AA8">
      <w:pPr>
        <w:pStyle w:val="Code"/>
      </w:pPr>
      <w:r w:rsidRPr="004F07A6">
        <w:t>[RequestAttributes]</w:t>
      </w:r>
      <w:r w:rsidRPr="004F07A6">
        <w:cr/>
      </w:r>
    </w:p>
    <w:p w14:paraId="3393B154" w14:textId="77777777" w:rsidR="006E45E3" w:rsidRPr="004F07A6" w:rsidRDefault="006E45E3" w:rsidP="00203AA8">
      <w:pPr>
        <w:pStyle w:val="Code"/>
      </w:pPr>
      <w:r w:rsidRPr="004F07A6">
        <w:t>CertificateTemplate = SubCA</w:t>
      </w:r>
    </w:p>
    <w:p w14:paraId="4406A095" w14:textId="77777777" w:rsidR="006E45E3" w:rsidRPr="004F07A6" w:rsidRDefault="006E45E3" w:rsidP="00203AA8">
      <w:pPr>
        <w:pStyle w:val="Code"/>
      </w:pPr>
    </w:p>
    <w:p w14:paraId="4D4B4F64" w14:textId="77777777" w:rsidR="006E45E3" w:rsidRPr="004F07A6" w:rsidRDefault="006E45E3" w:rsidP="00203AA8">
      <w:pPr>
        <w:pStyle w:val="Code"/>
      </w:pPr>
    </w:p>
    <w:p w14:paraId="5D31924F" w14:textId="77777777" w:rsidR="006E45E3" w:rsidRPr="004F07A6" w:rsidRDefault="006E45E3" w:rsidP="00203AA8">
      <w:pPr>
        <w:pStyle w:val="Code"/>
      </w:pPr>
      <w:r w:rsidRPr="004F07A6">
        <w:t>[PolicyStatementExtension]</w:t>
      </w:r>
    </w:p>
    <w:p w14:paraId="51C6B884" w14:textId="77777777" w:rsidR="006E45E3" w:rsidRPr="004F07A6" w:rsidRDefault="006E45E3" w:rsidP="00203AA8">
      <w:pPr>
        <w:pStyle w:val="Code"/>
      </w:pPr>
      <w:r w:rsidRPr="004F07A6">
        <w:t>Policies = HighAssurancePolicy, MediumAssurancePolicy, LowAssurancePolicy</w:t>
      </w:r>
    </w:p>
    <w:p w14:paraId="4FA1754C" w14:textId="77777777" w:rsidR="006E45E3" w:rsidRPr="004F07A6" w:rsidRDefault="006E45E3" w:rsidP="00203AA8">
      <w:pPr>
        <w:pStyle w:val="Code"/>
      </w:pPr>
      <w:r w:rsidRPr="004F07A6">
        <w:t>CRITICAL = FALSE</w:t>
      </w:r>
    </w:p>
    <w:p w14:paraId="001DBA2F" w14:textId="77777777" w:rsidR="006E45E3" w:rsidRPr="004F07A6" w:rsidRDefault="006E45E3" w:rsidP="00203AA8">
      <w:pPr>
        <w:pStyle w:val="Code"/>
      </w:pPr>
    </w:p>
    <w:p w14:paraId="0F7C3AD3" w14:textId="77777777" w:rsidR="006E45E3" w:rsidRPr="004F07A6" w:rsidRDefault="006E45E3" w:rsidP="00203AA8">
      <w:pPr>
        <w:pStyle w:val="Code"/>
      </w:pPr>
      <w:r w:rsidRPr="004F07A6">
        <w:t>[HighAssurancePolicy]</w:t>
      </w:r>
    </w:p>
    <w:p w14:paraId="2BE96867" w14:textId="77777777" w:rsidR="006E45E3" w:rsidRPr="004F07A6" w:rsidRDefault="006E45E3" w:rsidP="00203AA8">
      <w:pPr>
        <w:pStyle w:val="Code"/>
      </w:pPr>
      <w:r w:rsidRPr="004F07A6">
        <w:t>OID = 1.3.6.1.4.1.311.21.8.2473717464.1095930238.502626717.506190032.1.402</w:t>
      </w:r>
    </w:p>
    <w:p w14:paraId="3456FEA8" w14:textId="77777777" w:rsidR="006E45E3" w:rsidRPr="004F07A6" w:rsidRDefault="006E45E3" w:rsidP="00203AA8">
      <w:pPr>
        <w:pStyle w:val="Code"/>
      </w:pPr>
    </w:p>
    <w:p w14:paraId="08744AC7" w14:textId="77777777" w:rsidR="006E45E3" w:rsidRPr="004F07A6" w:rsidRDefault="006E45E3" w:rsidP="00203AA8">
      <w:pPr>
        <w:pStyle w:val="Code"/>
      </w:pPr>
      <w:r w:rsidRPr="004F07A6">
        <w:t>[MediumAssurancePolicy]</w:t>
      </w:r>
    </w:p>
    <w:p w14:paraId="70655C4D" w14:textId="77777777" w:rsidR="006E45E3" w:rsidRPr="004F07A6" w:rsidRDefault="006E45E3" w:rsidP="00203AA8">
      <w:pPr>
        <w:pStyle w:val="Code"/>
      </w:pPr>
      <w:r w:rsidRPr="004F07A6">
        <w:t>OID = 1.3.6.1.4.1.311.21.8.2473717464.1095930238.502626717.506190032.1.401</w:t>
      </w:r>
    </w:p>
    <w:p w14:paraId="7B92F606" w14:textId="77777777" w:rsidR="006E45E3" w:rsidRPr="004F07A6" w:rsidRDefault="006E45E3" w:rsidP="00203AA8">
      <w:pPr>
        <w:pStyle w:val="Code"/>
      </w:pPr>
    </w:p>
    <w:p w14:paraId="4FF52E5A" w14:textId="77777777" w:rsidR="006E45E3" w:rsidRPr="004F07A6" w:rsidRDefault="006E45E3" w:rsidP="00203AA8">
      <w:pPr>
        <w:pStyle w:val="Code"/>
      </w:pPr>
      <w:r w:rsidRPr="004F07A6">
        <w:t>[LowAssurancePolicy]</w:t>
      </w:r>
    </w:p>
    <w:p w14:paraId="0C001B60" w14:textId="77777777" w:rsidR="006E45E3" w:rsidRPr="004F07A6" w:rsidRDefault="006E45E3" w:rsidP="00203AA8">
      <w:pPr>
        <w:pStyle w:val="Code"/>
      </w:pPr>
      <w:r w:rsidRPr="004F07A6">
        <w:t>OID = 1.3.6.1.4.1.311.21.8.2473717464.1095930238.502626717.506190032.1.400</w:t>
      </w:r>
    </w:p>
    <w:p w14:paraId="7B26DBD5" w14:textId="77777777" w:rsidR="006E45E3" w:rsidRPr="004F07A6" w:rsidRDefault="006E45E3" w:rsidP="00203AA8">
      <w:pPr>
        <w:pStyle w:val="Code"/>
      </w:pPr>
    </w:p>
    <w:p w14:paraId="1CCC6FCB" w14:textId="77777777" w:rsidR="006E45E3" w:rsidRDefault="006E45E3" w:rsidP="00203AA8">
      <w:r>
        <w:rPr>
          <w:b/>
        </w:rPr>
        <w:t>Note</w:t>
      </w:r>
      <w:r>
        <w:t xml:space="preserve">  The </w:t>
      </w:r>
      <w:r w:rsidR="00D25E1A">
        <w:t xml:space="preserve">OIDS </w:t>
      </w:r>
      <w:r>
        <w:t xml:space="preserve">for the assurance policies must be modified to match the OIDS for the </w:t>
      </w:r>
      <w:r w:rsidR="00A07423">
        <w:t xml:space="preserve">forest </w:t>
      </w:r>
      <w:r>
        <w:t>where the Enterprise Subordinate CAs exist.</w:t>
      </w:r>
      <w:r w:rsidR="00A07423">
        <w:t xml:space="preserve"> Each forest will generate a unique OID that is used for the high, medium</w:t>
      </w:r>
      <w:r w:rsidR="000213E4">
        <w:t>,</w:t>
      </w:r>
      <w:r w:rsidR="00A07423">
        <w:t xml:space="preserve"> and low assurance issuance policies. In this example, the unique component of each OID is </w:t>
      </w:r>
      <w:r w:rsidR="00A07423" w:rsidRPr="004F07A6">
        <w:t>1.3.6.1.4.1.311.21.8.2473717464.1095930238.502626717.506190032.1</w:t>
      </w:r>
      <w:r w:rsidR="00A07423">
        <w:t>, You must change the OIDs shown in this example to match the unique OID representing your forest.</w:t>
      </w:r>
    </w:p>
    <w:p w14:paraId="69E98A7F" w14:textId="77777777" w:rsidR="0035626C" w:rsidRDefault="0035626C" w:rsidP="00203AA8">
      <w:r>
        <w:t>To modify the CAPolicy.inf file</w:t>
      </w:r>
    </w:p>
    <w:p w14:paraId="3F731C7A" w14:textId="77777777" w:rsidR="00D25E1A" w:rsidRDefault="00D25E1A" w:rsidP="00805614">
      <w:pPr>
        <w:pStyle w:val="Number"/>
        <w:numPr>
          <w:ilvl w:val="0"/>
          <w:numId w:val="13"/>
        </w:numPr>
      </w:pPr>
      <w:r>
        <w:t>Copy the modified Ca</w:t>
      </w:r>
      <w:r w:rsidR="002C0BD1">
        <w:t>Policy.inf</w:t>
      </w:r>
      <w:r>
        <w:t xml:space="preserve"> file to the </w:t>
      </w:r>
      <w:r w:rsidRPr="000213E4">
        <w:t>%systemroot%</w:t>
      </w:r>
      <w:r>
        <w:t xml:space="preserve"> folder.</w:t>
      </w:r>
    </w:p>
    <w:p w14:paraId="3E185534" w14:textId="77777777" w:rsidR="00D25E1A" w:rsidRDefault="00D25E1A" w:rsidP="00805614">
      <w:pPr>
        <w:pStyle w:val="Number"/>
        <w:numPr>
          <w:ilvl w:val="0"/>
          <w:numId w:val="13"/>
        </w:numPr>
      </w:pPr>
      <w:r>
        <w:t>Open the Ca</w:t>
      </w:r>
      <w:r w:rsidR="002C0BD1">
        <w:t>Policy.inf</w:t>
      </w:r>
      <w:r>
        <w:t xml:space="preserve"> file using Notepad.</w:t>
      </w:r>
    </w:p>
    <w:p w14:paraId="46898069" w14:textId="77777777" w:rsidR="00D25E1A" w:rsidRDefault="00D25E1A" w:rsidP="00805614">
      <w:pPr>
        <w:pStyle w:val="Number"/>
        <w:numPr>
          <w:ilvl w:val="0"/>
          <w:numId w:val="13"/>
        </w:numPr>
      </w:pPr>
      <w:r>
        <w:t xml:space="preserve">Click </w:t>
      </w:r>
      <w:r w:rsidRPr="000213E4">
        <w:t xml:space="preserve">Start, </w:t>
      </w:r>
      <w:r w:rsidR="000213E4">
        <w:t xml:space="preserve">and then </w:t>
      </w:r>
      <w:r w:rsidRPr="000213E4">
        <w:t>click Run</w:t>
      </w:r>
      <w:r w:rsidR="000213E4">
        <w:t>. I</w:t>
      </w:r>
      <w:r w:rsidRPr="000213E4">
        <w:t>n the Open</w:t>
      </w:r>
      <w:r w:rsidRPr="00D25E1A">
        <w:rPr>
          <w:b/>
        </w:rPr>
        <w:t xml:space="preserve"> </w:t>
      </w:r>
      <w:r>
        <w:t xml:space="preserve">box, type </w:t>
      </w:r>
      <w:r w:rsidRPr="00D25E1A">
        <w:rPr>
          <w:b/>
        </w:rPr>
        <w:t>certtmpl.msc</w:t>
      </w:r>
      <w:r>
        <w:t>.</w:t>
      </w:r>
    </w:p>
    <w:p w14:paraId="241011CA" w14:textId="77777777" w:rsidR="00D25E1A" w:rsidRDefault="00D25E1A" w:rsidP="00805614">
      <w:pPr>
        <w:pStyle w:val="Number"/>
        <w:numPr>
          <w:ilvl w:val="0"/>
          <w:numId w:val="13"/>
        </w:numPr>
      </w:pPr>
      <w:r>
        <w:t>In the console tree, right-click Certificate Templates, and then click View Object Identifiers.</w:t>
      </w:r>
    </w:p>
    <w:p w14:paraId="17873D77" w14:textId="77777777" w:rsidR="00D25E1A" w:rsidRDefault="00D25E1A" w:rsidP="00805614">
      <w:pPr>
        <w:pStyle w:val="Number"/>
        <w:numPr>
          <w:ilvl w:val="0"/>
          <w:numId w:val="13"/>
        </w:numPr>
      </w:pPr>
      <w:r>
        <w:t>In the View Object Identifiers dialog box, select High Assurance, and then click Copy Object Identifier.</w:t>
      </w:r>
    </w:p>
    <w:p w14:paraId="3A4DB1DB" w14:textId="77777777" w:rsidR="00D25E1A" w:rsidRDefault="00D25E1A" w:rsidP="00805614">
      <w:pPr>
        <w:pStyle w:val="Number"/>
        <w:numPr>
          <w:ilvl w:val="0"/>
          <w:numId w:val="13"/>
        </w:numPr>
      </w:pPr>
      <w:r>
        <w:t>Paste the updated object identifier for High Assurance into the Ca</w:t>
      </w:r>
      <w:r w:rsidR="002C0BD1">
        <w:t>Policy.inf</w:t>
      </w:r>
      <w:r>
        <w:t xml:space="preserve"> file</w:t>
      </w:r>
      <w:r w:rsidR="000213E4">
        <w:t>.</w:t>
      </w:r>
    </w:p>
    <w:p w14:paraId="51ACFE2B" w14:textId="77777777" w:rsidR="00D25E1A" w:rsidRDefault="00D25E1A" w:rsidP="00805614">
      <w:pPr>
        <w:pStyle w:val="Number"/>
        <w:numPr>
          <w:ilvl w:val="0"/>
          <w:numId w:val="13"/>
        </w:numPr>
      </w:pPr>
      <w:r>
        <w:t>In the View Object Identifiers dialog box, select Medium Assurance, and then click Copy Object Identifier.</w:t>
      </w:r>
    </w:p>
    <w:p w14:paraId="749F88C4" w14:textId="77777777" w:rsidR="00D25E1A" w:rsidRDefault="00D25E1A" w:rsidP="00805614">
      <w:pPr>
        <w:pStyle w:val="Number"/>
        <w:numPr>
          <w:ilvl w:val="0"/>
          <w:numId w:val="13"/>
        </w:numPr>
      </w:pPr>
      <w:r>
        <w:t>Paste the updated object identifier for Medium Assurance into the Ca</w:t>
      </w:r>
      <w:r w:rsidR="002C0BD1">
        <w:t>Policy.inf</w:t>
      </w:r>
      <w:r>
        <w:t xml:space="preserve"> file</w:t>
      </w:r>
      <w:r w:rsidR="000213E4">
        <w:t>.</w:t>
      </w:r>
    </w:p>
    <w:p w14:paraId="274EBC8B" w14:textId="77777777" w:rsidR="00D25E1A" w:rsidRDefault="00D25E1A" w:rsidP="00805614">
      <w:pPr>
        <w:pStyle w:val="Number"/>
        <w:numPr>
          <w:ilvl w:val="0"/>
          <w:numId w:val="13"/>
        </w:numPr>
      </w:pPr>
      <w:r>
        <w:t>In the View Object Identifiers dialog box, select Low Assurance, and then click Copy Object Identifier.</w:t>
      </w:r>
    </w:p>
    <w:p w14:paraId="12A3E55C" w14:textId="77777777" w:rsidR="00D25E1A" w:rsidRDefault="00D25E1A" w:rsidP="00805614">
      <w:pPr>
        <w:pStyle w:val="Number"/>
        <w:numPr>
          <w:ilvl w:val="0"/>
          <w:numId w:val="13"/>
        </w:numPr>
      </w:pPr>
      <w:r>
        <w:t>Paste the updated object identifier for Low Assurance into the Ca</w:t>
      </w:r>
      <w:r w:rsidR="002C0BD1">
        <w:t>Policy.inf</w:t>
      </w:r>
      <w:r>
        <w:t xml:space="preserve"> file</w:t>
      </w:r>
      <w:r w:rsidR="000213E4">
        <w:t>.</w:t>
      </w:r>
    </w:p>
    <w:p w14:paraId="34A2AB20" w14:textId="77777777" w:rsidR="00D25E1A" w:rsidRDefault="00D25E1A" w:rsidP="00805614">
      <w:pPr>
        <w:pStyle w:val="Number"/>
        <w:numPr>
          <w:ilvl w:val="0"/>
          <w:numId w:val="13"/>
        </w:numPr>
      </w:pPr>
      <w:r>
        <w:t>In the View Object Identifiers, click Close.</w:t>
      </w:r>
    </w:p>
    <w:p w14:paraId="5F8BC703" w14:textId="77777777" w:rsidR="00D25E1A" w:rsidRDefault="00D25E1A" w:rsidP="00805614">
      <w:pPr>
        <w:pStyle w:val="Number"/>
        <w:numPr>
          <w:ilvl w:val="0"/>
          <w:numId w:val="13"/>
        </w:numPr>
      </w:pPr>
      <w:r>
        <w:t>Close the Certificate Templates console.</w:t>
      </w:r>
    </w:p>
    <w:p w14:paraId="105E9682" w14:textId="77777777" w:rsidR="0035626C" w:rsidRPr="00697E09" w:rsidRDefault="00364C0B" w:rsidP="00203AA8">
      <w:pPr>
        <w:pStyle w:val="Heading3"/>
      </w:pPr>
      <w:bookmarkStart w:id="93" w:name="_Toc33527660"/>
      <w:r w:rsidRPr="00697E09">
        <w:lastRenderedPageBreak/>
        <w:t>Installing Certificate Services</w:t>
      </w:r>
      <w:bookmarkEnd w:id="93"/>
    </w:p>
    <w:p w14:paraId="17C0B998" w14:textId="77777777" w:rsidR="00364C0B" w:rsidRDefault="00880F46" w:rsidP="00203AA8">
      <w:r>
        <w:t xml:space="preserve">Once the CAPolicy.inf file is configured, the installation of the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rsidR="004B7AB4">
        <w:t xml:space="preserve"> can begin. The process is made up of three steps: the initial installation of the enterprise subordinate CA, the offline certificate request</w:t>
      </w:r>
      <w:r w:rsidR="00A07423">
        <w:t xml:space="preserve"> process</w:t>
      </w:r>
      <w:r w:rsidR="004B7AB4">
        <w:t>, and the installation of the SubCA certificate.</w:t>
      </w:r>
    </w:p>
    <w:p w14:paraId="579CB0D1" w14:textId="77777777" w:rsidR="004B7AB4" w:rsidRDefault="004B7AB4" w:rsidP="00203AA8">
      <w:pPr>
        <w:pStyle w:val="Heading4"/>
      </w:pPr>
      <w:bookmarkStart w:id="94" w:name="_Toc33527661"/>
      <w:r>
        <w:t xml:space="preserve">Installing the </w:t>
      </w:r>
      <w:smartTag w:uri="urn:schemas-microsoft-com:office:smarttags" w:element="City">
        <w:smartTag w:uri="urn:schemas-microsoft-com:office:smarttags" w:element="place">
          <w:r>
            <w:t>Enterprise</w:t>
          </w:r>
        </w:smartTag>
      </w:smartTag>
      <w:r>
        <w:t xml:space="preserve"> Subordinate CA</w:t>
      </w:r>
      <w:bookmarkEnd w:id="94"/>
    </w:p>
    <w:p w14:paraId="31382F66" w14:textId="77777777" w:rsidR="004B7AB4" w:rsidRPr="004B7AB4" w:rsidRDefault="004B7AB4" w:rsidP="00203AA8">
      <w:r>
        <w:t>T</w:t>
      </w:r>
      <w:r w:rsidR="004B7612">
        <w:t xml:space="preserve">o </w:t>
      </w:r>
      <w:r>
        <w:t>perform the initial installation of certificate services on the enterprise subordinate CA</w:t>
      </w:r>
    </w:p>
    <w:p w14:paraId="537F1DFE" w14:textId="77777777" w:rsidR="00D25E1A" w:rsidRDefault="004B7612" w:rsidP="00805614">
      <w:pPr>
        <w:pStyle w:val="Number"/>
        <w:numPr>
          <w:ilvl w:val="0"/>
          <w:numId w:val="14"/>
        </w:numPr>
      </w:pPr>
      <w:r>
        <w:t xml:space="preserve">On </w:t>
      </w:r>
      <w:r w:rsidR="00D25E1A">
        <w:t>the Start menu, click Settings, and then click Control Panel.</w:t>
      </w:r>
    </w:p>
    <w:p w14:paraId="4EAE6D1E" w14:textId="77777777" w:rsidR="00D25E1A" w:rsidRDefault="00D25E1A" w:rsidP="00805614">
      <w:pPr>
        <w:pStyle w:val="Number"/>
        <w:numPr>
          <w:ilvl w:val="0"/>
          <w:numId w:val="14"/>
        </w:numPr>
      </w:pPr>
      <w:r>
        <w:t xml:space="preserve">In the </w:t>
      </w:r>
      <w:r w:rsidRPr="004B7612">
        <w:t>Control Panel, double-click Add or Remove Programs</w:t>
      </w:r>
      <w:r w:rsidR="004B7612" w:rsidRPr="004B7612">
        <w:t>.</w:t>
      </w:r>
    </w:p>
    <w:p w14:paraId="149CFB8E" w14:textId="77777777" w:rsidR="00D25E1A" w:rsidRPr="004B7612" w:rsidRDefault="00D25E1A" w:rsidP="00805614">
      <w:pPr>
        <w:pStyle w:val="Number"/>
        <w:numPr>
          <w:ilvl w:val="0"/>
          <w:numId w:val="14"/>
        </w:numPr>
      </w:pPr>
      <w:r>
        <w:t xml:space="preserve">In the </w:t>
      </w:r>
      <w:r w:rsidRPr="004B7612">
        <w:t>Add or Remove Programs window, click Add/Remove Windows Components.</w:t>
      </w:r>
    </w:p>
    <w:p w14:paraId="656B4063" w14:textId="77777777" w:rsidR="00D25E1A" w:rsidRPr="004B7612" w:rsidRDefault="00D25E1A" w:rsidP="00805614">
      <w:pPr>
        <w:pStyle w:val="Number"/>
        <w:numPr>
          <w:ilvl w:val="0"/>
          <w:numId w:val="14"/>
        </w:numPr>
      </w:pPr>
      <w:r w:rsidRPr="004B7612">
        <w:t xml:space="preserve">In the Windows Components Wizard, </w:t>
      </w:r>
      <w:r w:rsidR="004B7612">
        <w:t>o</w:t>
      </w:r>
      <w:r w:rsidRPr="004B7612">
        <w:t xml:space="preserve">n the Windows Components page, </w:t>
      </w:r>
      <w:r w:rsidR="004B7612">
        <w:t>select the</w:t>
      </w:r>
      <w:r w:rsidRPr="004B7612">
        <w:t xml:space="preserve"> Certificate Services</w:t>
      </w:r>
      <w:r w:rsidR="004B7612">
        <w:t xml:space="preserve"> check box</w:t>
      </w:r>
      <w:r w:rsidRPr="004B7612">
        <w:t>.</w:t>
      </w:r>
    </w:p>
    <w:p w14:paraId="5E9212F2" w14:textId="77777777" w:rsidR="00D25E1A" w:rsidRPr="004B7612" w:rsidRDefault="00D25E1A" w:rsidP="00805614">
      <w:pPr>
        <w:pStyle w:val="Number"/>
        <w:numPr>
          <w:ilvl w:val="0"/>
          <w:numId w:val="14"/>
        </w:numPr>
      </w:pPr>
      <w:r w:rsidRPr="004B7612">
        <w:t xml:space="preserve">In the Microsoft Certificate Services dialog box, </w:t>
      </w:r>
      <w:r w:rsidR="004B7612">
        <w:t xml:space="preserve">click Yes to </w:t>
      </w:r>
      <w:r w:rsidRPr="004B7612">
        <w:t>accept that you cannot rename the computer or change its domain membership.</w:t>
      </w:r>
    </w:p>
    <w:p w14:paraId="24EDA6DB" w14:textId="77777777" w:rsidR="00D25E1A" w:rsidRPr="00423E34" w:rsidRDefault="00D25E1A" w:rsidP="00805614">
      <w:pPr>
        <w:pStyle w:val="Number"/>
        <w:numPr>
          <w:ilvl w:val="0"/>
          <w:numId w:val="14"/>
        </w:numPr>
      </w:pPr>
      <w:r>
        <w:t xml:space="preserve">In the </w:t>
      </w:r>
      <w:r w:rsidRPr="00423E34">
        <w:t>Windows Components page, click Next.</w:t>
      </w:r>
    </w:p>
    <w:p w14:paraId="4C26EA56" w14:textId="77777777" w:rsidR="00D25E1A" w:rsidRDefault="00D25E1A" w:rsidP="00805614">
      <w:pPr>
        <w:pStyle w:val="Number"/>
        <w:numPr>
          <w:ilvl w:val="0"/>
          <w:numId w:val="14"/>
        </w:numPr>
      </w:pPr>
      <w:r w:rsidRPr="00423E34">
        <w:t xml:space="preserve">In the CA Type page, click </w:t>
      </w:r>
      <w:r w:rsidR="00347847" w:rsidRPr="00423E34">
        <w:t>Enterprise</w:t>
      </w:r>
      <w:r w:rsidRPr="00423E34">
        <w:t xml:space="preserve"> </w:t>
      </w:r>
      <w:r w:rsidR="00347847" w:rsidRPr="00423E34">
        <w:t xml:space="preserve">Subordinate </w:t>
      </w:r>
      <w:r w:rsidRPr="00423E34">
        <w:t xml:space="preserve">CA, </w:t>
      </w:r>
      <w:r w:rsidR="00423E34">
        <w:t>select</w:t>
      </w:r>
      <w:r w:rsidR="00423E34" w:rsidRPr="00423E34">
        <w:t xml:space="preserve"> </w:t>
      </w:r>
      <w:r w:rsidRPr="00423E34">
        <w:t>the Use custom settings to generate the key pair and CA certificate check box, and then click Next</w:t>
      </w:r>
      <w:r>
        <w:t>.</w:t>
      </w:r>
    </w:p>
    <w:p w14:paraId="0BF8C9B9" w14:textId="77777777" w:rsidR="00347847" w:rsidRDefault="00F975E1" w:rsidP="00805614">
      <w:pPr>
        <w:pStyle w:val="Number"/>
        <w:numPr>
          <w:ilvl w:val="0"/>
          <w:numId w:val="14"/>
        </w:numPr>
      </w:pPr>
      <w:r>
        <w:br w:type="page"/>
      </w:r>
      <w:r w:rsidR="006A60D0">
        <w:lastRenderedPageBreak/>
        <w:t>O</w:t>
      </w:r>
      <w:r w:rsidR="00347847">
        <w:t xml:space="preserve">n </w:t>
      </w:r>
      <w:r w:rsidR="00347847" w:rsidRPr="006A60D0">
        <w:t>the Public and Private Key Pair page, define the CSP, Hash algorithm, and Key length the CA will use for the private and public key pair</w:t>
      </w:r>
      <w:r w:rsidR="00347847">
        <w:t xml:space="preserve"> (</w:t>
      </w:r>
      <w:r w:rsidR="00D213D7">
        <w:fldChar w:fldCharType="begin"/>
      </w:r>
      <w:r w:rsidR="00D213D7">
        <w:instrText xml:space="preserve"> REF _Ref33167738 \h </w:instrText>
      </w:r>
      <w:r w:rsidR="00D213D7">
        <w:fldChar w:fldCharType="separate"/>
      </w:r>
      <w:r w:rsidR="00F27C7A">
        <w:t xml:space="preserve">Figure </w:t>
      </w:r>
      <w:r w:rsidR="00F27C7A">
        <w:rPr>
          <w:noProof/>
        </w:rPr>
        <w:t>28</w:t>
      </w:r>
      <w:r w:rsidR="00D213D7">
        <w:fldChar w:fldCharType="end"/>
      </w:r>
      <w:r w:rsidR="00347847">
        <w:t>)</w:t>
      </w:r>
      <w:r w:rsidR="006A60D0">
        <w:t>,</w:t>
      </w:r>
      <w:r w:rsidR="00347847">
        <w:t xml:space="preserve"> and then click Next.</w:t>
      </w:r>
    </w:p>
    <w:p w14:paraId="625F87EF" w14:textId="4600066D" w:rsidR="00347847" w:rsidRDefault="00FB4E19" w:rsidP="00FB4E19">
      <w:pPr>
        <w:pStyle w:val="Caption"/>
      </w:pPr>
      <w:bookmarkStart w:id="95" w:name="_Ref33167738"/>
      <w:r>
        <w:t xml:space="preserve">Figure </w:t>
      </w:r>
      <w:r>
        <w:fldChar w:fldCharType="begin"/>
      </w:r>
      <w:r>
        <w:instrText xml:space="preserve"> SEQ Figure \* ARABIC </w:instrText>
      </w:r>
      <w:r>
        <w:fldChar w:fldCharType="separate"/>
      </w:r>
      <w:r w:rsidR="00F27C7A">
        <w:rPr>
          <w:noProof/>
        </w:rPr>
        <w:t>28</w:t>
      </w:r>
      <w:r>
        <w:fldChar w:fldCharType="end"/>
      </w:r>
      <w:bookmarkEnd w:id="95"/>
      <w:r>
        <w:t xml:space="preserve">: </w:t>
      </w:r>
      <w:r w:rsidRPr="009C413B">
        <w:t>Defining the Public and Private Key Settings</w:t>
      </w:r>
      <w:r w:rsidR="00805614">
        <w:rPr>
          <w:noProof/>
        </w:rPr>
        <w:drawing>
          <wp:anchor distT="0" distB="0" distL="114300" distR="114300" simplePos="0" relativeHeight="251622912" behindDoc="0" locked="0" layoutInCell="1" allowOverlap="1" wp14:anchorId="164B2FD7" wp14:editId="10BD3752">
            <wp:simplePos x="0" y="0"/>
            <wp:positionH relativeFrom="column">
              <wp:posOffset>0</wp:posOffset>
            </wp:positionH>
            <wp:positionV relativeFrom="paragraph">
              <wp:posOffset>0</wp:posOffset>
            </wp:positionV>
            <wp:extent cx="4791075" cy="3667125"/>
            <wp:effectExtent l="0" t="0" r="0" b="0"/>
            <wp:wrapTopAndBottom/>
            <wp:docPr id="416" name="Picture 416" descr="priv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rivp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ED1D7" w14:textId="77777777" w:rsidR="00347847" w:rsidRDefault="00347847" w:rsidP="00805614">
      <w:pPr>
        <w:pStyle w:val="Number"/>
        <w:numPr>
          <w:ilvl w:val="0"/>
          <w:numId w:val="14"/>
        </w:numPr>
      </w:pPr>
      <w:r>
        <w:br w:type="page"/>
      </w:r>
      <w:r w:rsidR="005D7D5D">
        <w:lastRenderedPageBreak/>
        <w:t>O</w:t>
      </w:r>
      <w:r>
        <w:t>n the CA Identifying Information page (</w:t>
      </w:r>
      <w:r w:rsidR="00437A77">
        <w:fldChar w:fldCharType="begin"/>
      </w:r>
      <w:r w:rsidR="00437A77">
        <w:instrText xml:space="preserve"> REF _Ref33167808 \h </w:instrText>
      </w:r>
      <w:r w:rsidR="00437A77">
        <w:fldChar w:fldCharType="separate"/>
      </w:r>
      <w:r w:rsidR="00F27C7A">
        <w:t xml:space="preserve">Figure </w:t>
      </w:r>
      <w:r w:rsidR="00F27C7A">
        <w:rPr>
          <w:noProof/>
        </w:rPr>
        <w:t>29</w:t>
      </w:r>
      <w:r w:rsidR="00437A77">
        <w:fldChar w:fldCharType="end"/>
      </w:r>
      <w:r>
        <w:t>), enter the Common name for th</w:t>
      </w:r>
      <w:r w:rsidR="005D7D5D">
        <w:t>is</w:t>
      </w:r>
      <w:r>
        <w:t xml:space="preserve"> CA, and then click Next.</w:t>
      </w:r>
    </w:p>
    <w:p w14:paraId="35F4DBCE" w14:textId="1145F08D" w:rsidR="00347847" w:rsidRDefault="00437A77" w:rsidP="00437A77">
      <w:pPr>
        <w:pStyle w:val="Caption"/>
      </w:pPr>
      <w:bookmarkStart w:id="96" w:name="_Ref33167808"/>
      <w:r>
        <w:t xml:space="preserve">Figure </w:t>
      </w:r>
      <w:r>
        <w:fldChar w:fldCharType="begin"/>
      </w:r>
      <w:r>
        <w:instrText xml:space="preserve"> SEQ Figure \* ARABIC </w:instrText>
      </w:r>
      <w:r>
        <w:fldChar w:fldCharType="separate"/>
      </w:r>
      <w:r w:rsidR="00F27C7A">
        <w:rPr>
          <w:noProof/>
        </w:rPr>
        <w:t>29</w:t>
      </w:r>
      <w:r>
        <w:fldChar w:fldCharType="end"/>
      </w:r>
      <w:bookmarkEnd w:id="96"/>
      <w:r>
        <w:t xml:space="preserve">: </w:t>
      </w:r>
      <w:r w:rsidRPr="00EE7317">
        <w:t>Defining the CA Name</w:t>
      </w:r>
      <w:r w:rsidR="00805614">
        <w:rPr>
          <w:noProof/>
        </w:rPr>
        <w:drawing>
          <wp:anchor distT="0" distB="0" distL="114300" distR="114300" simplePos="0" relativeHeight="251623936" behindDoc="0" locked="0" layoutInCell="1" allowOverlap="1" wp14:anchorId="5D77033A" wp14:editId="55D6173A">
            <wp:simplePos x="0" y="0"/>
            <wp:positionH relativeFrom="column">
              <wp:posOffset>0</wp:posOffset>
            </wp:positionH>
            <wp:positionV relativeFrom="paragraph">
              <wp:posOffset>0</wp:posOffset>
            </wp:positionV>
            <wp:extent cx="4791075" cy="3667125"/>
            <wp:effectExtent l="0" t="0" r="0" b="0"/>
            <wp:wrapTopAndBottom/>
            <wp:docPr id="417" name="Picture 417" descr="ca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an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1383E" w14:textId="77777777" w:rsidR="00347847" w:rsidRDefault="00347847" w:rsidP="00805614">
      <w:pPr>
        <w:pStyle w:val="Number"/>
        <w:numPr>
          <w:ilvl w:val="0"/>
          <w:numId w:val="14"/>
        </w:numPr>
      </w:pPr>
      <w:r>
        <w:br w:type="page"/>
      </w:r>
      <w:r w:rsidR="004250FE">
        <w:lastRenderedPageBreak/>
        <w:t>O</w:t>
      </w:r>
      <w:r>
        <w:t>n the Certificate Data</w:t>
      </w:r>
      <w:r w:rsidR="00F975E1">
        <w:t>base Settings page (</w:t>
      </w:r>
      <w:r w:rsidR="00793DDF">
        <w:fldChar w:fldCharType="begin"/>
      </w:r>
      <w:r w:rsidR="00793DDF">
        <w:instrText xml:space="preserve"> REF _Ref33167879 \h </w:instrText>
      </w:r>
      <w:r w:rsidR="00793DDF">
        <w:fldChar w:fldCharType="separate"/>
      </w:r>
      <w:r w:rsidR="00F27C7A">
        <w:t xml:space="preserve">Figure </w:t>
      </w:r>
      <w:r w:rsidR="00F27C7A">
        <w:rPr>
          <w:noProof/>
        </w:rPr>
        <w:t>30</w:t>
      </w:r>
      <w:r w:rsidR="00793DDF">
        <w:fldChar w:fldCharType="end"/>
      </w:r>
      <w:r>
        <w:t>), accept the default settings, and then click Next.</w:t>
      </w:r>
    </w:p>
    <w:p w14:paraId="7CF76428" w14:textId="4704B732" w:rsidR="00347847" w:rsidRDefault="00793DDF" w:rsidP="00793DDF">
      <w:pPr>
        <w:pStyle w:val="Caption"/>
      </w:pPr>
      <w:bookmarkStart w:id="97" w:name="_Ref33167879"/>
      <w:r>
        <w:t xml:space="preserve">Figure </w:t>
      </w:r>
      <w:r>
        <w:fldChar w:fldCharType="begin"/>
      </w:r>
      <w:r>
        <w:instrText xml:space="preserve"> SEQ Figure \* ARABIC </w:instrText>
      </w:r>
      <w:r>
        <w:fldChar w:fldCharType="separate"/>
      </w:r>
      <w:r w:rsidR="00F27C7A">
        <w:rPr>
          <w:noProof/>
        </w:rPr>
        <w:t>30</w:t>
      </w:r>
      <w:r>
        <w:fldChar w:fldCharType="end"/>
      </w:r>
      <w:bookmarkEnd w:id="97"/>
      <w:r>
        <w:t xml:space="preserve">: </w:t>
      </w:r>
      <w:r w:rsidRPr="006C6C7F">
        <w:t>Defining the Certificate Database and Log Locations</w:t>
      </w:r>
      <w:r w:rsidR="00805614">
        <w:rPr>
          <w:noProof/>
        </w:rPr>
        <w:drawing>
          <wp:anchor distT="0" distB="0" distL="114300" distR="114300" simplePos="0" relativeHeight="251624960" behindDoc="0" locked="0" layoutInCell="1" allowOverlap="1" wp14:anchorId="39C3BAC9" wp14:editId="30159513">
            <wp:simplePos x="0" y="0"/>
            <wp:positionH relativeFrom="column">
              <wp:posOffset>0</wp:posOffset>
            </wp:positionH>
            <wp:positionV relativeFrom="paragraph">
              <wp:posOffset>0</wp:posOffset>
            </wp:positionV>
            <wp:extent cx="4791075" cy="3667125"/>
            <wp:effectExtent l="0" t="0" r="0" b="0"/>
            <wp:wrapTopAndBottom/>
            <wp:docPr id="418" name="Picture 418" descr="c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ad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573B" w14:textId="6F5A0314" w:rsidR="00347847" w:rsidRDefault="00347847" w:rsidP="00805614">
      <w:pPr>
        <w:pStyle w:val="Number"/>
        <w:numPr>
          <w:ilvl w:val="0"/>
          <w:numId w:val="14"/>
        </w:numPr>
      </w:pPr>
      <w:r>
        <w:br w:type="page"/>
      </w:r>
      <w:r w:rsidR="00C655A0">
        <w:lastRenderedPageBreak/>
        <w:t>O</w:t>
      </w:r>
      <w:r>
        <w:t>n the CA Certif</w:t>
      </w:r>
      <w:r w:rsidR="00F975E1">
        <w:t>icate Request page (</w:t>
      </w:r>
      <w:r w:rsidR="00CD4E2A">
        <w:fldChar w:fldCharType="begin"/>
      </w:r>
      <w:r w:rsidR="00CD4E2A">
        <w:instrText xml:space="preserve"> REF _Ref33168061 \h </w:instrText>
      </w:r>
      <w:r w:rsidR="00CD4E2A">
        <w:fldChar w:fldCharType="separate"/>
      </w:r>
      <w:r w:rsidR="00F27C7A">
        <w:t xml:space="preserve">Figure </w:t>
      </w:r>
      <w:r w:rsidR="00F27C7A">
        <w:rPr>
          <w:noProof/>
        </w:rPr>
        <w:t>31</w:t>
      </w:r>
      <w:r w:rsidR="00CD4E2A">
        <w:fldChar w:fldCharType="end"/>
      </w:r>
      <w:r>
        <w:t xml:space="preserve">), select the Save the request to a file option button, </w:t>
      </w:r>
      <w:r w:rsidR="00805614">
        <w:rPr>
          <w:b/>
          <w:noProof/>
        </w:rPr>
        <w:drawing>
          <wp:anchor distT="0" distB="0" distL="114300" distR="114300" simplePos="0" relativeHeight="251625984" behindDoc="0" locked="0" layoutInCell="1" allowOverlap="1" wp14:anchorId="24E18E62" wp14:editId="6A73964D">
            <wp:simplePos x="0" y="0"/>
            <wp:positionH relativeFrom="column">
              <wp:posOffset>0</wp:posOffset>
            </wp:positionH>
            <wp:positionV relativeFrom="paragraph">
              <wp:posOffset>457200</wp:posOffset>
            </wp:positionV>
            <wp:extent cx="4791075" cy="3667125"/>
            <wp:effectExtent l="0" t="0" r="0" b="0"/>
            <wp:wrapTopAndBottom/>
            <wp:docPr id="419" name="Picture 419" descr="offline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offlinereque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t>accept the default Request file name, and then click Next.</w:t>
      </w:r>
    </w:p>
    <w:p w14:paraId="22814049" w14:textId="77777777" w:rsidR="00347847" w:rsidRDefault="00CD4E2A" w:rsidP="00CD4E2A">
      <w:pPr>
        <w:pStyle w:val="Caption"/>
      </w:pPr>
      <w:bookmarkStart w:id="98" w:name="_Ref33168061"/>
      <w:r>
        <w:t xml:space="preserve">Figure </w:t>
      </w:r>
      <w:r>
        <w:fldChar w:fldCharType="begin"/>
      </w:r>
      <w:r>
        <w:instrText xml:space="preserve"> SEQ Figure \* ARABIC </w:instrText>
      </w:r>
      <w:r>
        <w:fldChar w:fldCharType="separate"/>
      </w:r>
      <w:r w:rsidR="00F27C7A">
        <w:rPr>
          <w:noProof/>
        </w:rPr>
        <w:t>31</w:t>
      </w:r>
      <w:r>
        <w:fldChar w:fldCharType="end"/>
      </w:r>
      <w:bookmarkEnd w:id="98"/>
      <w:r>
        <w:t xml:space="preserve">: </w:t>
      </w:r>
      <w:r w:rsidRPr="006E5EEF">
        <w:t>Configuring an Offline Certificate Request</w:t>
      </w:r>
    </w:p>
    <w:p w14:paraId="538BFFCB" w14:textId="77777777" w:rsidR="00347847" w:rsidRPr="00347847" w:rsidRDefault="00347847" w:rsidP="00203AA8">
      <w:r>
        <w:rPr>
          <w:b/>
        </w:rPr>
        <w:t>Note</w:t>
      </w:r>
      <w:r>
        <w:t xml:space="preserve">  This assumes that the root CA</w:t>
      </w:r>
      <w:r w:rsidR="0062743B">
        <w:t xml:space="preserve"> </w:t>
      </w:r>
      <w:r w:rsidR="00A07423">
        <w:t xml:space="preserve">or parent CA </w:t>
      </w:r>
      <w:r>
        <w:t>is offline and unable to receive online requests.</w:t>
      </w:r>
    </w:p>
    <w:p w14:paraId="3CE0EF54" w14:textId="77777777" w:rsidR="00347847" w:rsidRDefault="00347847" w:rsidP="00805614">
      <w:pPr>
        <w:pStyle w:val="Number"/>
        <w:numPr>
          <w:ilvl w:val="0"/>
          <w:numId w:val="14"/>
        </w:numPr>
      </w:pPr>
      <w:r>
        <w:t>In the Microsoft Certificate Services dialog box, click Yes.</w:t>
      </w:r>
    </w:p>
    <w:p w14:paraId="1C4A4887" w14:textId="77777777" w:rsidR="00347847" w:rsidRDefault="00347847" w:rsidP="00805614">
      <w:pPr>
        <w:pStyle w:val="Number"/>
        <w:numPr>
          <w:ilvl w:val="0"/>
          <w:numId w:val="14"/>
        </w:numPr>
      </w:pPr>
      <w:r>
        <w:t>If the Files Needed dialog box appears, enter the path to the installation files, and then click OK.</w:t>
      </w:r>
    </w:p>
    <w:p w14:paraId="68CD22CE" w14:textId="77777777" w:rsidR="004B7AB4" w:rsidRPr="00347847" w:rsidRDefault="004B7AB4" w:rsidP="00203AA8">
      <w:r>
        <w:rPr>
          <w:b/>
        </w:rPr>
        <w:t>Note</w:t>
      </w:r>
      <w:r>
        <w:t xml:space="preserve">  A dialog box appears indicating that the installation is incomplete and that the request file must be submitted to the parent CA.</w:t>
      </w:r>
    </w:p>
    <w:p w14:paraId="20BD28C8" w14:textId="77777777" w:rsidR="004B7AB4" w:rsidRDefault="004B7AB4" w:rsidP="00805614">
      <w:pPr>
        <w:pStyle w:val="Number"/>
        <w:numPr>
          <w:ilvl w:val="0"/>
          <w:numId w:val="14"/>
        </w:numPr>
      </w:pPr>
      <w:r>
        <w:t>In the Microsoft Certificate Services dialog box, click OK.</w:t>
      </w:r>
    </w:p>
    <w:p w14:paraId="13D2425F" w14:textId="77777777" w:rsidR="00347847" w:rsidRDefault="004B7AB4" w:rsidP="00805614">
      <w:pPr>
        <w:pStyle w:val="Number"/>
        <w:numPr>
          <w:ilvl w:val="0"/>
          <w:numId w:val="14"/>
        </w:numPr>
      </w:pPr>
      <w:r>
        <w:t>In the Windows Components Wizard, click Finish.</w:t>
      </w:r>
    </w:p>
    <w:p w14:paraId="0448F575" w14:textId="77777777" w:rsidR="004B7AB4" w:rsidRDefault="008268F1" w:rsidP="00203AA8">
      <w:pPr>
        <w:pStyle w:val="Heading4"/>
      </w:pPr>
      <w:r>
        <w:br w:type="page"/>
      </w:r>
      <w:bookmarkStart w:id="99" w:name="_Toc33527662"/>
      <w:r w:rsidR="00A07423">
        <w:lastRenderedPageBreak/>
        <w:t>Signing</w:t>
      </w:r>
      <w:r w:rsidR="0062743B">
        <w:t xml:space="preserve"> </w:t>
      </w:r>
      <w:r w:rsidR="004B7AB4">
        <w:t xml:space="preserve">the </w:t>
      </w:r>
      <w:r w:rsidR="001027CA">
        <w:t>O</w:t>
      </w:r>
      <w:r w:rsidR="004B7AB4">
        <w:t xml:space="preserve">ffline </w:t>
      </w:r>
      <w:r w:rsidR="001027CA">
        <w:t>C</w:t>
      </w:r>
      <w:r w:rsidR="004B7AB4">
        <w:t xml:space="preserve">ertificate </w:t>
      </w:r>
      <w:r w:rsidR="001027CA">
        <w:t>R</w:t>
      </w:r>
      <w:r w:rsidR="004B7AB4">
        <w:t>equest</w:t>
      </w:r>
      <w:bookmarkEnd w:id="99"/>
    </w:p>
    <w:p w14:paraId="7DFD2CCB" w14:textId="77777777" w:rsidR="004B7AB4" w:rsidRDefault="004B7AB4" w:rsidP="00203AA8">
      <w:r>
        <w:t>T</w:t>
      </w:r>
      <w:r w:rsidR="005D3971">
        <w:t>o</w:t>
      </w:r>
      <w:r>
        <w:t xml:space="preserve"> </w:t>
      </w:r>
      <w:r w:rsidR="00A07423">
        <w:t xml:space="preserve">sign </w:t>
      </w:r>
      <w:r>
        <w:t>the offline certificate request</w:t>
      </w:r>
      <w:r w:rsidR="005D3971">
        <w:t xml:space="preserve"> (</w:t>
      </w:r>
      <w:r>
        <w:t>The</w:t>
      </w:r>
      <w:r w:rsidR="005D3971">
        <w:t>se</w:t>
      </w:r>
      <w:r>
        <w:t xml:space="preserve"> steps are performed at the offline </w:t>
      </w:r>
      <w:smartTag w:uri="urn:schemas-microsoft-com:office:smarttags" w:element="place">
        <w:smartTag w:uri="urn:schemas-microsoft-com:office:smarttags" w:element="City">
          <w:r w:rsidR="00B12F22">
            <w:t>Root</w:t>
          </w:r>
        </w:smartTag>
        <w:r>
          <w:t xml:space="preserve"> </w:t>
        </w:r>
        <w:smartTag w:uri="urn:schemas-microsoft-com:office:smarttags" w:element="State">
          <w:r>
            <w:t>CA</w:t>
          </w:r>
        </w:smartTag>
      </w:smartTag>
      <w:r w:rsidR="00A07423">
        <w:t xml:space="preserve"> or the offline parent CA</w:t>
      </w:r>
      <w:r>
        <w:t>.</w:t>
      </w:r>
      <w:r w:rsidR="005D3971">
        <w:t>)</w:t>
      </w:r>
    </w:p>
    <w:p w14:paraId="74AC56C9" w14:textId="77777777" w:rsidR="004B7AB4" w:rsidRDefault="004B7AB4" w:rsidP="00805614">
      <w:pPr>
        <w:pStyle w:val="Number"/>
        <w:numPr>
          <w:ilvl w:val="0"/>
          <w:numId w:val="16"/>
        </w:numPr>
      </w:pPr>
      <w:r>
        <w:t>Copy the request file to a disk.</w:t>
      </w:r>
    </w:p>
    <w:p w14:paraId="128A64B8" w14:textId="77777777" w:rsidR="004B7AB4" w:rsidRDefault="004B7AB4" w:rsidP="00805614">
      <w:pPr>
        <w:pStyle w:val="Number"/>
        <w:numPr>
          <w:ilvl w:val="0"/>
          <w:numId w:val="16"/>
        </w:numPr>
      </w:pPr>
      <w:r>
        <w:t>Take the disk to the offline root CA.</w:t>
      </w:r>
    </w:p>
    <w:p w14:paraId="62469885" w14:textId="77777777" w:rsidR="004B7AB4" w:rsidRDefault="004B7AB4" w:rsidP="00805614">
      <w:pPr>
        <w:pStyle w:val="Number"/>
        <w:numPr>
          <w:ilvl w:val="0"/>
          <w:numId w:val="16"/>
        </w:numPr>
      </w:pPr>
      <w:r>
        <w:t>Open the request file using Notepad</w:t>
      </w:r>
      <w:r w:rsidR="008268F1">
        <w:t>. You should see content similar to the following example:</w:t>
      </w:r>
    </w:p>
    <w:p w14:paraId="49561091" w14:textId="77777777" w:rsidR="0040512E" w:rsidRDefault="0040512E" w:rsidP="0040512E">
      <w:pPr>
        <w:pStyle w:val="Code"/>
      </w:pPr>
      <w:r w:rsidRPr="0040512E">
        <w:t xml:space="preserve"> </w:t>
      </w:r>
      <w:r>
        <w:t>-----BEGIN NEW CERTIFICATE REQUEST-----</w:t>
      </w:r>
    </w:p>
    <w:p w14:paraId="05C653E2" w14:textId="77777777" w:rsidR="0040512E" w:rsidRDefault="0040512E" w:rsidP="0040512E">
      <w:pPr>
        <w:pStyle w:val="Code"/>
      </w:pPr>
      <w:r>
        <w:t>MIICJTCCAY4CAQAwPjETMBEGCgmSJomT8ixkARkWA2NvbTETMBEGCgmSJomT8ixk</w:t>
      </w:r>
    </w:p>
    <w:p w14:paraId="248CCA56" w14:textId="77777777" w:rsidR="0040512E" w:rsidRDefault="0040512E" w:rsidP="0040512E">
      <w:pPr>
        <w:pStyle w:val="Code"/>
      </w:pPr>
      <w:r>
        <w:t>ARkWA2FiYzESMBAGA1UEAxMJSXNzdWluZ0NBMIGfMA0GCSqGSIb3DQEBAQUAA4GN</w:t>
      </w:r>
    </w:p>
    <w:p w14:paraId="483B18C9" w14:textId="77777777" w:rsidR="0040512E" w:rsidRDefault="0040512E" w:rsidP="0040512E">
      <w:pPr>
        <w:pStyle w:val="Code"/>
      </w:pPr>
      <w:r>
        <w:t>ADCBiQKBgQDD7j/MtDoqG0ZWdGSkF7h+taDOD5fB8JhTqIgx31maN+YQE288n7Vm</w:t>
      </w:r>
    </w:p>
    <w:p w14:paraId="1E32C52B" w14:textId="77777777" w:rsidR="0040512E" w:rsidRDefault="0040512E" w:rsidP="0040512E">
      <w:pPr>
        <w:pStyle w:val="Code"/>
      </w:pPr>
      <w:r>
        <w:t>xtHH7a6Mo+hTRyNBr9gut3ZD4+CNETE+ek3SAsqu/7yXKPzlURlrniKWSAQ9kseO</w:t>
      </w:r>
    </w:p>
    <w:p w14:paraId="1CC2B68D" w14:textId="77777777" w:rsidR="0040512E" w:rsidRDefault="0040512E" w:rsidP="0040512E">
      <w:pPr>
        <w:pStyle w:val="Code"/>
      </w:pPr>
      <w:r>
        <w:t>9llLNFVAWwE8dwxR/taqMAKW1hxflub7p7qnL95eqLzzLfzPfqHwoQIDAQABoIGm</w:t>
      </w:r>
    </w:p>
    <w:p w14:paraId="74E1EDFA" w14:textId="77777777" w:rsidR="0040512E" w:rsidRDefault="0040512E" w:rsidP="0040512E">
      <w:pPr>
        <w:pStyle w:val="Code"/>
      </w:pPr>
      <w:r>
        <w:t>MCkGCisGAQQBgjcNAgMxGxYZNS4xLjM1OTAuMi5TZXJ2aWNlIFBhY2sgMTB5Bgkq</w:t>
      </w:r>
    </w:p>
    <w:p w14:paraId="1A7376D9" w14:textId="77777777" w:rsidR="0040512E" w:rsidRDefault="0040512E" w:rsidP="0040512E">
      <w:pPr>
        <w:pStyle w:val="Code"/>
      </w:pPr>
      <w:r>
        <w:t>hkiG9w0BCQ4xbDBqMBAGCSsGAQQBgjcVAQQDAgEAMB0GA1UdDgQWBBS64o3oWvft</w:t>
      </w:r>
    </w:p>
    <w:p w14:paraId="5AA33361" w14:textId="77777777" w:rsidR="0040512E" w:rsidRDefault="0040512E" w:rsidP="0040512E">
      <w:pPr>
        <w:pStyle w:val="Code"/>
      </w:pPr>
      <w:r>
        <w:t>Zy8bMazXc1SZsyCx2jAZBgkrBgEEAYI3FAIEDB4KAFMAdQBiAEMAQTALBgNVHQ8E</w:t>
      </w:r>
    </w:p>
    <w:p w14:paraId="41F6F431" w14:textId="77777777" w:rsidR="0040512E" w:rsidRDefault="0040512E" w:rsidP="0040512E">
      <w:pPr>
        <w:pStyle w:val="Code"/>
      </w:pPr>
      <w:r>
        <w:t>BAMCAYYwDwYDVR0TAQH/BAUwAwEB/zANBgkqhkiG9w0BAQUFAAOBgQAl15B50lwN</w:t>
      </w:r>
    </w:p>
    <w:p w14:paraId="3A02E17B" w14:textId="77777777" w:rsidR="0040512E" w:rsidRDefault="0040512E" w:rsidP="0040512E">
      <w:pPr>
        <w:pStyle w:val="Code"/>
      </w:pPr>
      <w:r>
        <w:t>AfsSgFKTuPELSalkjWmnn11ZPAmGCLHnhZ6yhQwonWntN3nRaU7F1+KfEnvoibb2</w:t>
      </w:r>
    </w:p>
    <w:p w14:paraId="1B90F1D2" w14:textId="77777777" w:rsidR="0040512E" w:rsidRDefault="0040512E" w:rsidP="0040512E">
      <w:pPr>
        <w:pStyle w:val="Code"/>
      </w:pPr>
      <w:r>
        <w:t>DM1x7SLoMEzQrWQ8sWneoBSCtD0Sdg24dIpWwxlnKgsImRlfGnlEQEd/VHTgyxSh</w:t>
      </w:r>
    </w:p>
    <w:p w14:paraId="2299B95E" w14:textId="77777777" w:rsidR="0040512E" w:rsidRDefault="0040512E" w:rsidP="0040512E">
      <w:pPr>
        <w:pStyle w:val="Code"/>
      </w:pPr>
      <w:r>
        <w:t>hrS1gQXYQYH0CT8giCZ8PwGsg1qr/8dMIg==</w:t>
      </w:r>
    </w:p>
    <w:p w14:paraId="7E6907D6" w14:textId="77777777" w:rsidR="008268F1" w:rsidRDefault="0040512E" w:rsidP="0040512E">
      <w:pPr>
        <w:pStyle w:val="Code"/>
      </w:pPr>
      <w:r>
        <w:t>-----END NEW CERTIFICATE REQUEST-----</w:t>
      </w:r>
    </w:p>
    <w:p w14:paraId="1E5EA1E4" w14:textId="77777777" w:rsidR="004B7AB4" w:rsidRDefault="004B7AB4" w:rsidP="00805614">
      <w:pPr>
        <w:pStyle w:val="Number"/>
        <w:numPr>
          <w:ilvl w:val="0"/>
          <w:numId w:val="16"/>
        </w:numPr>
      </w:pPr>
      <w:r>
        <w:t xml:space="preserve">Copy the entire contents of the request file to the Windows </w:t>
      </w:r>
      <w:r w:rsidR="005D3971">
        <w:t>C</w:t>
      </w:r>
      <w:r>
        <w:t>lipboard.</w:t>
      </w:r>
    </w:p>
    <w:p w14:paraId="2F757920" w14:textId="77777777" w:rsidR="004B7AB4" w:rsidRDefault="006B10DF" w:rsidP="00805614">
      <w:pPr>
        <w:pStyle w:val="Number"/>
        <w:numPr>
          <w:ilvl w:val="0"/>
          <w:numId w:val="16"/>
        </w:numPr>
      </w:pPr>
      <w:r>
        <w:t>Start</w:t>
      </w:r>
      <w:r w:rsidR="004B7AB4">
        <w:t xml:space="preserve"> Internet Explorer.</w:t>
      </w:r>
    </w:p>
    <w:p w14:paraId="48B49D89" w14:textId="77777777" w:rsidR="004B7AB4" w:rsidRDefault="005D3971" w:rsidP="00805614">
      <w:pPr>
        <w:pStyle w:val="Number"/>
        <w:numPr>
          <w:ilvl w:val="0"/>
          <w:numId w:val="16"/>
        </w:numPr>
      </w:pPr>
      <w:r>
        <w:t>O</w:t>
      </w:r>
      <w:r w:rsidR="004B7AB4">
        <w:t xml:space="preserve">pen the </w:t>
      </w:r>
      <w:hyperlink r:id="rId41" w:history="1">
        <w:r w:rsidR="004B7AB4" w:rsidRPr="00130F6A">
          <w:rPr>
            <w:rStyle w:val="Hyperlink"/>
          </w:rPr>
          <w:t>http://localhost</w:t>
        </w:r>
        <w:r w:rsidR="004B7AB4" w:rsidRPr="00130F6A">
          <w:rPr>
            <w:rStyle w:val="Hyperlink"/>
            <w:i/>
          </w:rPr>
          <w:t>/</w:t>
        </w:r>
        <w:r w:rsidR="004B7AB4" w:rsidRPr="00130F6A">
          <w:rPr>
            <w:rStyle w:val="Hyperlink"/>
          </w:rPr>
          <w:t>certsrv</w:t>
        </w:r>
      </w:hyperlink>
      <w:r>
        <w:t xml:space="preserve"> URL.</w:t>
      </w:r>
    </w:p>
    <w:p w14:paraId="540C7399" w14:textId="77777777" w:rsidR="004B7AB4" w:rsidRDefault="005D3971" w:rsidP="00805614">
      <w:pPr>
        <w:pStyle w:val="Number"/>
        <w:numPr>
          <w:ilvl w:val="0"/>
          <w:numId w:val="16"/>
        </w:numPr>
      </w:pPr>
      <w:r>
        <w:t>O</w:t>
      </w:r>
      <w:r w:rsidR="004B7AB4">
        <w:t xml:space="preserve">n the </w:t>
      </w:r>
      <w:r w:rsidR="004B7AB4" w:rsidRPr="005D3971">
        <w:t>Welcome page, click the Request a certificate</w:t>
      </w:r>
      <w:r w:rsidR="004B7AB4">
        <w:t xml:space="preserve"> link.</w:t>
      </w:r>
    </w:p>
    <w:p w14:paraId="7CBBA4D2" w14:textId="77777777" w:rsidR="004B7AB4" w:rsidRDefault="005D3971" w:rsidP="00805614">
      <w:pPr>
        <w:pStyle w:val="Number"/>
        <w:numPr>
          <w:ilvl w:val="0"/>
          <w:numId w:val="16"/>
        </w:numPr>
      </w:pPr>
      <w:r>
        <w:t>O</w:t>
      </w:r>
      <w:r w:rsidR="00E559F2">
        <w:t xml:space="preserve">n the </w:t>
      </w:r>
      <w:r w:rsidR="00E559F2" w:rsidRPr="005D3971">
        <w:t>Request a Certificate page, click advanced certificate request.</w:t>
      </w:r>
    </w:p>
    <w:p w14:paraId="45AF103D" w14:textId="77777777" w:rsidR="00E559F2" w:rsidRPr="005D3971" w:rsidRDefault="00E559F2" w:rsidP="00805614">
      <w:pPr>
        <w:pStyle w:val="Number"/>
        <w:numPr>
          <w:ilvl w:val="0"/>
          <w:numId w:val="16"/>
        </w:numPr>
      </w:pPr>
      <w:r>
        <w:t xml:space="preserve">In the </w:t>
      </w:r>
      <w:r w:rsidRPr="005D3971">
        <w:t>Advanced Certificate Request page, click Submit a certificate request by using a base-64-encoded CMC or PKCS#10 file, or submit a renewal request by using a base-64-encoded PKCS#7 file.</w:t>
      </w:r>
    </w:p>
    <w:p w14:paraId="680EC90D" w14:textId="77777777" w:rsidR="00E559F2" w:rsidRPr="005D3971" w:rsidRDefault="00E559F2" w:rsidP="00805614">
      <w:pPr>
        <w:pStyle w:val="Number"/>
        <w:numPr>
          <w:ilvl w:val="0"/>
          <w:numId w:val="16"/>
        </w:numPr>
      </w:pPr>
      <w:r w:rsidRPr="005D3971">
        <w:t xml:space="preserve">In the Submit a Certificate Request or Renewal Request page, </w:t>
      </w:r>
      <w:r w:rsidR="00280B68" w:rsidRPr="005D3971">
        <w:t xml:space="preserve">paste the contents of </w:t>
      </w:r>
      <w:r w:rsidR="005D3971">
        <w:t xml:space="preserve">the </w:t>
      </w:r>
      <w:r w:rsidR="00280B68" w:rsidRPr="005D3971">
        <w:t xml:space="preserve">request file </w:t>
      </w:r>
      <w:r w:rsidRPr="005D3971">
        <w:t xml:space="preserve">in the Saved Request </w:t>
      </w:r>
      <w:r w:rsidR="00280B68" w:rsidRPr="005D3971">
        <w:t>box, and then click Submit.</w:t>
      </w:r>
    </w:p>
    <w:p w14:paraId="1A43F036" w14:textId="77777777" w:rsidR="00280B68" w:rsidRPr="005D3971" w:rsidRDefault="00280B68" w:rsidP="00805614">
      <w:pPr>
        <w:pStyle w:val="Number"/>
        <w:numPr>
          <w:ilvl w:val="0"/>
          <w:numId w:val="16"/>
        </w:numPr>
      </w:pPr>
      <w:r w:rsidRPr="005D3971">
        <w:t>The Certificate Pending page appears informing you that an administrator must issue the certificate.</w:t>
      </w:r>
      <w:r w:rsidR="00B44F2C" w:rsidRPr="005D3971">
        <w:t xml:space="preserve"> You should not</w:t>
      </w:r>
      <w:r w:rsidR="005D3971">
        <w:t>e</w:t>
      </w:r>
      <w:r w:rsidR="00B44F2C" w:rsidRPr="005D3971">
        <w:t xml:space="preserve"> the request ID for future reference.</w:t>
      </w:r>
    </w:p>
    <w:p w14:paraId="3B62FE17" w14:textId="77777777" w:rsidR="00280B68" w:rsidRPr="005D3971" w:rsidRDefault="00280B68" w:rsidP="00805614">
      <w:pPr>
        <w:pStyle w:val="Number"/>
        <w:numPr>
          <w:ilvl w:val="0"/>
          <w:numId w:val="16"/>
        </w:numPr>
      </w:pPr>
      <w:r w:rsidRPr="005D3971">
        <w:t>Close Internet Explorer.</w:t>
      </w:r>
    </w:p>
    <w:p w14:paraId="5FBA9437" w14:textId="77777777" w:rsidR="00B44F2C" w:rsidRDefault="00B44F2C" w:rsidP="00203AA8"/>
    <w:p w14:paraId="13D4F659" w14:textId="77777777" w:rsidR="00280B68" w:rsidRDefault="00280B68" w:rsidP="00203AA8">
      <w:r>
        <w:t xml:space="preserve">To issue the certificate, you must use the </w:t>
      </w:r>
      <w:r w:rsidRPr="00CC2071">
        <w:t>Certification Authority Console</w:t>
      </w:r>
      <w:r>
        <w:t xml:space="preserve">. </w:t>
      </w:r>
    </w:p>
    <w:p w14:paraId="6BFB6B2D" w14:textId="77777777" w:rsidR="00280B68" w:rsidRDefault="00CC2071" w:rsidP="00805614">
      <w:pPr>
        <w:pStyle w:val="Number"/>
        <w:numPr>
          <w:ilvl w:val="0"/>
          <w:numId w:val="17"/>
        </w:numPr>
      </w:pPr>
      <w:r>
        <w:t xml:space="preserve">On </w:t>
      </w:r>
      <w:r w:rsidR="00280B68">
        <w:t>the Start menu, point to Program</w:t>
      </w:r>
      <w:r>
        <w:t>s</w:t>
      </w:r>
      <w:r w:rsidR="00280B68">
        <w:t xml:space="preserve">, point to Administrative Tools, and then click </w:t>
      </w:r>
      <w:r w:rsidR="00280B68" w:rsidRPr="00CC2071">
        <w:t>Certification Authority</w:t>
      </w:r>
      <w:r w:rsidR="00280B68">
        <w:t>.</w:t>
      </w:r>
    </w:p>
    <w:p w14:paraId="274B9C0E" w14:textId="77777777" w:rsidR="00280B68" w:rsidRDefault="00280B68" w:rsidP="00805614">
      <w:pPr>
        <w:pStyle w:val="Number"/>
        <w:numPr>
          <w:ilvl w:val="0"/>
          <w:numId w:val="17"/>
        </w:numPr>
      </w:pPr>
      <w:r>
        <w:t xml:space="preserve">In the console tree, expand </w:t>
      </w:r>
      <w:r w:rsidRPr="00773085">
        <w:t xml:space="preserve">CAName </w:t>
      </w:r>
      <w:r>
        <w:t xml:space="preserve">(where </w:t>
      </w:r>
      <w:r>
        <w:rPr>
          <w:i/>
        </w:rPr>
        <w:t>CAName</w:t>
      </w:r>
      <w:r>
        <w:t xml:space="preserve"> is the name of your Certification Authority), and then click the </w:t>
      </w:r>
      <w:r w:rsidRPr="00773085">
        <w:t>Pending Requests</w:t>
      </w:r>
      <w:r>
        <w:t xml:space="preserve"> container.</w:t>
      </w:r>
    </w:p>
    <w:p w14:paraId="1AAE7E8F" w14:textId="77777777" w:rsidR="00280B68" w:rsidRDefault="00280B68" w:rsidP="00805614">
      <w:pPr>
        <w:pStyle w:val="Number"/>
        <w:numPr>
          <w:ilvl w:val="0"/>
          <w:numId w:val="17"/>
        </w:numPr>
      </w:pPr>
      <w:r>
        <w:t>In the details pane, right-click the pending request</w:t>
      </w:r>
      <w:r w:rsidR="00B44F2C">
        <w:t>, identified by its request ID, for the previously submitted request</w:t>
      </w:r>
      <w:r>
        <w:t xml:space="preserve">, click </w:t>
      </w:r>
      <w:r w:rsidRPr="00773085">
        <w:t>All Tasks, and then click Issue</w:t>
      </w:r>
      <w:r>
        <w:t>.</w:t>
      </w:r>
    </w:p>
    <w:p w14:paraId="3339F3A4" w14:textId="77777777" w:rsidR="00280B68" w:rsidRDefault="00280B68" w:rsidP="00805614">
      <w:pPr>
        <w:pStyle w:val="Number"/>
        <w:numPr>
          <w:ilvl w:val="0"/>
          <w:numId w:val="17"/>
        </w:numPr>
      </w:pPr>
      <w:r>
        <w:t>Close the Certification Authority console.</w:t>
      </w:r>
    </w:p>
    <w:p w14:paraId="51449D30" w14:textId="77777777" w:rsidR="00280B68" w:rsidRDefault="00280B68" w:rsidP="00203AA8">
      <w:pPr>
        <w:pStyle w:val="Number"/>
        <w:numPr>
          <w:ilvl w:val="0"/>
          <w:numId w:val="0"/>
        </w:numPr>
      </w:pPr>
    </w:p>
    <w:p w14:paraId="504F26A2" w14:textId="77777777" w:rsidR="00280B68" w:rsidRDefault="00B44F2C" w:rsidP="00203AA8">
      <w:r>
        <w:br w:type="page"/>
      </w:r>
      <w:r w:rsidR="00280B68">
        <w:lastRenderedPageBreak/>
        <w:t>To retrieve the issued certificate</w:t>
      </w:r>
      <w:r w:rsidR="00773085">
        <w:t xml:space="preserve"> (These </w:t>
      </w:r>
      <w:r w:rsidR="00280B68">
        <w:t>steps</w:t>
      </w:r>
      <w:r>
        <w:t xml:space="preserve"> </w:t>
      </w:r>
      <w:r w:rsidR="00773085">
        <w:t xml:space="preserve">are performed </w:t>
      </w:r>
      <w:r>
        <w:t>at the offline root CA or offline parent CA</w:t>
      </w:r>
      <w:r w:rsidR="00773085">
        <w:t>.)</w:t>
      </w:r>
    </w:p>
    <w:p w14:paraId="0789F9C9" w14:textId="77777777" w:rsidR="00DE653B" w:rsidRDefault="006B10DF" w:rsidP="00805614">
      <w:pPr>
        <w:pStyle w:val="Number"/>
        <w:numPr>
          <w:ilvl w:val="0"/>
          <w:numId w:val="18"/>
        </w:numPr>
      </w:pPr>
      <w:r>
        <w:t>Start</w:t>
      </w:r>
      <w:r w:rsidR="00DE653B">
        <w:t xml:space="preserve"> Internet Explorer.</w:t>
      </w:r>
    </w:p>
    <w:p w14:paraId="53403AD5" w14:textId="77777777" w:rsidR="00DE653B" w:rsidRDefault="00773085" w:rsidP="00805614">
      <w:pPr>
        <w:pStyle w:val="Number"/>
        <w:numPr>
          <w:ilvl w:val="0"/>
          <w:numId w:val="18"/>
        </w:numPr>
      </w:pPr>
      <w:r>
        <w:t>O</w:t>
      </w:r>
      <w:r w:rsidR="00DE653B">
        <w:t xml:space="preserve">pen the </w:t>
      </w:r>
      <w:hyperlink r:id="rId42" w:history="1">
        <w:r w:rsidR="00DE653B" w:rsidRPr="00130F6A">
          <w:rPr>
            <w:rStyle w:val="Hyperlink"/>
          </w:rPr>
          <w:t>http://localhost</w:t>
        </w:r>
        <w:r w:rsidR="00DE653B" w:rsidRPr="00130F6A">
          <w:rPr>
            <w:rStyle w:val="Hyperlink"/>
            <w:i/>
          </w:rPr>
          <w:t>/</w:t>
        </w:r>
        <w:r w:rsidR="00DE653B" w:rsidRPr="00130F6A">
          <w:rPr>
            <w:rStyle w:val="Hyperlink"/>
          </w:rPr>
          <w:t>certsrv</w:t>
        </w:r>
      </w:hyperlink>
      <w:r>
        <w:t xml:space="preserve"> URL.</w:t>
      </w:r>
    </w:p>
    <w:p w14:paraId="621DDAAA" w14:textId="77777777" w:rsidR="00DE653B" w:rsidRDefault="00773085" w:rsidP="00805614">
      <w:pPr>
        <w:pStyle w:val="Number"/>
        <w:numPr>
          <w:ilvl w:val="0"/>
          <w:numId w:val="18"/>
        </w:numPr>
      </w:pPr>
      <w:r>
        <w:t>O</w:t>
      </w:r>
      <w:r w:rsidR="00DE653B">
        <w:t xml:space="preserve">n the </w:t>
      </w:r>
      <w:r w:rsidR="00DE653B" w:rsidRPr="00773085">
        <w:t>Welcome page, click the View the status of a pending certificate request</w:t>
      </w:r>
      <w:r w:rsidR="00DE653B">
        <w:rPr>
          <w:b/>
        </w:rPr>
        <w:t xml:space="preserve"> </w:t>
      </w:r>
      <w:r w:rsidR="00DE653B">
        <w:t>link.</w:t>
      </w:r>
    </w:p>
    <w:p w14:paraId="2E5A8B11" w14:textId="77777777" w:rsidR="00DE653B" w:rsidRPr="00773085" w:rsidRDefault="00773085" w:rsidP="00805614">
      <w:pPr>
        <w:pStyle w:val="Number"/>
        <w:numPr>
          <w:ilvl w:val="0"/>
          <w:numId w:val="18"/>
        </w:numPr>
      </w:pPr>
      <w:r>
        <w:t>O</w:t>
      </w:r>
      <w:r w:rsidR="00DE653B">
        <w:t xml:space="preserve">n the </w:t>
      </w:r>
      <w:r w:rsidR="00DE653B" w:rsidRPr="00773085">
        <w:t>View the Status of a Pending Certificate Request page, click the Saved-Request Certificate (Date and Time) link.</w:t>
      </w:r>
    </w:p>
    <w:p w14:paraId="6295E6D0" w14:textId="77777777" w:rsidR="00DE653B" w:rsidRDefault="00773085" w:rsidP="00805614">
      <w:pPr>
        <w:pStyle w:val="Number"/>
        <w:numPr>
          <w:ilvl w:val="0"/>
          <w:numId w:val="18"/>
        </w:numPr>
      </w:pPr>
      <w:r>
        <w:t>O</w:t>
      </w:r>
      <w:r w:rsidR="00DE653B" w:rsidRPr="00773085">
        <w:t>n the Certificate Issued page, click the Download certificate chain</w:t>
      </w:r>
      <w:r w:rsidR="00B44F2C" w:rsidRPr="00773085">
        <w:t xml:space="preserve"> </w:t>
      </w:r>
      <w:r w:rsidR="00DE653B">
        <w:t>link.</w:t>
      </w:r>
    </w:p>
    <w:p w14:paraId="2BC49906" w14:textId="77777777" w:rsidR="00DE653B" w:rsidRDefault="00DE653B" w:rsidP="00805614">
      <w:pPr>
        <w:pStyle w:val="Number"/>
        <w:numPr>
          <w:ilvl w:val="0"/>
          <w:numId w:val="18"/>
        </w:numPr>
      </w:pPr>
      <w:r>
        <w:t>In the File Download dialog box, click Save.</w:t>
      </w:r>
    </w:p>
    <w:p w14:paraId="302F3E64" w14:textId="77777777" w:rsidR="00DE653B" w:rsidRDefault="00DE653B" w:rsidP="00805614">
      <w:pPr>
        <w:pStyle w:val="Number"/>
        <w:numPr>
          <w:ilvl w:val="0"/>
          <w:numId w:val="18"/>
        </w:numPr>
      </w:pPr>
      <w:r>
        <w:t xml:space="preserve">In the Save As dialog box, in the file name box, type </w:t>
      </w:r>
      <w:r w:rsidRPr="00DE653B">
        <w:rPr>
          <w:b/>
        </w:rPr>
        <w:t>a:\certnew.p7b</w:t>
      </w:r>
      <w:r w:rsidR="00773085" w:rsidRPr="00773085">
        <w:t>,</w:t>
      </w:r>
      <w:r>
        <w:t xml:space="preserve"> and then click </w:t>
      </w:r>
      <w:r w:rsidRPr="00773085">
        <w:t>Save</w:t>
      </w:r>
      <w:r>
        <w:t xml:space="preserve"> to save the PKCS#7 file to the disk.</w:t>
      </w:r>
    </w:p>
    <w:p w14:paraId="1F79598C" w14:textId="77777777" w:rsidR="00280B68" w:rsidRDefault="00DE653B" w:rsidP="00805614">
      <w:pPr>
        <w:pStyle w:val="Number"/>
        <w:numPr>
          <w:ilvl w:val="0"/>
          <w:numId w:val="18"/>
        </w:numPr>
      </w:pPr>
      <w:r>
        <w:t>If the Download complete dialog box appears, click Close.</w:t>
      </w:r>
    </w:p>
    <w:p w14:paraId="0D6D13D3" w14:textId="77777777" w:rsidR="00DE653B" w:rsidRDefault="00DE653B" w:rsidP="00805614">
      <w:pPr>
        <w:pStyle w:val="Number"/>
        <w:numPr>
          <w:ilvl w:val="0"/>
          <w:numId w:val="18"/>
        </w:numPr>
      </w:pPr>
      <w:r>
        <w:t>Close Internet Explorer</w:t>
      </w:r>
      <w:r w:rsidR="00773085">
        <w:t>.</w:t>
      </w:r>
    </w:p>
    <w:p w14:paraId="2C9E2F77" w14:textId="77777777" w:rsidR="00DE653B" w:rsidRDefault="00DE653B" w:rsidP="00203AA8">
      <w:pPr>
        <w:pStyle w:val="Heading4"/>
      </w:pPr>
      <w:bookmarkStart w:id="100" w:name="_Toc33527663"/>
      <w:r>
        <w:t xml:space="preserve">Installing the </w:t>
      </w:r>
      <w:r w:rsidR="00115907">
        <w:t>C</w:t>
      </w:r>
      <w:r>
        <w:t xml:space="preserve">ertificate at the </w:t>
      </w:r>
      <w:smartTag w:uri="urn:schemas-microsoft-com:office:smarttags" w:element="place">
        <w:smartTag w:uri="urn:schemas-microsoft-com:office:smarttags" w:element="City">
          <w:r>
            <w:t>Enterprise</w:t>
          </w:r>
        </w:smartTag>
      </w:smartTag>
      <w:r>
        <w:t xml:space="preserve"> Subordinate CA</w:t>
      </w:r>
      <w:bookmarkEnd w:id="100"/>
    </w:p>
    <w:p w14:paraId="4B8FA958" w14:textId="77777777" w:rsidR="00DE653B" w:rsidRDefault="001454B8" w:rsidP="00203AA8">
      <w:r>
        <w:t>The PKCS#7 file must now be installed at the enterprise subordinate CA using the following steps:</w:t>
      </w:r>
    </w:p>
    <w:p w14:paraId="616068E3" w14:textId="77777777" w:rsidR="00DE653B" w:rsidRDefault="00583B0B" w:rsidP="00805614">
      <w:pPr>
        <w:pStyle w:val="Number"/>
        <w:numPr>
          <w:ilvl w:val="0"/>
          <w:numId w:val="19"/>
        </w:numPr>
      </w:pPr>
      <w:r>
        <w:t xml:space="preserve">Insert the disk containing the PKCS#7 file in the </w:t>
      </w:r>
      <w:r w:rsidR="00115907">
        <w:t xml:space="preserve">disk </w:t>
      </w:r>
      <w:r>
        <w:t>drive.</w:t>
      </w:r>
    </w:p>
    <w:p w14:paraId="4AA4B716" w14:textId="77777777" w:rsidR="00583B0B" w:rsidRDefault="00115907" w:rsidP="00805614">
      <w:pPr>
        <w:pStyle w:val="Number"/>
        <w:numPr>
          <w:ilvl w:val="0"/>
          <w:numId w:val="19"/>
        </w:numPr>
      </w:pPr>
      <w:r>
        <w:t xml:space="preserve">On </w:t>
      </w:r>
      <w:r w:rsidR="00583B0B">
        <w:t>the Start menu, point to Programs, point to Administrative Tools, and then click Certification Authority.</w:t>
      </w:r>
    </w:p>
    <w:p w14:paraId="2C10B30A" w14:textId="77777777" w:rsidR="00583B0B" w:rsidRDefault="00583B0B" w:rsidP="00805614">
      <w:pPr>
        <w:pStyle w:val="Number"/>
        <w:numPr>
          <w:ilvl w:val="0"/>
          <w:numId w:val="19"/>
        </w:numPr>
      </w:pPr>
      <w:r>
        <w:t xml:space="preserve">In the console tree, right-click </w:t>
      </w:r>
      <w:r w:rsidRPr="00115907">
        <w:t>CAName (</w:t>
      </w:r>
      <w:r>
        <w:t xml:space="preserve">where </w:t>
      </w:r>
      <w:r>
        <w:rPr>
          <w:i/>
        </w:rPr>
        <w:t xml:space="preserve">CAName </w:t>
      </w:r>
      <w:r>
        <w:t xml:space="preserve">is the name of your enterprise subordinate CA), point to </w:t>
      </w:r>
      <w:r w:rsidRPr="00115907">
        <w:t>All Tasks, and then click Install CA Certificate</w:t>
      </w:r>
      <w:r>
        <w:t>.</w:t>
      </w:r>
    </w:p>
    <w:p w14:paraId="17B15DA1" w14:textId="77777777" w:rsidR="00583B0B" w:rsidRDefault="00583B0B" w:rsidP="00805614">
      <w:pPr>
        <w:pStyle w:val="Number"/>
        <w:numPr>
          <w:ilvl w:val="0"/>
          <w:numId w:val="19"/>
        </w:numPr>
      </w:pPr>
      <w:r>
        <w:t xml:space="preserve">In the Select file to complete CA Installation dialog box, in the File name box, type </w:t>
      </w:r>
      <w:r>
        <w:rPr>
          <w:b/>
        </w:rPr>
        <w:t>a:\certnew.p7b</w:t>
      </w:r>
      <w:r w:rsidR="00115907" w:rsidRPr="00115907">
        <w:t>,</w:t>
      </w:r>
      <w:r>
        <w:t xml:space="preserve"> and then </w:t>
      </w:r>
      <w:r w:rsidRPr="00115907">
        <w:t>click Open.</w:t>
      </w:r>
    </w:p>
    <w:p w14:paraId="0A61988C" w14:textId="77777777" w:rsidR="00583B0B" w:rsidRDefault="00583B0B" w:rsidP="00805614">
      <w:pPr>
        <w:pStyle w:val="Number"/>
        <w:numPr>
          <w:ilvl w:val="0"/>
          <w:numId w:val="19"/>
        </w:numPr>
      </w:pPr>
      <w:r>
        <w:t xml:space="preserve">In the console tree, right-click </w:t>
      </w:r>
      <w:r w:rsidRPr="00115907">
        <w:t>CAName,</w:t>
      </w:r>
      <w:r>
        <w:t xml:space="preserve"> point to </w:t>
      </w:r>
      <w:r w:rsidRPr="00115907">
        <w:t>All Tasks, and then click Start Service</w:t>
      </w:r>
      <w:r>
        <w:t>.</w:t>
      </w:r>
    </w:p>
    <w:p w14:paraId="5D25E908" w14:textId="77777777" w:rsidR="00B44F2C" w:rsidRPr="00B44F2C" w:rsidRDefault="00B44F2C" w:rsidP="00B44F2C">
      <w:pPr>
        <w:rPr>
          <w:b/>
          <w:i/>
        </w:rPr>
      </w:pPr>
      <w:r>
        <w:rPr>
          <w:b/>
        </w:rPr>
        <w:t>Note</w:t>
      </w:r>
      <w:r>
        <w:t xml:space="preserve">  It may be required to also install the offline root CA's CRL manually if the CRL cannot be accessed directly from the network. You can load the CRL file using the </w:t>
      </w:r>
      <w:r w:rsidRPr="00115907">
        <w:t>certutil.exe –addstore &lt;</w:t>
      </w:r>
      <w:r w:rsidRPr="00115907">
        <w:rPr>
          <w:i/>
        </w:rPr>
        <w:t>CRL file&gt;</w:t>
      </w:r>
      <w:r w:rsidR="00115907" w:rsidRPr="00115907">
        <w:t xml:space="preserve"> command.</w:t>
      </w:r>
    </w:p>
    <w:p w14:paraId="1269BE43" w14:textId="77777777" w:rsidR="00D25E1A" w:rsidRDefault="00880F46" w:rsidP="00203AA8">
      <w:pPr>
        <w:pStyle w:val="Heading3"/>
      </w:pPr>
      <w:bookmarkStart w:id="101" w:name="_Toc33527664"/>
      <w:r>
        <w:t xml:space="preserve">Renewing an Existing </w:t>
      </w:r>
      <w:smartTag w:uri="urn:schemas-microsoft-com:office:smarttags" w:element="place">
        <w:smartTag w:uri="urn:schemas-microsoft-com:office:smarttags" w:element="City">
          <w:r>
            <w:t>Enterprise</w:t>
          </w:r>
        </w:smartTag>
      </w:smartTag>
      <w:r>
        <w:t xml:space="preserve"> Subordinate CA</w:t>
      </w:r>
      <w:bookmarkEnd w:id="101"/>
    </w:p>
    <w:p w14:paraId="7DB4C875" w14:textId="77777777" w:rsidR="00880F46" w:rsidRDefault="00880F46" w:rsidP="00805614">
      <w:pPr>
        <w:pStyle w:val="Number"/>
        <w:numPr>
          <w:ilvl w:val="0"/>
          <w:numId w:val="15"/>
        </w:numPr>
      </w:pPr>
      <w:r>
        <w:t xml:space="preserve">Ensure that the modified CAPolicy.inf </w:t>
      </w:r>
      <w:r w:rsidR="00732A2F">
        <w:t xml:space="preserve">file </w:t>
      </w:r>
      <w:r>
        <w:t>is in the %SystemRoot% folder</w:t>
      </w:r>
      <w:r w:rsidR="00B44F2C">
        <w:t>.</w:t>
      </w:r>
      <w:r w:rsidR="00732A2F">
        <w:br/>
      </w:r>
      <w:r w:rsidR="00B44F2C">
        <w:t>This ensures that either the newly defined constraints are applied or that the existing policy constraints are retained.</w:t>
      </w:r>
    </w:p>
    <w:p w14:paraId="1B7B3295" w14:textId="77777777" w:rsidR="00880F46" w:rsidRDefault="00732A2F" w:rsidP="00805614">
      <w:pPr>
        <w:pStyle w:val="Number"/>
        <w:numPr>
          <w:ilvl w:val="0"/>
          <w:numId w:val="15"/>
        </w:numPr>
      </w:pPr>
      <w:r>
        <w:t xml:space="preserve">On </w:t>
      </w:r>
      <w:r w:rsidR="00880F46">
        <w:t>the Start menu, point to Programs, point to Administrative Tools, and then click Certification Authority.</w:t>
      </w:r>
    </w:p>
    <w:p w14:paraId="60503E31" w14:textId="77777777" w:rsidR="00880F46" w:rsidRDefault="00FD4E24" w:rsidP="00805614">
      <w:pPr>
        <w:pStyle w:val="Number"/>
        <w:numPr>
          <w:ilvl w:val="0"/>
          <w:numId w:val="15"/>
        </w:numPr>
      </w:pPr>
      <w:r>
        <w:t xml:space="preserve">In the console tree, right-click </w:t>
      </w:r>
      <w:r w:rsidRPr="00732A2F">
        <w:t>CAName,</w:t>
      </w:r>
      <w:r>
        <w:t xml:space="preserve"> and then click Renew CA Certificate.</w:t>
      </w:r>
    </w:p>
    <w:p w14:paraId="016EC342" w14:textId="77777777" w:rsidR="00FD4E24" w:rsidRDefault="00FD4E24" w:rsidP="00805614">
      <w:pPr>
        <w:pStyle w:val="Number"/>
        <w:numPr>
          <w:ilvl w:val="0"/>
          <w:numId w:val="15"/>
        </w:numPr>
      </w:pPr>
      <w:r>
        <w:t>In the Install CA Certificate dialog box, click Yes to stop Certificate Services.</w:t>
      </w:r>
    </w:p>
    <w:p w14:paraId="11456C35" w14:textId="77777777" w:rsidR="00B44F2C" w:rsidRPr="00B44F2C" w:rsidRDefault="00B44F2C" w:rsidP="00B44F2C">
      <w:r>
        <w:rPr>
          <w:b/>
        </w:rPr>
        <w:t>Note</w:t>
      </w:r>
      <w:r>
        <w:t xml:space="preserve">  In addition to defining constraints, the key size, key lifetime, CDP locations, AIA locations, and other settings defined in the CAPolicy.inf file can be redefined at certificate renewal.</w:t>
      </w:r>
    </w:p>
    <w:p w14:paraId="2F54EDB2" w14:textId="1E3101B9" w:rsidR="00FD4E24" w:rsidRDefault="00F975E1" w:rsidP="00805614">
      <w:pPr>
        <w:pStyle w:val="Number"/>
        <w:numPr>
          <w:ilvl w:val="0"/>
          <w:numId w:val="15"/>
        </w:numPr>
      </w:pPr>
      <w:r>
        <w:br w:type="page"/>
      </w:r>
      <w:r w:rsidR="00805614">
        <w:rPr>
          <w:noProof/>
        </w:rPr>
        <w:lastRenderedPageBreak/>
        <w:drawing>
          <wp:anchor distT="0" distB="0" distL="114300" distR="114300" simplePos="0" relativeHeight="251620864" behindDoc="0" locked="0" layoutInCell="1" allowOverlap="1" wp14:anchorId="7C200583" wp14:editId="7AF182BA">
            <wp:simplePos x="0" y="0"/>
            <wp:positionH relativeFrom="column">
              <wp:posOffset>114300</wp:posOffset>
            </wp:positionH>
            <wp:positionV relativeFrom="paragraph">
              <wp:posOffset>457200</wp:posOffset>
            </wp:positionV>
            <wp:extent cx="4333875" cy="3857625"/>
            <wp:effectExtent l="0" t="0" r="0" b="0"/>
            <wp:wrapTopAndBottom/>
            <wp:docPr id="414" name="Picture 414" descr="renew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renew k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E24">
        <w:t>In the Renew CA Certificate dialog box</w:t>
      </w:r>
      <w:r w:rsidR="00A71EE4">
        <w:t xml:space="preserve"> (</w:t>
      </w:r>
      <w:r w:rsidR="0054560B">
        <w:fldChar w:fldCharType="begin"/>
      </w:r>
      <w:r w:rsidR="0054560B">
        <w:instrText xml:space="preserve"> REF _Ref33168931 \h </w:instrText>
      </w:r>
      <w:r w:rsidR="0054560B">
        <w:fldChar w:fldCharType="separate"/>
      </w:r>
      <w:r w:rsidR="00F27C7A">
        <w:t xml:space="preserve">Figure </w:t>
      </w:r>
      <w:r w:rsidR="00F27C7A">
        <w:rPr>
          <w:noProof/>
        </w:rPr>
        <w:t>32</w:t>
      </w:r>
      <w:r w:rsidR="0054560B">
        <w:fldChar w:fldCharType="end"/>
      </w:r>
      <w:r w:rsidR="00A71EE4">
        <w:t>)</w:t>
      </w:r>
      <w:r w:rsidR="00FD4E24">
        <w:t xml:space="preserve">, click No so that the same public </w:t>
      </w:r>
      <w:r w:rsidR="00D50956">
        <w:t xml:space="preserve">and </w:t>
      </w:r>
      <w:r w:rsidR="00FD4E24">
        <w:t xml:space="preserve">private </w:t>
      </w:r>
      <w:r w:rsidR="00A71EE4">
        <w:t>key pair is used, and then click</w:t>
      </w:r>
      <w:r w:rsidR="00FD4E24">
        <w:t xml:space="preserve"> OK.</w:t>
      </w:r>
    </w:p>
    <w:p w14:paraId="682F8CBB" w14:textId="77777777" w:rsidR="00A71EE4" w:rsidRDefault="00D50956" w:rsidP="00D50956">
      <w:pPr>
        <w:pStyle w:val="Caption"/>
      </w:pPr>
      <w:bookmarkStart w:id="102" w:name="_Ref33168931"/>
      <w:r>
        <w:t xml:space="preserve">Figure </w:t>
      </w:r>
      <w:r>
        <w:fldChar w:fldCharType="begin"/>
      </w:r>
      <w:r>
        <w:instrText xml:space="preserve"> SEQ Figure \* ARABIC </w:instrText>
      </w:r>
      <w:r>
        <w:fldChar w:fldCharType="separate"/>
      </w:r>
      <w:r w:rsidR="00F27C7A">
        <w:rPr>
          <w:noProof/>
        </w:rPr>
        <w:t>32</w:t>
      </w:r>
      <w:r>
        <w:fldChar w:fldCharType="end"/>
      </w:r>
      <w:bookmarkEnd w:id="102"/>
      <w:r>
        <w:t xml:space="preserve">: </w:t>
      </w:r>
      <w:r w:rsidRPr="002F67AF">
        <w:t>Selecting Whether to Generate a New Public and Private Key Pair</w:t>
      </w:r>
    </w:p>
    <w:p w14:paraId="0336D9EF" w14:textId="77777777" w:rsidR="00FD4E24" w:rsidRDefault="00A71EE4" w:rsidP="00805614">
      <w:pPr>
        <w:pStyle w:val="Number"/>
        <w:numPr>
          <w:ilvl w:val="0"/>
          <w:numId w:val="15"/>
        </w:numPr>
      </w:pPr>
      <w:r>
        <w:t xml:space="preserve">In the CA Certificate </w:t>
      </w:r>
      <w:r w:rsidR="00F975E1">
        <w:t>Request dialog box (</w:t>
      </w:r>
      <w:r w:rsidR="00F72938">
        <w:fldChar w:fldCharType="begin"/>
      </w:r>
      <w:r w:rsidR="00F72938">
        <w:instrText xml:space="preserve"> REF _Ref33169177 \h </w:instrText>
      </w:r>
      <w:r w:rsidR="00F72938">
        <w:fldChar w:fldCharType="separate"/>
      </w:r>
      <w:r w:rsidR="00F27C7A">
        <w:t xml:space="preserve">Figure </w:t>
      </w:r>
      <w:r w:rsidR="00F27C7A">
        <w:rPr>
          <w:noProof/>
        </w:rPr>
        <w:t>33</w:t>
      </w:r>
      <w:r w:rsidR="00F72938">
        <w:fldChar w:fldCharType="end"/>
      </w:r>
      <w:r>
        <w:t xml:space="preserve">), enter the Computer Name and </w:t>
      </w:r>
      <w:smartTag w:uri="urn:schemas-microsoft-com:office:smarttags" w:element="place">
        <w:smartTag w:uri="urn:schemas-microsoft-com:office:smarttags" w:element="City">
          <w:r>
            <w:t>Parent</w:t>
          </w:r>
        </w:smartTag>
        <w:r>
          <w:t xml:space="preserve"> </w:t>
        </w:r>
        <w:smartTag w:uri="urn:schemas-microsoft-com:office:smarttags" w:element="State">
          <w:r>
            <w:t>CA</w:t>
          </w:r>
        </w:smartTag>
      </w:smartTag>
      <w:r>
        <w:t xml:space="preserve"> name for the issuing CA</w:t>
      </w:r>
      <w:r w:rsidR="00FD4E24">
        <w:t>,</w:t>
      </w:r>
      <w:r>
        <w:t xml:space="preserve"> and then</w:t>
      </w:r>
      <w:r w:rsidR="00FD4E24">
        <w:t xml:space="preserve"> click Cancel. This will place a </w:t>
      </w:r>
      <w:r w:rsidR="00FD4E24">
        <w:rPr>
          <w:i/>
        </w:rPr>
        <w:t>CAMachineName</w:t>
      </w:r>
      <w:r w:rsidR="00FD4E24">
        <w:t>_</w:t>
      </w:r>
      <w:r w:rsidR="00FD4E24">
        <w:rPr>
          <w:i/>
        </w:rPr>
        <w:t>CAName.reg</w:t>
      </w:r>
      <w:r w:rsidR="00FD4E24">
        <w:t xml:space="preserve"> file in the root folder of the volume where Windows Server </w:t>
      </w:r>
      <w:r w:rsidR="00C65E43">
        <w:t xml:space="preserve">2003 </w:t>
      </w:r>
      <w:r w:rsidR="00FD4E24">
        <w:t>is installed.</w:t>
      </w:r>
    </w:p>
    <w:p w14:paraId="6A536882" w14:textId="7F0EED9D" w:rsidR="00A71EE4" w:rsidRDefault="00F72938" w:rsidP="00F72938">
      <w:pPr>
        <w:pStyle w:val="Caption"/>
      </w:pPr>
      <w:bookmarkStart w:id="103" w:name="_Ref33169177"/>
      <w:r>
        <w:t xml:space="preserve">Figure </w:t>
      </w:r>
      <w:r>
        <w:fldChar w:fldCharType="begin"/>
      </w:r>
      <w:r>
        <w:instrText xml:space="preserve"> SEQ Figure \* ARABIC </w:instrText>
      </w:r>
      <w:r>
        <w:fldChar w:fldCharType="separate"/>
      </w:r>
      <w:r w:rsidR="00F27C7A">
        <w:rPr>
          <w:noProof/>
        </w:rPr>
        <w:t>33</w:t>
      </w:r>
      <w:r>
        <w:fldChar w:fldCharType="end"/>
      </w:r>
      <w:bookmarkEnd w:id="103"/>
      <w:r>
        <w:t xml:space="preserve">: </w:t>
      </w:r>
      <w:r w:rsidRPr="000A0670">
        <w:t xml:space="preserve">Selecting the CA to </w:t>
      </w:r>
      <w:r w:rsidR="008009F3">
        <w:t>W</w:t>
      </w:r>
      <w:r w:rsidRPr="000A0670">
        <w:t xml:space="preserve">hich the CA </w:t>
      </w:r>
      <w:r w:rsidR="008009F3">
        <w:t>W</w:t>
      </w:r>
      <w:r w:rsidRPr="000A0670">
        <w:t xml:space="preserve">ill </w:t>
      </w:r>
      <w:r w:rsidR="008009F3">
        <w:t>B</w:t>
      </w:r>
      <w:r w:rsidRPr="000A0670">
        <w:t xml:space="preserve">e </w:t>
      </w:r>
      <w:r w:rsidR="008009F3">
        <w:t xml:space="preserve">a </w:t>
      </w:r>
      <w:r w:rsidRPr="000A0670">
        <w:t>Subordinate</w:t>
      </w:r>
      <w:r w:rsidR="00805614">
        <w:rPr>
          <w:noProof/>
        </w:rPr>
        <w:drawing>
          <wp:anchor distT="0" distB="0" distL="114300" distR="114300" simplePos="0" relativeHeight="251621888" behindDoc="0" locked="0" layoutInCell="1" allowOverlap="1" wp14:anchorId="73807077" wp14:editId="5B203E9D">
            <wp:simplePos x="0" y="0"/>
            <wp:positionH relativeFrom="column">
              <wp:posOffset>0</wp:posOffset>
            </wp:positionH>
            <wp:positionV relativeFrom="paragraph">
              <wp:posOffset>0</wp:posOffset>
            </wp:positionV>
            <wp:extent cx="4191000" cy="2371725"/>
            <wp:effectExtent l="0" t="0" r="0" b="0"/>
            <wp:wrapTopAndBottom/>
            <wp:docPr id="415" name="Picture 415" descr="Paren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rent C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9F3">
        <w:t xml:space="preserve"> CA</w:t>
      </w:r>
    </w:p>
    <w:p w14:paraId="1CDD3665" w14:textId="77777777" w:rsidR="00A71EE4" w:rsidRDefault="00A71EE4" w:rsidP="00203AA8">
      <w:r>
        <w:rPr>
          <w:b/>
        </w:rPr>
        <w:lastRenderedPageBreak/>
        <w:t>Note</w:t>
      </w:r>
      <w:r>
        <w:t xml:space="preserve">  If the CA that issued the SubCAs certificate is online, you can click OK to attempt the certificate request online.</w:t>
      </w:r>
    </w:p>
    <w:p w14:paraId="6D7C9223" w14:textId="77777777" w:rsidR="00DE1362" w:rsidRPr="00A71EE4" w:rsidRDefault="00DE1362" w:rsidP="00805614">
      <w:pPr>
        <w:pStyle w:val="Number"/>
        <w:numPr>
          <w:ilvl w:val="0"/>
          <w:numId w:val="15"/>
        </w:numPr>
      </w:pPr>
      <w:r>
        <w:t xml:space="preserve">Copy the </w:t>
      </w:r>
      <w:r>
        <w:rPr>
          <w:i/>
        </w:rPr>
        <w:t>CAMachineName</w:t>
      </w:r>
      <w:r>
        <w:t>_</w:t>
      </w:r>
      <w:r>
        <w:rPr>
          <w:i/>
        </w:rPr>
        <w:t>CAName.req</w:t>
      </w:r>
      <w:r>
        <w:t xml:space="preserve"> file to a disk</w:t>
      </w:r>
      <w:r w:rsidR="00F72938">
        <w:t>,</w:t>
      </w:r>
      <w:r>
        <w:t xml:space="preserve"> and then follow the procedures for performing the offline request and certificate installation used for installing a new subordinate CA certificate.</w:t>
      </w:r>
    </w:p>
    <w:p w14:paraId="5EFF3390" w14:textId="77777777" w:rsidR="00DE1362" w:rsidRDefault="00DE1362" w:rsidP="00203AA8">
      <w:pPr>
        <w:pStyle w:val="Heading3"/>
      </w:pPr>
      <w:bookmarkStart w:id="104" w:name="_Toc33527665"/>
      <w:r>
        <w:t xml:space="preserve">Verifying the Inclusion of </w:t>
      </w:r>
      <w:r w:rsidR="00F72938">
        <w:t>A</w:t>
      </w:r>
      <w:r>
        <w:t>ll Issuance Policies</w:t>
      </w:r>
      <w:bookmarkEnd w:id="104"/>
    </w:p>
    <w:p w14:paraId="7F69F60C" w14:textId="77777777" w:rsidR="008E0D6C" w:rsidRDefault="00DE1362" w:rsidP="00203AA8">
      <w:r>
        <w:t xml:space="preserve">Once the CA certificate is installed, the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t>’s certificate should be inspected to ensure that the Issuance policies are included in the certificate.</w:t>
      </w:r>
    </w:p>
    <w:p w14:paraId="1F11294A" w14:textId="77777777" w:rsidR="00DE1362" w:rsidRDefault="00F72938" w:rsidP="00805614">
      <w:pPr>
        <w:pStyle w:val="Number"/>
        <w:numPr>
          <w:ilvl w:val="0"/>
          <w:numId w:val="20"/>
        </w:numPr>
      </w:pPr>
      <w:r>
        <w:t xml:space="preserve">On </w:t>
      </w:r>
      <w:r w:rsidR="00DE1362">
        <w:t>the Start menu, point to Programs, point to Administrative Tools, and then click Certification Authority.</w:t>
      </w:r>
    </w:p>
    <w:p w14:paraId="7069CA55" w14:textId="77777777" w:rsidR="00DE1362" w:rsidRDefault="00DE1362" w:rsidP="00805614">
      <w:pPr>
        <w:pStyle w:val="Number"/>
        <w:numPr>
          <w:ilvl w:val="0"/>
          <w:numId w:val="20"/>
        </w:numPr>
      </w:pPr>
      <w:r>
        <w:t>In the console tree, right</w:t>
      </w:r>
      <w:r w:rsidR="00F72938">
        <w:t>-</w:t>
      </w:r>
      <w:r>
        <w:t xml:space="preserve">click </w:t>
      </w:r>
      <w:r w:rsidRPr="00F72938">
        <w:t xml:space="preserve">CAName </w:t>
      </w:r>
      <w:r>
        <w:t xml:space="preserve">(where </w:t>
      </w:r>
      <w:r>
        <w:rPr>
          <w:i/>
        </w:rPr>
        <w:t xml:space="preserve">CAName </w:t>
      </w:r>
      <w:r>
        <w:t>is the name of your CA), and then click Properties.</w:t>
      </w:r>
    </w:p>
    <w:p w14:paraId="2583FF8A" w14:textId="77777777" w:rsidR="00DE1362" w:rsidRDefault="00DE1362" w:rsidP="00805614">
      <w:pPr>
        <w:pStyle w:val="Number"/>
        <w:numPr>
          <w:ilvl w:val="0"/>
          <w:numId w:val="20"/>
        </w:numPr>
      </w:pPr>
      <w:r>
        <w:t xml:space="preserve">In the </w:t>
      </w:r>
      <w:r w:rsidRPr="00F72938">
        <w:t xml:space="preserve">CAName </w:t>
      </w:r>
      <w:r>
        <w:t xml:space="preserve">Properties dialog box, </w:t>
      </w:r>
      <w:r w:rsidR="00F72938">
        <w:t>o</w:t>
      </w:r>
      <w:r>
        <w:t>n the General tab, click View Certificate.</w:t>
      </w:r>
    </w:p>
    <w:p w14:paraId="53EF10E5" w14:textId="77777777" w:rsidR="00DE1362" w:rsidRDefault="00F72938" w:rsidP="00805614">
      <w:pPr>
        <w:pStyle w:val="Number"/>
        <w:numPr>
          <w:ilvl w:val="0"/>
          <w:numId w:val="20"/>
        </w:numPr>
      </w:pPr>
      <w:r>
        <w:t>O</w:t>
      </w:r>
      <w:r w:rsidR="00DE1362">
        <w:t xml:space="preserve">n the General tab, </w:t>
      </w:r>
      <w:r>
        <w:t xml:space="preserve">ensure that </w:t>
      </w:r>
      <w:r w:rsidR="00DE1362">
        <w:t>the intended purposes list includes:</w:t>
      </w:r>
    </w:p>
    <w:p w14:paraId="15681123" w14:textId="77777777" w:rsidR="00DE1362" w:rsidRDefault="00DE1362" w:rsidP="00203AA8">
      <w:pPr>
        <w:pStyle w:val="Bullet2"/>
      </w:pPr>
      <w:r>
        <w:t>High Assurance</w:t>
      </w:r>
    </w:p>
    <w:p w14:paraId="54662D6D" w14:textId="77777777" w:rsidR="00DE1362" w:rsidRDefault="00DE1362" w:rsidP="00203AA8">
      <w:pPr>
        <w:pStyle w:val="Bullet2"/>
      </w:pPr>
      <w:r>
        <w:t>Medium Assurance</w:t>
      </w:r>
    </w:p>
    <w:p w14:paraId="6EE993E6" w14:textId="77777777" w:rsidR="00DE1362" w:rsidRDefault="00DE1362" w:rsidP="00203AA8">
      <w:pPr>
        <w:pStyle w:val="Bullet2"/>
      </w:pPr>
      <w:r>
        <w:t>Low Assurance</w:t>
      </w:r>
    </w:p>
    <w:p w14:paraId="11DBCE93" w14:textId="77777777" w:rsidR="00DE1362" w:rsidRDefault="00DE1362" w:rsidP="00805614">
      <w:pPr>
        <w:pStyle w:val="Number"/>
        <w:numPr>
          <w:ilvl w:val="0"/>
          <w:numId w:val="20"/>
        </w:numPr>
      </w:pPr>
      <w:r>
        <w:t>If any are missing, or appear as OIDs rather than text, review the %systemroot%\</w:t>
      </w:r>
      <w:r w:rsidR="002C0BD1">
        <w:t>CAPolicy.inf</w:t>
      </w:r>
      <w:r>
        <w:t xml:space="preserve"> file and ensure that the correct OID</w:t>
      </w:r>
      <w:r w:rsidR="00087158">
        <w:t>s</w:t>
      </w:r>
      <w:r>
        <w:t xml:space="preserve"> for the domain are included in the file. An incorrect OID will result in the OID being listed here, rather than being translated to the display names.</w:t>
      </w:r>
    </w:p>
    <w:p w14:paraId="3890A629" w14:textId="77777777" w:rsidR="00DE1362" w:rsidRDefault="00DE1362" w:rsidP="00805614">
      <w:pPr>
        <w:pStyle w:val="Number"/>
        <w:numPr>
          <w:ilvl w:val="0"/>
          <w:numId w:val="20"/>
        </w:numPr>
      </w:pPr>
      <w:r>
        <w:t>In the Certificate dialog box, click OK.</w:t>
      </w:r>
    </w:p>
    <w:p w14:paraId="204334AF" w14:textId="77777777" w:rsidR="00DE1362" w:rsidRDefault="00DE1362" w:rsidP="00805614">
      <w:pPr>
        <w:pStyle w:val="Number"/>
        <w:numPr>
          <w:ilvl w:val="0"/>
          <w:numId w:val="20"/>
        </w:numPr>
      </w:pPr>
      <w:r>
        <w:t xml:space="preserve">In the </w:t>
      </w:r>
      <w:r>
        <w:rPr>
          <w:i/>
        </w:rPr>
        <w:t xml:space="preserve">CAName </w:t>
      </w:r>
      <w:r>
        <w:t>Properties dialog box, click OK.</w:t>
      </w:r>
    </w:p>
    <w:p w14:paraId="4D48E37B" w14:textId="77777777" w:rsidR="00DE1362" w:rsidRDefault="00DE1362" w:rsidP="00805614">
      <w:pPr>
        <w:pStyle w:val="Number"/>
        <w:numPr>
          <w:ilvl w:val="0"/>
          <w:numId w:val="20"/>
        </w:numPr>
      </w:pPr>
      <w:r>
        <w:t>Close the Certification Authority console.</w:t>
      </w:r>
    </w:p>
    <w:p w14:paraId="004BD196" w14:textId="77777777" w:rsidR="003D10BC" w:rsidRPr="00697E09" w:rsidRDefault="00515B7B" w:rsidP="00203AA8">
      <w:pPr>
        <w:pStyle w:val="Heading2"/>
      </w:pPr>
      <w:r>
        <w:br w:type="page"/>
      </w:r>
      <w:bookmarkStart w:id="105" w:name="_Toc33527666"/>
      <w:r w:rsidR="00A058EC" w:rsidRPr="00697E09">
        <w:lastRenderedPageBreak/>
        <w:t xml:space="preserve">Creating </w:t>
      </w:r>
      <w:r w:rsidR="00797780" w:rsidRPr="00697E09">
        <w:t xml:space="preserve">a Qualified Subordination </w:t>
      </w:r>
      <w:r>
        <w:t xml:space="preserve">Signing </w:t>
      </w:r>
      <w:r w:rsidR="00797780" w:rsidRPr="00697E09">
        <w:t>Certificate</w:t>
      </w:r>
      <w:r w:rsidR="00A058EC" w:rsidRPr="00697E09">
        <w:t xml:space="preserve"> at a Stand</w:t>
      </w:r>
      <w:r w:rsidR="00087158">
        <w:t>-</w:t>
      </w:r>
      <w:r w:rsidR="00A058EC" w:rsidRPr="00697E09">
        <w:t>alone CA</w:t>
      </w:r>
      <w:bookmarkEnd w:id="105"/>
    </w:p>
    <w:p w14:paraId="77B40A2E" w14:textId="77777777" w:rsidR="00797780" w:rsidRDefault="00797780" w:rsidP="00203AA8">
      <w:r>
        <w:t>A stand</w:t>
      </w:r>
      <w:r w:rsidR="00087158">
        <w:t>-</w:t>
      </w:r>
      <w:r>
        <w:t>alone CA does not use certificate templates. Because certificate templates are not supported by stand</w:t>
      </w:r>
      <w:r w:rsidR="00087158">
        <w:t>-</w:t>
      </w:r>
      <w:r>
        <w:t>alone CAs, the certificate request must inject the OID for qualified subordination during certificate enrollment. The following steps allow a qualified subordina</w:t>
      </w:r>
      <w:r w:rsidR="00DD54FC">
        <w:t>tion certificate to be obtained</w:t>
      </w:r>
      <w:r w:rsidR="00A058EC">
        <w:t xml:space="preserve"> at a stand</w:t>
      </w:r>
      <w:r w:rsidR="00087158">
        <w:t>-</w:t>
      </w:r>
      <w:r w:rsidR="00A058EC">
        <w:t>alone CA.</w:t>
      </w:r>
    </w:p>
    <w:p w14:paraId="50F78ABC" w14:textId="77777777" w:rsidR="00DD54FC" w:rsidRDefault="00DD54FC" w:rsidP="00203AA8">
      <w:pPr>
        <w:pStyle w:val="Heading3"/>
      </w:pPr>
      <w:bookmarkStart w:id="106" w:name="_Toc33527667"/>
      <w:r>
        <w:t xml:space="preserve">Performing the Initial </w:t>
      </w:r>
      <w:r w:rsidRPr="00697E09">
        <w:t>Certificate</w:t>
      </w:r>
      <w:r>
        <w:t xml:space="preserve"> Request</w:t>
      </w:r>
      <w:bookmarkEnd w:id="106"/>
    </w:p>
    <w:p w14:paraId="43923878" w14:textId="77777777" w:rsidR="00DD54FC" w:rsidRPr="00DD54FC" w:rsidRDefault="00DD54FC" w:rsidP="00203AA8">
      <w:r>
        <w:t>T</w:t>
      </w:r>
      <w:r w:rsidR="00087158">
        <w:t xml:space="preserve">o </w:t>
      </w:r>
      <w:r>
        <w:t>perform the initial request for a qualified subordination signing certificate</w:t>
      </w:r>
    </w:p>
    <w:p w14:paraId="5B8D3C31" w14:textId="77777777" w:rsidR="00797780" w:rsidRDefault="00797780" w:rsidP="00805614">
      <w:pPr>
        <w:pStyle w:val="Number"/>
        <w:numPr>
          <w:ilvl w:val="0"/>
          <w:numId w:val="21"/>
        </w:numPr>
      </w:pPr>
      <w:r>
        <w:t xml:space="preserve">At the </w:t>
      </w:r>
      <w:r w:rsidR="00A058EC">
        <w:t>stand</w:t>
      </w:r>
      <w:r w:rsidR="00087158">
        <w:t>-</w:t>
      </w:r>
      <w:r w:rsidR="00A058EC">
        <w:t>alone</w:t>
      </w:r>
      <w:r>
        <w:t xml:space="preserve"> CA, ensure </w:t>
      </w:r>
      <w:r w:rsidR="00087158">
        <w:t xml:space="preserve">that </w:t>
      </w:r>
      <w:r>
        <w:t>you are logged on as the Administrator of the CA computer.</w:t>
      </w:r>
    </w:p>
    <w:p w14:paraId="544B1385" w14:textId="77777777" w:rsidR="00797780" w:rsidRDefault="00797780" w:rsidP="00805614">
      <w:pPr>
        <w:pStyle w:val="Number"/>
        <w:numPr>
          <w:ilvl w:val="0"/>
          <w:numId w:val="21"/>
        </w:numPr>
      </w:pPr>
      <w:r>
        <w:t xml:space="preserve">Start </w:t>
      </w:r>
      <w:r w:rsidRPr="00087158">
        <w:t>Internet Explorer</w:t>
      </w:r>
      <w:r>
        <w:t>.</w:t>
      </w:r>
    </w:p>
    <w:p w14:paraId="5F38A87C" w14:textId="77777777" w:rsidR="00797780" w:rsidRPr="00797780" w:rsidRDefault="00EF6289" w:rsidP="00805614">
      <w:pPr>
        <w:pStyle w:val="Number"/>
        <w:numPr>
          <w:ilvl w:val="0"/>
          <w:numId w:val="21"/>
        </w:numPr>
        <w:rPr>
          <w:b/>
        </w:rPr>
      </w:pPr>
      <w:r>
        <w:t>O</w:t>
      </w:r>
      <w:r w:rsidR="00797780">
        <w:t xml:space="preserve">pen the </w:t>
      </w:r>
      <w:hyperlink r:id="rId45" w:history="1">
        <w:r w:rsidRPr="008708A8">
          <w:rPr>
            <w:rStyle w:val="Hyperlink"/>
            <w:b/>
          </w:rPr>
          <w:t>http://localhost/certsrv</w:t>
        </w:r>
      </w:hyperlink>
      <w:r w:rsidRPr="00EF6289">
        <w:t xml:space="preserve"> URL.</w:t>
      </w:r>
    </w:p>
    <w:p w14:paraId="1BA48EB7" w14:textId="77777777" w:rsidR="00797780" w:rsidRDefault="00DA6D0D" w:rsidP="00805614">
      <w:pPr>
        <w:pStyle w:val="Number"/>
        <w:numPr>
          <w:ilvl w:val="0"/>
          <w:numId w:val="21"/>
        </w:numPr>
      </w:pPr>
      <w:r>
        <w:t>O</w:t>
      </w:r>
      <w:r w:rsidR="00797780">
        <w:t xml:space="preserve">n the </w:t>
      </w:r>
      <w:r w:rsidR="00797780" w:rsidRPr="00DA6D0D">
        <w:t>Welcome page, click Request a certificate</w:t>
      </w:r>
      <w:r w:rsidR="00797780">
        <w:t>.</w:t>
      </w:r>
    </w:p>
    <w:p w14:paraId="1303CB04" w14:textId="77777777" w:rsidR="00797780" w:rsidRDefault="00DA6D0D" w:rsidP="00805614">
      <w:pPr>
        <w:pStyle w:val="Number"/>
        <w:numPr>
          <w:ilvl w:val="0"/>
          <w:numId w:val="21"/>
        </w:numPr>
      </w:pPr>
      <w:r>
        <w:t>O</w:t>
      </w:r>
      <w:r w:rsidR="00797780">
        <w:t xml:space="preserve">n the </w:t>
      </w:r>
      <w:r w:rsidR="00797780" w:rsidRPr="00DA6D0D">
        <w:t>Request a Certificate page, click advanced certificate request</w:t>
      </w:r>
      <w:r w:rsidR="00797780">
        <w:t>.</w:t>
      </w:r>
    </w:p>
    <w:p w14:paraId="13900557" w14:textId="77777777" w:rsidR="00797780" w:rsidRDefault="00DA6D0D" w:rsidP="00805614">
      <w:pPr>
        <w:pStyle w:val="Number"/>
        <w:numPr>
          <w:ilvl w:val="0"/>
          <w:numId w:val="21"/>
        </w:numPr>
      </w:pPr>
      <w:r>
        <w:t>O</w:t>
      </w:r>
      <w:r w:rsidR="00797780">
        <w:t xml:space="preserve">n the </w:t>
      </w:r>
      <w:r w:rsidR="00797780" w:rsidRPr="00DA6D0D">
        <w:t>Advanced Certificate Request page, click Create and submit a request to this CA.</w:t>
      </w:r>
    </w:p>
    <w:p w14:paraId="17298684" w14:textId="77777777" w:rsidR="00797780" w:rsidRDefault="00DA6D0D" w:rsidP="00805614">
      <w:pPr>
        <w:pStyle w:val="Number"/>
        <w:numPr>
          <w:ilvl w:val="0"/>
          <w:numId w:val="21"/>
        </w:numPr>
      </w:pPr>
      <w:r>
        <w:t>O</w:t>
      </w:r>
      <w:r w:rsidR="00797780">
        <w:t xml:space="preserve">n the </w:t>
      </w:r>
      <w:r w:rsidR="00797780" w:rsidRPr="00DA6D0D">
        <w:t>Advanced Certificate Request</w:t>
      </w:r>
      <w:r w:rsidR="00797780">
        <w:t xml:space="preserve"> page, enter the following information in Identifying Information:</w:t>
      </w:r>
    </w:p>
    <w:p w14:paraId="2F1A3A5D" w14:textId="77777777" w:rsidR="00797780" w:rsidRDefault="00797780" w:rsidP="00203AA8">
      <w:pPr>
        <w:pStyle w:val="Bullet2"/>
      </w:pPr>
      <w:r>
        <w:t xml:space="preserve">Name: </w:t>
      </w:r>
      <w:r w:rsidRPr="00797780">
        <w:rPr>
          <w:b/>
        </w:rPr>
        <w:t>Administrator</w:t>
      </w:r>
      <w:r>
        <w:t xml:space="preserve"> (or the name of the user account currently in use)</w:t>
      </w:r>
    </w:p>
    <w:p w14:paraId="1C3DD568" w14:textId="77777777" w:rsidR="00797780" w:rsidRDefault="00797780" w:rsidP="00203AA8">
      <w:pPr>
        <w:pStyle w:val="Bullet2"/>
      </w:pPr>
      <w:r>
        <w:t>Email: Leave blank</w:t>
      </w:r>
    </w:p>
    <w:p w14:paraId="0B30C589" w14:textId="77777777" w:rsidR="00797780" w:rsidRDefault="00797780" w:rsidP="00203AA8">
      <w:pPr>
        <w:pStyle w:val="Bullet2"/>
      </w:pPr>
      <w:r>
        <w:t xml:space="preserve">Company: </w:t>
      </w:r>
      <w:r w:rsidRPr="00797780">
        <w:rPr>
          <w:b/>
          <w:i/>
        </w:rPr>
        <w:t>YourOrganization</w:t>
      </w:r>
      <w:r>
        <w:rPr>
          <w:i/>
        </w:rPr>
        <w:t xml:space="preserve"> </w:t>
      </w:r>
      <w:r>
        <w:t xml:space="preserve">(where </w:t>
      </w:r>
      <w:r>
        <w:rPr>
          <w:i/>
        </w:rPr>
        <w:t>YourOrganization</w:t>
      </w:r>
      <w:r>
        <w:t xml:space="preserve"> is the name of your organization)</w:t>
      </w:r>
    </w:p>
    <w:p w14:paraId="6916C892" w14:textId="77777777" w:rsidR="00797780" w:rsidRPr="00797780" w:rsidRDefault="00797780" w:rsidP="00203AA8">
      <w:pPr>
        <w:pStyle w:val="Bullet2"/>
      </w:pPr>
      <w:r>
        <w:t xml:space="preserve">Department: </w:t>
      </w:r>
      <w:r w:rsidRPr="00797780">
        <w:rPr>
          <w:b/>
          <w:i/>
        </w:rPr>
        <w:t>YourDepartment</w:t>
      </w:r>
      <w:r>
        <w:rPr>
          <w:i/>
        </w:rPr>
        <w:t xml:space="preserve"> </w:t>
      </w:r>
      <w:r>
        <w:t xml:space="preserve">(where </w:t>
      </w:r>
      <w:r>
        <w:rPr>
          <w:i/>
        </w:rPr>
        <w:t>YourDepartment</w:t>
      </w:r>
      <w:r>
        <w:t xml:space="preserve"> is the name of your department)</w:t>
      </w:r>
    </w:p>
    <w:p w14:paraId="2A1984E6" w14:textId="77777777" w:rsidR="00797780" w:rsidRPr="00797780" w:rsidRDefault="00797780" w:rsidP="00203AA8">
      <w:pPr>
        <w:pStyle w:val="Bullet2"/>
      </w:pPr>
      <w:r>
        <w:t xml:space="preserve">City: </w:t>
      </w:r>
      <w:r w:rsidRPr="00797780">
        <w:rPr>
          <w:b/>
          <w:i/>
        </w:rPr>
        <w:t>CityName</w:t>
      </w:r>
      <w:r>
        <w:rPr>
          <w:i/>
        </w:rPr>
        <w:t xml:space="preserve"> </w:t>
      </w:r>
      <w:r>
        <w:t xml:space="preserve">(where </w:t>
      </w:r>
      <w:r>
        <w:rPr>
          <w:i/>
        </w:rPr>
        <w:t xml:space="preserve">CityName </w:t>
      </w:r>
      <w:r>
        <w:t>is the name of your city)</w:t>
      </w:r>
    </w:p>
    <w:p w14:paraId="300C28B3" w14:textId="77777777" w:rsidR="00797780" w:rsidRPr="00797780" w:rsidRDefault="00797780" w:rsidP="00203AA8">
      <w:pPr>
        <w:pStyle w:val="Bullet2"/>
      </w:pPr>
      <w:r>
        <w:t xml:space="preserve">State: </w:t>
      </w:r>
      <w:r w:rsidRPr="00797780">
        <w:rPr>
          <w:b/>
          <w:i/>
        </w:rPr>
        <w:t>StateName</w:t>
      </w:r>
      <w:r>
        <w:rPr>
          <w:i/>
        </w:rPr>
        <w:t xml:space="preserve"> </w:t>
      </w:r>
      <w:r>
        <w:t xml:space="preserve">(where </w:t>
      </w:r>
      <w:r>
        <w:rPr>
          <w:i/>
        </w:rPr>
        <w:t xml:space="preserve">StateName </w:t>
      </w:r>
      <w:r>
        <w:t>is the name of your state or province)</w:t>
      </w:r>
    </w:p>
    <w:p w14:paraId="5D8216E5" w14:textId="77777777" w:rsidR="00797780" w:rsidRPr="00797780" w:rsidRDefault="00797780" w:rsidP="00203AA8">
      <w:pPr>
        <w:pStyle w:val="Bullet2"/>
      </w:pPr>
      <w:r>
        <w:t xml:space="preserve">Country/Region: </w:t>
      </w:r>
      <w:r w:rsidRPr="00797780">
        <w:rPr>
          <w:b/>
          <w:i/>
        </w:rPr>
        <w:t>CountryName</w:t>
      </w:r>
      <w:r w:rsidRPr="00797780">
        <w:rPr>
          <w:i/>
        </w:rPr>
        <w:t xml:space="preserve"> </w:t>
      </w:r>
      <w:r>
        <w:t xml:space="preserve">(where </w:t>
      </w:r>
      <w:r>
        <w:rPr>
          <w:i/>
        </w:rPr>
        <w:t xml:space="preserve">CountryName </w:t>
      </w:r>
      <w:r>
        <w:t>is the name of your country or region)</w:t>
      </w:r>
    </w:p>
    <w:p w14:paraId="62B52E0D" w14:textId="77777777" w:rsidR="00797780" w:rsidRDefault="00797780" w:rsidP="00805614">
      <w:pPr>
        <w:pStyle w:val="Number"/>
        <w:numPr>
          <w:ilvl w:val="0"/>
          <w:numId w:val="21"/>
        </w:numPr>
      </w:pPr>
      <w:r>
        <w:t xml:space="preserve">In </w:t>
      </w:r>
      <w:r w:rsidRPr="00DA6D0D">
        <w:t>Type of Certificate Need</w:t>
      </w:r>
      <w:r w:rsidR="00C826EC" w:rsidRPr="00DA6D0D">
        <w:t>ed</w:t>
      </w:r>
      <w:r>
        <w:t xml:space="preserve">, select </w:t>
      </w:r>
      <w:r w:rsidRPr="00DA6D0D">
        <w:t xml:space="preserve">Other </w:t>
      </w:r>
      <w:r>
        <w:t>from the list.</w:t>
      </w:r>
    </w:p>
    <w:p w14:paraId="5BB480E9" w14:textId="77777777" w:rsidR="00797780" w:rsidRDefault="00797780" w:rsidP="00805614">
      <w:pPr>
        <w:pStyle w:val="Number"/>
        <w:numPr>
          <w:ilvl w:val="0"/>
          <w:numId w:val="21"/>
        </w:numPr>
      </w:pPr>
      <w:r>
        <w:t xml:space="preserve">In </w:t>
      </w:r>
      <w:r w:rsidRPr="00DA6D0D">
        <w:t>the OID</w:t>
      </w:r>
      <w:r>
        <w:t xml:space="preserve"> box</w:t>
      </w:r>
      <w:r w:rsidR="00DA6D0D">
        <w:t>,</w:t>
      </w:r>
      <w:r>
        <w:t xml:space="preserve"> type </w:t>
      </w:r>
      <w:r w:rsidR="00C826EC">
        <w:rPr>
          <w:b/>
        </w:rPr>
        <w:t>1.3.6.1.4.1.311.10.3.10</w:t>
      </w:r>
      <w:r w:rsidR="00C826EC">
        <w:t>.</w:t>
      </w:r>
    </w:p>
    <w:p w14:paraId="36C262D5" w14:textId="77777777" w:rsidR="00C826EC" w:rsidRDefault="00DD54FC" w:rsidP="00805614">
      <w:pPr>
        <w:pStyle w:val="Number"/>
        <w:numPr>
          <w:ilvl w:val="0"/>
          <w:numId w:val="21"/>
        </w:numPr>
      </w:pPr>
      <w:r>
        <w:br w:type="page"/>
      </w:r>
      <w:r w:rsidR="00C826EC">
        <w:lastRenderedPageBreak/>
        <w:t>In Key Options, set the following options:</w:t>
      </w:r>
    </w:p>
    <w:p w14:paraId="5A564657" w14:textId="77777777" w:rsidR="00C826EC" w:rsidRPr="00C826EC" w:rsidRDefault="00C826EC" w:rsidP="00203AA8">
      <w:pPr>
        <w:pStyle w:val="Bullet2"/>
        <w:rPr>
          <w:b/>
        </w:rPr>
      </w:pPr>
      <w:r w:rsidRPr="00C826EC">
        <w:rPr>
          <w:b/>
        </w:rPr>
        <w:t>Create a new key set</w:t>
      </w:r>
    </w:p>
    <w:p w14:paraId="3AD563F4" w14:textId="77777777" w:rsidR="00C826EC" w:rsidRDefault="00C826EC" w:rsidP="00203AA8">
      <w:pPr>
        <w:pStyle w:val="Bullet2"/>
      </w:pPr>
      <w:r>
        <w:t xml:space="preserve">CSP: </w:t>
      </w:r>
      <w:r w:rsidRPr="00C826EC">
        <w:rPr>
          <w:b/>
        </w:rPr>
        <w:t>Microsoft Enhanced Cryptographic Provider v1.0</w:t>
      </w:r>
      <w:r>
        <w:t xml:space="preserve"> (or a different CSP if you are using a hardware CSP).</w:t>
      </w:r>
    </w:p>
    <w:p w14:paraId="27685425" w14:textId="77777777" w:rsidR="00C826EC" w:rsidRDefault="00C826EC" w:rsidP="00203AA8">
      <w:pPr>
        <w:pStyle w:val="Bullet2"/>
      </w:pPr>
      <w:r>
        <w:t xml:space="preserve">Key Usage: </w:t>
      </w:r>
      <w:r w:rsidRPr="00C826EC">
        <w:rPr>
          <w:b/>
        </w:rPr>
        <w:t>Signature</w:t>
      </w:r>
    </w:p>
    <w:p w14:paraId="6870D460" w14:textId="77777777" w:rsidR="00C826EC" w:rsidRPr="00C826EC" w:rsidRDefault="00C826EC" w:rsidP="00203AA8">
      <w:pPr>
        <w:pStyle w:val="Bullet2"/>
      </w:pPr>
      <w:r>
        <w:rPr>
          <w:b/>
        </w:rPr>
        <w:t>Automatic Key container name</w:t>
      </w:r>
    </w:p>
    <w:p w14:paraId="4B9044E9" w14:textId="77777777" w:rsidR="00C826EC" w:rsidRPr="00C826EC" w:rsidRDefault="00C826EC" w:rsidP="00203AA8">
      <w:pPr>
        <w:pStyle w:val="Bullet2"/>
      </w:pPr>
      <w:r w:rsidRPr="00C826EC">
        <w:t xml:space="preserve">Mark keys as exportable: </w:t>
      </w:r>
      <w:r>
        <w:rPr>
          <w:b/>
        </w:rPr>
        <w:t>unchecked</w:t>
      </w:r>
    </w:p>
    <w:p w14:paraId="78B076E8" w14:textId="77777777" w:rsidR="00C826EC" w:rsidRPr="00C826EC" w:rsidRDefault="00C826EC" w:rsidP="00203AA8">
      <w:pPr>
        <w:pStyle w:val="Bullet2"/>
      </w:pPr>
      <w:r w:rsidRPr="00C826EC">
        <w:t xml:space="preserve">Enable strong private key protection: </w:t>
      </w:r>
      <w:r>
        <w:rPr>
          <w:b/>
        </w:rPr>
        <w:t>unchecked</w:t>
      </w:r>
    </w:p>
    <w:p w14:paraId="24CEA170" w14:textId="77777777" w:rsidR="00C826EC" w:rsidRDefault="00C826EC" w:rsidP="00203AA8">
      <w:pPr>
        <w:pStyle w:val="Bullet2"/>
      </w:pPr>
      <w:r w:rsidRPr="00C826EC">
        <w:t>Use local machine store:</w:t>
      </w:r>
      <w:r>
        <w:rPr>
          <w:b/>
        </w:rPr>
        <w:t xml:space="preserve"> unchecked</w:t>
      </w:r>
    </w:p>
    <w:p w14:paraId="2614029B" w14:textId="77777777" w:rsidR="00C826EC" w:rsidRDefault="00C826EC" w:rsidP="00805614">
      <w:pPr>
        <w:pStyle w:val="Number"/>
        <w:numPr>
          <w:ilvl w:val="0"/>
          <w:numId w:val="21"/>
        </w:numPr>
      </w:pPr>
      <w:r>
        <w:t xml:space="preserve"> In </w:t>
      </w:r>
      <w:r w:rsidRPr="00DA6D0D">
        <w:t>Additional Options</w:t>
      </w:r>
      <w:r w:rsidR="00DA6D0D">
        <w:t>,</w:t>
      </w:r>
      <w:r>
        <w:t xml:space="preserve"> set the following options:</w:t>
      </w:r>
    </w:p>
    <w:p w14:paraId="68B4C1A2" w14:textId="77777777" w:rsidR="00C826EC" w:rsidRPr="00C826EC" w:rsidRDefault="00C826EC" w:rsidP="00203AA8">
      <w:pPr>
        <w:pStyle w:val="Bullet2"/>
      </w:pPr>
      <w:r>
        <w:t xml:space="preserve">Request format: </w:t>
      </w:r>
      <w:r>
        <w:rPr>
          <w:b/>
        </w:rPr>
        <w:t>CMC</w:t>
      </w:r>
    </w:p>
    <w:p w14:paraId="79754F12" w14:textId="77777777" w:rsidR="00C826EC" w:rsidRPr="00C826EC" w:rsidRDefault="00C826EC" w:rsidP="00203AA8">
      <w:pPr>
        <w:pStyle w:val="Bullet2"/>
      </w:pPr>
      <w:r>
        <w:t xml:space="preserve">Hash Algorithm: </w:t>
      </w:r>
      <w:r>
        <w:rPr>
          <w:b/>
        </w:rPr>
        <w:t>SHA-1</w:t>
      </w:r>
    </w:p>
    <w:p w14:paraId="246762F9" w14:textId="77777777" w:rsidR="00C826EC" w:rsidRPr="00C826EC" w:rsidRDefault="00C826EC" w:rsidP="00203AA8">
      <w:pPr>
        <w:pStyle w:val="Bullet2"/>
      </w:pPr>
      <w:r>
        <w:t xml:space="preserve">Save request to a file: </w:t>
      </w:r>
      <w:r>
        <w:rPr>
          <w:b/>
        </w:rPr>
        <w:t>unchecked</w:t>
      </w:r>
    </w:p>
    <w:p w14:paraId="2D4CA0A2" w14:textId="77777777" w:rsidR="00C826EC" w:rsidRPr="00C826EC" w:rsidRDefault="00C826EC" w:rsidP="00203AA8">
      <w:pPr>
        <w:pStyle w:val="Bullet2"/>
      </w:pPr>
      <w:r>
        <w:t xml:space="preserve">Attributes: </w:t>
      </w:r>
      <w:r>
        <w:rPr>
          <w:b/>
        </w:rPr>
        <w:t>empty</w:t>
      </w:r>
    </w:p>
    <w:p w14:paraId="6FBB26D6" w14:textId="77777777" w:rsidR="00C826EC" w:rsidRPr="00C826EC" w:rsidRDefault="00C826EC" w:rsidP="00203AA8">
      <w:pPr>
        <w:pStyle w:val="Bullet2"/>
      </w:pPr>
      <w:r>
        <w:t xml:space="preserve">Friendly name: </w:t>
      </w:r>
      <w:r>
        <w:rPr>
          <w:b/>
        </w:rPr>
        <w:t>Qualified Subordination Signing</w:t>
      </w:r>
    </w:p>
    <w:p w14:paraId="79CDE496" w14:textId="77777777" w:rsidR="00C826EC" w:rsidRDefault="00C826EC" w:rsidP="00805614">
      <w:pPr>
        <w:pStyle w:val="Number"/>
        <w:numPr>
          <w:ilvl w:val="0"/>
          <w:numId w:val="21"/>
        </w:numPr>
      </w:pPr>
      <w:r>
        <w:t>Review the entries</w:t>
      </w:r>
      <w:r w:rsidR="009502FF">
        <w:t>,</w:t>
      </w:r>
      <w:r>
        <w:t xml:space="preserve"> and then click Submit.</w:t>
      </w:r>
      <w:r w:rsidR="009502FF">
        <w:br/>
        <w:t>The Certificate Pending page appears.</w:t>
      </w:r>
    </w:p>
    <w:p w14:paraId="6AC750A4" w14:textId="77777777" w:rsidR="00797780" w:rsidRPr="00697E09" w:rsidRDefault="00DD54FC" w:rsidP="00203AA8">
      <w:pPr>
        <w:pStyle w:val="Heading3"/>
      </w:pPr>
      <w:bookmarkStart w:id="107" w:name="_Toc33527668"/>
      <w:r w:rsidRPr="00697E09">
        <w:t>Issuing the Pending Certificate Request</w:t>
      </w:r>
      <w:bookmarkEnd w:id="107"/>
    </w:p>
    <w:p w14:paraId="7B6D910C" w14:textId="77777777" w:rsidR="00DD54FC" w:rsidRDefault="00DD54FC" w:rsidP="00203AA8">
      <w:r>
        <w:t>The certificate request is set to a pending status by default on a stand</w:t>
      </w:r>
      <w:r w:rsidR="00983A21">
        <w:t>-</w:t>
      </w:r>
      <w:r>
        <w:t>alone CA. To issue the certificate, a CA administrator must use the Certification Authority console.</w:t>
      </w:r>
    </w:p>
    <w:p w14:paraId="356261BC" w14:textId="77777777" w:rsidR="00DD54FC" w:rsidRDefault="00983A21" w:rsidP="00805614">
      <w:pPr>
        <w:pStyle w:val="Number"/>
        <w:numPr>
          <w:ilvl w:val="0"/>
          <w:numId w:val="22"/>
        </w:numPr>
      </w:pPr>
      <w:r>
        <w:t xml:space="preserve">On </w:t>
      </w:r>
      <w:r w:rsidR="00DD54FC">
        <w:t>the Start menu, point to Programs, point to Administrative Tools, and then click Certification Authority.</w:t>
      </w:r>
    </w:p>
    <w:p w14:paraId="1A4C4430" w14:textId="77777777" w:rsidR="00DD54FC" w:rsidRDefault="00DD54FC" w:rsidP="00805614">
      <w:pPr>
        <w:pStyle w:val="Number"/>
        <w:numPr>
          <w:ilvl w:val="0"/>
          <w:numId w:val="22"/>
        </w:numPr>
      </w:pPr>
      <w:r>
        <w:t>In the console tree, click the Pending Requests container.</w:t>
      </w:r>
    </w:p>
    <w:p w14:paraId="7AE0A593" w14:textId="77777777" w:rsidR="00DD54FC" w:rsidRDefault="00DD54FC" w:rsidP="00805614">
      <w:pPr>
        <w:pStyle w:val="Number"/>
        <w:numPr>
          <w:ilvl w:val="0"/>
          <w:numId w:val="22"/>
        </w:numPr>
      </w:pPr>
      <w:r>
        <w:t>In the details pane, right-click the certificate request, point to All Tasks, and then click Issue.</w:t>
      </w:r>
    </w:p>
    <w:p w14:paraId="173CE4D4" w14:textId="77777777" w:rsidR="00DD54FC" w:rsidRDefault="00DD54FC" w:rsidP="00805614">
      <w:pPr>
        <w:pStyle w:val="Number"/>
        <w:numPr>
          <w:ilvl w:val="0"/>
          <w:numId w:val="22"/>
        </w:numPr>
      </w:pPr>
      <w:r>
        <w:t>Close the Certification Authority console.</w:t>
      </w:r>
    </w:p>
    <w:p w14:paraId="16234633" w14:textId="77777777" w:rsidR="00DD54FC" w:rsidRDefault="00E27A83" w:rsidP="00203AA8">
      <w:pPr>
        <w:pStyle w:val="Heading4"/>
      </w:pPr>
      <w:r>
        <w:br w:type="page"/>
      </w:r>
      <w:bookmarkStart w:id="108" w:name="_Toc33527669"/>
      <w:r w:rsidR="00DD54FC">
        <w:lastRenderedPageBreak/>
        <w:t xml:space="preserve">Installing the Qualified Subordination Signing </w:t>
      </w:r>
      <w:r w:rsidR="00983A21">
        <w:t>C</w:t>
      </w:r>
      <w:r w:rsidR="00DD54FC">
        <w:t>ertificate</w:t>
      </w:r>
      <w:bookmarkEnd w:id="108"/>
    </w:p>
    <w:p w14:paraId="6248DA4F" w14:textId="77777777" w:rsidR="00DD54FC" w:rsidRDefault="00DD54FC" w:rsidP="00203AA8">
      <w:r>
        <w:t>The final step is to install the issued certificate.</w:t>
      </w:r>
    </w:p>
    <w:p w14:paraId="1FEBE2FD" w14:textId="77777777" w:rsidR="00DD54FC" w:rsidRDefault="00DD54FC" w:rsidP="00805614">
      <w:pPr>
        <w:pStyle w:val="Number"/>
        <w:numPr>
          <w:ilvl w:val="0"/>
          <w:numId w:val="23"/>
        </w:numPr>
      </w:pPr>
      <w:r>
        <w:t xml:space="preserve">In Internet Explorer, open the </w:t>
      </w:r>
      <w:hyperlink r:id="rId46" w:history="1">
        <w:r w:rsidR="00605880" w:rsidRPr="003F4F62">
          <w:rPr>
            <w:rStyle w:val="Hyperlink"/>
            <w:b/>
          </w:rPr>
          <w:t>http://localhost/certsrv/</w:t>
        </w:r>
      </w:hyperlink>
      <w:r w:rsidR="00605880" w:rsidRPr="00605880">
        <w:t xml:space="preserve"> URL.</w:t>
      </w:r>
    </w:p>
    <w:p w14:paraId="376FD908" w14:textId="77777777" w:rsidR="00DD54FC" w:rsidRDefault="00605880" w:rsidP="00805614">
      <w:pPr>
        <w:pStyle w:val="Number"/>
        <w:numPr>
          <w:ilvl w:val="0"/>
          <w:numId w:val="23"/>
        </w:numPr>
      </w:pPr>
      <w:r>
        <w:t>O</w:t>
      </w:r>
      <w:r w:rsidR="00DD54FC">
        <w:t>n the Welcome page, click View the status of a pending certificate request.</w:t>
      </w:r>
    </w:p>
    <w:p w14:paraId="58E5C891" w14:textId="77777777" w:rsidR="00DD54FC" w:rsidRDefault="00605880" w:rsidP="00805614">
      <w:pPr>
        <w:pStyle w:val="Number"/>
        <w:numPr>
          <w:ilvl w:val="0"/>
          <w:numId w:val="23"/>
        </w:numPr>
      </w:pPr>
      <w:r>
        <w:t>O</w:t>
      </w:r>
      <w:r w:rsidR="00DD54FC">
        <w:t xml:space="preserve">n the </w:t>
      </w:r>
      <w:r w:rsidR="00DD54FC" w:rsidRPr="00605880">
        <w:t>View the status of a pending certificate request</w:t>
      </w:r>
      <w:r w:rsidR="00DD54FC">
        <w:t xml:space="preserve"> page, click the </w:t>
      </w:r>
      <w:r w:rsidR="00DD54FC" w:rsidRPr="00605880">
        <w:t>User-EKU (1.3.6.4.1.311.10.3.10) Certificate (</w:t>
      </w:r>
      <w:r w:rsidR="00DD54FC" w:rsidRPr="00605880">
        <w:rPr>
          <w:i/>
        </w:rPr>
        <w:t>Date and Time</w:t>
      </w:r>
      <w:r w:rsidR="00DD54FC" w:rsidRPr="00605880">
        <w:t>)</w:t>
      </w:r>
      <w:r w:rsidR="00DD54FC">
        <w:t xml:space="preserve"> link.</w:t>
      </w:r>
    </w:p>
    <w:p w14:paraId="024C5984" w14:textId="77777777" w:rsidR="00DD54FC" w:rsidRDefault="00605880" w:rsidP="00805614">
      <w:pPr>
        <w:pStyle w:val="Number"/>
        <w:numPr>
          <w:ilvl w:val="0"/>
          <w:numId w:val="23"/>
        </w:numPr>
      </w:pPr>
      <w:r>
        <w:t>O</w:t>
      </w:r>
      <w:r w:rsidR="00E27A83">
        <w:t>n the Certificate Issued page, click Install this certificate</w:t>
      </w:r>
      <w:r>
        <w:t>.</w:t>
      </w:r>
      <w:r>
        <w:br/>
        <w:t>The Certificate Installed page should appear.</w:t>
      </w:r>
    </w:p>
    <w:p w14:paraId="4612D393" w14:textId="77777777" w:rsidR="00E27A83" w:rsidRPr="00DD54FC" w:rsidRDefault="00E27A83" w:rsidP="00805614">
      <w:pPr>
        <w:pStyle w:val="Number"/>
        <w:numPr>
          <w:ilvl w:val="0"/>
          <w:numId w:val="23"/>
        </w:numPr>
      </w:pPr>
      <w:r>
        <w:t>Close Internet Explorer.</w:t>
      </w:r>
    </w:p>
    <w:p w14:paraId="5B4B9834" w14:textId="77777777" w:rsidR="00E27A83" w:rsidRDefault="00E27A83" w:rsidP="00203AA8">
      <w:pPr>
        <w:pStyle w:val="Heading4"/>
      </w:pPr>
      <w:bookmarkStart w:id="109" w:name="_Toc33527670"/>
      <w:r>
        <w:t xml:space="preserve">Verifying the Qualified Subordination Signing </w:t>
      </w:r>
      <w:r w:rsidR="00A31802">
        <w:t>C</w:t>
      </w:r>
      <w:r>
        <w:t>ertificate</w:t>
      </w:r>
      <w:bookmarkEnd w:id="109"/>
    </w:p>
    <w:p w14:paraId="7E1ADFA6" w14:textId="77777777" w:rsidR="00E27A83" w:rsidRDefault="00E27A83" w:rsidP="00203AA8">
      <w:r>
        <w:t>Once you have installed the qualified subordination certificate, you should view the certificate to ensure that it is correctly configured.</w:t>
      </w:r>
    </w:p>
    <w:p w14:paraId="6802DE8F" w14:textId="77777777" w:rsidR="00DD54FC" w:rsidRDefault="00E27A83" w:rsidP="00805614">
      <w:pPr>
        <w:pStyle w:val="Number"/>
        <w:numPr>
          <w:ilvl w:val="0"/>
          <w:numId w:val="24"/>
        </w:numPr>
      </w:pPr>
      <w:r>
        <w:t xml:space="preserve">Open an </w:t>
      </w:r>
      <w:r w:rsidRPr="00A31802">
        <w:t>empty MMC</w:t>
      </w:r>
      <w:r>
        <w:t xml:space="preserve"> console.</w:t>
      </w:r>
    </w:p>
    <w:p w14:paraId="51210C82" w14:textId="77777777" w:rsidR="00E27A83" w:rsidRPr="00A31802" w:rsidRDefault="00A31802" w:rsidP="00805614">
      <w:pPr>
        <w:pStyle w:val="Number"/>
        <w:numPr>
          <w:ilvl w:val="0"/>
          <w:numId w:val="24"/>
        </w:numPr>
      </w:pPr>
      <w:r>
        <w:t xml:space="preserve">On </w:t>
      </w:r>
      <w:r w:rsidR="00E27A83" w:rsidRPr="00A31802">
        <w:t>the File</w:t>
      </w:r>
      <w:r w:rsidR="00E27A83">
        <w:t xml:space="preserve"> menu, click</w:t>
      </w:r>
      <w:r w:rsidR="00E27A83" w:rsidRPr="00A31802">
        <w:t xml:space="preserve"> Add/Remove Snap-in</w:t>
      </w:r>
      <w:r w:rsidRPr="00A31802">
        <w:t>.</w:t>
      </w:r>
    </w:p>
    <w:p w14:paraId="7BE9BB07" w14:textId="77777777" w:rsidR="00E27A83" w:rsidRDefault="00E27A83" w:rsidP="00805614">
      <w:pPr>
        <w:pStyle w:val="Number"/>
        <w:numPr>
          <w:ilvl w:val="0"/>
          <w:numId w:val="24"/>
        </w:numPr>
      </w:pPr>
      <w:r>
        <w:t xml:space="preserve">In </w:t>
      </w:r>
      <w:r w:rsidRPr="00152894">
        <w:t>the Add/Remove Snap-in</w:t>
      </w:r>
      <w:r>
        <w:t xml:space="preserve"> dialog box, </w:t>
      </w:r>
      <w:r w:rsidRPr="00152894">
        <w:t>click Add</w:t>
      </w:r>
      <w:r>
        <w:t>.</w:t>
      </w:r>
    </w:p>
    <w:p w14:paraId="50B8F9A6" w14:textId="77777777" w:rsidR="00E27A83" w:rsidRDefault="00E27A83" w:rsidP="00805614">
      <w:pPr>
        <w:pStyle w:val="Number"/>
        <w:numPr>
          <w:ilvl w:val="0"/>
          <w:numId w:val="24"/>
        </w:numPr>
      </w:pPr>
      <w:r>
        <w:t xml:space="preserve">In the </w:t>
      </w:r>
      <w:r w:rsidRPr="00152894">
        <w:t>Add Standalone Snap-in dialog box, select Certificates, and then click Add.</w:t>
      </w:r>
    </w:p>
    <w:p w14:paraId="634E23C1" w14:textId="77777777" w:rsidR="00E27A83" w:rsidRDefault="00E27A83" w:rsidP="00805614">
      <w:pPr>
        <w:pStyle w:val="Number"/>
        <w:numPr>
          <w:ilvl w:val="0"/>
          <w:numId w:val="24"/>
        </w:numPr>
      </w:pPr>
      <w:r>
        <w:t xml:space="preserve">In the </w:t>
      </w:r>
      <w:r w:rsidRPr="00B8255B">
        <w:t>Certificates snap-in dialog box, click My user account, and then click Finish</w:t>
      </w:r>
      <w:r>
        <w:t>.</w:t>
      </w:r>
    </w:p>
    <w:p w14:paraId="47BE83C5" w14:textId="77777777" w:rsidR="00E27A83" w:rsidRPr="00B8255B" w:rsidRDefault="00E27A83" w:rsidP="00805614">
      <w:pPr>
        <w:pStyle w:val="Number"/>
        <w:numPr>
          <w:ilvl w:val="0"/>
          <w:numId w:val="24"/>
        </w:numPr>
      </w:pPr>
      <w:r>
        <w:t xml:space="preserve">In the </w:t>
      </w:r>
      <w:r w:rsidRPr="00B8255B">
        <w:t>Add Standalone Snap-in dialog box, click Close.</w:t>
      </w:r>
    </w:p>
    <w:p w14:paraId="72D2028B" w14:textId="77777777" w:rsidR="00E27A83" w:rsidRDefault="00E27A83" w:rsidP="00805614">
      <w:pPr>
        <w:pStyle w:val="Number"/>
        <w:numPr>
          <w:ilvl w:val="0"/>
          <w:numId w:val="24"/>
        </w:numPr>
      </w:pPr>
      <w:r w:rsidRPr="00B8255B">
        <w:t>In the Add/Remove Snap-in dialog box, click OK</w:t>
      </w:r>
      <w:r>
        <w:t>.</w:t>
      </w:r>
    </w:p>
    <w:p w14:paraId="7DB87080" w14:textId="77777777" w:rsidR="00E27A83" w:rsidRDefault="00E27A83" w:rsidP="00805614">
      <w:pPr>
        <w:pStyle w:val="Number"/>
        <w:numPr>
          <w:ilvl w:val="0"/>
          <w:numId w:val="24"/>
        </w:numPr>
      </w:pPr>
      <w:r>
        <w:t xml:space="preserve">In the console tree, expand </w:t>
      </w:r>
      <w:r w:rsidRPr="00A058EC">
        <w:rPr>
          <w:b/>
        </w:rPr>
        <w:t xml:space="preserve">Certificates </w:t>
      </w:r>
      <w:r w:rsidRPr="00B8255B">
        <w:t>– Current Use</w:t>
      </w:r>
      <w:r w:rsidR="00A058EC" w:rsidRPr="00B8255B">
        <w:t>r</w:t>
      </w:r>
      <w:r w:rsidRPr="00B8255B">
        <w:t>, expand Personal, and then click Certificates</w:t>
      </w:r>
      <w:r>
        <w:t>.</w:t>
      </w:r>
    </w:p>
    <w:p w14:paraId="27C0CED2" w14:textId="77777777" w:rsidR="00E27A83" w:rsidRDefault="00E27A83" w:rsidP="00805614">
      <w:pPr>
        <w:pStyle w:val="Number"/>
        <w:numPr>
          <w:ilvl w:val="0"/>
          <w:numId w:val="24"/>
        </w:numPr>
      </w:pPr>
      <w:r>
        <w:t>In the details panel, double</w:t>
      </w:r>
      <w:r w:rsidR="00B8255B">
        <w:t>-</w:t>
      </w:r>
      <w:r>
        <w:t>click the certificate with the</w:t>
      </w:r>
      <w:r w:rsidR="009D6341">
        <w:t xml:space="preserve"> Template </w:t>
      </w:r>
      <w:r w:rsidRPr="009D6341">
        <w:t>Friendly Name</w:t>
      </w:r>
      <w:r>
        <w:t xml:space="preserve"> of </w:t>
      </w:r>
      <w:r w:rsidR="009D6341">
        <w:t>“</w:t>
      </w:r>
      <w:r w:rsidRPr="00B8255B">
        <w:t>Qualified Subordination Signing</w:t>
      </w:r>
      <w:r w:rsidR="009D6341">
        <w:t>”</w:t>
      </w:r>
      <w:r w:rsidRPr="00B8255B">
        <w:t>.</w:t>
      </w:r>
    </w:p>
    <w:p w14:paraId="2ACB0C8E" w14:textId="77777777" w:rsidR="00E27A83" w:rsidRDefault="00E27A83" w:rsidP="00805614">
      <w:pPr>
        <w:pStyle w:val="Number"/>
        <w:numPr>
          <w:ilvl w:val="0"/>
          <w:numId w:val="24"/>
        </w:numPr>
      </w:pPr>
      <w:r>
        <w:t xml:space="preserve">In the </w:t>
      </w:r>
      <w:r w:rsidRPr="00B8255B">
        <w:t xml:space="preserve">Certificate </w:t>
      </w:r>
      <w:r w:rsidR="00A058EC" w:rsidRPr="00B8255B">
        <w:t>d</w:t>
      </w:r>
      <w:r w:rsidRPr="00B8255B">
        <w:t xml:space="preserve">ialog box, </w:t>
      </w:r>
      <w:r w:rsidR="00B8255B" w:rsidRPr="00B8255B">
        <w:t>o</w:t>
      </w:r>
      <w:r w:rsidRPr="00B8255B">
        <w:t>n the General tab, ensure that the intended purposes only list Qualified Subordination</w:t>
      </w:r>
      <w:r>
        <w:t>.</w:t>
      </w:r>
    </w:p>
    <w:p w14:paraId="4AAD7B40" w14:textId="77777777" w:rsidR="00E27A83" w:rsidRDefault="00E27A83" w:rsidP="00805614">
      <w:pPr>
        <w:pStyle w:val="Number"/>
        <w:numPr>
          <w:ilvl w:val="0"/>
          <w:numId w:val="24"/>
        </w:numPr>
      </w:pPr>
      <w:r>
        <w:t xml:space="preserve">In the </w:t>
      </w:r>
      <w:r w:rsidRPr="00B8255B">
        <w:t xml:space="preserve">Certificate </w:t>
      </w:r>
      <w:r w:rsidR="00A058EC" w:rsidRPr="00B8255B">
        <w:t>d</w:t>
      </w:r>
      <w:r w:rsidRPr="00B8255B">
        <w:t xml:space="preserve">ialog box, </w:t>
      </w:r>
      <w:r w:rsidR="00B8255B" w:rsidRPr="00B8255B">
        <w:t>o</w:t>
      </w:r>
      <w:r w:rsidRPr="00B8255B">
        <w:t>n the Details tab, ensure that the Key Usage indicates Digital Signature, Non-Repudiation (c0).</w:t>
      </w:r>
    </w:p>
    <w:p w14:paraId="7C5E3404" w14:textId="77777777" w:rsidR="00E27A83" w:rsidRDefault="00E27A83" w:rsidP="00805614">
      <w:pPr>
        <w:pStyle w:val="Number"/>
        <w:numPr>
          <w:ilvl w:val="0"/>
          <w:numId w:val="24"/>
        </w:numPr>
      </w:pPr>
      <w:r>
        <w:t xml:space="preserve">Click </w:t>
      </w:r>
      <w:r w:rsidRPr="00B8255B">
        <w:t>OK</w:t>
      </w:r>
      <w:r>
        <w:t>.</w:t>
      </w:r>
    </w:p>
    <w:p w14:paraId="44FE81A0" w14:textId="77777777" w:rsidR="00E27A83" w:rsidRDefault="00E27A83" w:rsidP="00805614">
      <w:pPr>
        <w:pStyle w:val="Number"/>
        <w:numPr>
          <w:ilvl w:val="0"/>
          <w:numId w:val="24"/>
        </w:numPr>
      </w:pPr>
      <w:r>
        <w:t>Close the console without saving changes.</w:t>
      </w:r>
    </w:p>
    <w:p w14:paraId="72BFC0D9" w14:textId="77777777" w:rsidR="005E1B60" w:rsidRPr="00697E09" w:rsidRDefault="00515B7B" w:rsidP="00203AA8">
      <w:pPr>
        <w:pStyle w:val="Heading2"/>
      </w:pPr>
      <w:r>
        <w:br w:type="page"/>
      </w:r>
      <w:bookmarkStart w:id="110" w:name="_Toc33527671"/>
      <w:r w:rsidR="005E1B60" w:rsidRPr="00697E09">
        <w:lastRenderedPageBreak/>
        <w:t>Creating a Qualified</w:t>
      </w:r>
      <w:r w:rsidR="004E0BC3" w:rsidRPr="00697E09">
        <w:t xml:space="preserve"> Subordination </w:t>
      </w:r>
      <w:r>
        <w:t xml:space="preserve">Signing </w:t>
      </w:r>
      <w:r w:rsidR="004E0BC3" w:rsidRPr="00697E09">
        <w:t xml:space="preserve">Certificate at an </w:t>
      </w:r>
      <w:smartTag w:uri="urn:schemas-microsoft-com:office:smarttags" w:element="place">
        <w:smartTag w:uri="urn:schemas-microsoft-com:office:smarttags" w:element="City">
          <w:r w:rsidR="004E0BC3" w:rsidRPr="00697E09">
            <w:t>Enterprise</w:t>
          </w:r>
        </w:smartTag>
        <w:r w:rsidR="004E0BC3" w:rsidRPr="00697E09">
          <w:t xml:space="preserve"> </w:t>
        </w:r>
        <w:smartTag w:uri="urn:schemas-microsoft-com:office:smarttags" w:element="State">
          <w:r w:rsidR="005E1B60" w:rsidRPr="00697E09">
            <w:t>CA</w:t>
          </w:r>
        </w:smartTag>
      </w:smartTag>
      <w:bookmarkEnd w:id="110"/>
    </w:p>
    <w:p w14:paraId="415629FC" w14:textId="77777777" w:rsidR="005E1B60" w:rsidRDefault="005E1B60" w:rsidP="00203AA8">
      <w:r>
        <w:t xml:space="preserve">An </w:t>
      </w:r>
      <w:smartTag w:uri="urn:schemas-microsoft-com:office:smarttags" w:element="place">
        <w:smartTag w:uri="urn:schemas-microsoft-com:office:smarttags" w:element="City">
          <w:r>
            <w:t>Enterprise</w:t>
          </w:r>
        </w:smartTag>
        <w:r w:rsidR="004E0BC3">
          <w:t xml:space="preserve"> </w:t>
        </w:r>
        <w:smartTag w:uri="urn:schemas-microsoft-com:office:smarttags" w:element="State">
          <w:r>
            <w:t>CA</w:t>
          </w:r>
        </w:smartTag>
      </w:smartTag>
      <w:r>
        <w:t xml:space="preserve"> running on Windows </w:t>
      </w:r>
      <w:r w:rsidR="00C65E43">
        <w:t xml:space="preserve">Server 2003 </w:t>
      </w:r>
      <w:r>
        <w:t xml:space="preserve">Enterprise </w:t>
      </w:r>
      <w:r w:rsidR="00C65E43">
        <w:t>Edition</w:t>
      </w:r>
      <w:r>
        <w:t xml:space="preserve"> can issue version 2.0 certificate templates. For qualified subordination, a version 2.0 template can be created to allow qualified subordination signing.</w:t>
      </w:r>
      <w:r w:rsidR="00515B7B">
        <w:t xml:space="preserve"> If you are going to issue the Qualified Subordination Signing certificate from an </w:t>
      </w:r>
      <w:smartTag w:uri="urn:schemas-microsoft-com:office:smarttags" w:element="place">
        <w:smartTag w:uri="urn:schemas-microsoft-com:office:smarttags" w:element="City">
          <w:r w:rsidR="00515B7B">
            <w:t>Enterprise</w:t>
          </w:r>
        </w:smartTag>
        <w:r w:rsidR="00515B7B">
          <w:t xml:space="preserve"> </w:t>
        </w:r>
        <w:smartTag w:uri="urn:schemas-microsoft-com:office:smarttags" w:element="State">
          <w:r w:rsidR="00515B7B">
            <w:t>CA</w:t>
          </w:r>
        </w:smartTag>
      </w:smartTag>
      <w:r w:rsidR="00515B7B">
        <w:t xml:space="preserve">, the </w:t>
      </w:r>
      <w:r>
        <w:t>following steps will allow the creation and retrieval of a qualified subordination signing certificate at an enterprise CA.</w:t>
      </w:r>
    </w:p>
    <w:p w14:paraId="21958AC8" w14:textId="77777777" w:rsidR="00515B7B" w:rsidRPr="00515B7B" w:rsidRDefault="00515B7B" w:rsidP="00203AA8">
      <w:r>
        <w:rPr>
          <w:b/>
        </w:rPr>
        <w:t>Note</w:t>
      </w:r>
      <w:r>
        <w:t xml:space="preserve">  While the goal is the same as the previous section on creating a qualified subordination </w:t>
      </w:r>
      <w:r w:rsidR="008C75A6">
        <w:t>s</w:t>
      </w:r>
      <w:r>
        <w:t xml:space="preserve">igning certificate, the method is different when issuing the certificate from an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rsidRPr="008C75A6">
        <w:t xml:space="preserve">. The decision on which CA type to use </w:t>
      </w:r>
      <w:r w:rsidR="008C75A6">
        <w:t xml:space="preserve">should be </w:t>
      </w:r>
      <w:r w:rsidRPr="008C75A6">
        <w:t>based on what</w:t>
      </w:r>
      <w:r w:rsidR="008C75A6">
        <w:t xml:space="preserve"> CAs are available in the infrastructure.</w:t>
      </w:r>
    </w:p>
    <w:p w14:paraId="00F9D328" w14:textId="77777777" w:rsidR="00E27A83" w:rsidRDefault="005E1B60" w:rsidP="00203AA8">
      <w:pPr>
        <w:pStyle w:val="Heading3"/>
      </w:pPr>
      <w:bookmarkStart w:id="111" w:name="_Toc33527672"/>
      <w:r>
        <w:t>Creating a Qualified Subordination version 2 Certificate Template</w:t>
      </w:r>
      <w:bookmarkEnd w:id="111"/>
    </w:p>
    <w:p w14:paraId="0B26575D" w14:textId="77777777" w:rsidR="005E1B60" w:rsidRDefault="005E1B60" w:rsidP="00203AA8">
      <w:r>
        <w:t>T</w:t>
      </w:r>
      <w:r w:rsidR="00245620">
        <w:t>o</w:t>
      </w:r>
      <w:r>
        <w:t xml:space="preserve"> create a version 2 certificate template for Qualified Subordination Signing</w:t>
      </w:r>
    </w:p>
    <w:p w14:paraId="58F2363E" w14:textId="77777777" w:rsidR="00912F82" w:rsidRDefault="00912F82" w:rsidP="00805614">
      <w:pPr>
        <w:pStyle w:val="Number"/>
        <w:numPr>
          <w:ilvl w:val="0"/>
          <w:numId w:val="25"/>
        </w:numPr>
      </w:pPr>
      <w:r>
        <w:t xml:space="preserve">Open an </w:t>
      </w:r>
      <w:r w:rsidRPr="00245620">
        <w:t>empty MMC</w:t>
      </w:r>
      <w:r>
        <w:t xml:space="preserve"> console.</w:t>
      </w:r>
    </w:p>
    <w:p w14:paraId="5F17DB59" w14:textId="77777777" w:rsidR="00912F82" w:rsidRPr="00245620" w:rsidRDefault="00245620" w:rsidP="00805614">
      <w:pPr>
        <w:pStyle w:val="Number"/>
        <w:numPr>
          <w:ilvl w:val="0"/>
          <w:numId w:val="25"/>
        </w:numPr>
      </w:pPr>
      <w:r>
        <w:t xml:space="preserve">On </w:t>
      </w:r>
      <w:r w:rsidR="00912F82">
        <w:t xml:space="preserve">the </w:t>
      </w:r>
      <w:r w:rsidR="00912F82" w:rsidRPr="00245620">
        <w:t>File menu, click Add/Remove Snap-in</w:t>
      </w:r>
      <w:r w:rsidRPr="00245620">
        <w:t>.</w:t>
      </w:r>
    </w:p>
    <w:p w14:paraId="3146E05E" w14:textId="77777777" w:rsidR="00912F82" w:rsidRPr="00245620" w:rsidRDefault="00912F82" w:rsidP="00805614">
      <w:pPr>
        <w:pStyle w:val="Number"/>
        <w:numPr>
          <w:ilvl w:val="0"/>
          <w:numId w:val="25"/>
        </w:numPr>
      </w:pPr>
      <w:r w:rsidRPr="00245620">
        <w:t>In the Add/Remove Snap-in dialog box, click Add.</w:t>
      </w:r>
    </w:p>
    <w:p w14:paraId="071A335E" w14:textId="77777777" w:rsidR="00912F82" w:rsidRPr="00245620" w:rsidRDefault="00912F82" w:rsidP="00805614">
      <w:pPr>
        <w:pStyle w:val="Number"/>
        <w:numPr>
          <w:ilvl w:val="0"/>
          <w:numId w:val="25"/>
        </w:numPr>
      </w:pPr>
      <w:r w:rsidRPr="00245620">
        <w:t>In the Add Standalone Snap-in dialog box, select Certificate Templates, and then click Add.</w:t>
      </w:r>
    </w:p>
    <w:p w14:paraId="13315FFD" w14:textId="77777777" w:rsidR="00912F82" w:rsidRPr="00245620" w:rsidRDefault="00912F82" w:rsidP="00805614">
      <w:pPr>
        <w:pStyle w:val="Number"/>
        <w:numPr>
          <w:ilvl w:val="0"/>
          <w:numId w:val="25"/>
        </w:numPr>
      </w:pPr>
      <w:r>
        <w:t xml:space="preserve">In the </w:t>
      </w:r>
      <w:r w:rsidRPr="00245620">
        <w:t>Add Standalone Snap-in dialog box, click Close.</w:t>
      </w:r>
    </w:p>
    <w:p w14:paraId="683C2148" w14:textId="77777777" w:rsidR="00912F82" w:rsidRPr="00245620" w:rsidRDefault="00912F82" w:rsidP="00805614">
      <w:pPr>
        <w:pStyle w:val="Number"/>
        <w:numPr>
          <w:ilvl w:val="0"/>
          <w:numId w:val="25"/>
        </w:numPr>
      </w:pPr>
      <w:r w:rsidRPr="00245620">
        <w:t>In the Add/Remove Snap-in dialog box, click OK.</w:t>
      </w:r>
    </w:p>
    <w:p w14:paraId="65D5C615" w14:textId="77777777" w:rsidR="005E1B60" w:rsidRPr="00245620" w:rsidRDefault="00912F82" w:rsidP="00805614">
      <w:pPr>
        <w:pStyle w:val="Number"/>
        <w:numPr>
          <w:ilvl w:val="0"/>
          <w:numId w:val="25"/>
        </w:numPr>
      </w:pPr>
      <w:r>
        <w:t xml:space="preserve">In the console tree, select </w:t>
      </w:r>
      <w:r w:rsidRPr="00245620">
        <w:t>Certificate Templates.</w:t>
      </w:r>
    </w:p>
    <w:p w14:paraId="551D084B" w14:textId="77777777" w:rsidR="00912F82" w:rsidRPr="00245620" w:rsidRDefault="00912F82" w:rsidP="00805614">
      <w:pPr>
        <w:pStyle w:val="Number"/>
        <w:numPr>
          <w:ilvl w:val="0"/>
          <w:numId w:val="25"/>
        </w:numPr>
      </w:pPr>
      <w:r w:rsidRPr="00245620">
        <w:t>In the details pane, right-click Enrollment Agent</w:t>
      </w:r>
      <w:r w:rsidR="00245620" w:rsidRPr="00245620">
        <w:t>,</w:t>
      </w:r>
      <w:r w:rsidRPr="00245620">
        <w:t xml:space="preserve"> and then click Duplicate Template.</w:t>
      </w:r>
    </w:p>
    <w:p w14:paraId="55D3F7F7" w14:textId="77777777" w:rsidR="00912F82" w:rsidRDefault="00912F82" w:rsidP="00805614">
      <w:pPr>
        <w:pStyle w:val="Number"/>
        <w:numPr>
          <w:ilvl w:val="0"/>
          <w:numId w:val="25"/>
        </w:numPr>
      </w:pPr>
      <w:r w:rsidRPr="00245620">
        <w:t>In the Properties of New Template dialog box, on the General tab, in the Template display name</w:t>
      </w:r>
      <w:r>
        <w:rPr>
          <w:b/>
        </w:rPr>
        <w:t xml:space="preserve"> </w:t>
      </w:r>
      <w:r w:rsidRPr="00912F82">
        <w:t>box</w:t>
      </w:r>
      <w:r w:rsidR="00245620">
        <w:t>,</w:t>
      </w:r>
      <w:r w:rsidRPr="00912F82">
        <w:t xml:space="preserve"> type</w:t>
      </w:r>
      <w:r>
        <w:t xml:space="preserve"> </w:t>
      </w:r>
      <w:r>
        <w:rPr>
          <w:b/>
        </w:rPr>
        <w:t>Qualified Subordination Signing</w:t>
      </w:r>
      <w:r>
        <w:t>.</w:t>
      </w:r>
    </w:p>
    <w:p w14:paraId="3FDCACF3" w14:textId="77777777" w:rsidR="00912F82" w:rsidRDefault="00912F82" w:rsidP="00805614">
      <w:pPr>
        <w:pStyle w:val="Number"/>
        <w:numPr>
          <w:ilvl w:val="0"/>
          <w:numId w:val="25"/>
        </w:numPr>
      </w:pPr>
      <w:r>
        <w:br w:type="page"/>
      </w:r>
      <w:r>
        <w:lastRenderedPageBreak/>
        <w:t xml:space="preserve">On the </w:t>
      </w:r>
      <w:r w:rsidRPr="00D72221">
        <w:t>Request Handling</w:t>
      </w:r>
      <w:r>
        <w:t xml:space="preserve"> tab (</w:t>
      </w:r>
      <w:r w:rsidR="009353C0">
        <w:fldChar w:fldCharType="begin"/>
      </w:r>
      <w:r w:rsidR="009353C0">
        <w:instrText xml:space="preserve"> REF _Ref33172876 \h </w:instrText>
      </w:r>
      <w:r w:rsidR="009353C0">
        <w:fldChar w:fldCharType="separate"/>
      </w:r>
      <w:r w:rsidR="00F27C7A">
        <w:t xml:space="preserve">Figure </w:t>
      </w:r>
      <w:r w:rsidR="00F27C7A">
        <w:rPr>
          <w:noProof/>
        </w:rPr>
        <w:t>34</w:t>
      </w:r>
      <w:r w:rsidR="009353C0">
        <w:fldChar w:fldCharType="end"/>
      </w:r>
      <w:r>
        <w:t>), make the following property changes:</w:t>
      </w:r>
    </w:p>
    <w:p w14:paraId="0FE3C78A" w14:textId="7757B06F" w:rsidR="00912F82" w:rsidRDefault="00855974" w:rsidP="00855974">
      <w:pPr>
        <w:pStyle w:val="Caption"/>
      </w:pPr>
      <w:bookmarkStart w:id="112" w:name="_Ref33172868"/>
      <w:bookmarkStart w:id="113" w:name="_Ref33172876"/>
      <w:r>
        <w:t xml:space="preserve">Figure </w:t>
      </w:r>
      <w:r>
        <w:fldChar w:fldCharType="begin"/>
      </w:r>
      <w:r>
        <w:instrText xml:space="preserve"> SEQ Figure \* ARABIC </w:instrText>
      </w:r>
      <w:r>
        <w:fldChar w:fldCharType="separate"/>
      </w:r>
      <w:r w:rsidR="00F27C7A">
        <w:rPr>
          <w:noProof/>
        </w:rPr>
        <w:t>34</w:t>
      </w:r>
      <w:r>
        <w:fldChar w:fldCharType="end"/>
      </w:r>
      <w:bookmarkEnd w:id="113"/>
      <w:r>
        <w:t xml:space="preserve">: </w:t>
      </w:r>
      <w:r w:rsidRPr="008D702F">
        <w:t>Setting Request Handling Attributes</w:t>
      </w:r>
      <w:r w:rsidR="00805614">
        <w:rPr>
          <w:noProof/>
        </w:rPr>
        <w:drawing>
          <wp:anchor distT="0" distB="0" distL="114300" distR="114300" simplePos="0" relativeHeight="251627008" behindDoc="0" locked="0" layoutInCell="1" allowOverlap="1" wp14:anchorId="21678B6E" wp14:editId="414B0DA8">
            <wp:simplePos x="0" y="0"/>
            <wp:positionH relativeFrom="column">
              <wp:posOffset>0</wp:posOffset>
            </wp:positionH>
            <wp:positionV relativeFrom="paragraph">
              <wp:posOffset>0</wp:posOffset>
            </wp:positionV>
            <wp:extent cx="3848100" cy="4438650"/>
            <wp:effectExtent l="0" t="0" r="0" b="0"/>
            <wp:wrapTopAndBottom/>
            <wp:docPr id="421" name="Picture 421" descr="request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equesthandl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100" cy="4438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2"/>
    </w:p>
    <w:p w14:paraId="306AA3C5" w14:textId="77777777" w:rsidR="00912F82" w:rsidRDefault="00912F82" w:rsidP="00203AA8">
      <w:pPr>
        <w:pStyle w:val="Bullet2"/>
      </w:pPr>
      <w:r>
        <w:t xml:space="preserve">Purpose: </w:t>
      </w:r>
      <w:r w:rsidRPr="00912F82">
        <w:rPr>
          <w:b/>
        </w:rPr>
        <w:t>Signature</w:t>
      </w:r>
      <w:r>
        <w:t xml:space="preserve"> </w:t>
      </w:r>
    </w:p>
    <w:p w14:paraId="06197D9C" w14:textId="77777777" w:rsidR="00912F82" w:rsidRDefault="00912F82" w:rsidP="00203AA8">
      <w:pPr>
        <w:pStyle w:val="Bullet2"/>
      </w:pPr>
      <w:r>
        <w:t xml:space="preserve">CSPs: Clear the check boxes for </w:t>
      </w:r>
      <w:r>
        <w:rPr>
          <w:b/>
        </w:rPr>
        <w:t>Microsoft Base Cryptographic Provider 1.0</w:t>
      </w:r>
      <w:r>
        <w:t xml:space="preserve"> and </w:t>
      </w:r>
      <w:r>
        <w:rPr>
          <w:b/>
        </w:rPr>
        <w:t>Microsoft Base DSS Cryptographic Provider</w:t>
      </w:r>
      <w:r>
        <w:t xml:space="preserve"> and ensure that </w:t>
      </w:r>
      <w:r>
        <w:rPr>
          <w:b/>
        </w:rPr>
        <w:t>Microsoft Enhanced Cryptographic Provider 1.0</w:t>
      </w:r>
      <w:r>
        <w:t xml:space="preserve"> is checked.</w:t>
      </w:r>
    </w:p>
    <w:p w14:paraId="1AF47043" w14:textId="77777777" w:rsidR="00912F82" w:rsidRDefault="00912F82" w:rsidP="00805614">
      <w:pPr>
        <w:pStyle w:val="Number"/>
        <w:numPr>
          <w:ilvl w:val="0"/>
          <w:numId w:val="25"/>
        </w:numPr>
      </w:pPr>
      <w:r>
        <w:br w:type="page"/>
      </w:r>
      <w:r w:rsidR="009353C0">
        <w:lastRenderedPageBreak/>
        <w:t>O</w:t>
      </w:r>
      <w:r>
        <w:t xml:space="preserve">n the </w:t>
      </w:r>
      <w:r w:rsidRPr="009353C0">
        <w:t xml:space="preserve">Subject Name tab, ensure </w:t>
      </w:r>
      <w:r w:rsidR="0017732B" w:rsidRPr="009353C0">
        <w:t>that the Subject name format is set to Fully distinguished name and that only the User principal name (UPN) check box</w:t>
      </w:r>
      <w:r w:rsidR="0017732B" w:rsidRPr="0017732B">
        <w:t xml:space="preserve"> </w:t>
      </w:r>
      <w:r w:rsidR="0017732B">
        <w:t xml:space="preserve">is </w:t>
      </w:r>
      <w:r w:rsidR="009353C0">
        <w:t>selected</w:t>
      </w:r>
      <w:r w:rsidR="0017732B">
        <w:t>.</w:t>
      </w:r>
    </w:p>
    <w:p w14:paraId="2E8382B9" w14:textId="77777777" w:rsidR="0017732B" w:rsidRDefault="009353C0" w:rsidP="00805614">
      <w:pPr>
        <w:pStyle w:val="Number"/>
        <w:numPr>
          <w:ilvl w:val="0"/>
          <w:numId w:val="25"/>
        </w:numPr>
      </w:pPr>
      <w:r>
        <w:t>O</w:t>
      </w:r>
      <w:r w:rsidR="0017732B">
        <w:t xml:space="preserve">n the </w:t>
      </w:r>
      <w:r>
        <w:t>I</w:t>
      </w:r>
      <w:r w:rsidR="0017732B">
        <w:t>ss</w:t>
      </w:r>
      <w:r w:rsidR="00F975E1">
        <w:t xml:space="preserve">uance </w:t>
      </w:r>
      <w:r>
        <w:t>R</w:t>
      </w:r>
      <w:r w:rsidR="00F975E1">
        <w:t xml:space="preserve">equirements </w:t>
      </w:r>
      <w:r>
        <w:t xml:space="preserve">tab </w:t>
      </w:r>
      <w:r w:rsidR="00F975E1">
        <w:t>(</w:t>
      </w:r>
      <w:r w:rsidR="00323BD1">
        <w:fldChar w:fldCharType="begin"/>
      </w:r>
      <w:r w:rsidR="00323BD1">
        <w:instrText xml:space="preserve"> REF _Ref33173167 \h </w:instrText>
      </w:r>
      <w:r w:rsidR="00323BD1">
        <w:fldChar w:fldCharType="separate"/>
      </w:r>
      <w:r w:rsidR="00F27C7A">
        <w:t xml:space="preserve">Figure </w:t>
      </w:r>
      <w:r w:rsidR="00F27C7A">
        <w:rPr>
          <w:noProof/>
        </w:rPr>
        <w:t>35</w:t>
      </w:r>
      <w:r w:rsidR="00323BD1">
        <w:fldChar w:fldCharType="end"/>
      </w:r>
      <w:r w:rsidR="0017732B">
        <w:t xml:space="preserve">), ensure that the CA certificate manager approval </w:t>
      </w:r>
      <w:r>
        <w:t xml:space="preserve">check </w:t>
      </w:r>
      <w:r w:rsidR="0017732B">
        <w:t>box is selected</w:t>
      </w:r>
      <w:r w:rsidR="003C4D3D">
        <w:t xml:space="preserve">. For Require the following for reenrollment, ensure that the </w:t>
      </w:r>
      <w:r w:rsidR="00323BD1">
        <w:t xml:space="preserve">Valid existing certificate </w:t>
      </w:r>
      <w:r w:rsidR="003C4D3D">
        <w:t xml:space="preserve">option </w:t>
      </w:r>
      <w:r w:rsidR="00323BD1">
        <w:t xml:space="preserve">is </w:t>
      </w:r>
      <w:r w:rsidR="003C4D3D">
        <w:t>set.</w:t>
      </w:r>
    </w:p>
    <w:p w14:paraId="063AB885" w14:textId="2CFA6F11" w:rsidR="0017732B" w:rsidRDefault="00ED2BA6" w:rsidP="00ED2BA6">
      <w:pPr>
        <w:pStyle w:val="Caption"/>
      </w:pPr>
      <w:bookmarkStart w:id="114" w:name="_Ref33173167"/>
      <w:r>
        <w:t xml:space="preserve">Figure </w:t>
      </w:r>
      <w:r>
        <w:fldChar w:fldCharType="begin"/>
      </w:r>
      <w:r>
        <w:instrText xml:space="preserve"> SEQ Figure \* ARABIC </w:instrText>
      </w:r>
      <w:r>
        <w:fldChar w:fldCharType="separate"/>
      </w:r>
      <w:r w:rsidR="00F27C7A">
        <w:rPr>
          <w:noProof/>
        </w:rPr>
        <w:t>35</w:t>
      </w:r>
      <w:r>
        <w:fldChar w:fldCharType="end"/>
      </w:r>
      <w:bookmarkEnd w:id="114"/>
      <w:r>
        <w:t xml:space="preserve">: </w:t>
      </w:r>
      <w:r w:rsidRPr="00A34596">
        <w:t>Configuring Issuance Requirement Settings</w:t>
      </w:r>
      <w:r w:rsidR="00805614">
        <w:rPr>
          <w:noProof/>
        </w:rPr>
        <w:drawing>
          <wp:anchor distT="0" distB="0" distL="114300" distR="114300" simplePos="0" relativeHeight="251628032" behindDoc="0" locked="0" layoutInCell="1" allowOverlap="1" wp14:anchorId="1C5CBABA" wp14:editId="5E6A3EDC">
            <wp:simplePos x="0" y="0"/>
            <wp:positionH relativeFrom="column">
              <wp:posOffset>0</wp:posOffset>
            </wp:positionH>
            <wp:positionV relativeFrom="paragraph">
              <wp:posOffset>0</wp:posOffset>
            </wp:positionV>
            <wp:extent cx="3848100" cy="4438650"/>
            <wp:effectExtent l="0" t="0" r="0" b="0"/>
            <wp:wrapTopAndBottom/>
            <wp:docPr id="423" name="Picture 423" descr="issuancere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ssuancereq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57A78" w14:textId="77777777" w:rsidR="0017732B" w:rsidRDefault="0017732B" w:rsidP="00203AA8">
      <w:r>
        <w:rPr>
          <w:b/>
        </w:rPr>
        <w:t>Note</w:t>
      </w:r>
      <w:r>
        <w:t xml:space="preserve">  Depending on the security policy of your organization, you may choose to use different issuance settings. For example, you may choose to require one or more authorized signatures for certificate issuance, or that the same approval process be used for certificate reenrollment.</w:t>
      </w:r>
    </w:p>
    <w:p w14:paraId="53F81141" w14:textId="77777777" w:rsidR="0017732B" w:rsidRDefault="007738E0" w:rsidP="00805614">
      <w:pPr>
        <w:pStyle w:val="Number"/>
        <w:numPr>
          <w:ilvl w:val="0"/>
          <w:numId w:val="25"/>
        </w:numPr>
      </w:pPr>
      <w:r>
        <w:t>O</w:t>
      </w:r>
      <w:r w:rsidR="0017732B">
        <w:t>n the Extensions tab, in the Extensions included in this template box, select Application policies, and then click Edit.</w:t>
      </w:r>
    </w:p>
    <w:p w14:paraId="6EBAC546" w14:textId="77777777" w:rsidR="0017732B" w:rsidRDefault="0017732B" w:rsidP="00805614">
      <w:pPr>
        <w:pStyle w:val="Number"/>
        <w:numPr>
          <w:ilvl w:val="0"/>
          <w:numId w:val="25"/>
        </w:numPr>
      </w:pPr>
      <w:r>
        <w:t>In the Edit Application Policies Extension dialog box, in the Application policies box, select Certificate Request Agent</w:t>
      </w:r>
      <w:r w:rsidR="007738E0">
        <w:t>,</w:t>
      </w:r>
      <w:r>
        <w:t xml:space="preserve"> and then click Remove.</w:t>
      </w:r>
    </w:p>
    <w:p w14:paraId="0E2F0665" w14:textId="77777777" w:rsidR="0017732B" w:rsidRPr="0017732B" w:rsidRDefault="0017732B" w:rsidP="00805614">
      <w:pPr>
        <w:pStyle w:val="Number"/>
        <w:numPr>
          <w:ilvl w:val="0"/>
          <w:numId w:val="25"/>
        </w:numPr>
      </w:pPr>
      <w:r>
        <w:t xml:space="preserve">In the Edit Application Policies Extension dialog box, click </w:t>
      </w:r>
      <w:r w:rsidRPr="007738E0">
        <w:t>Add.</w:t>
      </w:r>
    </w:p>
    <w:p w14:paraId="3D14FCD3" w14:textId="77777777" w:rsidR="0017732B" w:rsidRDefault="0017732B" w:rsidP="00805614">
      <w:pPr>
        <w:pStyle w:val="Number"/>
        <w:numPr>
          <w:ilvl w:val="0"/>
          <w:numId w:val="25"/>
        </w:numPr>
      </w:pPr>
      <w:r>
        <w:br w:type="page"/>
      </w:r>
      <w:r w:rsidRPr="0017732B">
        <w:lastRenderedPageBreak/>
        <w:t>In the</w:t>
      </w:r>
      <w:r>
        <w:t xml:space="preserve"> </w:t>
      </w:r>
      <w:r w:rsidRPr="007738E0">
        <w:t>Add Application Policy dialog box, in the Application Policies box, select Qualified Subordination</w:t>
      </w:r>
      <w:r w:rsidR="007738E0" w:rsidRPr="007738E0">
        <w:t>,</w:t>
      </w:r>
      <w:r w:rsidRPr="007738E0">
        <w:t xml:space="preserve"> and then click OK.</w:t>
      </w:r>
    </w:p>
    <w:p w14:paraId="693403F7" w14:textId="77777777" w:rsidR="0017732B" w:rsidRPr="001E3C64" w:rsidRDefault="001E3C64" w:rsidP="00203AA8">
      <w:r w:rsidRPr="001E3C64">
        <w:rPr>
          <w:b/>
        </w:rPr>
        <w:t>Note</w:t>
      </w:r>
      <w:r>
        <w:t xml:space="preserve">  Alternatively, you could create a custom application policy with its own assigned OID. This will require a modification later in the process where you will configure the XXXX Certificate template to require your custom application policy for a signature.</w:t>
      </w:r>
    </w:p>
    <w:p w14:paraId="0B89085B" w14:textId="77777777" w:rsidR="001E3C64" w:rsidRDefault="001E3C64" w:rsidP="00805614">
      <w:pPr>
        <w:pStyle w:val="Number"/>
        <w:numPr>
          <w:ilvl w:val="0"/>
          <w:numId w:val="25"/>
        </w:numPr>
      </w:pPr>
      <w:r>
        <w:t xml:space="preserve">In the </w:t>
      </w:r>
      <w:r w:rsidRPr="002462D7">
        <w:t>Edit Application Policies Extension</w:t>
      </w:r>
      <w:r>
        <w:t xml:space="preserve"> dialog box, ensure that Qualified Subordination is the only policy that appears in the Application policies dialog box, and then click OK.</w:t>
      </w:r>
    </w:p>
    <w:p w14:paraId="23123492" w14:textId="77777777" w:rsidR="001E3C64" w:rsidRDefault="002462D7" w:rsidP="00805614">
      <w:pPr>
        <w:pStyle w:val="Number"/>
        <w:numPr>
          <w:ilvl w:val="0"/>
          <w:numId w:val="25"/>
        </w:numPr>
      </w:pPr>
      <w:r>
        <w:t>O</w:t>
      </w:r>
      <w:r w:rsidR="001E3C64">
        <w:t xml:space="preserve">n the Security tab, ensure that only </w:t>
      </w:r>
      <w:r w:rsidR="001E3C64" w:rsidRPr="002462D7">
        <w:t>Domain Admins and Enterprise Admins have the Enroll</w:t>
      </w:r>
      <w:r w:rsidR="001E3C64">
        <w:t xml:space="preserve"> permission for the certificate template. Alternatively, you can create a custom security group and only assign that security group the Enroll permission.</w:t>
      </w:r>
    </w:p>
    <w:p w14:paraId="0C7790A5" w14:textId="77777777" w:rsidR="001E3C64" w:rsidRPr="0017732B" w:rsidRDefault="001E3C64" w:rsidP="00805614">
      <w:pPr>
        <w:pStyle w:val="Number"/>
        <w:numPr>
          <w:ilvl w:val="0"/>
          <w:numId w:val="25"/>
        </w:numPr>
      </w:pPr>
      <w:r>
        <w:t xml:space="preserve">Click </w:t>
      </w:r>
      <w:r w:rsidRPr="002462D7">
        <w:t>OK</w:t>
      </w:r>
      <w:r>
        <w:rPr>
          <w:b/>
        </w:rPr>
        <w:t xml:space="preserve"> </w:t>
      </w:r>
      <w:r>
        <w:t>to apply all configuration changes to the certificate template.</w:t>
      </w:r>
    </w:p>
    <w:p w14:paraId="61F4C7FB" w14:textId="77777777" w:rsidR="00E27A83" w:rsidRPr="00697E09" w:rsidRDefault="00796C92" w:rsidP="00203AA8">
      <w:pPr>
        <w:pStyle w:val="Heading3"/>
      </w:pPr>
      <w:r w:rsidRPr="00697E09">
        <w:br w:type="page"/>
      </w:r>
      <w:bookmarkStart w:id="115" w:name="_Toc33527673"/>
      <w:r w:rsidR="00771AE1" w:rsidRPr="00697E09">
        <w:lastRenderedPageBreak/>
        <w:t>Modifying the Cross</w:t>
      </w:r>
      <w:r w:rsidR="00883780">
        <w:t>-</w:t>
      </w:r>
      <w:r w:rsidR="00771AE1" w:rsidRPr="00697E09">
        <w:t>Certification Authority version 2 Certificate Template</w:t>
      </w:r>
      <w:bookmarkEnd w:id="115"/>
    </w:p>
    <w:p w14:paraId="06A8D150" w14:textId="77777777" w:rsidR="00912F82" w:rsidRDefault="00771AE1" w:rsidP="00203AA8">
      <w:r>
        <w:t xml:space="preserve">Once the qualified subordination signing template is created, the </w:t>
      </w:r>
      <w:r w:rsidR="00883780">
        <w:t>c</w:t>
      </w:r>
      <w:r>
        <w:t>ross</w:t>
      </w:r>
      <w:r w:rsidR="00883780">
        <w:t>-c</w:t>
      </w:r>
      <w:r>
        <w:t xml:space="preserve">ertificate </w:t>
      </w:r>
      <w:r w:rsidR="00883780">
        <w:t>a</w:t>
      </w:r>
      <w:r>
        <w:t>uthority certificate template must be modified.</w:t>
      </w:r>
    </w:p>
    <w:p w14:paraId="15729779" w14:textId="77777777" w:rsidR="00912F82" w:rsidRDefault="00771AE1" w:rsidP="00805614">
      <w:pPr>
        <w:pStyle w:val="Number"/>
        <w:numPr>
          <w:ilvl w:val="0"/>
          <w:numId w:val="26"/>
        </w:numPr>
      </w:pPr>
      <w:r>
        <w:t>In the Certificate Templates console, in the details pane, double</w:t>
      </w:r>
      <w:r w:rsidR="00883780">
        <w:t>-</w:t>
      </w:r>
      <w:r>
        <w:t xml:space="preserve">click the </w:t>
      </w:r>
      <w:r w:rsidRPr="00883780">
        <w:t>Cross Certification Authority</w:t>
      </w:r>
      <w:r>
        <w:t xml:space="preserve"> certificate template.</w:t>
      </w:r>
    </w:p>
    <w:p w14:paraId="6829B347" w14:textId="77777777" w:rsidR="00771AE1" w:rsidRDefault="00771AE1" w:rsidP="00805614">
      <w:pPr>
        <w:pStyle w:val="Number"/>
        <w:numPr>
          <w:ilvl w:val="0"/>
          <w:numId w:val="26"/>
        </w:numPr>
      </w:pPr>
      <w:r>
        <w:t xml:space="preserve">In the </w:t>
      </w:r>
      <w:r w:rsidRPr="00883780">
        <w:t>Cross</w:t>
      </w:r>
      <w:r w:rsidR="00883780">
        <w:t>-</w:t>
      </w:r>
      <w:r w:rsidRPr="00883780">
        <w:t>Certification Authority Properties</w:t>
      </w:r>
      <w:r>
        <w:rPr>
          <w:b/>
        </w:rPr>
        <w:t xml:space="preserve"> </w:t>
      </w:r>
      <w:r>
        <w:t xml:space="preserve">dialog box, </w:t>
      </w:r>
      <w:r w:rsidR="00883780">
        <w:t>o</w:t>
      </w:r>
      <w:r w:rsidR="00796C92">
        <w:t xml:space="preserve">n the </w:t>
      </w:r>
      <w:r w:rsidR="00796C92" w:rsidRPr="00883780">
        <w:t>Issuance Requirements</w:t>
      </w:r>
      <w:r w:rsidR="00473730">
        <w:t xml:space="preserve"> tab (</w:t>
      </w:r>
      <w:r w:rsidR="00C80A9F">
        <w:fldChar w:fldCharType="begin"/>
      </w:r>
      <w:r w:rsidR="00C80A9F">
        <w:instrText xml:space="preserve"> REF _Ref33173816 \h </w:instrText>
      </w:r>
      <w:r w:rsidR="00C80A9F">
        <w:fldChar w:fldCharType="separate"/>
      </w:r>
      <w:r w:rsidR="00F27C7A">
        <w:t xml:space="preserve">Figure </w:t>
      </w:r>
      <w:r w:rsidR="00F27C7A">
        <w:rPr>
          <w:noProof/>
        </w:rPr>
        <w:t>36</w:t>
      </w:r>
      <w:r w:rsidR="00C80A9F">
        <w:fldChar w:fldCharType="end"/>
      </w:r>
      <w:r w:rsidR="00796C92">
        <w:t>), make the following changes:</w:t>
      </w:r>
    </w:p>
    <w:p w14:paraId="22CF9F15" w14:textId="05A62781" w:rsidR="00796C92" w:rsidRDefault="00B62607" w:rsidP="00B62607">
      <w:pPr>
        <w:pStyle w:val="Caption"/>
      </w:pPr>
      <w:bookmarkStart w:id="116" w:name="_Ref33173816"/>
      <w:r>
        <w:t xml:space="preserve">Figure </w:t>
      </w:r>
      <w:r>
        <w:fldChar w:fldCharType="begin"/>
      </w:r>
      <w:r>
        <w:instrText xml:space="preserve"> SEQ Figure \* ARABIC </w:instrText>
      </w:r>
      <w:r>
        <w:fldChar w:fldCharType="separate"/>
      </w:r>
      <w:r w:rsidR="00F27C7A">
        <w:rPr>
          <w:noProof/>
        </w:rPr>
        <w:t>36</w:t>
      </w:r>
      <w:r>
        <w:fldChar w:fldCharType="end"/>
      </w:r>
      <w:bookmarkEnd w:id="116"/>
      <w:r>
        <w:t xml:space="preserve">: </w:t>
      </w:r>
      <w:r w:rsidRPr="001A7AC9">
        <w:t>Modifying the Issuance Requirements for the Cross CA Certificate</w:t>
      </w:r>
      <w:r w:rsidR="00805614">
        <w:rPr>
          <w:noProof/>
        </w:rPr>
        <w:drawing>
          <wp:anchor distT="0" distB="0" distL="114300" distR="114300" simplePos="0" relativeHeight="251629056" behindDoc="0" locked="0" layoutInCell="1" allowOverlap="1" wp14:anchorId="2C743B27" wp14:editId="609D17C7">
            <wp:simplePos x="0" y="0"/>
            <wp:positionH relativeFrom="column">
              <wp:posOffset>0</wp:posOffset>
            </wp:positionH>
            <wp:positionV relativeFrom="paragraph">
              <wp:posOffset>0</wp:posOffset>
            </wp:positionV>
            <wp:extent cx="3848100" cy="4438650"/>
            <wp:effectExtent l="0" t="0" r="0" b="0"/>
            <wp:wrapTopAndBottom/>
            <wp:docPr id="424" name="Picture 424" descr="CA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A ce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6BEE0" w14:textId="77777777" w:rsidR="00796C92" w:rsidRDefault="00796C92" w:rsidP="00203AA8">
      <w:pPr>
        <w:pStyle w:val="Bullet2"/>
      </w:pPr>
      <w:r w:rsidRPr="00796C92">
        <w:rPr>
          <w:b/>
        </w:rPr>
        <w:t>This number of authorized signatures</w:t>
      </w:r>
      <w:r>
        <w:t xml:space="preserve"> </w:t>
      </w:r>
      <w:r w:rsidR="00C80A9F">
        <w:t xml:space="preserve"> </w:t>
      </w:r>
      <w:r>
        <w:t xml:space="preserve">A request can be configured to require more than one signature for issuance. You should require at least one signature. </w:t>
      </w:r>
    </w:p>
    <w:p w14:paraId="0DA54D7A" w14:textId="77777777" w:rsidR="00796C92" w:rsidRDefault="00796C92" w:rsidP="00203AA8">
      <w:pPr>
        <w:pStyle w:val="Bullet2"/>
      </w:pPr>
      <w:r>
        <w:rPr>
          <w:b/>
        </w:rPr>
        <w:t>Application Policy</w:t>
      </w:r>
      <w:r>
        <w:t xml:space="preserve"> </w:t>
      </w:r>
      <w:r w:rsidR="00C80A9F">
        <w:t xml:space="preserve"> </w:t>
      </w:r>
      <w:r>
        <w:t>If a custom application policy was created, change the default application policy from Qualified Subordination to the logical name you created for your custom application policy.</w:t>
      </w:r>
    </w:p>
    <w:p w14:paraId="1999FA58" w14:textId="77777777" w:rsidR="00796C92" w:rsidRDefault="00796C92" w:rsidP="00805614">
      <w:pPr>
        <w:pStyle w:val="Number"/>
        <w:numPr>
          <w:ilvl w:val="0"/>
          <w:numId w:val="26"/>
        </w:numPr>
      </w:pPr>
      <w:r>
        <w:t xml:space="preserve">Click </w:t>
      </w:r>
      <w:r w:rsidRPr="00C80A9F">
        <w:t>OK.</w:t>
      </w:r>
    </w:p>
    <w:p w14:paraId="4325BE36" w14:textId="77777777" w:rsidR="00796C92" w:rsidRDefault="00796C92" w:rsidP="00805614">
      <w:pPr>
        <w:pStyle w:val="Number"/>
        <w:numPr>
          <w:ilvl w:val="0"/>
          <w:numId w:val="26"/>
        </w:numPr>
      </w:pPr>
      <w:r>
        <w:t xml:space="preserve">Close the </w:t>
      </w:r>
      <w:r w:rsidRPr="00C80A9F">
        <w:t>Certificate Templates</w:t>
      </w:r>
      <w:r>
        <w:rPr>
          <w:b/>
        </w:rPr>
        <w:t xml:space="preserve"> </w:t>
      </w:r>
      <w:r>
        <w:t>console</w:t>
      </w:r>
    </w:p>
    <w:p w14:paraId="19FEF8F5" w14:textId="77777777" w:rsidR="00491DE6" w:rsidRDefault="00491DE6" w:rsidP="00491DE6">
      <w:pPr>
        <w:pStyle w:val="Number"/>
        <w:numPr>
          <w:ilvl w:val="0"/>
          <w:numId w:val="0"/>
        </w:numPr>
        <w:ind w:left="216" w:hanging="216"/>
      </w:pPr>
    </w:p>
    <w:p w14:paraId="65A19296" w14:textId="77777777" w:rsidR="00491DE6" w:rsidRDefault="00491DE6" w:rsidP="00491DE6">
      <w:pPr>
        <w:pStyle w:val="Number"/>
        <w:numPr>
          <w:ilvl w:val="0"/>
          <w:numId w:val="0"/>
        </w:numPr>
        <w:ind w:left="216" w:hanging="216"/>
      </w:pPr>
      <w:r w:rsidRPr="00C80A9F">
        <w:rPr>
          <w:b/>
        </w:rPr>
        <w:t>Important</w:t>
      </w:r>
      <w:r>
        <w:t xml:space="preserve">  By default</w:t>
      </w:r>
      <w:r w:rsidR="00CF01A7">
        <w:t>,</w:t>
      </w:r>
      <w:r>
        <w:t xml:space="preserve"> the CrossCA template is defined to publish to Active Directory when issued.</w:t>
      </w:r>
      <w:r w:rsidR="0062743B">
        <w:t xml:space="preserve"> </w:t>
      </w:r>
      <w:r>
        <w:t>Ensure that the certificate is formatted and configured properly before issuing.</w:t>
      </w:r>
      <w:r w:rsidR="0062743B">
        <w:t xml:space="preserve"> </w:t>
      </w:r>
      <w:r>
        <w:t>Invalid or unintended constraints may cause unwanted behavior in the environment and pose security risks</w:t>
      </w:r>
      <w:r w:rsidR="00CF01A7">
        <w:t>,</w:t>
      </w:r>
      <w:r>
        <w:t xml:space="preserve"> if not properly prepared.</w:t>
      </w:r>
    </w:p>
    <w:p w14:paraId="02817E8E" w14:textId="77777777" w:rsidR="00796C92" w:rsidRDefault="00796C92" w:rsidP="00203AA8">
      <w:pPr>
        <w:pStyle w:val="Heading3"/>
      </w:pPr>
      <w:r>
        <w:br w:type="page"/>
      </w:r>
      <w:bookmarkStart w:id="117" w:name="_Toc33527674"/>
      <w:r>
        <w:lastRenderedPageBreak/>
        <w:t xml:space="preserve">Configuring Windows </w:t>
      </w:r>
      <w:r w:rsidR="00C65E43">
        <w:t xml:space="preserve">Server 2003 </w:t>
      </w:r>
      <w:smartTag w:uri="urn:schemas-microsoft-com:office:smarttags" w:element="place">
        <w:smartTag w:uri="urn:schemas-microsoft-com:office:smarttags" w:element="City">
          <w:r>
            <w:t>Enterprise</w:t>
          </w:r>
        </w:smartTag>
      </w:smartTag>
      <w:r>
        <w:t xml:space="preserve"> </w:t>
      </w:r>
      <w:r w:rsidR="00C65E43">
        <w:t>Edition</w:t>
      </w:r>
      <w:r>
        <w:t xml:space="preserve"> </w:t>
      </w:r>
      <w:r w:rsidR="006315E9">
        <w:t>t</w:t>
      </w:r>
      <w:r w:rsidR="00C65E43">
        <w:t>o I</w:t>
      </w:r>
      <w:r>
        <w:t>ssue the Certificate Templates</w:t>
      </w:r>
      <w:bookmarkEnd w:id="117"/>
    </w:p>
    <w:p w14:paraId="3CE0BCF1" w14:textId="77777777" w:rsidR="00796C92" w:rsidRDefault="00466B41" w:rsidP="00203AA8">
      <w:r>
        <w:t xml:space="preserve">Since only </w:t>
      </w:r>
      <w:r w:rsidR="00796C92">
        <w:t xml:space="preserve">Windows </w:t>
      </w:r>
      <w:r w:rsidR="00C65E43">
        <w:t xml:space="preserve">Server 2003 </w:t>
      </w:r>
      <w:r w:rsidR="00796C92">
        <w:t xml:space="preserve">Enterprise </w:t>
      </w:r>
      <w:r w:rsidR="00C65E43">
        <w:t>Edition</w:t>
      </w:r>
      <w:r w:rsidR="00796C92">
        <w:t xml:space="preserve"> </w:t>
      </w:r>
      <w:r>
        <w:t xml:space="preserve">supports version 2 certificate templates, it </w:t>
      </w:r>
      <w:r w:rsidR="00796C92">
        <w:t xml:space="preserve">is required for the certificate deployment. The Windows </w:t>
      </w:r>
      <w:r w:rsidR="00C65E43">
        <w:t xml:space="preserve">Server 2003 </w:t>
      </w:r>
      <w:r w:rsidR="00796C92">
        <w:t xml:space="preserve">Enterprise </w:t>
      </w:r>
      <w:r w:rsidR="00C65E43">
        <w:t>Edition</w:t>
      </w:r>
      <w:r w:rsidR="00796C92">
        <w:t xml:space="preserve"> must be configured to issue both the Qualified Subordination Signing and </w:t>
      </w:r>
      <w:r w:rsidR="00883780">
        <w:t>c</w:t>
      </w:r>
      <w:r w:rsidR="00796C92">
        <w:t>ross</w:t>
      </w:r>
      <w:r w:rsidR="00883780">
        <w:t>-c</w:t>
      </w:r>
      <w:r w:rsidR="00796C92">
        <w:t xml:space="preserve">ertification </w:t>
      </w:r>
      <w:r w:rsidR="00883780">
        <w:t>a</w:t>
      </w:r>
      <w:r w:rsidR="00796C92">
        <w:t>uthority certificate templates.</w:t>
      </w:r>
    </w:p>
    <w:p w14:paraId="14BD3B9A" w14:textId="77777777" w:rsidR="004B2580" w:rsidRDefault="004B2580" w:rsidP="00805614">
      <w:pPr>
        <w:pStyle w:val="Number"/>
        <w:numPr>
          <w:ilvl w:val="0"/>
          <w:numId w:val="27"/>
        </w:numPr>
      </w:pPr>
      <w:r>
        <w:t xml:space="preserve">Log on as a CA Administrator at Windows </w:t>
      </w:r>
      <w:r w:rsidR="00C65E43">
        <w:t>Server 2003</w:t>
      </w:r>
      <w:r>
        <w:t xml:space="preserve"> Enterprise </w:t>
      </w:r>
      <w:r w:rsidR="00C65E43">
        <w:t>Edition</w:t>
      </w:r>
      <w:r>
        <w:t xml:space="preserve"> running Certificate Services</w:t>
      </w:r>
      <w:r w:rsidR="001E4BE5">
        <w:t xml:space="preserve"> configured as an </w:t>
      </w:r>
      <w:smartTag w:uri="urn:schemas-microsoft-com:office:smarttags" w:element="place">
        <w:smartTag w:uri="urn:schemas-microsoft-com:office:smarttags" w:element="City">
          <w:r w:rsidR="001E4BE5">
            <w:t>Enterprise</w:t>
          </w:r>
        </w:smartTag>
        <w:r w:rsidR="001E4BE5">
          <w:t xml:space="preserve"> </w:t>
        </w:r>
        <w:smartTag w:uri="urn:schemas-microsoft-com:office:smarttags" w:element="State">
          <w:r w:rsidR="001E4BE5">
            <w:t>CA</w:t>
          </w:r>
        </w:smartTag>
      </w:smartTag>
      <w:r>
        <w:t>.</w:t>
      </w:r>
    </w:p>
    <w:p w14:paraId="3AA44974" w14:textId="77777777" w:rsidR="00796C92" w:rsidRDefault="00466B41" w:rsidP="00805614">
      <w:pPr>
        <w:pStyle w:val="Number"/>
        <w:numPr>
          <w:ilvl w:val="0"/>
          <w:numId w:val="27"/>
        </w:numPr>
      </w:pPr>
      <w:r>
        <w:t>On</w:t>
      </w:r>
      <w:r w:rsidR="00796C92">
        <w:t xml:space="preserve"> the Start menu, point to Programs, point to Administrative Tools, and then click Certification Authority.</w:t>
      </w:r>
    </w:p>
    <w:p w14:paraId="4BA2BE0F" w14:textId="77777777" w:rsidR="00796C92" w:rsidRDefault="001E4BE5" w:rsidP="00805614">
      <w:pPr>
        <w:pStyle w:val="Number"/>
        <w:numPr>
          <w:ilvl w:val="0"/>
          <w:numId w:val="27"/>
        </w:numPr>
      </w:pPr>
      <w:r>
        <w:t xml:space="preserve">In the console tree, expand </w:t>
      </w:r>
      <w:r w:rsidRPr="00466B41">
        <w:t>CAName (</w:t>
      </w:r>
      <w:r>
        <w:t xml:space="preserve">where </w:t>
      </w:r>
      <w:r>
        <w:rPr>
          <w:i/>
        </w:rPr>
        <w:t>CAName</w:t>
      </w:r>
      <w:r>
        <w:t xml:space="preserve"> is the logical name assigned to your CA</w:t>
      </w:r>
      <w:r w:rsidR="00466B41">
        <w:t>)</w:t>
      </w:r>
      <w:r>
        <w:t>.</w:t>
      </w:r>
    </w:p>
    <w:p w14:paraId="3D6213E6" w14:textId="77777777" w:rsidR="001E4BE5" w:rsidRDefault="001E4BE5" w:rsidP="00805614">
      <w:pPr>
        <w:pStyle w:val="Number"/>
        <w:numPr>
          <w:ilvl w:val="0"/>
          <w:numId w:val="27"/>
        </w:numPr>
      </w:pPr>
      <w:r>
        <w:t>In the console tree, right-click Certificate Templates, point to New, and then click Certificate Template to Issue.</w:t>
      </w:r>
    </w:p>
    <w:p w14:paraId="76A23F36" w14:textId="77777777" w:rsidR="001E4BE5" w:rsidRDefault="001E4BE5" w:rsidP="00805614">
      <w:pPr>
        <w:pStyle w:val="Number"/>
        <w:numPr>
          <w:ilvl w:val="0"/>
          <w:numId w:val="27"/>
        </w:numPr>
      </w:pPr>
      <w:r>
        <w:t xml:space="preserve">In the </w:t>
      </w:r>
      <w:r w:rsidRPr="00883780">
        <w:t>Enable Certificate Templates</w:t>
      </w:r>
      <w:r w:rsidR="00473730">
        <w:t xml:space="preserve"> dialog box (</w:t>
      </w:r>
      <w:r w:rsidR="00673F2F">
        <w:fldChar w:fldCharType="begin"/>
      </w:r>
      <w:r w:rsidR="00673F2F">
        <w:instrText xml:space="preserve"> REF _Ref33174321 \h </w:instrText>
      </w:r>
      <w:r w:rsidR="00673F2F">
        <w:fldChar w:fldCharType="separate"/>
      </w:r>
      <w:r w:rsidR="00F27C7A">
        <w:t xml:space="preserve">Figure </w:t>
      </w:r>
      <w:r w:rsidR="00F27C7A">
        <w:rPr>
          <w:noProof/>
        </w:rPr>
        <w:t>37</w:t>
      </w:r>
      <w:r w:rsidR="00673F2F">
        <w:fldChar w:fldCharType="end"/>
      </w:r>
      <w:r>
        <w:t>), in the list of available templates, click Cross</w:t>
      </w:r>
      <w:r w:rsidR="00883780">
        <w:t>-</w:t>
      </w:r>
      <w:r>
        <w:t>Certification Authority, control-click Qualified Subordination Signing, and then click OK.</w:t>
      </w:r>
    </w:p>
    <w:p w14:paraId="495FE098" w14:textId="4682502B" w:rsidR="001E4BE5" w:rsidRDefault="00A95DCC" w:rsidP="00A95DCC">
      <w:pPr>
        <w:pStyle w:val="Caption"/>
      </w:pPr>
      <w:bookmarkStart w:id="118" w:name="_Ref33174321"/>
      <w:r>
        <w:t xml:space="preserve">Figure </w:t>
      </w:r>
      <w:r>
        <w:fldChar w:fldCharType="begin"/>
      </w:r>
      <w:r>
        <w:instrText xml:space="preserve"> SEQ Figure \* ARABIC </w:instrText>
      </w:r>
      <w:r>
        <w:fldChar w:fldCharType="separate"/>
      </w:r>
      <w:r w:rsidR="00F27C7A">
        <w:rPr>
          <w:noProof/>
        </w:rPr>
        <w:t>37</w:t>
      </w:r>
      <w:r>
        <w:fldChar w:fldCharType="end"/>
      </w:r>
      <w:bookmarkEnd w:id="118"/>
      <w:r>
        <w:t xml:space="preserve">: </w:t>
      </w:r>
      <w:r w:rsidRPr="009F7B29">
        <w:t>Loading the Cross-Certification Authority and Qualified Subordination Signing Certificates</w:t>
      </w:r>
      <w:r w:rsidR="00805614">
        <w:rPr>
          <w:noProof/>
        </w:rPr>
        <w:drawing>
          <wp:anchor distT="0" distB="0" distL="114300" distR="114300" simplePos="0" relativeHeight="251630080" behindDoc="0" locked="0" layoutInCell="1" allowOverlap="1" wp14:anchorId="020E08E2" wp14:editId="536E38B5">
            <wp:simplePos x="0" y="0"/>
            <wp:positionH relativeFrom="column">
              <wp:posOffset>0</wp:posOffset>
            </wp:positionH>
            <wp:positionV relativeFrom="paragraph">
              <wp:posOffset>0</wp:posOffset>
            </wp:positionV>
            <wp:extent cx="5591175" cy="3067050"/>
            <wp:effectExtent l="0" t="0" r="0" b="0"/>
            <wp:wrapTopAndBottom/>
            <wp:docPr id="425" name="Picture 425" descr="cert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ertlo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8094C" w14:textId="77777777" w:rsidR="001E4BE5" w:rsidRDefault="001E4BE5" w:rsidP="00805614">
      <w:pPr>
        <w:pStyle w:val="Number"/>
        <w:numPr>
          <w:ilvl w:val="0"/>
          <w:numId w:val="27"/>
        </w:numPr>
      </w:pPr>
      <w:r>
        <w:t>In the details pane, ensure that the Cross</w:t>
      </w:r>
      <w:r w:rsidR="00883780">
        <w:t>-</w:t>
      </w:r>
      <w:r>
        <w:t>Certification Authority and Qualified Subordination Signing certificate appear.</w:t>
      </w:r>
    </w:p>
    <w:p w14:paraId="46C99FE5" w14:textId="77777777" w:rsidR="001E4BE5" w:rsidRPr="00796C92" w:rsidRDefault="001E4BE5" w:rsidP="00805614">
      <w:pPr>
        <w:pStyle w:val="Number"/>
        <w:numPr>
          <w:ilvl w:val="0"/>
          <w:numId w:val="27"/>
        </w:numPr>
      </w:pPr>
      <w:r>
        <w:t>Close the Certification Authority console.</w:t>
      </w:r>
    </w:p>
    <w:p w14:paraId="4007F4A0" w14:textId="77777777" w:rsidR="00796C92" w:rsidRDefault="001E4BE5" w:rsidP="00203AA8">
      <w:pPr>
        <w:pStyle w:val="Heading3"/>
      </w:pPr>
      <w:r>
        <w:br w:type="page"/>
      </w:r>
      <w:bookmarkStart w:id="119" w:name="_Toc33527675"/>
      <w:r w:rsidR="00796C92">
        <w:lastRenderedPageBreak/>
        <w:t>Acquiring the Qualified Subordination Signing Certificate</w:t>
      </w:r>
      <w:bookmarkEnd w:id="119"/>
    </w:p>
    <w:p w14:paraId="0C406F33" w14:textId="77777777" w:rsidR="00796C92" w:rsidRDefault="00796C92" w:rsidP="00203AA8">
      <w:r>
        <w:t xml:space="preserve">Although you typically request certificates from an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rsidR="001E4BE5">
        <w:t xml:space="preserve"> using the Certificates MMC console, the requirement for CA Certificate manager approval in the Qualified Subordination Signing certificate template makes the use of the Certificate Services Web enrollment pages the better method to acquire the Qualified Subordination Signing certificate.</w:t>
      </w:r>
    </w:p>
    <w:p w14:paraId="1EF6BF89" w14:textId="77777777" w:rsidR="00377999" w:rsidRDefault="00377999" w:rsidP="00203AA8">
      <w:pPr>
        <w:pStyle w:val="Heading4"/>
      </w:pPr>
      <w:bookmarkStart w:id="120" w:name="_Toc33527676"/>
      <w:r>
        <w:t>Performing the Initial Certificate Request</w:t>
      </w:r>
      <w:bookmarkEnd w:id="120"/>
    </w:p>
    <w:p w14:paraId="7B1EB399" w14:textId="77777777" w:rsidR="00377999" w:rsidRPr="00DD54FC" w:rsidRDefault="00377999" w:rsidP="00203AA8">
      <w:r>
        <w:t>T</w:t>
      </w:r>
      <w:r w:rsidR="005B4258">
        <w:t xml:space="preserve">o </w:t>
      </w:r>
      <w:r>
        <w:t>perform the initial request for a qualified subordination signing certificate</w:t>
      </w:r>
    </w:p>
    <w:p w14:paraId="63DCE3B3" w14:textId="77777777" w:rsidR="00377999" w:rsidRDefault="00377999" w:rsidP="00805614">
      <w:pPr>
        <w:pStyle w:val="Number"/>
        <w:numPr>
          <w:ilvl w:val="0"/>
          <w:numId w:val="28"/>
        </w:numPr>
      </w:pPr>
      <w:r>
        <w:t xml:space="preserve">Ensure </w:t>
      </w:r>
      <w:r w:rsidR="00880D9F">
        <w:t xml:space="preserve">that </w:t>
      </w:r>
      <w:r>
        <w:t>you are logged on as a user with the Enroll permissions for the Qualified Subordination Signing Certificate template.</w:t>
      </w:r>
    </w:p>
    <w:p w14:paraId="2C183241" w14:textId="77777777" w:rsidR="00377999" w:rsidRDefault="006B10DF" w:rsidP="00805614">
      <w:pPr>
        <w:pStyle w:val="Number"/>
        <w:numPr>
          <w:ilvl w:val="0"/>
          <w:numId w:val="28"/>
        </w:numPr>
      </w:pPr>
      <w:r>
        <w:t>Start</w:t>
      </w:r>
      <w:r w:rsidR="00377999" w:rsidRPr="006B10DF">
        <w:t xml:space="preserve"> Internet Explorer</w:t>
      </w:r>
      <w:r w:rsidR="00377999">
        <w:t>.</w:t>
      </w:r>
    </w:p>
    <w:p w14:paraId="374CB47E" w14:textId="77777777" w:rsidR="00377999" w:rsidRPr="00797780" w:rsidRDefault="00880D9F" w:rsidP="00805614">
      <w:pPr>
        <w:pStyle w:val="Number"/>
        <w:numPr>
          <w:ilvl w:val="0"/>
          <w:numId w:val="28"/>
        </w:numPr>
        <w:rPr>
          <w:b/>
        </w:rPr>
      </w:pPr>
      <w:r>
        <w:t>O</w:t>
      </w:r>
      <w:r w:rsidR="00377999">
        <w:t xml:space="preserve">pen the </w:t>
      </w:r>
      <w:r w:rsidR="00377999" w:rsidRPr="00377999">
        <w:rPr>
          <w:b/>
        </w:rPr>
        <w:t>http://</w:t>
      </w:r>
      <w:r w:rsidR="00377999" w:rsidRPr="00377999">
        <w:rPr>
          <w:b/>
          <w:i/>
        </w:rPr>
        <w:t>CAMachineName</w:t>
      </w:r>
      <w:r w:rsidR="00377999" w:rsidRPr="00377999">
        <w:rPr>
          <w:b/>
        </w:rPr>
        <w:t>/certsrv</w:t>
      </w:r>
      <w:r w:rsidR="00377999" w:rsidRPr="00880D9F">
        <w:t xml:space="preserve"> </w:t>
      </w:r>
      <w:r w:rsidRPr="00880D9F">
        <w:t xml:space="preserve">URL </w:t>
      </w:r>
      <w:r w:rsidR="00377999" w:rsidRPr="00377999">
        <w:t xml:space="preserve">(where </w:t>
      </w:r>
      <w:r w:rsidR="00377999">
        <w:rPr>
          <w:i/>
        </w:rPr>
        <w:t>CAMachineName</w:t>
      </w:r>
      <w:r w:rsidR="00377999">
        <w:t xml:space="preserve"> is the name of the Windows </w:t>
      </w:r>
      <w:r w:rsidR="00C65E43">
        <w:t>Server 2003</w:t>
      </w:r>
      <w:r w:rsidR="00377999">
        <w:t xml:space="preserve"> Enterprise </w:t>
      </w:r>
      <w:r w:rsidR="00C65E43">
        <w:t>Edition</w:t>
      </w:r>
      <w:r w:rsidR="00377999">
        <w:t xml:space="preserve"> configured to issue the Qualified Subordination Signing Certificates).</w:t>
      </w:r>
    </w:p>
    <w:p w14:paraId="14B50730" w14:textId="77777777" w:rsidR="00377999" w:rsidRPr="00880D9F" w:rsidRDefault="00880D9F" w:rsidP="00805614">
      <w:pPr>
        <w:pStyle w:val="Number"/>
        <w:numPr>
          <w:ilvl w:val="0"/>
          <w:numId w:val="28"/>
        </w:numPr>
      </w:pPr>
      <w:r>
        <w:t>O</w:t>
      </w:r>
      <w:r w:rsidR="00377999">
        <w:t xml:space="preserve">n the </w:t>
      </w:r>
      <w:r w:rsidR="00377999" w:rsidRPr="00880D9F">
        <w:t>Welcome page, click Request a certificate.</w:t>
      </w:r>
    </w:p>
    <w:p w14:paraId="7FE185DD" w14:textId="77777777" w:rsidR="00377999" w:rsidRPr="00880D9F" w:rsidRDefault="00880D9F" w:rsidP="00805614">
      <w:pPr>
        <w:pStyle w:val="Number"/>
        <w:numPr>
          <w:ilvl w:val="0"/>
          <w:numId w:val="28"/>
        </w:numPr>
      </w:pPr>
      <w:r w:rsidRPr="00880D9F">
        <w:t>O</w:t>
      </w:r>
      <w:r w:rsidR="00377999" w:rsidRPr="00880D9F">
        <w:t>n the Request a Certificate page, click advanced certificate request.</w:t>
      </w:r>
    </w:p>
    <w:p w14:paraId="09D96FCA" w14:textId="77777777" w:rsidR="00377999" w:rsidRPr="00880D9F" w:rsidRDefault="00880D9F" w:rsidP="00805614">
      <w:pPr>
        <w:pStyle w:val="Number"/>
        <w:numPr>
          <w:ilvl w:val="0"/>
          <w:numId w:val="28"/>
        </w:numPr>
      </w:pPr>
      <w:r w:rsidRPr="00880D9F">
        <w:t>O</w:t>
      </w:r>
      <w:r w:rsidR="00377999" w:rsidRPr="00880D9F">
        <w:t>n the Advanced Certificate Request page, click Create and submit a request to this CA.</w:t>
      </w:r>
    </w:p>
    <w:p w14:paraId="75A25FA3" w14:textId="77777777" w:rsidR="00377999" w:rsidRDefault="00880D9F" w:rsidP="00805614">
      <w:pPr>
        <w:pStyle w:val="Number"/>
        <w:numPr>
          <w:ilvl w:val="0"/>
          <w:numId w:val="28"/>
        </w:numPr>
      </w:pPr>
      <w:r w:rsidRPr="00880D9F">
        <w:t>O</w:t>
      </w:r>
      <w:r w:rsidR="00377999" w:rsidRPr="00880D9F">
        <w:t>n the Advanced Certificate Request</w:t>
      </w:r>
      <w:r w:rsidR="00377999">
        <w:t xml:space="preserve"> page, in the Certificate Template section, select Qualified Subordination Signing from the list.</w:t>
      </w:r>
    </w:p>
    <w:p w14:paraId="713BE673" w14:textId="77777777" w:rsidR="00377999" w:rsidRDefault="00377999" w:rsidP="00805614">
      <w:pPr>
        <w:pStyle w:val="Number"/>
        <w:numPr>
          <w:ilvl w:val="0"/>
          <w:numId w:val="28"/>
        </w:numPr>
      </w:pPr>
      <w:r>
        <w:t>In the Key Options section, set the following options:</w:t>
      </w:r>
    </w:p>
    <w:p w14:paraId="2204BBE5" w14:textId="77777777" w:rsidR="00377999" w:rsidRPr="00C826EC" w:rsidRDefault="00377999" w:rsidP="00203AA8">
      <w:pPr>
        <w:pStyle w:val="Bullet2"/>
        <w:rPr>
          <w:b/>
        </w:rPr>
      </w:pPr>
      <w:r w:rsidRPr="00C826EC">
        <w:rPr>
          <w:b/>
        </w:rPr>
        <w:t>Create a new key set</w:t>
      </w:r>
    </w:p>
    <w:p w14:paraId="2AA90C3F" w14:textId="77777777" w:rsidR="00377999" w:rsidRDefault="00377999" w:rsidP="00203AA8">
      <w:pPr>
        <w:pStyle w:val="Bullet2"/>
      </w:pPr>
      <w:r>
        <w:t xml:space="preserve">CSP: </w:t>
      </w:r>
      <w:r w:rsidRPr="00C826EC">
        <w:rPr>
          <w:b/>
        </w:rPr>
        <w:t>Microsoft Enhanced Cryptographic Provider v1.0</w:t>
      </w:r>
      <w:r>
        <w:t xml:space="preserve"> (or a different CSP if you are using a hardware CSP).</w:t>
      </w:r>
    </w:p>
    <w:p w14:paraId="32478E60" w14:textId="77777777" w:rsidR="00377999" w:rsidRDefault="00377999" w:rsidP="00203AA8">
      <w:pPr>
        <w:pStyle w:val="Bullet2"/>
      </w:pPr>
      <w:r>
        <w:t xml:space="preserve">Key Usage: </w:t>
      </w:r>
      <w:r w:rsidRPr="00C826EC">
        <w:rPr>
          <w:b/>
        </w:rPr>
        <w:t>Signature</w:t>
      </w:r>
    </w:p>
    <w:p w14:paraId="7E2DC945" w14:textId="77777777" w:rsidR="00377999" w:rsidRPr="00C826EC" w:rsidRDefault="00377999" w:rsidP="00203AA8">
      <w:pPr>
        <w:pStyle w:val="Bullet2"/>
      </w:pPr>
      <w:r>
        <w:rPr>
          <w:b/>
        </w:rPr>
        <w:t>Automatic Key container name</w:t>
      </w:r>
    </w:p>
    <w:p w14:paraId="3D8F5873" w14:textId="77777777" w:rsidR="00377999" w:rsidRPr="00C826EC" w:rsidRDefault="00377999" w:rsidP="00203AA8">
      <w:pPr>
        <w:pStyle w:val="Bullet2"/>
      </w:pPr>
      <w:r w:rsidRPr="00C826EC">
        <w:t xml:space="preserve">Mark keys as exportable: </w:t>
      </w:r>
      <w:r>
        <w:rPr>
          <w:b/>
        </w:rPr>
        <w:t>unchecked</w:t>
      </w:r>
    </w:p>
    <w:p w14:paraId="3F40FB56" w14:textId="77777777" w:rsidR="00377999" w:rsidRPr="00C826EC" w:rsidRDefault="00377999" w:rsidP="00203AA8">
      <w:pPr>
        <w:pStyle w:val="Bullet2"/>
      </w:pPr>
      <w:r w:rsidRPr="00C826EC">
        <w:t xml:space="preserve">Enable strong private key protection: </w:t>
      </w:r>
      <w:r>
        <w:rPr>
          <w:b/>
        </w:rPr>
        <w:t>unchecked</w:t>
      </w:r>
    </w:p>
    <w:p w14:paraId="3AF6D7A0" w14:textId="77777777" w:rsidR="00377999" w:rsidRDefault="00377999" w:rsidP="00203AA8">
      <w:pPr>
        <w:pStyle w:val="Bullet2"/>
      </w:pPr>
      <w:r w:rsidRPr="00C826EC">
        <w:t>Use local machine store:</w:t>
      </w:r>
      <w:r>
        <w:rPr>
          <w:b/>
        </w:rPr>
        <w:t xml:space="preserve"> unchecked</w:t>
      </w:r>
    </w:p>
    <w:p w14:paraId="2ABAF69C" w14:textId="77777777" w:rsidR="00377999" w:rsidRDefault="00377999" w:rsidP="00805614">
      <w:pPr>
        <w:pStyle w:val="Number"/>
        <w:numPr>
          <w:ilvl w:val="0"/>
          <w:numId w:val="28"/>
        </w:numPr>
      </w:pPr>
      <w:r>
        <w:br w:type="page"/>
      </w:r>
      <w:r>
        <w:lastRenderedPageBreak/>
        <w:t xml:space="preserve">In the </w:t>
      </w:r>
      <w:r w:rsidRPr="00880D9F">
        <w:t>Additional Options</w:t>
      </w:r>
      <w:r>
        <w:t xml:space="preserve"> section, set the following options:</w:t>
      </w:r>
    </w:p>
    <w:p w14:paraId="61937E36" w14:textId="77777777" w:rsidR="00377999" w:rsidRPr="00C826EC" w:rsidRDefault="00377999" w:rsidP="00203AA8">
      <w:pPr>
        <w:pStyle w:val="Bullet2"/>
      </w:pPr>
      <w:r>
        <w:t xml:space="preserve">Request format: </w:t>
      </w:r>
      <w:r>
        <w:rPr>
          <w:b/>
        </w:rPr>
        <w:t>CMC</w:t>
      </w:r>
    </w:p>
    <w:p w14:paraId="725DB8A7" w14:textId="77777777" w:rsidR="00377999" w:rsidRPr="00C826EC" w:rsidRDefault="00377999" w:rsidP="00203AA8">
      <w:pPr>
        <w:pStyle w:val="Bullet2"/>
      </w:pPr>
      <w:r>
        <w:t xml:space="preserve">Hash Algorithm: </w:t>
      </w:r>
      <w:r>
        <w:rPr>
          <w:b/>
        </w:rPr>
        <w:t>SHA-1</w:t>
      </w:r>
    </w:p>
    <w:p w14:paraId="1081D31C" w14:textId="77777777" w:rsidR="00377999" w:rsidRPr="00C826EC" w:rsidRDefault="00377999" w:rsidP="00203AA8">
      <w:pPr>
        <w:pStyle w:val="Bullet2"/>
      </w:pPr>
      <w:r>
        <w:t xml:space="preserve">Save request to a file: </w:t>
      </w:r>
      <w:r>
        <w:rPr>
          <w:b/>
        </w:rPr>
        <w:t>unchecked</w:t>
      </w:r>
    </w:p>
    <w:p w14:paraId="5F8C9723" w14:textId="77777777" w:rsidR="00377999" w:rsidRPr="00C826EC" w:rsidRDefault="00377999" w:rsidP="00203AA8">
      <w:pPr>
        <w:pStyle w:val="Bullet2"/>
      </w:pPr>
      <w:r>
        <w:t xml:space="preserve">Attributes: </w:t>
      </w:r>
      <w:r>
        <w:rPr>
          <w:b/>
        </w:rPr>
        <w:t>empty</w:t>
      </w:r>
    </w:p>
    <w:p w14:paraId="2F8EFBDF" w14:textId="77777777" w:rsidR="00377999" w:rsidRPr="00C826EC" w:rsidRDefault="00377999" w:rsidP="00203AA8">
      <w:pPr>
        <w:pStyle w:val="Bullet2"/>
      </w:pPr>
      <w:r>
        <w:t xml:space="preserve">Friendly name: </w:t>
      </w:r>
      <w:r>
        <w:rPr>
          <w:b/>
        </w:rPr>
        <w:t>Qualified Subordination Signing</w:t>
      </w:r>
    </w:p>
    <w:p w14:paraId="1B6171E8" w14:textId="77777777" w:rsidR="00377999" w:rsidRDefault="00377999" w:rsidP="00805614">
      <w:pPr>
        <w:pStyle w:val="Number"/>
        <w:numPr>
          <w:ilvl w:val="0"/>
          <w:numId w:val="28"/>
        </w:numPr>
      </w:pPr>
      <w:r>
        <w:t>Review the entries</w:t>
      </w:r>
      <w:r w:rsidR="00880D9F">
        <w:t>,</w:t>
      </w:r>
      <w:r>
        <w:t xml:space="preserve"> and then click Submit.</w:t>
      </w:r>
      <w:r w:rsidR="00880D9F">
        <w:br/>
        <w:t>The Certificate Pending page appears.</w:t>
      </w:r>
    </w:p>
    <w:p w14:paraId="045B873C" w14:textId="77777777" w:rsidR="00377999" w:rsidRDefault="00377999" w:rsidP="00203AA8">
      <w:pPr>
        <w:rPr>
          <w:rStyle w:val="Heading2Char"/>
        </w:rPr>
      </w:pPr>
      <w:bookmarkStart w:id="121" w:name="_Toc33527677"/>
      <w:r w:rsidRPr="00697E09">
        <w:rPr>
          <w:rStyle w:val="Heading2Char"/>
        </w:rPr>
        <w:t>Issuing th</w:t>
      </w:r>
      <w:r>
        <w:rPr>
          <w:rStyle w:val="Heading2Char"/>
        </w:rPr>
        <w:t>e Pending Certificate Request</w:t>
      </w:r>
      <w:bookmarkEnd w:id="121"/>
    </w:p>
    <w:p w14:paraId="465FB3E1" w14:textId="77777777" w:rsidR="00377999" w:rsidRDefault="00377999" w:rsidP="00203AA8">
      <w:r>
        <w:t>The certificate request is set to a pending status by default on a stand</w:t>
      </w:r>
      <w:r w:rsidR="007675FE">
        <w:t>-</w:t>
      </w:r>
      <w:r>
        <w:t>alone CA. To issue the certificate, a CA administrator must use the Certification Authority console.</w:t>
      </w:r>
    </w:p>
    <w:p w14:paraId="6084A996" w14:textId="77777777" w:rsidR="00377999" w:rsidRDefault="00377999" w:rsidP="00805614">
      <w:pPr>
        <w:pStyle w:val="Number"/>
        <w:numPr>
          <w:ilvl w:val="0"/>
          <w:numId w:val="29"/>
        </w:numPr>
      </w:pPr>
      <w:r>
        <w:t xml:space="preserve">Ensure </w:t>
      </w:r>
      <w:r w:rsidR="007675FE">
        <w:t xml:space="preserve">that </w:t>
      </w:r>
      <w:r>
        <w:t xml:space="preserve">you are logged on to the Windows </w:t>
      </w:r>
      <w:r w:rsidR="00C65E43">
        <w:t xml:space="preserve">Server 2003 </w:t>
      </w:r>
      <w:r>
        <w:t xml:space="preserve">Enterprise </w:t>
      </w:r>
      <w:r w:rsidR="00C65E43">
        <w:t>Edition</w:t>
      </w:r>
      <w:r>
        <w:t xml:space="preserve"> as a CA Certificate Manager.</w:t>
      </w:r>
    </w:p>
    <w:p w14:paraId="5C6ABA14" w14:textId="77777777" w:rsidR="00377999" w:rsidRDefault="007675FE" w:rsidP="00805614">
      <w:pPr>
        <w:pStyle w:val="Number"/>
        <w:numPr>
          <w:ilvl w:val="0"/>
          <w:numId w:val="29"/>
        </w:numPr>
      </w:pPr>
      <w:r>
        <w:t xml:space="preserve">On </w:t>
      </w:r>
      <w:r w:rsidR="00377999">
        <w:t xml:space="preserve">the </w:t>
      </w:r>
      <w:r w:rsidR="00377999" w:rsidRPr="007675FE">
        <w:t>Start menu, point to Programs, point to Administrative Tools, and then click Certification Authority.</w:t>
      </w:r>
    </w:p>
    <w:p w14:paraId="05718243" w14:textId="77777777" w:rsidR="00377999" w:rsidRDefault="00377999" w:rsidP="00805614">
      <w:pPr>
        <w:pStyle w:val="Number"/>
        <w:numPr>
          <w:ilvl w:val="0"/>
          <w:numId w:val="29"/>
        </w:numPr>
      </w:pPr>
      <w:r>
        <w:t xml:space="preserve">In the console tree, click the </w:t>
      </w:r>
      <w:r w:rsidRPr="007675FE">
        <w:t>Pending Requests</w:t>
      </w:r>
      <w:r>
        <w:t xml:space="preserve"> container.</w:t>
      </w:r>
    </w:p>
    <w:p w14:paraId="6E9EF484" w14:textId="77777777" w:rsidR="00377999" w:rsidRPr="007675FE" w:rsidRDefault="00377999" w:rsidP="00805614">
      <w:pPr>
        <w:pStyle w:val="Number"/>
        <w:numPr>
          <w:ilvl w:val="0"/>
          <w:numId w:val="29"/>
        </w:numPr>
      </w:pPr>
      <w:r>
        <w:t xml:space="preserve">In the details pane, right-click the certificate request for a </w:t>
      </w:r>
      <w:r w:rsidRPr="007675FE">
        <w:t>Qualified Subordination Signing certificate, point to All Tasks, and then click Issue.</w:t>
      </w:r>
    </w:p>
    <w:p w14:paraId="63176449" w14:textId="77777777" w:rsidR="00377999" w:rsidRDefault="00377999" w:rsidP="00805614">
      <w:pPr>
        <w:pStyle w:val="Number"/>
        <w:numPr>
          <w:ilvl w:val="0"/>
          <w:numId w:val="29"/>
        </w:numPr>
      </w:pPr>
      <w:r w:rsidRPr="007675FE">
        <w:t>Close the Certification Authority</w:t>
      </w:r>
      <w:r>
        <w:t xml:space="preserve"> console.</w:t>
      </w:r>
    </w:p>
    <w:p w14:paraId="136F39EF" w14:textId="77777777" w:rsidR="00377999" w:rsidRDefault="00377999" w:rsidP="00203AA8">
      <w:pPr>
        <w:pStyle w:val="Heading4"/>
      </w:pPr>
      <w:bookmarkStart w:id="122" w:name="_Toc33527678"/>
      <w:r>
        <w:t xml:space="preserve">Installing the Qualified Subordination Signing </w:t>
      </w:r>
      <w:r w:rsidR="007675FE">
        <w:t>C</w:t>
      </w:r>
      <w:r>
        <w:t>ertificate</w:t>
      </w:r>
      <w:bookmarkEnd w:id="122"/>
    </w:p>
    <w:p w14:paraId="2D0E5181" w14:textId="77777777" w:rsidR="00377999" w:rsidRDefault="00377999" w:rsidP="00203AA8">
      <w:r>
        <w:t>The final step is to install the issued certificate.</w:t>
      </w:r>
    </w:p>
    <w:p w14:paraId="195986E0" w14:textId="77777777" w:rsidR="00377999" w:rsidRDefault="00377999" w:rsidP="00805614">
      <w:pPr>
        <w:pStyle w:val="Number"/>
        <w:numPr>
          <w:ilvl w:val="0"/>
          <w:numId w:val="30"/>
        </w:numPr>
      </w:pPr>
      <w:r>
        <w:t xml:space="preserve">At the computer where the original certificate request was performed, log on as the user </w:t>
      </w:r>
      <w:r w:rsidR="007675FE">
        <w:t xml:space="preserve">who </w:t>
      </w:r>
      <w:r>
        <w:t>made the Qualified Subordination Signing certificate request.</w:t>
      </w:r>
    </w:p>
    <w:p w14:paraId="1A97FE05" w14:textId="77777777" w:rsidR="00377999" w:rsidRDefault="00377999" w:rsidP="00805614">
      <w:pPr>
        <w:pStyle w:val="Number"/>
        <w:numPr>
          <w:ilvl w:val="0"/>
          <w:numId w:val="30"/>
        </w:numPr>
      </w:pPr>
      <w:r>
        <w:t xml:space="preserve">In Internet Explorer, open the </w:t>
      </w:r>
      <w:r w:rsidRPr="00377999">
        <w:rPr>
          <w:b/>
        </w:rPr>
        <w:t>http://</w:t>
      </w:r>
      <w:r w:rsidRPr="00377999">
        <w:rPr>
          <w:b/>
          <w:i/>
        </w:rPr>
        <w:t>CAMachineName</w:t>
      </w:r>
      <w:r w:rsidRPr="00377999">
        <w:rPr>
          <w:b/>
        </w:rPr>
        <w:t>/certsrv/</w:t>
      </w:r>
      <w:r w:rsidRPr="007675FE">
        <w:t xml:space="preserve"> </w:t>
      </w:r>
      <w:r w:rsidR="007675FE" w:rsidRPr="007675FE">
        <w:t xml:space="preserve">URL </w:t>
      </w:r>
      <w:r w:rsidRPr="00377999">
        <w:t xml:space="preserve">(where </w:t>
      </w:r>
      <w:r>
        <w:rPr>
          <w:i/>
        </w:rPr>
        <w:t>CAMachineName</w:t>
      </w:r>
      <w:r>
        <w:t xml:space="preserve"> is the name of the Windows </w:t>
      </w:r>
      <w:r w:rsidR="00C65E43">
        <w:t xml:space="preserve">Server 2003 </w:t>
      </w:r>
      <w:r>
        <w:t xml:space="preserve">Enterprise </w:t>
      </w:r>
      <w:r w:rsidR="00C65E43">
        <w:t>Edition</w:t>
      </w:r>
      <w:r>
        <w:t xml:space="preserve"> configured to issue the Qualified Subordination Signing Certificates</w:t>
      </w:r>
      <w:r w:rsidR="00F53660">
        <w:t>)</w:t>
      </w:r>
      <w:r>
        <w:t>.</w:t>
      </w:r>
    </w:p>
    <w:p w14:paraId="53F8B399" w14:textId="77777777" w:rsidR="00377999" w:rsidRDefault="00F53660" w:rsidP="00805614">
      <w:pPr>
        <w:pStyle w:val="Number"/>
        <w:numPr>
          <w:ilvl w:val="0"/>
          <w:numId w:val="30"/>
        </w:numPr>
      </w:pPr>
      <w:r>
        <w:t>O</w:t>
      </w:r>
      <w:r w:rsidR="00377999">
        <w:t>n the Welcome page, click View the status of a pending certificate request.</w:t>
      </w:r>
    </w:p>
    <w:p w14:paraId="070ECDC0" w14:textId="77777777" w:rsidR="00377999" w:rsidRPr="00F53660" w:rsidRDefault="00F53660" w:rsidP="00805614">
      <w:pPr>
        <w:pStyle w:val="Number"/>
        <w:numPr>
          <w:ilvl w:val="0"/>
          <w:numId w:val="30"/>
        </w:numPr>
      </w:pPr>
      <w:r>
        <w:t>O</w:t>
      </w:r>
      <w:r w:rsidR="00377999">
        <w:t xml:space="preserve">n the </w:t>
      </w:r>
      <w:r w:rsidR="00377999" w:rsidRPr="00F53660">
        <w:t>View the status of a pending certificate request page, click the QualifiedSubordinationSigning Certificate (</w:t>
      </w:r>
      <w:r w:rsidR="00377999" w:rsidRPr="00F53660">
        <w:rPr>
          <w:i/>
        </w:rPr>
        <w:t>Date and Time</w:t>
      </w:r>
      <w:r w:rsidR="00377999" w:rsidRPr="00F53660">
        <w:t>) link.</w:t>
      </w:r>
    </w:p>
    <w:p w14:paraId="5DF7F812" w14:textId="77777777" w:rsidR="00377999" w:rsidRPr="00F53660" w:rsidRDefault="00F53660" w:rsidP="00805614">
      <w:pPr>
        <w:pStyle w:val="Number"/>
        <w:numPr>
          <w:ilvl w:val="0"/>
          <w:numId w:val="30"/>
        </w:numPr>
      </w:pPr>
      <w:r w:rsidRPr="00F53660">
        <w:t>O</w:t>
      </w:r>
      <w:r w:rsidR="00377999" w:rsidRPr="00F53660">
        <w:t>n the Certificate Issued page, click Install this certificate</w:t>
      </w:r>
      <w:r w:rsidRPr="00F53660">
        <w:t>.</w:t>
      </w:r>
      <w:r>
        <w:br/>
        <w:t xml:space="preserve">The </w:t>
      </w:r>
      <w:r w:rsidRPr="00377999">
        <w:rPr>
          <w:b/>
        </w:rPr>
        <w:t>Certificate Installed</w:t>
      </w:r>
      <w:r>
        <w:t xml:space="preserve"> page should appear.</w:t>
      </w:r>
    </w:p>
    <w:p w14:paraId="0CF4A2A8" w14:textId="77777777" w:rsidR="00377999" w:rsidRPr="00DD54FC" w:rsidRDefault="00377999" w:rsidP="00805614">
      <w:pPr>
        <w:pStyle w:val="Number"/>
        <w:numPr>
          <w:ilvl w:val="0"/>
          <w:numId w:val="30"/>
        </w:numPr>
      </w:pPr>
      <w:r>
        <w:t xml:space="preserve">Close </w:t>
      </w:r>
      <w:r w:rsidRPr="006B10DF">
        <w:t>Internet Explorer</w:t>
      </w:r>
      <w:r>
        <w:t>.</w:t>
      </w:r>
    </w:p>
    <w:p w14:paraId="2010D1E3" w14:textId="77777777" w:rsidR="00377999" w:rsidRDefault="00377999" w:rsidP="00203AA8">
      <w:pPr>
        <w:pStyle w:val="Heading4"/>
      </w:pPr>
      <w:bookmarkStart w:id="123" w:name="_Toc33527679"/>
      <w:r>
        <w:lastRenderedPageBreak/>
        <w:t xml:space="preserve">Verifying the Qualified Subordination Signing </w:t>
      </w:r>
      <w:r w:rsidR="00112E1F">
        <w:t>C</w:t>
      </w:r>
      <w:r>
        <w:t>ertificate</w:t>
      </w:r>
      <w:bookmarkEnd w:id="123"/>
    </w:p>
    <w:p w14:paraId="4050B68D" w14:textId="77777777" w:rsidR="00377999" w:rsidRDefault="00377999" w:rsidP="00203AA8">
      <w:r>
        <w:t>Once you have installed the qualified subordination certificate, you should view the certificate to ensure that it is correctly configured.</w:t>
      </w:r>
    </w:p>
    <w:p w14:paraId="737804D4" w14:textId="77777777" w:rsidR="00377999" w:rsidRPr="00112E1F" w:rsidRDefault="00377999" w:rsidP="00805614">
      <w:pPr>
        <w:pStyle w:val="Number"/>
        <w:numPr>
          <w:ilvl w:val="0"/>
          <w:numId w:val="31"/>
        </w:numPr>
      </w:pPr>
      <w:r>
        <w:t xml:space="preserve">Open an empty </w:t>
      </w:r>
      <w:r w:rsidRPr="00112E1F">
        <w:t>MMC console.</w:t>
      </w:r>
    </w:p>
    <w:p w14:paraId="5E5E2F67" w14:textId="77777777" w:rsidR="00377999" w:rsidRPr="00112E1F" w:rsidRDefault="00112E1F" w:rsidP="00805614">
      <w:pPr>
        <w:pStyle w:val="Number"/>
        <w:numPr>
          <w:ilvl w:val="0"/>
          <w:numId w:val="31"/>
        </w:numPr>
      </w:pPr>
      <w:r w:rsidRPr="00112E1F">
        <w:t xml:space="preserve">On </w:t>
      </w:r>
      <w:r w:rsidR="00377999" w:rsidRPr="00112E1F">
        <w:t>the File menu, click Add/Remove Snap-in</w:t>
      </w:r>
      <w:r w:rsidRPr="00112E1F">
        <w:t>.</w:t>
      </w:r>
    </w:p>
    <w:p w14:paraId="5E4D5BF5" w14:textId="77777777" w:rsidR="00377999" w:rsidRPr="00112E1F" w:rsidRDefault="00377999" w:rsidP="00805614">
      <w:pPr>
        <w:pStyle w:val="Number"/>
        <w:numPr>
          <w:ilvl w:val="0"/>
          <w:numId w:val="31"/>
        </w:numPr>
      </w:pPr>
      <w:r w:rsidRPr="00112E1F">
        <w:t>In the Add/Remove Snap-in dialog box, click Add.</w:t>
      </w:r>
    </w:p>
    <w:p w14:paraId="58CDA22A" w14:textId="77777777" w:rsidR="00377999" w:rsidRPr="00112E1F" w:rsidRDefault="00377999" w:rsidP="00805614">
      <w:pPr>
        <w:pStyle w:val="Number"/>
        <w:numPr>
          <w:ilvl w:val="0"/>
          <w:numId w:val="31"/>
        </w:numPr>
      </w:pPr>
      <w:r w:rsidRPr="00112E1F">
        <w:t>In the Add Standalone Snap-in dialog box, select Certificates, and then click Add.</w:t>
      </w:r>
    </w:p>
    <w:p w14:paraId="63D30F21" w14:textId="77777777" w:rsidR="00377999" w:rsidRPr="00112E1F" w:rsidRDefault="00377999" w:rsidP="00805614">
      <w:pPr>
        <w:pStyle w:val="Number"/>
        <w:numPr>
          <w:ilvl w:val="0"/>
          <w:numId w:val="31"/>
        </w:numPr>
      </w:pPr>
      <w:r w:rsidRPr="00112E1F">
        <w:t>In the Certificates snap-in dialog box, click My user account, and then click Finish.</w:t>
      </w:r>
    </w:p>
    <w:p w14:paraId="32F85814" w14:textId="77777777" w:rsidR="00377999" w:rsidRPr="00112E1F" w:rsidRDefault="00377999" w:rsidP="00805614">
      <w:pPr>
        <w:pStyle w:val="Number"/>
        <w:numPr>
          <w:ilvl w:val="0"/>
          <w:numId w:val="31"/>
        </w:numPr>
      </w:pPr>
      <w:r w:rsidRPr="00112E1F">
        <w:t>In the Add Standalone Snap-in dialog box, click Close.</w:t>
      </w:r>
    </w:p>
    <w:p w14:paraId="7C57D11A" w14:textId="77777777" w:rsidR="00377999" w:rsidRPr="00112E1F" w:rsidRDefault="00377999" w:rsidP="00805614">
      <w:pPr>
        <w:pStyle w:val="Number"/>
        <w:numPr>
          <w:ilvl w:val="0"/>
          <w:numId w:val="31"/>
        </w:numPr>
      </w:pPr>
      <w:r w:rsidRPr="00112E1F">
        <w:t>In the Add/Remove Snap-in dialog box, click OK.</w:t>
      </w:r>
    </w:p>
    <w:p w14:paraId="4FFDCA7B" w14:textId="77777777" w:rsidR="00377999" w:rsidRPr="004E7346" w:rsidRDefault="00377999" w:rsidP="00805614">
      <w:pPr>
        <w:pStyle w:val="Number"/>
        <w:numPr>
          <w:ilvl w:val="0"/>
          <w:numId w:val="31"/>
        </w:numPr>
      </w:pPr>
      <w:r>
        <w:t xml:space="preserve">In the console tree, expand </w:t>
      </w:r>
      <w:r w:rsidRPr="004E7346">
        <w:t>Certificates – Current User, expand Personal, and then click Certificates.</w:t>
      </w:r>
    </w:p>
    <w:p w14:paraId="564DAA39" w14:textId="77777777" w:rsidR="00377999" w:rsidRPr="004E7346" w:rsidRDefault="00377999" w:rsidP="00805614">
      <w:pPr>
        <w:pStyle w:val="Number"/>
        <w:numPr>
          <w:ilvl w:val="0"/>
          <w:numId w:val="31"/>
        </w:numPr>
      </w:pPr>
      <w:r w:rsidRPr="004E7346">
        <w:t>In the details panel, double</w:t>
      </w:r>
      <w:r w:rsidR="004E7346" w:rsidRPr="004E7346">
        <w:t>-</w:t>
      </w:r>
      <w:r w:rsidRPr="004E7346">
        <w:t>click the certificate with the</w:t>
      </w:r>
      <w:r w:rsidR="009D6341">
        <w:t xml:space="preserve"> template </w:t>
      </w:r>
      <w:r w:rsidRPr="009D6341">
        <w:t>Friendly Name</w:t>
      </w:r>
      <w:r w:rsidRPr="004E7346">
        <w:t xml:space="preserve"> of </w:t>
      </w:r>
      <w:r w:rsidR="009D6341">
        <w:t>“</w:t>
      </w:r>
      <w:r w:rsidRPr="004E7346">
        <w:t>Qualified Subordination Signing</w:t>
      </w:r>
      <w:r w:rsidR="009D6341">
        <w:t>”</w:t>
      </w:r>
      <w:r w:rsidRPr="004E7346">
        <w:t>.</w:t>
      </w:r>
    </w:p>
    <w:p w14:paraId="7C8828DE" w14:textId="77777777" w:rsidR="00377999" w:rsidRDefault="00377999" w:rsidP="00805614">
      <w:pPr>
        <w:pStyle w:val="Number"/>
        <w:numPr>
          <w:ilvl w:val="0"/>
          <w:numId w:val="31"/>
        </w:numPr>
      </w:pPr>
      <w:r>
        <w:t xml:space="preserve">In the </w:t>
      </w:r>
      <w:r w:rsidRPr="004E7346">
        <w:t xml:space="preserve">Certificate dialog box, </w:t>
      </w:r>
      <w:r w:rsidR="004E7346" w:rsidRPr="004E7346">
        <w:t>o</w:t>
      </w:r>
      <w:r w:rsidRPr="004E7346">
        <w:t>n the General tab, ensure that the intended purposes only list Qualified Subordination</w:t>
      </w:r>
      <w:r>
        <w:t>.</w:t>
      </w:r>
    </w:p>
    <w:p w14:paraId="0E94B687" w14:textId="77777777" w:rsidR="008C1A69" w:rsidRPr="008C1A69" w:rsidRDefault="008C1A69" w:rsidP="00203AA8">
      <w:r>
        <w:rPr>
          <w:b/>
        </w:rPr>
        <w:t>Note</w:t>
      </w:r>
      <w:r>
        <w:t xml:space="preserve">  If you used a custom application policy, then the name of this application policy and its OID will appear instead of Qualified Subordination.</w:t>
      </w:r>
    </w:p>
    <w:p w14:paraId="7A2AFF7A" w14:textId="77777777" w:rsidR="00377999" w:rsidRPr="004E7346" w:rsidRDefault="00377999" w:rsidP="00805614">
      <w:pPr>
        <w:pStyle w:val="Number"/>
        <w:numPr>
          <w:ilvl w:val="0"/>
          <w:numId w:val="31"/>
        </w:numPr>
      </w:pPr>
      <w:r>
        <w:t xml:space="preserve">In the </w:t>
      </w:r>
      <w:r w:rsidRPr="004E7346">
        <w:t xml:space="preserve">Certificate dialog box, </w:t>
      </w:r>
      <w:r w:rsidR="004E7346" w:rsidRPr="004E7346">
        <w:t>o</w:t>
      </w:r>
      <w:r w:rsidRPr="004E7346">
        <w:t>n the Details tab, ensure that the Key Usage indicates Digital Signature</w:t>
      </w:r>
      <w:r w:rsidR="008C1A69" w:rsidRPr="004E7346">
        <w:t xml:space="preserve"> (80)</w:t>
      </w:r>
      <w:r w:rsidR="004E7346" w:rsidRPr="004E7346">
        <w:t>.</w:t>
      </w:r>
    </w:p>
    <w:p w14:paraId="5E97F27D" w14:textId="77777777" w:rsidR="00377999" w:rsidRDefault="00377999" w:rsidP="00805614">
      <w:pPr>
        <w:pStyle w:val="Number"/>
        <w:numPr>
          <w:ilvl w:val="0"/>
          <w:numId w:val="31"/>
        </w:numPr>
      </w:pPr>
      <w:r w:rsidRPr="004E7346">
        <w:t>Click OK.</w:t>
      </w:r>
    </w:p>
    <w:p w14:paraId="063E9954" w14:textId="77777777" w:rsidR="00377999" w:rsidRDefault="00377999" w:rsidP="00805614">
      <w:pPr>
        <w:pStyle w:val="Number"/>
        <w:numPr>
          <w:ilvl w:val="0"/>
          <w:numId w:val="31"/>
        </w:numPr>
      </w:pPr>
      <w:r>
        <w:t xml:space="preserve">Close the console without saving </w:t>
      </w:r>
      <w:r w:rsidR="004E7346">
        <w:t xml:space="preserve">the </w:t>
      </w:r>
      <w:r>
        <w:t>changes.</w:t>
      </w:r>
    </w:p>
    <w:p w14:paraId="2A8CDEEB" w14:textId="77777777" w:rsidR="00576F5D" w:rsidRDefault="00B20BFC" w:rsidP="00203AA8">
      <w:pPr>
        <w:pStyle w:val="Heading2"/>
      </w:pPr>
      <w:r>
        <w:br w:type="page"/>
      </w:r>
      <w:bookmarkStart w:id="124" w:name="_Toc33527680"/>
      <w:r w:rsidR="00697E09">
        <w:lastRenderedPageBreak/>
        <w:t>Performing Cross</w:t>
      </w:r>
      <w:r w:rsidR="00883780">
        <w:t>-</w:t>
      </w:r>
      <w:r w:rsidR="00697E09">
        <w:t>Certification</w:t>
      </w:r>
      <w:bookmarkEnd w:id="124"/>
    </w:p>
    <w:p w14:paraId="7950A812" w14:textId="77777777" w:rsidR="00697E09" w:rsidRDefault="00B20BFC" w:rsidP="00203AA8">
      <w:r>
        <w:t xml:space="preserve">Once the qualified subordination signing certificate is successfully installed, you can now request </w:t>
      </w:r>
      <w:r w:rsidR="00697E09">
        <w:t>the Cross</w:t>
      </w:r>
      <w:r w:rsidR="00883780">
        <w:t>-</w:t>
      </w:r>
      <w:r w:rsidR="00697E09">
        <w:t>Certification Authority certificate from the other CA. In t</w:t>
      </w:r>
      <w:r w:rsidR="00891507">
        <w:t xml:space="preserve">his example, the following CAs </w:t>
      </w:r>
      <w:r w:rsidR="00697E09">
        <w:t xml:space="preserve">shown in </w:t>
      </w:r>
      <w:r w:rsidR="004E7346">
        <w:fldChar w:fldCharType="begin"/>
      </w:r>
      <w:r w:rsidR="004E7346">
        <w:instrText xml:space="preserve"> REF _Ref33174984 \h </w:instrText>
      </w:r>
      <w:r w:rsidR="004E7346">
        <w:fldChar w:fldCharType="separate"/>
      </w:r>
      <w:r w:rsidR="00F27C7A">
        <w:t xml:space="preserve">Figure </w:t>
      </w:r>
      <w:r w:rsidR="00F27C7A">
        <w:rPr>
          <w:noProof/>
        </w:rPr>
        <w:t>38</w:t>
      </w:r>
      <w:r w:rsidR="004E7346">
        <w:fldChar w:fldCharType="end"/>
      </w:r>
      <w:r w:rsidR="00697E09">
        <w:t xml:space="preserve"> will be used</w:t>
      </w:r>
      <w:r w:rsidR="004E7346">
        <w:t>.</w:t>
      </w:r>
    </w:p>
    <w:p w14:paraId="264CBE6A" w14:textId="165A7FB5" w:rsidR="00697E09" w:rsidRDefault="004E7346" w:rsidP="004E7346">
      <w:pPr>
        <w:pStyle w:val="Caption"/>
        <w:jc w:val="center"/>
      </w:pPr>
      <w:bookmarkStart w:id="125" w:name="_Ref33174984"/>
      <w:r>
        <w:t xml:space="preserve">Figure </w:t>
      </w:r>
      <w:r>
        <w:fldChar w:fldCharType="begin"/>
      </w:r>
      <w:r>
        <w:instrText xml:space="preserve"> SEQ Figure \* ARABIC </w:instrText>
      </w:r>
      <w:r>
        <w:fldChar w:fldCharType="separate"/>
      </w:r>
      <w:r w:rsidR="00F27C7A">
        <w:rPr>
          <w:noProof/>
        </w:rPr>
        <w:t>38</w:t>
      </w:r>
      <w:r>
        <w:fldChar w:fldCharType="end"/>
      </w:r>
      <w:bookmarkEnd w:id="125"/>
      <w:r>
        <w:t xml:space="preserve">: </w:t>
      </w:r>
      <w:r w:rsidRPr="006645B5">
        <w:t>Performing the Cross-Certification</w:t>
      </w:r>
      <w:r w:rsidR="00805614">
        <w:rPr>
          <w:noProof/>
        </w:rPr>
        <w:drawing>
          <wp:anchor distT="0" distB="0" distL="114300" distR="114300" simplePos="0" relativeHeight="251632128" behindDoc="0" locked="0" layoutInCell="1" allowOverlap="1" wp14:anchorId="6F77850A" wp14:editId="541DCD51">
            <wp:simplePos x="0" y="0"/>
            <wp:positionH relativeFrom="column">
              <wp:posOffset>0</wp:posOffset>
            </wp:positionH>
            <wp:positionV relativeFrom="paragraph">
              <wp:posOffset>0</wp:posOffset>
            </wp:positionV>
            <wp:extent cx="6164580" cy="2466340"/>
            <wp:effectExtent l="0" t="0" r="0" b="0"/>
            <wp:wrapTopAndBottom/>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458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1B65B" w14:textId="77777777" w:rsidR="00891507" w:rsidRDefault="00AC1285" w:rsidP="00203AA8">
      <w:pPr>
        <w:pStyle w:val="Heading3"/>
      </w:pPr>
      <w:bookmarkStart w:id="126" w:name="_Toc33527681"/>
      <w:r>
        <w:t>Gathering the Necessary Files</w:t>
      </w:r>
      <w:bookmarkEnd w:id="126"/>
    </w:p>
    <w:p w14:paraId="332DB6B2" w14:textId="77777777" w:rsidR="00697E09" w:rsidRDefault="00697E09" w:rsidP="00203AA8">
      <w:r>
        <w:t xml:space="preserve">The </w:t>
      </w:r>
      <w:r w:rsidR="00AC1285">
        <w:t>first</w:t>
      </w:r>
      <w:r>
        <w:t xml:space="preserve"> cross</w:t>
      </w:r>
      <w:r w:rsidR="00883780">
        <w:t>-</w:t>
      </w:r>
      <w:r>
        <w:t xml:space="preserve">certification request is to be run from the </w:t>
      </w:r>
      <w:r w:rsidR="004718D7">
        <w:t xml:space="preserve">F1CA </w:t>
      </w:r>
      <w:r>
        <w:t xml:space="preserve">certification authority. To perform the qualified subordination, the following is required at the </w:t>
      </w:r>
      <w:r w:rsidR="004718D7">
        <w:t xml:space="preserve">F1CA </w:t>
      </w:r>
      <w:r>
        <w:t>before starting the process:</w:t>
      </w:r>
    </w:p>
    <w:p w14:paraId="7BC6AB3E" w14:textId="77777777" w:rsidR="00697E09" w:rsidRDefault="00697E09" w:rsidP="00203AA8">
      <w:pPr>
        <w:pStyle w:val="Bullet1"/>
      </w:pPr>
      <w:r>
        <w:t xml:space="preserve">The CA certificate from </w:t>
      </w:r>
      <w:r w:rsidR="004718D7">
        <w:t>F2Root</w:t>
      </w:r>
      <w:r>
        <w:t>.</w:t>
      </w:r>
    </w:p>
    <w:p w14:paraId="0FA46EE6" w14:textId="77777777" w:rsidR="00697E09" w:rsidRDefault="00697E09" w:rsidP="00203AA8">
      <w:pPr>
        <w:pStyle w:val="Bullet1"/>
      </w:pPr>
      <w:r>
        <w:t xml:space="preserve">The </w:t>
      </w:r>
      <w:r w:rsidR="002C0BD1">
        <w:t>Policy.inf</w:t>
      </w:r>
      <w:r>
        <w:t xml:space="preserve"> file configured at the </w:t>
      </w:r>
      <w:r w:rsidR="004718D7">
        <w:t xml:space="preserve">F1CA </w:t>
      </w:r>
      <w:r>
        <w:t>defining the naming constraints, policy constraints, and application constraints defined for the qualified subordination.</w:t>
      </w:r>
    </w:p>
    <w:p w14:paraId="323F2D52" w14:textId="77777777" w:rsidR="00697E09" w:rsidRDefault="00697E09" w:rsidP="00203AA8">
      <w:pPr>
        <w:pStyle w:val="Bullet1"/>
      </w:pPr>
      <w:r>
        <w:t xml:space="preserve">The user performing the qualified subordination must have a qualified subordination signing certificate issued by </w:t>
      </w:r>
      <w:r w:rsidR="004718D7">
        <w:t>F1CA.</w:t>
      </w:r>
    </w:p>
    <w:p w14:paraId="3CBA6C5F" w14:textId="77777777" w:rsidR="00AC1285" w:rsidRDefault="00B113B0" w:rsidP="00203AA8">
      <w:pPr>
        <w:pStyle w:val="Heading3"/>
      </w:pPr>
      <w:r>
        <w:br w:type="page"/>
      </w:r>
      <w:bookmarkStart w:id="127" w:name="_Toc33527682"/>
      <w:r w:rsidR="00AC1285">
        <w:lastRenderedPageBreak/>
        <w:t>Generating the Cross</w:t>
      </w:r>
      <w:r w:rsidR="00883780">
        <w:t>-</w:t>
      </w:r>
      <w:r w:rsidR="00AC1285">
        <w:t>Certification Authority Certificate Request</w:t>
      </w:r>
      <w:bookmarkEnd w:id="127"/>
    </w:p>
    <w:p w14:paraId="56DC3A39" w14:textId="77777777" w:rsidR="00573242" w:rsidRDefault="00573242" w:rsidP="00203AA8">
      <w:r>
        <w:t xml:space="preserve">Once these items are obtained, the following procedure is used to </w:t>
      </w:r>
      <w:r w:rsidR="004718D7">
        <w:t>obtain a Cross</w:t>
      </w:r>
      <w:r w:rsidR="00883780">
        <w:t>-</w:t>
      </w:r>
      <w:r w:rsidR="004718D7">
        <w:t>Certification Authority certificate for F2Root from F1CA.</w:t>
      </w:r>
      <w:r w:rsidR="00B113B0">
        <w:t xml:space="preserve"> The request is performed using Certreq.exe, a command-line tool used from the Windows Server </w:t>
      </w:r>
      <w:r w:rsidR="00E4528A">
        <w:t xml:space="preserve">2003 </w:t>
      </w:r>
      <w:r w:rsidR="00B113B0">
        <w:t xml:space="preserve">administrative tools </w:t>
      </w:r>
      <w:r w:rsidR="003A47CE">
        <w:t>pack that</w:t>
      </w:r>
      <w:r w:rsidR="00B113B0">
        <w:t xml:space="preserve"> requests certificates from the command line. </w:t>
      </w:r>
    </w:p>
    <w:p w14:paraId="59B28202" w14:textId="77777777" w:rsidR="00B113B0" w:rsidRDefault="003771C5" w:rsidP="00203AA8">
      <w:r>
        <w:rPr>
          <w:b/>
        </w:rPr>
        <w:t>Important</w:t>
      </w:r>
      <w:r w:rsidRPr="00F7548A">
        <w:t xml:space="preserve">  </w:t>
      </w:r>
      <w:r w:rsidRPr="003771C5">
        <w:t>T</w:t>
      </w:r>
      <w:r w:rsidR="00B113B0">
        <w:t xml:space="preserve">he constraints defined in </w:t>
      </w:r>
      <w:r w:rsidR="00F7548A">
        <w:t>P</w:t>
      </w:r>
      <w:r w:rsidR="00B113B0">
        <w:t>olicy.inf are enforced at the signing CA where you generate the request, not at the CA whose CA certificate you use during the request.</w:t>
      </w:r>
      <w:r w:rsidR="0062743B">
        <w:t xml:space="preserve"> </w:t>
      </w:r>
      <w:r w:rsidR="003A47CE">
        <w:t>It is also important to generate the cross-certificate request in the domain in which the cross-cert will be issued.</w:t>
      </w:r>
    </w:p>
    <w:p w14:paraId="303276BF" w14:textId="77777777" w:rsidR="00573242" w:rsidRDefault="00573242" w:rsidP="00805614">
      <w:pPr>
        <w:pStyle w:val="Number"/>
        <w:numPr>
          <w:ilvl w:val="0"/>
          <w:numId w:val="32"/>
        </w:numPr>
      </w:pPr>
      <w:r>
        <w:t xml:space="preserve">Copy the </w:t>
      </w:r>
      <w:r w:rsidR="004718D7">
        <w:t>F2Root</w:t>
      </w:r>
      <w:r>
        <w:t xml:space="preserve"> certificate and the </w:t>
      </w:r>
      <w:r w:rsidR="002C0BD1">
        <w:t>Policy.inf</w:t>
      </w:r>
      <w:r>
        <w:t xml:space="preserve"> file into a folder on the </w:t>
      </w:r>
      <w:r w:rsidR="004718D7">
        <w:t>F1CA computer.</w:t>
      </w:r>
      <w:r w:rsidR="00B20BFC">
        <w:t xml:space="preserve"> </w:t>
      </w:r>
    </w:p>
    <w:p w14:paraId="1B024612" w14:textId="77777777" w:rsidR="00573242" w:rsidRDefault="00573242" w:rsidP="00805614">
      <w:pPr>
        <w:pStyle w:val="Number"/>
        <w:numPr>
          <w:ilvl w:val="0"/>
          <w:numId w:val="32"/>
        </w:numPr>
      </w:pPr>
      <w:r>
        <w:t xml:space="preserve">Open a </w:t>
      </w:r>
      <w:r w:rsidR="007E5947">
        <w:t>c</w:t>
      </w:r>
      <w:r>
        <w:t>ommand prompt</w:t>
      </w:r>
      <w:r w:rsidR="007E5947">
        <w:t xml:space="preserve"> window</w:t>
      </w:r>
      <w:r>
        <w:t>.</w:t>
      </w:r>
    </w:p>
    <w:p w14:paraId="4146DB5C" w14:textId="77777777" w:rsidR="00573242" w:rsidRDefault="00573242" w:rsidP="00805614">
      <w:pPr>
        <w:pStyle w:val="Number"/>
        <w:numPr>
          <w:ilvl w:val="0"/>
          <w:numId w:val="32"/>
        </w:numPr>
      </w:pPr>
      <w:r>
        <w:t xml:space="preserve">Make the folder containing the </w:t>
      </w:r>
      <w:r w:rsidR="004718D7">
        <w:t xml:space="preserve">F2Root </w:t>
      </w:r>
      <w:r>
        <w:t xml:space="preserve">certificate and the </w:t>
      </w:r>
      <w:r w:rsidR="002C0BD1">
        <w:t>Policy.inf</w:t>
      </w:r>
      <w:r>
        <w:t xml:space="preserve"> file the current directory.</w:t>
      </w:r>
    </w:p>
    <w:p w14:paraId="565A2273" w14:textId="77777777" w:rsidR="00573242" w:rsidRDefault="00573242" w:rsidP="00805614">
      <w:pPr>
        <w:pStyle w:val="Number"/>
        <w:numPr>
          <w:ilvl w:val="0"/>
          <w:numId w:val="32"/>
        </w:numPr>
      </w:pPr>
      <w:r>
        <w:t>Run certreq.exe –policy</w:t>
      </w:r>
      <w:r w:rsidR="00B113B0">
        <w:t>. This command construct</w:t>
      </w:r>
      <w:r w:rsidR="00883780">
        <w:t>s</w:t>
      </w:r>
      <w:r w:rsidR="00B113B0">
        <w:t xml:space="preserve"> a cross</w:t>
      </w:r>
      <w:r w:rsidR="00883780">
        <w:t>-</w:t>
      </w:r>
      <w:r w:rsidR="00B113B0">
        <w:t>certification or qualified subordination request from an existing CA certificate or from an existing request.</w:t>
      </w:r>
    </w:p>
    <w:p w14:paraId="5AE8814C" w14:textId="77777777" w:rsidR="003A47CE" w:rsidRDefault="003A47CE" w:rsidP="003A47CE">
      <w:pPr>
        <w:pStyle w:val="Number"/>
        <w:numPr>
          <w:ilvl w:val="0"/>
          <w:numId w:val="0"/>
        </w:numPr>
      </w:pPr>
      <w:r w:rsidRPr="009517B6">
        <w:rPr>
          <w:b/>
        </w:rPr>
        <w:t>Note</w:t>
      </w:r>
      <w:r w:rsidRPr="009517B6">
        <w:t xml:space="preserve"> </w:t>
      </w:r>
      <w:r>
        <w:t xml:space="preserve"> If creating a cross-certificate request from a stand</w:t>
      </w:r>
      <w:r w:rsidR="00087435">
        <w:t>-</w:t>
      </w:r>
      <w:r>
        <w:t xml:space="preserve">alone CA to an </w:t>
      </w:r>
      <w:smartTag w:uri="urn:schemas-microsoft-com:office:smarttags" w:element="place">
        <w:smartTag w:uri="urn:schemas-microsoft-com:office:smarttags" w:element="City">
          <w:r>
            <w:t>Enterprise</w:t>
          </w:r>
        </w:smartTag>
        <w:r>
          <w:t xml:space="preserve"> </w:t>
        </w:r>
        <w:smartTag w:uri="urn:schemas-microsoft-com:office:smarttags" w:element="State">
          <w:r>
            <w:t>CA</w:t>
          </w:r>
        </w:smartTag>
      </w:smartTag>
      <w:r>
        <w:t>, the following command must be specified to include the proper CrossCA template name in the template. Example:</w:t>
      </w:r>
    </w:p>
    <w:p w14:paraId="24B5338D" w14:textId="77777777" w:rsidR="003A47CE" w:rsidRPr="003A47CE" w:rsidRDefault="003A47CE" w:rsidP="003A47CE">
      <w:pPr>
        <w:spacing w:after="0" w:line="240" w:lineRule="auto"/>
        <w:ind w:firstLine="216"/>
        <w:rPr>
          <w:rFonts w:ascii="Times New Roman" w:hAnsi="Times New Roman"/>
          <w:sz w:val="24"/>
          <w:szCs w:val="24"/>
        </w:rPr>
      </w:pPr>
      <w:r w:rsidRPr="003A47CE">
        <w:rPr>
          <w:rFonts w:cs="Arial"/>
          <w:color w:val="000080"/>
        </w:rPr>
        <w:t>certreq –po</w:t>
      </w:r>
      <w:r>
        <w:rPr>
          <w:rFonts w:cs="Arial"/>
          <w:color w:val="000080"/>
        </w:rPr>
        <w:t>l</w:t>
      </w:r>
      <w:r w:rsidRPr="003A47CE">
        <w:rPr>
          <w:rFonts w:cs="Arial"/>
          <w:color w:val="000080"/>
        </w:rPr>
        <w:t>icy –attrib “CertificateTemplate:CrossCA”  &lt;CatoXcertify&gt; &lt;inf file&gt; &lt;CMCoutFile&gt;</w:t>
      </w:r>
    </w:p>
    <w:p w14:paraId="56877420" w14:textId="77777777" w:rsidR="003A47CE" w:rsidRDefault="003A47CE" w:rsidP="003A47CE">
      <w:pPr>
        <w:pStyle w:val="Number"/>
        <w:numPr>
          <w:ilvl w:val="0"/>
          <w:numId w:val="0"/>
        </w:numPr>
      </w:pPr>
    </w:p>
    <w:p w14:paraId="257EC98A" w14:textId="77777777" w:rsidR="00573242" w:rsidRDefault="00573242" w:rsidP="00805614">
      <w:pPr>
        <w:pStyle w:val="Number"/>
        <w:numPr>
          <w:ilvl w:val="0"/>
          <w:numId w:val="32"/>
        </w:numPr>
      </w:pPr>
      <w:r>
        <w:t>In the Open Reque</w:t>
      </w:r>
      <w:r w:rsidR="00473730">
        <w:t>st File dialog box (</w:t>
      </w:r>
      <w:r w:rsidR="006B3933">
        <w:fldChar w:fldCharType="begin"/>
      </w:r>
      <w:r w:rsidR="006B3933">
        <w:instrText xml:space="preserve"> REF _Ref33175347 \h </w:instrText>
      </w:r>
      <w:r w:rsidR="006B3933">
        <w:fldChar w:fldCharType="separate"/>
      </w:r>
      <w:r w:rsidR="00F27C7A">
        <w:t xml:space="preserve">Figure </w:t>
      </w:r>
      <w:r w:rsidR="00F27C7A">
        <w:rPr>
          <w:noProof/>
        </w:rPr>
        <w:t>39</w:t>
      </w:r>
      <w:r w:rsidR="006B3933">
        <w:fldChar w:fldCharType="end"/>
      </w:r>
      <w:r>
        <w:t xml:space="preserve">), in the Files of Type box, select Certificate Files (*.cer, *.crt, *.der), select the </w:t>
      </w:r>
      <w:r w:rsidR="00891507">
        <w:t>requesting</w:t>
      </w:r>
      <w:r>
        <w:t xml:space="preserve"> CA’s certificate</w:t>
      </w:r>
      <w:r w:rsidR="004718D7">
        <w:t xml:space="preserve"> (RackCluster3_F2Root</w:t>
      </w:r>
      <w:r>
        <w:t xml:space="preserve"> </w:t>
      </w:r>
      <w:r w:rsidR="004718D7">
        <w:t>in this example)</w:t>
      </w:r>
      <w:r>
        <w:t>, and then click Open.</w:t>
      </w:r>
    </w:p>
    <w:p w14:paraId="0C068BC7" w14:textId="1498BE10" w:rsidR="00573242" w:rsidRDefault="00805614" w:rsidP="006B3933">
      <w:pPr>
        <w:pStyle w:val="Caption"/>
      </w:pPr>
      <w:bookmarkStart w:id="128" w:name="_Ref33175347"/>
      <w:r>
        <w:rPr>
          <w:noProof/>
        </w:rPr>
        <w:lastRenderedPageBreak/>
        <w:drawing>
          <wp:anchor distT="0" distB="0" distL="114300" distR="114300" simplePos="0" relativeHeight="251633152" behindDoc="0" locked="0" layoutInCell="1" allowOverlap="1" wp14:anchorId="5737C0A7" wp14:editId="5F3BCF9E">
            <wp:simplePos x="0" y="0"/>
            <wp:positionH relativeFrom="column">
              <wp:posOffset>0</wp:posOffset>
            </wp:positionH>
            <wp:positionV relativeFrom="paragraph">
              <wp:posOffset>0</wp:posOffset>
            </wp:positionV>
            <wp:extent cx="5361940" cy="3924935"/>
            <wp:effectExtent l="0" t="0" r="0" b="0"/>
            <wp:wrapTopAndBottom/>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1940"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33">
        <w:t xml:space="preserve">Figure </w:t>
      </w:r>
      <w:r w:rsidR="006B3933">
        <w:fldChar w:fldCharType="begin"/>
      </w:r>
      <w:r w:rsidR="006B3933">
        <w:instrText xml:space="preserve"> SEQ Figure \* ARABIC </w:instrText>
      </w:r>
      <w:r w:rsidR="006B3933">
        <w:fldChar w:fldCharType="separate"/>
      </w:r>
      <w:r w:rsidR="00F27C7A">
        <w:rPr>
          <w:noProof/>
        </w:rPr>
        <w:t>39</w:t>
      </w:r>
      <w:r w:rsidR="006B3933">
        <w:fldChar w:fldCharType="end"/>
      </w:r>
      <w:bookmarkEnd w:id="128"/>
      <w:r w:rsidR="006B3933">
        <w:t xml:space="preserve">: </w:t>
      </w:r>
      <w:r w:rsidR="006B3933" w:rsidRPr="00BC17AE">
        <w:t>Selecting the Target CA’s Certificate</w:t>
      </w:r>
    </w:p>
    <w:p w14:paraId="722D0032" w14:textId="77777777" w:rsidR="00087435" w:rsidRDefault="00087435" w:rsidP="00203AA8">
      <w:pPr>
        <w:pStyle w:val="CaptionNormal"/>
      </w:pPr>
    </w:p>
    <w:p w14:paraId="436D7321" w14:textId="77777777" w:rsidR="00087435" w:rsidRDefault="00087435" w:rsidP="00203AA8">
      <w:pPr>
        <w:pStyle w:val="CaptionNormal"/>
      </w:pPr>
    </w:p>
    <w:p w14:paraId="58E6814B" w14:textId="77777777" w:rsidR="00087435" w:rsidRDefault="00087435" w:rsidP="00203AA8">
      <w:pPr>
        <w:pStyle w:val="CaptionNormal"/>
      </w:pPr>
    </w:p>
    <w:p w14:paraId="1DFAFEF4" w14:textId="77777777" w:rsidR="00573242" w:rsidRDefault="00573242" w:rsidP="00805614">
      <w:pPr>
        <w:pStyle w:val="Number"/>
        <w:numPr>
          <w:ilvl w:val="0"/>
          <w:numId w:val="32"/>
        </w:numPr>
      </w:pPr>
      <w:r>
        <w:br w:type="page"/>
      </w:r>
      <w:r>
        <w:lastRenderedPageBreak/>
        <w:t xml:space="preserve">In the Open Inf </w:t>
      </w:r>
      <w:r w:rsidR="006C3716">
        <w:t>File dialog box</w:t>
      </w:r>
      <w:r w:rsidR="00473730">
        <w:t xml:space="preserve"> (</w:t>
      </w:r>
      <w:r w:rsidR="00FA3216">
        <w:fldChar w:fldCharType="begin"/>
      </w:r>
      <w:r w:rsidR="00FA3216">
        <w:instrText xml:space="preserve"> REF _Ref33175726 \h </w:instrText>
      </w:r>
      <w:r w:rsidR="00FA3216">
        <w:fldChar w:fldCharType="separate"/>
      </w:r>
      <w:r w:rsidR="00F27C7A">
        <w:t xml:space="preserve">Figure </w:t>
      </w:r>
      <w:r w:rsidR="00F27C7A">
        <w:rPr>
          <w:noProof/>
        </w:rPr>
        <w:t>40</w:t>
      </w:r>
      <w:r w:rsidR="00FA3216">
        <w:fldChar w:fldCharType="end"/>
      </w:r>
      <w:r w:rsidR="00473730">
        <w:t>)</w:t>
      </w:r>
      <w:r w:rsidR="006C3716">
        <w:t xml:space="preserve">, select the configured </w:t>
      </w:r>
      <w:r w:rsidR="002C0BD1">
        <w:t>Policy.inf</w:t>
      </w:r>
      <w:r w:rsidR="006C3716">
        <w:t xml:space="preserve"> file</w:t>
      </w:r>
      <w:r w:rsidR="00461726">
        <w:t>,</w:t>
      </w:r>
      <w:r w:rsidR="006C3716">
        <w:t xml:space="preserve"> and then click Open.</w:t>
      </w:r>
    </w:p>
    <w:p w14:paraId="41138EE9" w14:textId="42764DA3" w:rsidR="00573242" w:rsidRDefault="00805614" w:rsidP="00015C15">
      <w:pPr>
        <w:pStyle w:val="Caption"/>
      </w:pPr>
      <w:bookmarkStart w:id="129" w:name="_Ref33175726"/>
      <w:r>
        <w:rPr>
          <w:noProof/>
        </w:rPr>
        <w:drawing>
          <wp:anchor distT="0" distB="0" distL="114300" distR="114300" simplePos="0" relativeHeight="251634176" behindDoc="0" locked="0" layoutInCell="1" allowOverlap="1" wp14:anchorId="10E6A65B" wp14:editId="0F29678D">
            <wp:simplePos x="0" y="0"/>
            <wp:positionH relativeFrom="column">
              <wp:posOffset>0</wp:posOffset>
            </wp:positionH>
            <wp:positionV relativeFrom="paragraph">
              <wp:posOffset>0</wp:posOffset>
            </wp:positionV>
            <wp:extent cx="5361940" cy="3924935"/>
            <wp:effectExtent l="0" t="0" r="0" b="0"/>
            <wp:wrapTopAndBottom/>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1940"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C15">
        <w:t xml:space="preserve">Figure </w:t>
      </w:r>
      <w:r w:rsidR="00015C15">
        <w:fldChar w:fldCharType="begin"/>
      </w:r>
      <w:r w:rsidR="00015C15">
        <w:instrText xml:space="preserve"> SEQ Figure \* ARABIC </w:instrText>
      </w:r>
      <w:r w:rsidR="00015C15">
        <w:fldChar w:fldCharType="separate"/>
      </w:r>
      <w:r w:rsidR="00F27C7A">
        <w:rPr>
          <w:noProof/>
        </w:rPr>
        <w:t>40</w:t>
      </w:r>
      <w:r w:rsidR="00015C15">
        <w:fldChar w:fldCharType="end"/>
      </w:r>
      <w:bookmarkEnd w:id="129"/>
      <w:r w:rsidR="00015C15">
        <w:t xml:space="preserve">: </w:t>
      </w:r>
      <w:r w:rsidR="00015C15" w:rsidRPr="00DF5B85">
        <w:t>Selecting the Policy.inf File</w:t>
      </w:r>
    </w:p>
    <w:p w14:paraId="265E6A4C" w14:textId="77777777" w:rsidR="006C3716" w:rsidRDefault="0023751E" w:rsidP="00203AA8">
      <w:r>
        <w:rPr>
          <w:b/>
        </w:rPr>
        <w:t>Note</w:t>
      </w:r>
      <w:r>
        <w:t xml:space="preserve">  You do not have to name the file </w:t>
      </w:r>
      <w:r w:rsidR="002C0BD1">
        <w:t>Policy.inf</w:t>
      </w:r>
      <w:r w:rsidR="00891507">
        <w:t xml:space="preserve">. In this example, the file was named xrossForest2.inf to aid in determining which </w:t>
      </w:r>
      <w:r w:rsidR="002C0BD1">
        <w:t>Policy.inf</w:t>
      </w:r>
      <w:r w:rsidR="00891507">
        <w:t xml:space="preserve"> file was required.</w:t>
      </w:r>
      <w:r w:rsidR="006C3716">
        <w:t xml:space="preserve"> </w:t>
      </w:r>
    </w:p>
    <w:p w14:paraId="0F209D6F" w14:textId="77777777" w:rsidR="00461726" w:rsidRDefault="00461726" w:rsidP="00203AA8"/>
    <w:p w14:paraId="71446B29" w14:textId="77777777" w:rsidR="00461726" w:rsidRDefault="00461726" w:rsidP="00203AA8"/>
    <w:p w14:paraId="68CFFACE" w14:textId="77777777" w:rsidR="006C3716" w:rsidRDefault="002B073F" w:rsidP="00805614">
      <w:pPr>
        <w:pStyle w:val="Number"/>
        <w:numPr>
          <w:ilvl w:val="0"/>
          <w:numId w:val="32"/>
        </w:numPr>
      </w:pPr>
      <w:r>
        <w:br w:type="page"/>
      </w:r>
      <w:r w:rsidR="00473730">
        <w:lastRenderedPageBreak/>
        <w:t xml:space="preserve">In the Certificate List </w:t>
      </w:r>
      <w:r w:rsidR="00106EB3">
        <w:t xml:space="preserve">dialog box </w:t>
      </w:r>
      <w:r w:rsidR="00473730">
        <w:t>(</w:t>
      </w:r>
      <w:r w:rsidR="00AF59DD">
        <w:fldChar w:fldCharType="begin"/>
      </w:r>
      <w:r w:rsidR="00AF59DD">
        <w:instrText xml:space="preserve"> REF _Ref33175825 \h </w:instrText>
      </w:r>
      <w:r w:rsidR="00AF59DD">
        <w:fldChar w:fldCharType="separate"/>
      </w:r>
      <w:r w:rsidR="00F27C7A">
        <w:t xml:space="preserve">Figure </w:t>
      </w:r>
      <w:r w:rsidR="00F27C7A">
        <w:rPr>
          <w:noProof/>
        </w:rPr>
        <w:t>41</w:t>
      </w:r>
      <w:r w:rsidR="00AF59DD">
        <w:fldChar w:fldCharType="end"/>
      </w:r>
      <w:r w:rsidR="00473730">
        <w:t>)</w:t>
      </w:r>
      <w:r w:rsidR="00106EB3">
        <w:t>,</w:t>
      </w:r>
      <w:r>
        <w:t xml:space="preserve"> select the Qualified Subordination certificate that you requested earlier, and then click OK.</w:t>
      </w:r>
    </w:p>
    <w:p w14:paraId="0DD594DE" w14:textId="5A216347" w:rsidR="002B073F" w:rsidRDefault="00805614" w:rsidP="00AF59DD">
      <w:pPr>
        <w:pStyle w:val="Caption"/>
      </w:pPr>
      <w:bookmarkStart w:id="130" w:name="_Ref33175825"/>
      <w:r>
        <w:rPr>
          <w:noProof/>
        </w:rPr>
        <w:drawing>
          <wp:anchor distT="0" distB="0" distL="114300" distR="114300" simplePos="0" relativeHeight="251631104" behindDoc="0" locked="0" layoutInCell="1" allowOverlap="1" wp14:anchorId="7B88A2CF" wp14:editId="033317B6">
            <wp:simplePos x="0" y="0"/>
            <wp:positionH relativeFrom="column">
              <wp:posOffset>0</wp:posOffset>
            </wp:positionH>
            <wp:positionV relativeFrom="paragraph">
              <wp:posOffset>0</wp:posOffset>
            </wp:positionV>
            <wp:extent cx="4029075" cy="2667000"/>
            <wp:effectExtent l="0" t="0" r="0" b="0"/>
            <wp:wrapTopAndBottom/>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90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DD">
        <w:t xml:space="preserve">Figure </w:t>
      </w:r>
      <w:r w:rsidR="00AF59DD">
        <w:fldChar w:fldCharType="begin"/>
      </w:r>
      <w:r w:rsidR="00AF59DD">
        <w:instrText xml:space="preserve"> SEQ Figure \* ARABIC </w:instrText>
      </w:r>
      <w:r w:rsidR="00AF59DD">
        <w:fldChar w:fldCharType="separate"/>
      </w:r>
      <w:r w:rsidR="00F27C7A">
        <w:rPr>
          <w:noProof/>
        </w:rPr>
        <w:t>41</w:t>
      </w:r>
      <w:r w:rsidR="00AF59DD">
        <w:fldChar w:fldCharType="end"/>
      </w:r>
      <w:bookmarkEnd w:id="130"/>
      <w:r w:rsidR="00AF59DD">
        <w:t xml:space="preserve">: </w:t>
      </w:r>
      <w:r w:rsidR="00AF59DD" w:rsidRPr="0088000C">
        <w:t>Selecting the Qualified Su</w:t>
      </w:r>
      <w:r w:rsidR="00AF59DD">
        <w:t>bordination Signing Certificate</w:t>
      </w:r>
    </w:p>
    <w:p w14:paraId="55BCCEEE" w14:textId="77777777" w:rsidR="002B073F" w:rsidRDefault="00473730" w:rsidP="00805614">
      <w:pPr>
        <w:pStyle w:val="Number"/>
        <w:numPr>
          <w:ilvl w:val="0"/>
          <w:numId w:val="32"/>
        </w:numPr>
      </w:pPr>
      <w:r>
        <w:br w:type="page"/>
      </w:r>
      <w:r w:rsidR="002B073F">
        <w:lastRenderedPageBreak/>
        <w:t>In the Save Request dialog box</w:t>
      </w:r>
      <w:r>
        <w:t xml:space="preserve"> (</w:t>
      </w:r>
      <w:r w:rsidR="00FC21A1">
        <w:fldChar w:fldCharType="begin"/>
      </w:r>
      <w:r w:rsidR="00FC21A1">
        <w:instrText xml:space="preserve"> REF _Ref33175958 \h </w:instrText>
      </w:r>
      <w:r w:rsidR="00FC21A1">
        <w:fldChar w:fldCharType="separate"/>
      </w:r>
      <w:r w:rsidR="00F27C7A">
        <w:t xml:space="preserve">Figure </w:t>
      </w:r>
      <w:r w:rsidR="00F27C7A">
        <w:rPr>
          <w:noProof/>
        </w:rPr>
        <w:t>42</w:t>
      </w:r>
      <w:r w:rsidR="00FC21A1">
        <w:fldChar w:fldCharType="end"/>
      </w:r>
      <w:r w:rsidR="00891507">
        <w:t>)</w:t>
      </w:r>
      <w:r w:rsidR="002B073F">
        <w:t>, in the File name box, type a name describing the Cross-Certification Authority certificate request, and then click Save.</w:t>
      </w:r>
    </w:p>
    <w:p w14:paraId="475B68D6" w14:textId="4285134D" w:rsidR="002B073F" w:rsidRDefault="00805614" w:rsidP="00FC21A1">
      <w:pPr>
        <w:pStyle w:val="Caption"/>
      </w:pPr>
      <w:bookmarkStart w:id="131" w:name="_Ref33175958"/>
      <w:r>
        <w:rPr>
          <w:noProof/>
        </w:rPr>
        <w:drawing>
          <wp:anchor distT="0" distB="0" distL="114300" distR="114300" simplePos="0" relativeHeight="251635200" behindDoc="0" locked="0" layoutInCell="1" allowOverlap="1" wp14:anchorId="43DAD06A" wp14:editId="3642FA32">
            <wp:simplePos x="0" y="0"/>
            <wp:positionH relativeFrom="column">
              <wp:posOffset>0</wp:posOffset>
            </wp:positionH>
            <wp:positionV relativeFrom="paragraph">
              <wp:posOffset>0</wp:posOffset>
            </wp:positionV>
            <wp:extent cx="5361940" cy="3924935"/>
            <wp:effectExtent l="0" t="0" r="0" b="0"/>
            <wp:wrapTopAndBottom/>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1940"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1A1">
        <w:t xml:space="preserve">Figure </w:t>
      </w:r>
      <w:r w:rsidR="00FC21A1">
        <w:fldChar w:fldCharType="begin"/>
      </w:r>
      <w:r w:rsidR="00FC21A1">
        <w:instrText xml:space="preserve"> SEQ Figure \* ARABIC </w:instrText>
      </w:r>
      <w:r w:rsidR="00FC21A1">
        <w:fldChar w:fldCharType="separate"/>
      </w:r>
      <w:r w:rsidR="00F27C7A">
        <w:rPr>
          <w:noProof/>
        </w:rPr>
        <w:t>42</w:t>
      </w:r>
      <w:r w:rsidR="00FC21A1">
        <w:fldChar w:fldCharType="end"/>
      </w:r>
      <w:bookmarkEnd w:id="131"/>
      <w:r w:rsidR="00FC21A1">
        <w:t xml:space="preserve">: </w:t>
      </w:r>
      <w:r w:rsidR="00FC21A1" w:rsidRPr="005928B9">
        <w:t>Saving the Request File</w:t>
      </w:r>
    </w:p>
    <w:p w14:paraId="18D1B48F" w14:textId="77777777" w:rsidR="00AC1285" w:rsidRDefault="00294018" w:rsidP="00203AA8">
      <w:pPr>
        <w:pStyle w:val="Heading3"/>
      </w:pPr>
      <w:bookmarkStart w:id="132" w:name="_Toc33527683"/>
      <w:r>
        <w:t>Processing the Cross</w:t>
      </w:r>
      <w:r w:rsidR="00883780">
        <w:t>-</w:t>
      </w:r>
      <w:r>
        <w:t>Certification Authority Certificate Request</w:t>
      </w:r>
      <w:bookmarkEnd w:id="132"/>
    </w:p>
    <w:p w14:paraId="40088B1F" w14:textId="77777777" w:rsidR="00294018" w:rsidRDefault="00294018" w:rsidP="00203AA8">
      <w:r>
        <w:t>At the F1CA, the final step is to process the Cross</w:t>
      </w:r>
      <w:r w:rsidR="00883780">
        <w:t>-</w:t>
      </w:r>
      <w:r>
        <w:t>Certification Authority certificate request file</w:t>
      </w:r>
      <w:r w:rsidR="00A616B8">
        <w:t>.</w:t>
      </w:r>
    </w:p>
    <w:p w14:paraId="22CDEE71" w14:textId="77777777" w:rsidR="00294018" w:rsidRDefault="003A6926" w:rsidP="00805614">
      <w:pPr>
        <w:pStyle w:val="Number"/>
        <w:numPr>
          <w:ilvl w:val="0"/>
          <w:numId w:val="33"/>
        </w:numPr>
      </w:pPr>
      <w:r>
        <w:t xml:space="preserve">In </w:t>
      </w:r>
      <w:r w:rsidR="00294018">
        <w:t>Administrative Tools, open Certification Authority.</w:t>
      </w:r>
    </w:p>
    <w:p w14:paraId="51413825" w14:textId="77777777" w:rsidR="00294018" w:rsidRDefault="00294018" w:rsidP="00805614">
      <w:pPr>
        <w:pStyle w:val="Number"/>
        <w:numPr>
          <w:ilvl w:val="0"/>
          <w:numId w:val="33"/>
        </w:numPr>
      </w:pPr>
      <w:r>
        <w:t xml:space="preserve">In the console tree, right-click </w:t>
      </w:r>
      <w:r w:rsidRPr="003A6926">
        <w:t>CAName</w:t>
      </w:r>
      <w:r>
        <w:t xml:space="preserve"> (where </w:t>
      </w:r>
      <w:r>
        <w:rPr>
          <w:i/>
        </w:rPr>
        <w:t xml:space="preserve">CAName </w:t>
      </w:r>
      <w:r w:rsidRPr="00294018">
        <w:t>is the</w:t>
      </w:r>
      <w:r>
        <w:t xml:space="preserve"> name of your CA), point to All Tasks, and then click Submit New Request.</w:t>
      </w:r>
    </w:p>
    <w:p w14:paraId="4E13CE24" w14:textId="77777777" w:rsidR="00294018" w:rsidRDefault="00294018" w:rsidP="00805614">
      <w:pPr>
        <w:pStyle w:val="Number"/>
        <w:numPr>
          <w:ilvl w:val="0"/>
          <w:numId w:val="33"/>
        </w:numPr>
      </w:pPr>
      <w:r>
        <w:t>In the Open Request File dialog box (</w:t>
      </w:r>
      <w:r w:rsidR="00FF7B39">
        <w:fldChar w:fldCharType="begin"/>
      </w:r>
      <w:r w:rsidR="00FF7B39">
        <w:instrText xml:space="preserve"> REF _Ref33176232 \h </w:instrText>
      </w:r>
      <w:r w:rsidR="00FF7B39">
        <w:fldChar w:fldCharType="separate"/>
      </w:r>
      <w:r w:rsidR="00F27C7A">
        <w:t xml:space="preserve">Figure </w:t>
      </w:r>
      <w:r w:rsidR="00F27C7A">
        <w:rPr>
          <w:noProof/>
        </w:rPr>
        <w:t>43</w:t>
      </w:r>
      <w:r w:rsidR="00FF7B39">
        <w:fldChar w:fldCharType="end"/>
      </w:r>
      <w:r>
        <w:t>), select the request file that you created in the previous process, and then click Save.</w:t>
      </w:r>
    </w:p>
    <w:p w14:paraId="68D807BA" w14:textId="35333E99" w:rsidR="00294018" w:rsidRDefault="00805614" w:rsidP="00FF7B39">
      <w:pPr>
        <w:pStyle w:val="Caption"/>
      </w:pPr>
      <w:bookmarkStart w:id="133" w:name="_Ref33176232"/>
      <w:r>
        <w:rPr>
          <w:noProof/>
        </w:rPr>
        <w:lastRenderedPageBreak/>
        <w:drawing>
          <wp:anchor distT="0" distB="0" distL="114300" distR="114300" simplePos="0" relativeHeight="251636224" behindDoc="0" locked="0" layoutInCell="1" allowOverlap="1" wp14:anchorId="3C7A5E08" wp14:editId="05A8BBA4">
            <wp:simplePos x="0" y="0"/>
            <wp:positionH relativeFrom="column">
              <wp:posOffset>0</wp:posOffset>
            </wp:positionH>
            <wp:positionV relativeFrom="paragraph">
              <wp:posOffset>0</wp:posOffset>
            </wp:positionV>
            <wp:extent cx="5361940" cy="3924935"/>
            <wp:effectExtent l="0" t="0" r="0" b="0"/>
            <wp:wrapTopAndBottom/>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1940"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B39">
        <w:t xml:space="preserve">Figure </w:t>
      </w:r>
      <w:r w:rsidR="00FF7B39">
        <w:fldChar w:fldCharType="begin"/>
      </w:r>
      <w:r w:rsidR="00FF7B39">
        <w:instrText xml:space="preserve"> SEQ Figure \* ARABIC </w:instrText>
      </w:r>
      <w:r w:rsidR="00FF7B39">
        <w:fldChar w:fldCharType="separate"/>
      </w:r>
      <w:r w:rsidR="00F27C7A">
        <w:rPr>
          <w:noProof/>
        </w:rPr>
        <w:t>43</w:t>
      </w:r>
      <w:r w:rsidR="00FF7B39">
        <w:fldChar w:fldCharType="end"/>
      </w:r>
      <w:bookmarkEnd w:id="133"/>
      <w:r w:rsidR="00FF7B39">
        <w:t>: Choosing the Request File</w:t>
      </w:r>
    </w:p>
    <w:p w14:paraId="42AD63CE" w14:textId="77777777" w:rsidR="00343041" w:rsidRDefault="00343041" w:rsidP="00805614">
      <w:pPr>
        <w:pStyle w:val="Number"/>
        <w:numPr>
          <w:ilvl w:val="0"/>
          <w:numId w:val="33"/>
        </w:numPr>
      </w:pPr>
      <w:r>
        <w:t>In the Save Certificate dialog box, indicate the name of the Certificate File</w:t>
      </w:r>
      <w:r w:rsidR="003A6926">
        <w:t>,</w:t>
      </w:r>
      <w:r>
        <w:t xml:space="preserve"> and then click Save.</w:t>
      </w:r>
      <w:r w:rsidR="003A6926">
        <w:br/>
        <w:t>The certificate file is automatically published into Active Directory, so that the clients in Forest1 can validate certificates issued by the CA’s in Forest2.</w:t>
      </w:r>
    </w:p>
    <w:p w14:paraId="10DAABA2" w14:textId="77777777" w:rsidR="00343041" w:rsidRDefault="00343041" w:rsidP="00203AA8">
      <w:pPr>
        <w:pStyle w:val="Heading3"/>
      </w:pPr>
      <w:r>
        <w:br w:type="page"/>
      </w:r>
      <w:bookmarkStart w:id="134" w:name="_Toc33527684"/>
      <w:r>
        <w:lastRenderedPageBreak/>
        <w:t>Verifying the Existence of the Cross Certificate</w:t>
      </w:r>
      <w:bookmarkEnd w:id="134"/>
    </w:p>
    <w:p w14:paraId="2FF71881" w14:textId="77777777" w:rsidR="00FC77ED" w:rsidRDefault="00343041" w:rsidP="00203AA8">
      <w:pPr>
        <w:pStyle w:val="Number"/>
        <w:numPr>
          <w:ilvl w:val="0"/>
          <w:numId w:val="0"/>
        </w:numPr>
      </w:pPr>
      <w:r>
        <w:t xml:space="preserve">The final step is verifying that the certificate has been successfully </w:t>
      </w:r>
      <w:r w:rsidR="00445990">
        <w:t xml:space="preserve">published </w:t>
      </w:r>
      <w:r>
        <w:t xml:space="preserve">into Active Directory. This process </w:t>
      </w:r>
      <w:r w:rsidR="00FC77ED">
        <w:t>uses Certutil.exe to verify the existence of the cross</w:t>
      </w:r>
      <w:r w:rsidR="00883780">
        <w:t xml:space="preserve"> </w:t>
      </w:r>
      <w:r w:rsidR="00FC77ED">
        <w:t>certificate.</w:t>
      </w:r>
      <w:r w:rsidR="00B27BC9">
        <w:t xml:space="preserve"> The following walkthrough validates the certificate with subject name </w:t>
      </w:r>
      <w:r w:rsidR="00586FF1">
        <w:t>ASIA</w:t>
      </w:r>
      <w:r w:rsidR="00B27BC9">
        <w:t xml:space="preserve"> SA </w:t>
      </w:r>
      <w:smartTag w:uri="urn:schemas-microsoft-com:office:smarttags" w:element="place">
        <w:smartTag w:uri="urn:schemas-microsoft-com:office:smarttags" w:element="City">
          <w:r w:rsidR="00B27BC9">
            <w:t>Root</w:t>
          </w:r>
        </w:smartTag>
        <w:r w:rsidR="00B27BC9">
          <w:t xml:space="preserve"> </w:t>
        </w:r>
        <w:smartTag w:uri="urn:schemas-microsoft-com:office:smarttags" w:element="State">
          <w:r w:rsidR="00B27BC9">
            <w:t>CA</w:t>
          </w:r>
        </w:smartTag>
      </w:smartTag>
      <w:r w:rsidR="00B27BC9">
        <w:t xml:space="preserve"> that was issued by the Microsoft Intranet CA.</w:t>
      </w:r>
    </w:p>
    <w:p w14:paraId="3573DE9C" w14:textId="77777777" w:rsidR="00343041" w:rsidRDefault="00FC77ED" w:rsidP="00805614">
      <w:pPr>
        <w:pStyle w:val="Number"/>
        <w:numPr>
          <w:ilvl w:val="0"/>
          <w:numId w:val="34"/>
        </w:numPr>
      </w:pPr>
      <w:r>
        <w:t xml:space="preserve">Open a </w:t>
      </w:r>
      <w:r w:rsidR="007E5947">
        <w:t>c</w:t>
      </w:r>
      <w:r>
        <w:t xml:space="preserve">ommand </w:t>
      </w:r>
      <w:r w:rsidR="007E5947">
        <w:t>p</w:t>
      </w:r>
      <w:r>
        <w:t>rompt</w:t>
      </w:r>
      <w:r w:rsidR="007E5947">
        <w:t xml:space="preserve"> window</w:t>
      </w:r>
      <w:r>
        <w:t>.</w:t>
      </w:r>
    </w:p>
    <w:p w14:paraId="392FE708" w14:textId="77777777" w:rsidR="00FC77ED" w:rsidRPr="00697F7C" w:rsidRDefault="00044CD7" w:rsidP="00805614">
      <w:pPr>
        <w:pStyle w:val="Number"/>
        <w:numPr>
          <w:ilvl w:val="0"/>
          <w:numId w:val="34"/>
        </w:numPr>
      </w:pPr>
      <w:r>
        <w:t>T</w:t>
      </w:r>
      <w:r w:rsidR="00FC77ED">
        <w:t xml:space="preserve">ype </w:t>
      </w:r>
      <w:r w:rsidR="00FC77ED" w:rsidRPr="00044CD7">
        <w:rPr>
          <w:rFonts w:cs="Arial"/>
          <w:b/>
        </w:rPr>
        <w:t>certutil -viewstore "CN=</w:t>
      </w:r>
      <w:r w:rsidR="00697F7C" w:rsidRPr="00044CD7">
        <w:rPr>
          <w:rFonts w:cs="Arial"/>
          <w:b/>
        </w:rPr>
        <w:t>&lt;</w:t>
      </w:r>
      <w:r w:rsidR="00697F7C" w:rsidRPr="00044CD7">
        <w:rPr>
          <w:rFonts w:cs="Arial"/>
          <w:b/>
          <w:i/>
        </w:rPr>
        <w:t>CAName&gt;</w:t>
      </w:r>
      <w:r w:rsidR="00FC77ED" w:rsidRPr="00044CD7">
        <w:rPr>
          <w:rFonts w:cs="Arial"/>
          <w:b/>
        </w:rPr>
        <w:t>,CN=AIA,CN=Public Key Services,CN=Services,CN=Configuration,DC=</w:t>
      </w:r>
      <w:r w:rsidR="00697F7C" w:rsidRPr="00044CD7">
        <w:rPr>
          <w:rFonts w:cs="Arial"/>
          <w:b/>
          <w:i/>
        </w:rPr>
        <w:t>&lt;ForestRootDN&gt;</w:t>
      </w:r>
      <w:r w:rsidR="00FC77ED" w:rsidRPr="00044CD7">
        <w:rPr>
          <w:rFonts w:cs="Arial"/>
          <w:b/>
        </w:rPr>
        <w:t>?crossCertificatePair</w:t>
      </w:r>
    </w:p>
    <w:p w14:paraId="7DBEE802" w14:textId="77777777" w:rsidR="00697F7C" w:rsidRDefault="00697F7C" w:rsidP="00697F7C">
      <w:pPr>
        <w:pStyle w:val="Number"/>
        <w:numPr>
          <w:ilvl w:val="0"/>
          <w:numId w:val="0"/>
        </w:numPr>
        <w:rPr>
          <w:rFonts w:cs="Arial"/>
        </w:rPr>
      </w:pPr>
      <w:r>
        <w:rPr>
          <w:rFonts w:cs="Arial"/>
        </w:rPr>
        <w:t>Where:</w:t>
      </w:r>
    </w:p>
    <w:p w14:paraId="1FD78738" w14:textId="77777777" w:rsidR="00697F7C" w:rsidRDefault="00697F7C" w:rsidP="00697F7C">
      <w:pPr>
        <w:pStyle w:val="Bullet1"/>
      </w:pPr>
      <w:r w:rsidRPr="00697F7C">
        <w:rPr>
          <w:i/>
        </w:rPr>
        <w:t>&lt;CAName&gt;</w:t>
      </w:r>
      <w:r w:rsidR="00044CD7">
        <w:t xml:space="preserve"> </w:t>
      </w:r>
      <w:r>
        <w:t xml:space="preserve"> The name of the CA that is issued the cross</w:t>
      </w:r>
      <w:r w:rsidR="00883780">
        <w:t>-</w:t>
      </w:r>
      <w:r>
        <w:t>certification authority certification. This is the subject of the cross</w:t>
      </w:r>
      <w:r w:rsidR="00883780">
        <w:t>-</w:t>
      </w:r>
      <w:r>
        <w:t>certification authority certificate.</w:t>
      </w:r>
    </w:p>
    <w:p w14:paraId="2A6B37CD" w14:textId="77777777" w:rsidR="00697F7C" w:rsidRDefault="00697F7C" w:rsidP="00697F7C">
      <w:pPr>
        <w:pStyle w:val="Bullet1"/>
      </w:pPr>
      <w:r w:rsidRPr="00697F7C">
        <w:rPr>
          <w:i/>
        </w:rPr>
        <w:t>&lt;ForestRootDN&gt;</w:t>
      </w:r>
      <w:r w:rsidR="00044CD7">
        <w:t xml:space="preserve"> </w:t>
      </w:r>
      <w:r>
        <w:t xml:space="preserve"> The name of the forest root LDAP distinguished name. This is the forest in which the cross</w:t>
      </w:r>
      <w:r w:rsidR="00883780">
        <w:t>-</w:t>
      </w:r>
      <w:r>
        <w:t>certification authority certificate exists.</w:t>
      </w:r>
    </w:p>
    <w:p w14:paraId="6E487FBF" w14:textId="77777777" w:rsidR="00B27BC9" w:rsidRDefault="00B27BC9" w:rsidP="00B27BC9">
      <w:pPr>
        <w:pStyle w:val="Number"/>
        <w:numPr>
          <w:ilvl w:val="0"/>
          <w:numId w:val="0"/>
        </w:numPr>
        <w:ind w:left="360"/>
      </w:pPr>
      <w:r>
        <w:t>In this example, the follo</w:t>
      </w:r>
      <w:r w:rsidR="00044CD7">
        <w:t>w</w:t>
      </w:r>
      <w:r>
        <w:t>ing command was used:</w:t>
      </w:r>
    </w:p>
    <w:p w14:paraId="6E59BF24" w14:textId="77777777" w:rsidR="00B27BC9" w:rsidRDefault="00B27BC9" w:rsidP="00B27BC9">
      <w:pPr>
        <w:pStyle w:val="Code"/>
        <w:ind w:left="360"/>
        <w:rPr>
          <w:rFonts w:ascii="Courier New" w:hAnsi="Courier New"/>
        </w:rPr>
      </w:pPr>
      <w:r w:rsidRPr="00B27BC9">
        <w:rPr>
          <w:rFonts w:ascii="Courier New" w:hAnsi="Courier New"/>
        </w:rPr>
        <w:t>certutil -viewstore "CN=</w:t>
      </w:r>
      <w:r w:rsidR="00586FF1">
        <w:rPr>
          <w:rFonts w:ascii="Courier New" w:hAnsi="Courier New"/>
        </w:rPr>
        <w:t>ASIA</w:t>
      </w:r>
      <w:r w:rsidRPr="00B27BC9">
        <w:rPr>
          <w:rFonts w:ascii="Courier New" w:hAnsi="Courier New"/>
        </w:rPr>
        <w:t xml:space="preserve"> SA Root CA,CN=AIA,CN=Public Key Services,CN=Services,CN=Configuration,DC=corp,DC=microsoft,DC=com?crossCertificatePair</w:t>
      </w:r>
    </w:p>
    <w:p w14:paraId="0406B28E" w14:textId="77777777" w:rsidR="00445990" w:rsidRDefault="00445990" w:rsidP="00B27BC9">
      <w:pPr>
        <w:pStyle w:val="Code"/>
        <w:ind w:left="360"/>
        <w:rPr>
          <w:rFonts w:ascii="Courier New" w:hAnsi="Courier New"/>
        </w:rPr>
      </w:pPr>
    </w:p>
    <w:p w14:paraId="0FFCA969" w14:textId="77777777" w:rsidR="00445990" w:rsidRDefault="00445990" w:rsidP="00B27BC9">
      <w:pPr>
        <w:pStyle w:val="Code"/>
        <w:ind w:left="360"/>
        <w:rPr>
          <w:rFonts w:ascii="Courier New" w:hAnsi="Courier New"/>
        </w:rPr>
      </w:pPr>
    </w:p>
    <w:p w14:paraId="6AFBE0FB" w14:textId="77777777" w:rsidR="00445990" w:rsidRPr="00B27BC9" w:rsidRDefault="00445990" w:rsidP="00B27BC9">
      <w:pPr>
        <w:pStyle w:val="Code"/>
        <w:ind w:left="360"/>
        <w:rPr>
          <w:rFonts w:ascii="Courier New" w:hAnsi="Courier New"/>
        </w:rPr>
      </w:pPr>
    </w:p>
    <w:p w14:paraId="5BF2F418" w14:textId="77777777" w:rsidR="00445990" w:rsidRDefault="00445990" w:rsidP="00445990">
      <w:pPr>
        <w:autoSpaceDE w:val="0"/>
        <w:autoSpaceDN w:val="0"/>
        <w:adjustRightInd w:val="0"/>
        <w:spacing w:after="0" w:line="240" w:lineRule="auto"/>
        <w:rPr>
          <w:rFonts w:cs="Arial"/>
        </w:rPr>
      </w:pPr>
      <w:r w:rsidRPr="009517B6">
        <w:rPr>
          <w:rFonts w:cs="Arial"/>
          <w:b/>
        </w:rPr>
        <w:t>Note</w:t>
      </w:r>
      <w:r>
        <w:rPr>
          <w:rFonts w:cs="Arial"/>
        </w:rPr>
        <w:t xml:space="preserve">  If the subject name of the CA being cross</w:t>
      </w:r>
      <w:r w:rsidR="00883780">
        <w:rPr>
          <w:rFonts w:cs="Arial"/>
        </w:rPr>
        <w:t>-</w:t>
      </w:r>
      <w:r>
        <w:rPr>
          <w:rFonts w:cs="Arial"/>
        </w:rPr>
        <w:t>certified does not have CN= in the subject name</w:t>
      </w:r>
      <w:r w:rsidR="00044CD7">
        <w:rPr>
          <w:rFonts w:cs="Arial"/>
        </w:rPr>
        <w:t>,</w:t>
      </w:r>
      <w:r>
        <w:rPr>
          <w:rFonts w:cs="Arial"/>
        </w:rPr>
        <w:t xml:space="preserve"> the Windows </w:t>
      </w:r>
      <w:r w:rsidR="00E4528A">
        <w:rPr>
          <w:rFonts w:cs="Arial"/>
        </w:rPr>
        <w:t xml:space="preserve">Server 2003 </w:t>
      </w:r>
      <w:r>
        <w:rPr>
          <w:rFonts w:cs="Arial"/>
        </w:rPr>
        <w:t>CA will generate a hash of the binary name of the CA and publish the cross certificate to that name. For example, to perform the command in the previous step in this case, the syntax would be similar to the following where the common name is the hash of the CA name:</w:t>
      </w:r>
    </w:p>
    <w:p w14:paraId="128B20C0" w14:textId="77777777" w:rsidR="00445990" w:rsidRDefault="00445990" w:rsidP="00445990">
      <w:pPr>
        <w:autoSpaceDE w:val="0"/>
        <w:autoSpaceDN w:val="0"/>
        <w:adjustRightInd w:val="0"/>
        <w:spacing w:after="0" w:line="240" w:lineRule="auto"/>
        <w:rPr>
          <w:rFonts w:cs="Arial"/>
        </w:rPr>
      </w:pPr>
    </w:p>
    <w:p w14:paraId="7E742C07" w14:textId="77777777" w:rsidR="00445990" w:rsidRDefault="00445990" w:rsidP="00445990">
      <w:pPr>
        <w:autoSpaceDE w:val="0"/>
        <w:autoSpaceDN w:val="0"/>
        <w:adjustRightInd w:val="0"/>
        <w:spacing w:after="0" w:line="240" w:lineRule="auto"/>
        <w:ind w:left="216"/>
        <w:rPr>
          <w:rFonts w:cs="Arial"/>
        </w:rPr>
      </w:pPr>
      <w:r>
        <w:rPr>
          <w:rFonts w:cs="Arial"/>
        </w:rPr>
        <w:t>certutil -viewstore CN=12d2cb85c5e62f9aa7591e2ddaa44c987de5abbc,CN=AIA,CN=Public Key Services,CN=Services,CN=Configuration,DC=ntdev,DC=corp,DC=microsoft,DC=com</w:t>
      </w:r>
    </w:p>
    <w:p w14:paraId="49CA1748" w14:textId="77777777" w:rsidR="00445990" w:rsidRDefault="00445990" w:rsidP="00445990">
      <w:pPr>
        <w:pStyle w:val="Number"/>
        <w:numPr>
          <w:ilvl w:val="0"/>
          <w:numId w:val="0"/>
        </w:numPr>
      </w:pPr>
    </w:p>
    <w:p w14:paraId="68EC000B" w14:textId="77777777" w:rsidR="00697F7C" w:rsidRDefault="001D0712" w:rsidP="00805614">
      <w:pPr>
        <w:pStyle w:val="Number"/>
        <w:numPr>
          <w:ilvl w:val="0"/>
          <w:numId w:val="34"/>
        </w:numPr>
      </w:pPr>
      <w:r>
        <w:t xml:space="preserve">In the </w:t>
      </w:r>
      <w:r w:rsidR="00697F7C">
        <w:t>View Certificate Store</w:t>
      </w:r>
      <w:r>
        <w:t xml:space="preserve"> window</w:t>
      </w:r>
      <w:r w:rsidR="00697F7C">
        <w:t xml:space="preserve"> (</w:t>
      </w:r>
      <w:r w:rsidR="00044CD7">
        <w:fldChar w:fldCharType="begin"/>
      </w:r>
      <w:r w:rsidR="00044CD7">
        <w:instrText xml:space="preserve"> REF _Ref33176527 \h </w:instrText>
      </w:r>
      <w:r w:rsidR="00044CD7">
        <w:fldChar w:fldCharType="separate"/>
      </w:r>
      <w:r w:rsidR="00F27C7A">
        <w:t xml:space="preserve">Figure </w:t>
      </w:r>
      <w:r w:rsidR="00F27C7A">
        <w:rPr>
          <w:noProof/>
        </w:rPr>
        <w:t>44</w:t>
      </w:r>
      <w:r w:rsidR="00044CD7">
        <w:fldChar w:fldCharType="end"/>
      </w:r>
      <w:r w:rsidR="00697F7C">
        <w:t>)</w:t>
      </w:r>
      <w:r>
        <w:t xml:space="preserve">, </w:t>
      </w:r>
      <w:r w:rsidR="00697F7C">
        <w:t>all cross-certification authority certificates with the &lt;CAName&gt; in the subject name are listed.</w:t>
      </w:r>
    </w:p>
    <w:p w14:paraId="40CA8C80" w14:textId="0C8839DB" w:rsidR="00697F7C" w:rsidRPr="00B27BC9" w:rsidRDefault="00805614" w:rsidP="00044CD7">
      <w:pPr>
        <w:pStyle w:val="Caption"/>
      </w:pPr>
      <w:bookmarkStart w:id="135" w:name="_Ref33176527"/>
      <w:r>
        <w:rPr>
          <w:noProof/>
        </w:rPr>
        <w:lastRenderedPageBreak/>
        <w:drawing>
          <wp:anchor distT="0" distB="0" distL="114300" distR="114300" simplePos="0" relativeHeight="251647488" behindDoc="0" locked="0" layoutInCell="1" allowOverlap="1" wp14:anchorId="3D76257C" wp14:editId="134300F4">
            <wp:simplePos x="0" y="0"/>
            <wp:positionH relativeFrom="column">
              <wp:posOffset>0</wp:posOffset>
            </wp:positionH>
            <wp:positionV relativeFrom="paragraph">
              <wp:posOffset>0</wp:posOffset>
            </wp:positionV>
            <wp:extent cx="4029075" cy="2667000"/>
            <wp:effectExtent l="0" t="0" r="0" b="0"/>
            <wp:wrapTopAndBottom/>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90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CD7">
        <w:t xml:space="preserve">Figure </w:t>
      </w:r>
      <w:r w:rsidR="00044CD7">
        <w:fldChar w:fldCharType="begin"/>
      </w:r>
      <w:r w:rsidR="00044CD7">
        <w:instrText xml:space="preserve"> SEQ Figure \* ARABIC </w:instrText>
      </w:r>
      <w:r w:rsidR="00044CD7">
        <w:fldChar w:fldCharType="separate"/>
      </w:r>
      <w:r w:rsidR="00F27C7A">
        <w:rPr>
          <w:noProof/>
        </w:rPr>
        <w:t>44</w:t>
      </w:r>
      <w:r w:rsidR="00044CD7">
        <w:fldChar w:fldCharType="end"/>
      </w:r>
      <w:bookmarkEnd w:id="135"/>
      <w:r w:rsidR="00044CD7">
        <w:t xml:space="preserve">: </w:t>
      </w:r>
      <w:r w:rsidR="00044CD7" w:rsidRPr="00A67214">
        <w:t>The Cross-Certification Authority Certificates List</w:t>
      </w:r>
    </w:p>
    <w:p w14:paraId="357CD08F" w14:textId="77777777" w:rsidR="00697F7C" w:rsidRDefault="00697F7C" w:rsidP="00697F7C">
      <w:r>
        <w:rPr>
          <w:b/>
        </w:rPr>
        <w:t>Note</w:t>
      </w:r>
      <w:r w:rsidRPr="009517B6">
        <w:t xml:space="preserve"> </w:t>
      </w:r>
      <w:r>
        <w:t xml:space="preserve"> Multiple cross-certification authority certificates can exist when the cross-certification authority certificate is renewed when the previous certificate expires.</w:t>
      </w:r>
    </w:p>
    <w:p w14:paraId="1059D16C" w14:textId="77777777" w:rsidR="00697F7C" w:rsidRDefault="00697F7C" w:rsidP="00805614">
      <w:pPr>
        <w:pStyle w:val="Number"/>
        <w:numPr>
          <w:ilvl w:val="0"/>
          <w:numId w:val="34"/>
        </w:numPr>
      </w:pPr>
      <w:r>
        <w:t>In the View Certificate Store dialog box, select the cross</w:t>
      </w:r>
      <w:r w:rsidR="00B84295">
        <w:t>-</w:t>
      </w:r>
      <w:r>
        <w:t>certification authority certificate that you wish to view, and then click View Certificate.</w:t>
      </w:r>
    </w:p>
    <w:p w14:paraId="60C3DD0C" w14:textId="77777777" w:rsidR="00697F7C" w:rsidRDefault="00697F7C" w:rsidP="00805614">
      <w:pPr>
        <w:pStyle w:val="Number"/>
        <w:numPr>
          <w:ilvl w:val="0"/>
          <w:numId w:val="34"/>
        </w:numPr>
      </w:pPr>
      <w:r>
        <w:t>In the Certificate dialog box, click the Certification Path tab.</w:t>
      </w:r>
    </w:p>
    <w:p w14:paraId="5503F3C5" w14:textId="77777777" w:rsidR="00B27BC9" w:rsidRDefault="00B27BC9" w:rsidP="00805614">
      <w:pPr>
        <w:pStyle w:val="Number"/>
        <w:numPr>
          <w:ilvl w:val="0"/>
          <w:numId w:val="34"/>
        </w:numPr>
      </w:pPr>
      <w:r>
        <w:br w:type="page"/>
      </w:r>
      <w:r w:rsidR="000C5E92">
        <w:lastRenderedPageBreak/>
        <w:t>O</w:t>
      </w:r>
      <w:r w:rsidR="00697F7C">
        <w:t>n the Certification Path tab</w:t>
      </w:r>
      <w:r>
        <w:t xml:space="preserve"> (</w:t>
      </w:r>
      <w:r w:rsidR="000C5E92">
        <w:fldChar w:fldCharType="begin"/>
      </w:r>
      <w:r w:rsidR="000C5E92">
        <w:instrText xml:space="preserve"> REF _Ref33176695 \h </w:instrText>
      </w:r>
      <w:r w:rsidR="000C5E92">
        <w:fldChar w:fldCharType="separate"/>
      </w:r>
      <w:r w:rsidR="00F27C7A">
        <w:t xml:space="preserve">Figure </w:t>
      </w:r>
      <w:r w:rsidR="00F27C7A">
        <w:rPr>
          <w:noProof/>
        </w:rPr>
        <w:t>45</w:t>
      </w:r>
      <w:r w:rsidR="000C5E92">
        <w:fldChar w:fldCharType="end"/>
      </w:r>
      <w:r>
        <w:t>)</w:t>
      </w:r>
      <w:r w:rsidR="00697F7C">
        <w:t>, ensure that the certification path is the correct path</w:t>
      </w:r>
      <w:r>
        <w:t xml:space="preserve">. In this example, the chain is correct, as it shows the </w:t>
      </w:r>
      <w:r w:rsidR="00586FF1">
        <w:t>ASIA</w:t>
      </w:r>
      <w:r>
        <w:t xml:space="preserve">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xml:space="preserve"> chaining to the Microsoft Corporate Root Authority.</w:t>
      </w:r>
    </w:p>
    <w:p w14:paraId="13ABA150" w14:textId="37008CFA" w:rsidR="001B0001" w:rsidRDefault="00805614" w:rsidP="000C5E92">
      <w:pPr>
        <w:pStyle w:val="Caption"/>
      </w:pPr>
      <w:bookmarkStart w:id="136" w:name="_Ref33176695"/>
      <w:r>
        <w:rPr>
          <w:noProof/>
        </w:rPr>
        <w:drawing>
          <wp:anchor distT="0" distB="0" distL="114300" distR="114300" simplePos="0" relativeHeight="251646464" behindDoc="0" locked="0" layoutInCell="1" allowOverlap="1" wp14:anchorId="7888D1F2" wp14:editId="05DAD3EB">
            <wp:simplePos x="0" y="0"/>
            <wp:positionH relativeFrom="column">
              <wp:posOffset>0</wp:posOffset>
            </wp:positionH>
            <wp:positionV relativeFrom="paragraph">
              <wp:posOffset>0</wp:posOffset>
            </wp:positionV>
            <wp:extent cx="3895725" cy="4533900"/>
            <wp:effectExtent l="0" t="0" r="0" b="0"/>
            <wp:wrapTopAndBottom/>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5725"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92">
        <w:t xml:space="preserve">Figure </w:t>
      </w:r>
      <w:r w:rsidR="000C5E92">
        <w:fldChar w:fldCharType="begin"/>
      </w:r>
      <w:r w:rsidR="000C5E92">
        <w:instrText xml:space="preserve"> SEQ Figure \* ARABIC </w:instrText>
      </w:r>
      <w:r w:rsidR="000C5E92">
        <w:fldChar w:fldCharType="separate"/>
      </w:r>
      <w:r w:rsidR="00F27C7A">
        <w:rPr>
          <w:noProof/>
        </w:rPr>
        <w:t>45</w:t>
      </w:r>
      <w:r w:rsidR="000C5E92">
        <w:fldChar w:fldCharType="end"/>
      </w:r>
      <w:bookmarkEnd w:id="136"/>
      <w:r w:rsidR="000C5E92">
        <w:t xml:space="preserve">: </w:t>
      </w:r>
      <w:r w:rsidR="000C5E92" w:rsidRPr="00443465">
        <w:t>Validating the Certification Path of the Cross-Certification Authority Certificate</w:t>
      </w:r>
    </w:p>
    <w:p w14:paraId="3A583E3F" w14:textId="77777777" w:rsidR="00B27BC9" w:rsidRDefault="00B27BC9" w:rsidP="00805614">
      <w:pPr>
        <w:pStyle w:val="Number"/>
        <w:numPr>
          <w:ilvl w:val="0"/>
          <w:numId w:val="34"/>
        </w:numPr>
      </w:pPr>
      <w:r>
        <w:t>In the Certificate dialog box, click OK.</w:t>
      </w:r>
    </w:p>
    <w:p w14:paraId="6658DBF7" w14:textId="77777777" w:rsidR="00B27BC9" w:rsidRDefault="00B27BC9" w:rsidP="00805614">
      <w:pPr>
        <w:pStyle w:val="Number"/>
        <w:numPr>
          <w:ilvl w:val="0"/>
          <w:numId w:val="34"/>
        </w:numPr>
      </w:pPr>
      <w:r>
        <w:t>In the View Certificate Store dialog box, click OK.</w:t>
      </w:r>
    </w:p>
    <w:p w14:paraId="79FB6DD7" w14:textId="77777777" w:rsidR="00B27BC9" w:rsidRDefault="00B27BC9" w:rsidP="00805614">
      <w:pPr>
        <w:pStyle w:val="Number"/>
        <w:numPr>
          <w:ilvl w:val="0"/>
          <w:numId w:val="34"/>
        </w:numPr>
      </w:pPr>
      <w:r>
        <w:t xml:space="preserve">Close the </w:t>
      </w:r>
      <w:r w:rsidR="007E5947">
        <w:t>c</w:t>
      </w:r>
      <w:r>
        <w:t xml:space="preserve">ommand </w:t>
      </w:r>
      <w:r w:rsidR="007E5947">
        <w:t>p</w:t>
      </w:r>
      <w:r>
        <w:t>rompt</w:t>
      </w:r>
      <w:r w:rsidR="007E5947">
        <w:t xml:space="preserve"> window</w:t>
      </w:r>
      <w:r>
        <w:t>.</w:t>
      </w:r>
    </w:p>
    <w:p w14:paraId="3DB1CC83" w14:textId="77777777" w:rsidR="00325F6B" w:rsidRDefault="00764A85" w:rsidP="00764A85">
      <w:r>
        <w:br w:type="page"/>
      </w:r>
      <w:r>
        <w:lastRenderedPageBreak/>
        <w:t>When cross-certifying with some third-party certification authorities, you may have to specify where to retrieve additional cross</w:t>
      </w:r>
      <w:r w:rsidR="00034353">
        <w:t xml:space="preserve"> </w:t>
      </w:r>
      <w:r>
        <w:t>certificates associated with the issuer of a presented certificate. Typically</w:t>
      </w:r>
      <w:r w:rsidR="00325F6B">
        <w:t>,</w:t>
      </w:r>
      <w:r>
        <w:t xml:space="preserve"> a certificate will have a cross-certificate URL encoded in the certificate, but in some cases</w:t>
      </w:r>
      <w:r w:rsidR="00325F6B">
        <w:t>,</w:t>
      </w:r>
      <w:r>
        <w:t xml:space="preserve"> you may need to </w:t>
      </w:r>
      <w:r w:rsidR="00405C45">
        <w:t>specify</w:t>
      </w:r>
      <w:r>
        <w:t xml:space="preserve"> additional URLs.</w:t>
      </w:r>
    </w:p>
    <w:p w14:paraId="68FF9DB8" w14:textId="77777777" w:rsidR="00764A85" w:rsidRDefault="00325F6B" w:rsidP="00764A85">
      <w:r>
        <w:t>To a</w:t>
      </w:r>
      <w:r w:rsidR="00764A85">
        <w:t>dd the additional URLs</w:t>
      </w:r>
    </w:p>
    <w:p w14:paraId="31529DC5" w14:textId="77777777" w:rsidR="0085752A" w:rsidRDefault="0085752A" w:rsidP="00805614">
      <w:pPr>
        <w:pStyle w:val="Number"/>
        <w:numPr>
          <w:ilvl w:val="0"/>
          <w:numId w:val="40"/>
        </w:numPr>
      </w:pPr>
      <w:r>
        <w:t>Open a blank MMC console.</w:t>
      </w:r>
    </w:p>
    <w:p w14:paraId="497B670E" w14:textId="77777777" w:rsidR="0085752A" w:rsidRDefault="00325F6B" w:rsidP="00805614">
      <w:pPr>
        <w:pStyle w:val="Number"/>
        <w:numPr>
          <w:ilvl w:val="0"/>
          <w:numId w:val="40"/>
        </w:numPr>
      </w:pPr>
      <w:r>
        <w:t xml:space="preserve">On </w:t>
      </w:r>
      <w:r w:rsidR="0085752A">
        <w:t xml:space="preserve">the File menu, click </w:t>
      </w:r>
      <w:r>
        <w:t xml:space="preserve">the </w:t>
      </w:r>
      <w:r w:rsidR="0085752A">
        <w:t>Add/Remove snap-in.</w:t>
      </w:r>
    </w:p>
    <w:p w14:paraId="1E2D71C9" w14:textId="77777777" w:rsidR="0085752A" w:rsidRDefault="0085752A" w:rsidP="00805614">
      <w:pPr>
        <w:pStyle w:val="Number"/>
        <w:numPr>
          <w:ilvl w:val="0"/>
          <w:numId w:val="40"/>
        </w:numPr>
      </w:pPr>
      <w:r>
        <w:t>In the Add/Remove snap-in dialog box, click Add.</w:t>
      </w:r>
    </w:p>
    <w:p w14:paraId="5072DC7F" w14:textId="77777777" w:rsidR="0085752A" w:rsidRDefault="0085752A" w:rsidP="00805614">
      <w:pPr>
        <w:pStyle w:val="Number"/>
        <w:numPr>
          <w:ilvl w:val="0"/>
          <w:numId w:val="40"/>
        </w:numPr>
      </w:pPr>
      <w:r>
        <w:t>In the Add Standalone Snap-in dialog box, select Certificates, and then click Add.</w:t>
      </w:r>
    </w:p>
    <w:p w14:paraId="6181E1FB" w14:textId="77777777" w:rsidR="0085752A" w:rsidRDefault="0085752A" w:rsidP="00805614">
      <w:pPr>
        <w:pStyle w:val="Number"/>
        <w:numPr>
          <w:ilvl w:val="0"/>
          <w:numId w:val="40"/>
        </w:numPr>
      </w:pPr>
      <w:r>
        <w:t>In the Certificates snap-in dialog box, select either My user account, Service account, or computer account, based on whether the certificate that must chain using a cross</w:t>
      </w:r>
      <w:r w:rsidR="00034353">
        <w:t xml:space="preserve"> </w:t>
      </w:r>
      <w:r>
        <w:t>certificate is issued to the computer, a service, or to your user account, and then click Finish.</w:t>
      </w:r>
    </w:p>
    <w:p w14:paraId="4EC73EF6" w14:textId="77777777" w:rsidR="0085752A" w:rsidRDefault="0085752A" w:rsidP="0085752A">
      <w:r>
        <w:rPr>
          <w:b/>
        </w:rPr>
        <w:t>Note</w:t>
      </w:r>
      <w:r>
        <w:t xml:space="preserve">  If you are not an Administrator of the local computer, you will automatically load the Certificates console focused on My user account.</w:t>
      </w:r>
    </w:p>
    <w:p w14:paraId="4CC748F8" w14:textId="77777777" w:rsidR="00764A85" w:rsidRDefault="0085752A" w:rsidP="00805614">
      <w:pPr>
        <w:pStyle w:val="Number"/>
        <w:numPr>
          <w:ilvl w:val="0"/>
          <w:numId w:val="40"/>
        </w:numPr>
      </w:pPr>
      <w:r>
        <w:t xml:space="preserve">In the console tree, expand </w:t>
      </w:r>
      <w:r w:rsidR="002B196D">
        <w:t>Certificates</w:t>
      </w:r>
      <w:r>
        <w:t xml:space="preserve"> – Current User, expand Personal, and then click Certificates.</w:t>
      </w:r>
    </w:p>
    <w:p w14:paraId="144737A0" w14:textId="77777777" w:rsidR="0085752A" w:rsidRDefault="0085752A" w:rsidP="00805614">
      <w:pPr>
        <w:pStyle w:val="Number"/>
        <w:numPr>
          <w:ilvl w:val="0"/>
          <w:numId w:val="40"/>
        </w:numPr>
      </w:pPr>
      <w:r>
        <w:t>In the details pane, right-click the certificate that must be cross-certified, and then click Properties.</w:t>
      </w:r>
    </w:p>
    <w:p w14:paraId="0B2DAD53" w14:textId="77777777" w:rsidR="0085752A" w:rsidRDefault="0085752A" w:rsidP="00805614">
      <w:pPr>
        <w:pStyle w:val="Number"/>
        <w:numPr>
          <w:ilvl w:val="0"/>
          <w:numId w:val="40"/>
        </w:numPr>
      </w:pPr>
      <w:r>
        <w:t>In the Certificate Properties dialog box, click the Cross-Certificates tab.</w:t>
      </w:r>
    </w:p>
    <w:p w14:paraId="725F0578" w14:textId="77777777" w:rsidR="0085752A" w:rsidRDefault="0085752A" w:rsidP="00805614">
      <w:pPr>
        <w:pStyle w:val="Number"/>
        <w:numPr>
          <w:ilvl w:val="0"/>
          <w:numId w:val="40"/>
        </w:numPr>
      </w:pPr>
      <w:r>
        <w:t>In the Cross-Certificates tab (</w:t>
      </w:r>
      <w:r w:rsidR="00817540">
        <w:fldChar w:fldCharType="begin"/>
      </w:r>
      <w:r w:rsidR="00817540">
        <w:instrText xml:space="preserve"> REF _Ref33176965 \h </w:instrText>
      </w:r>
      <w:r w:rsidR="00817540">
        <w:fldChar w:fldCharType="separate"/>
      </w:r>
      <w:r w:rsidR="00F27C7A">
        <w:t xml:space="preserve">Figure </w:t>
      </w:r>
      <w:r w:rsidR="00F27C7A">
        <w:rPr>
          <w:noProof/>
        </w:rPr>
        <w:t>46</w:t>
      </w:r>
      <w:r w:rsidR="00817540">
        <w:fldChar w:fldCharType="end"/>
      </w:r>
      <w:r>
        <w:t xml:space="preserve">), </w:t>
      </w:r>
      <w:r w:rsidR="00325F6B">
        <w:t>select</w:t>
      </w:r>
      <w:r>
        <w:t xml:space="preserve"> the Specify additional Cross-Certificate download locations check</w:t>
      </w:r>
      <w:r w:rsidR="00817540">
        <w:t xml:space="preserve"> </w:t>
      </w:r>
      <w:r>
        <w:t>box. In addition, you can now do the following:</w:t>
      </w:r>
    </w:p>
    <w:p w14:paraId="4261AEE6" w14:textId="7AE15F17" w:rsidR="002B196D" w:rsidRDefault="00805614" w:rsidP="00817540">
      <w:pPr>
        <w:pStyle w:val="Caption"/>
      </w:pPr>
      <w:bookmarkStart w:id="137" w:name="_Ref33176965"/>
      <w:r>
        <w:rPr>
          <w:noProof/>
        </w:rPr>
        <w:lastRenderedPageBreak/>
        <w:drawing>
          <wp:anchor distT="0" distB="0" distL="114300" distR="114300" simplePos="0" relativeHeight="251648512" behindDoc="0" locked="0" layoutInCell="1" allowOverlap="1" wp14:anchorId="33EB3131" wp14:editId="2BA8841F">
            <wp:simplePos x="0" y="0"/>
            <wp:positionH relativeFrom="column">
              <wp:posOffset>0</wp:posOffset>
            </wp:positionH>
            <wp:positionV relativeFrom="paragraph">
              <wp:posOffset>0</wp:posOffset>
            </wp:positionV>
            <wp:extent cx="3895725" cy="4533900"/>
            <wp:effectExtent l="0" t="0" r="0" b="0"/>
            <wp:wrapTopAndBottom/>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5725"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540">
        <w:t xml:space="preserve">Figure </w:t>
      </w:r>
      <w:r w:rsidR="00817540">
        <w:fldChar w:fldCharType="begin"/>
      </w:r>
      <w:r w:rsidR="00817540">
        <w:instrText xml:space="preserve"> SEQ Figure \* ARABIC </w:instrText>
      </w:r>
      <w:r w:rsidR="00817540">
        <w:fldChar w:fldCharType="separate"/>
      </w:r>
      <w:r w:rsidR="00F27C7A">
        <w:rPr>
          <w:noProof/>
        </w:rPr>
        <w:t>46</w:t>
      </w:r>
      <w:r w:rsidR="00817540">
        <w:fldChar w:fldCharType="end"/>
      </w:r>
      <w:bookmarkEnd w:id="137"/>
      <w:r w:rsidR="00817540">
        <w:t xml:space="preserve">: </w:t>
      </w:r>
      <w:r w:rsidR="00817540" w:rsidRPr="00CE2F64">
        <w:t>Defining Manual Cross-Certificate Download Locations</w:t>
      </w:r>
    </w:p>
    <w:p w14:paraId="387F9362" w14:textId="77777777" w:rsidR="0085752A" w:rsidRDefault="0085752A" w:rsidP="0085752A">
      <w:pPr>
        <w:pStyle w:val="Bullet1"/>
        <w:tabs>
          <w:tab w:val="clear" w:pos="360"/>
          <w:tab w:val="num" w:pos="576"/>
        </w:tabs>
        <w:ind w:left="576"/>
      </w:pPr>
      <w:r>
        <w:t>Define the Cross-Certificate download interval. The default is every eight hours.</w:t>
      </w:r>
    </w:p>
    <w:p w14:paraId="1145EAAD" w14:textId="77777777" w:rsidR="0085752A" w:rsidRDefault="0085752A" w:rsidP="0085752A">
      <w:pPr>
        <w:pStyle w:val="Bullet1"/>
        <w:tabs>
          <w:tab w:val="clear" w:pos="360"/>
          <w:tab w:val="num" w:pos="576"/>
        </w:tabs>
        <w:ind w:left="576"/>
      </w:pPr>
      <w:r>
        <w:t>Add URLs for Cross</w:t>
      </w:r>
      <w:r w:rsidR="00B84295">
        <w:t>-</w:t>
      </w:r>
      <w:r>
        <w:t>Certificate download locations. The URL can be an LDAP, HTTP, FTP, or FILE location.</w:t>
      </w:r>
    </w:p>
    <w:p w14:paraId="42489AAE" w14:textId="77777777" w:rsidR="00975899" w:rsidRDefault="00975899" w:rsidP="00203AA8">
      <w:pPr>
        <w:pStyle w:val="Heading3"/>
      </w:pPr>
      <w:bookmarkStart w:id="138" w:name="_Toc33527685"/>
      <w:r>
        <w:t>Completing Cross</w:t>
      </w:r>
      <w:r w:rsidR="00B84295">
        <w:t>-</w:t>
      </w:r>
      <w:r>
        <w:t>Certification</w:t>
      </w:r>
      <w:bookmarkEnd w:id="138"/>
    </w:p>
    <w:p w14:paraId="7662E903" w14:textId="77777777" w:rsidR="00975899" w:rsidRDefault="00975899" w:rsidP="00203AA8">
      <w:r>
        <w:t>The cross</w:t>
      </w:r>
      <w:r w:rsidR="00B84295">
        <w:t>-</w:t>
      </w:r>
      <w:r>
        <w:t>certification must be performed in the opposite direction to ensure that all certificates issued in both organizations are trusted. This requires that the same process be performed at F2CA using the F1Root certificate.</w:t>
      </w:r>
    </w:p>
    <w:p w14:paraId="4B921632" w14:textId="77777777" w:rsidR="00975899" w:rsidRDefault="00975899" w:rsidP="00203AA8">
      <w:pPr>
        <w:pStyle w:val="Heading3"/>
      </w:pPr>
      <w:r>
        <w:br w:type="page"/>
      </w:r>
      <w:bookmarkStart w:id="139" w:name="_Toc33527686"/>
      <w:r>
        <w:lastRenderedPageBreak/>
        <w:t>Completing the Cross</w:t>
      </w:r>
      <w:r w:rsidR="00B84295">
        <w:t>-</w:t>
      </w:r>
      <w:r>
        <w:t xml:space="preserve">Certification </w:t>
      </w:r>
      <w:r w:rsidR="00B84295">
        <w:t>W</w:t>
      </w:r>
      <w:r>
        <w:t xml:space="preserve">hen a Bridge CA </w:t>
      </w:r>
      <w:r w:rsidR="00B84295">
        <w:t>I</w:t>
      </w:r>
      <w:r>
        <w:t>s Implemented</w:t>
      </w:r>
      <w:bookmarkEnd w:id="139"/>
    </w:p>
    <w:p w14:paraId="3E6A4A9D" w14:textId="77777777" w:rsidR="00975899" w:rsidRDefault="00975899" w:rsidP="00203AA8">
      <w:r>
        <w:t>An additional process must be performed when a Bridge CA is used. The certificates that are issued by the BridgeCA must be published in all forests that are connected to the BridgeCA to allow all certificates to be recognized by the organizations using the bridge.</w:t>
      </w:r>
    </w:p>
    <w:p w14:paraId="0EBD49B2" w14:textId="77777777" w:rsidR="00975899" w:rsidRDefault="00975899" w:rsidP="00805614">
      <w:pPr>
        <w:pStyle w:val="Number"/>
        <w:numPr>
          <w:ilvl w:val="0"/>
          <w:numId w:val="35"/>
        </w:numPr>
      </w:pPr>
      <w:r>
        <w:t>From the BridgeCA, copy all issued CrossCA certificates to a common share point.</w:t>
      </w:r>
    </w:p>
    <w:p w14:paraId="0EC0F148" w14:textId="77777777" w:rsidR="00975899" w:rsidRPr="00975899" w:rsidRDefault="00975899" w:rsidP="00805614">
      <w:pPr>
        <w:pStyle w:val="Number"/>
        <w:numPr>
          <w:ilvl w:val="0"/>
          <w:numId w:val="35"/>
        </w:numPr>
      </w:pPr>
      <w:r>
        <w:t xml:space="preserve">At the first forest connected to the bridge, run </w:t>
      </w:r>
      <w:r>
        <w:rPr>
          <w:b/>
        </w:rPr>
        <w:t xml:space="preserve">Certutil –dspublish –f </w:t>
      </w:r>
      <w:r>
        <w:rPr>
          <w:b/>
          <w:i/>
        </w:rPr>
        <w:t>cert1.crt</w:t>
      </w:r>
      <w:r w:rsidR="008C75A6">
        <w:rPr>
          <w:b/>
        </w:rPr>
        <w:t xml:space="preserve"> CrossCA</w:t>
      </w:r>
      <w:r>
        <w:rPr>
          <w:b/>
          <w:i/>
        </w:rPr>
        <w:t xml:space="preserve"> </w:t>
      </w:r>
      <w:r w:rsidRPr="00DB3898">
        <w:t>(w</w:t>
      </w:r>
      <w:r w:rsidRPr="00975899">
        <w:t xml:space="preserve">here </w:t>
      </w:r>
      <w:r w:rsidRPr="00E92845">
        <w:rPr>
          <w:i/>
        </w:rPr>
        <w:t>cert1.crt</w:t>
      </w:r>
      <w:r w:rsidR="00E92845">
        <w:t xml:space="preserve"> is the first crossCA cert</w:t>
      </w:r>
      <w:r w:rsidR="00DB3898">
        <w:t>)</w:t>
      </w:r>
      <w:r w:rsidR="00E92845">
        <w:t>.</w:t>
      </w:r>
    </w:p>
    <w:p w14:paraId="1AF512CD" w14:textId="77777777" w:rsidR="00975899" w:rsidRDefault="00975899" w:rsidP="00805614">
      <w:pPr>
        <w:pStyle w:val="Number"/>
        <w:numPr>
          <w:ilvl w:val="0"/>
          <w:numId w:val="35"/>
        </w:numPr>
      </w:pPr>
      <w:r>
        <w:t xml:space="preserve">Repeat </w:t>
      </w:r>
      <w:r w:rsidR="00E92845">
        <w:t>the process for all certificates issued by the Cross CA, at all forests connected to the Bridge CA.</w:t>
      </w:r>
    </w:p>
    <w:p w14:paraId="46DF0C6D" w14:textId="77777777" w:rsidR="00BC3A79" w:rsidRDefault="00BC3A79" w:rsidP="00BC3A79">
      <w:pPr>
        <w:pStyle w:val="Heading1"/>
      </w:pPr>
      <w:bookmarkStart w:id="140" w:name="_Toc33527687"/>
      <w:r>
        <w:lastRenderedPageBreak/>
        <w:t>Appendix A – Policy.Inf</w:t>
      </w:r>
      <w:bookmarkEnd w:id="140"/>
    </w:p>
    <w:p w14:paraId="75EC9626" w14:textId="77777777" w:rsidR="00BC3A79" w:rsidRDefault="00BC3A79" w:rsidP="00BC3A79">
      <w:pPr>
        <w:pStyle w:val="Code"/>
      </w:pPr>
      <w:r>
        <w:t>[Version]</w:t>
      </w:r>
    </w:p>
    <w:p w14:paraId="104926DE" w14:textId="77777777" w:rsidR="00BC3A79" w:rsidRDefault="00BC3A79" w:rsidP="00BC3A79">
      <w:pPr>
        <w:pStyle w:val="Code"/>
      </w:pPr>
      <w:r>
        <w:t>Signature= "$Windows NT$"</w:t>
      </w:r>
    </w:p>
    <w:p w14:paraId="6164DE40" w14:textId="77777777" w:rsidR="00BC3A79" w:rsidRDefault="00BC3A79" w:rsidP="00BC3A79">
      <w:pPr>
        <w:pStyle w:val="Code"/>
      </w:pPr>
    </w:p>
    <w:p w14:paraId="75AF21A7" w14:textId="77777777" w:rsidR="00BC3A79" w:rsidRDefault="00BC3A79" w:rsidP="00BC3A79">
      <w:pPr>
        <w:pStyle w:val="Code"/>
      </w:pPr>
      <w:r>
        <w:t>; ===========================================================</w:t>
      </w:r>
    </w:p>
    <w:p w14:paraId="5AAAECCB" w14:textId="77777777" w:rsidR="00BC3A79" w:rsidRDefault="00BC3A79" w:rsidP="00BC3A79">
      <w:pPr>
        <w:pStyle w:val="Code"/>
      </w:pPr>
      <w:r>
        <w:t>; Request Attributes</w:t>
      </w:r>
    </w:p>
    <w:p w14:paraId="6A4AFB97" w14:textId="77777777" w:rsidR="00BC3A79" w:rsidRDefault="00BC3A79" w:rsidP="00BC3A79">
      <w:pPr>
        <w:pStyle w:val="Code"/>
      </w:pPr>
      <w:r>
        <w:t>; top level section</w:t>
      </w:r>
    </w:p>
    <w:p w14:paraId="59A2B382" w14:textId="77777777" w:rsidR="00BC3A79" w:rsidRDefault="00BC3A79" w:rsidP="00BC3A79">
      <w:pPr>
        <w:pStyle w:val="Code"/>
      </w:pPr>
      <w:r>
        <w:t>; ===========================================================</w:t>
      </w:r>
    </w:p>
    <w:p w14:paraId="51CD7265" w14:textId="77777777" w:rsidR="00BC3A79" w:rsidRDefault="00BC3A79" w:rsidP="00BC3A79">
      <w:pPr>
        <w:pStyle w:val="Code"/>
      </w:pPr>
    </w:p>
    <w:p w14:paraId="51AA634F" w14:textId="77777777" w:rsidR="00BC3A79" w:rsidRDefault="00BC3A79" w:rsidP="00BC3A79">
      <w:pPr>
        <w:pStyle w:val="Code"/>
      </w:pPr>
      <w:r>
        <w:t>[RequestAttributes]</w:t>
      </w:r>
    </w:p>
    <w:p w14:paraId="10B0A6A4" w14:textId="77777777" w:rsidR="00B80646" w:rsidRDefault="00B80646" w:rsidP="00BC3A79">
      <w:pPr>
        <w:pStyle w:val="Code"/>
      </w:pPr>
      <w:r>
        <w:t>CertificateTemplate = CrossCA</w:t>
      </w:r>
    </w:p>
    <w:p w14:paraId="63F5AC5B" w14:textId="77777777" w:rsidR="00BC3A79" w:rsidRDefault="00BC3A79" w:rsidP="00BC3A79">
      <w:pPr>
        <w:pStyle w:val="Code"/>
      </w:pPr>
      <w:r>
        <w:t>AttributeName1 = AttributeValue1</w:t>
      </w:r>
    </w:p>
    <w:p w14:paraId="62E20389" w14:textId="77777777" w:rsidR="00BC3A79" w:rsidRDefault="00BC3A79" w:rsidP="00BC3A79">
      <w:pPr>
        <w:pStyle w:val="Code"/>
      </w:pPr>
      <w:r>
        <w:t>AttributeName2 = AttributeValue2</w:t>
      </w:r>
    </w:p>
    <w:p w14:paraId="13AE8EDE" w14:textId="77777777" w:rsidR="00BC3A79" w:rsidRDefault="00BC3A79" w:rsidP="00BC3A79">
      <w:pPr>
        <w:pStyle w:val="Code"/>
      </w:pPr>
    </w:p>
    <w:p w14:paraId="2AAB83F0" w14:textId="77777777" w:rsidR="00BC3A79" w:rsidRDefault="00BC3A79" w:rsidP="00BC3A79">
      <w:pPr>
        <w:pStyle w:val="Code"/>
      </w:pPr>
      <w:r>
        <w:t>; ===========================================================</w:t>
      </w:r>
    </w:p>
    <w:p w14:paraId="10F144E3" w14:textId="77777777" w:rsidR="00BC3A79" w:rsidRDefault="00BC3A79" w:rsidP="00BC3A79">
      <w:pPr>
        <w:pStyle w:val="Code"/>
      </w:pPr>
      <w:r>
        <w:t>; NameConstraintsExcluded Name Constraints Extension</w:t>
      </w:r>
    </w:p>
    <w:p w14:paraId="12EC82DF" w14:textId="77777777" w:rsidR="00BC3A79" w:rsidRDefault="00BC3A79" w:rsidP="00BC3A79">
      <w:pPr>
        <w:pStyle w:val="Code"/>
      </w:pPr>
      <w:r>
        <w:t>; szOID_NAME_CONSTRAINTS</w:t>
      </w:r>
      <w:r>
        <w:tab/>
        <w:t>2.5.29.30</w:t>
      </w:r>
    </w:p>
    <w:p w14:paraId="166566A7" w14:textId="77777777" w:rsidR="00BC3A79" w:rsidRDefault="00BC3A79" w:rsidP="00BC3A79">
      <w:pPr>
        <w:pStyle w:val="Code"/>
      </w:pPr>
      <w:r>
        <w:t>; top level section</w:t>
      </w:r>
    </w:p>
    <w:p w14:paraId="4B1FCCA4" w14:textId="77777777" w:rsidR="00BC3A79" w:rsidRDefault="00BC3A79" w:rsidP="00BC3A79">
      <w:pPr>
        <w:pStyle w:val="Code"/>
      </w:pPr>
      <w:r>
        <w:t>; ===========================================================</w:t>
      </w:r>
    </w:p>
    <w:p w14:paraId="1DFA7D5B" w14:textId="77777777" w:rsidR="00BC3A79" w:rsidRDefault="00BC3A79" w:rsidP="00BC3A79">
      <w:pPr>
        <w:pStyle w:val="Code"/>
      </w:pPr>
    </w:p>
    <w:p w14:paraId="2DA7D45E" w14:textId="77777777" w:rsidR="00BC3A79" w:rsidRDefault="00BC3A79" w:rsidP="00BC3A79">
      <w:pPr>
        <w:pStyle w:val="Code"/>
      </w:pPr>
      <w:r>
        <w:t>[NameConstraintsExtension]</w:t>
      </w:r>
    </w:p>
    <w:p w14:paraId="1A8AD87E" w14:textId="77777777" w:rsidR="00BC3A79" w:rsidRDefault="00BC3A79" w:rsidP="00BC3A79">
      <w:pPr>
        <w:pStyle w:val="Code"/>
      </w:pPr>
      <w:r>
        <w:t>Include = NameConstraintsPermitted</w:t>
      </w:r>
    </w:p>
    <w:p w14:paraId="5BA0120B" w14:textId="77777777" w:rsidR="00BC3A79" w:rsidRDefault="00BC3A79" w:rsidP="00BC3A79">
      <w:pPr>
        <w:pStyle w:val="Code"/>
      </w:pPr>
      <w:r>
        <w:t>Exclude = NameConstraintsExcluded</w:t>
      </w:r>
    </w:p>
    <w:p w14:paraId="26E119A6" w14:textId="77777777" w:rsidR="00BC3A79" w:rsidRDefault="00BC3A79" w:rsidP="00BC3A79">
      <w:pPr>
        <w:pStyle w:val="Code"/>
      </w:pPr>
      <w:r>
        <w:t>Critical = TrUe</w:t>
      </w:r>
    </w:p>
    <w:p w14:paraId="24A1AD21" w14:textId="77777777" w:rsidR="00BC3A79" w:rsidRDefault="00BC3A79" w:rsidP="00BC3A79">
      <w:pPr>
        <w:pStyle w:val="Code"/>
      </w:pPr>
    </w:p>
    <w:p w14:paraId="697B8AD3" w14:textId="77777777" w:rsidR="00BC3A79" w:rsidRDefault="00BC3A79" w:rsidP="00BC3A79">
      <w:pPr>
        <w:pStyle w:val="Code"/>
      </w:pPr>
      <w:r>
        <w:t>[NameConstraintsPermitted]</w:t>
      </w:r>
    </w:p>
    <w:p w14:paraId="4389B790" w14:textId="77777777" w:rsidR="00BC3A79" w:rsidRDefault="00BC3A79" w:rsidP="00BC3A79">
      <w:pPr>
        <w:pStyle w:val="Code"/>
      </w:pPr>
      <w:r>
        <w:t>; list of user defined permitted DNS names</w:t>
      </w:r>
    </w:p>
    <w:p w14:paraId="1553F345" w14:textId="77777777" w:rsidR="00BC3A79" w:rsidRDefault="00BC3A79" w:rsidP="00BC3A79">
      <w:pPr>
        <w:pStyle w:val="Code"/>
      </w:pPr>
      <w:r>
        <w:t>; the numeric second and third arguments are optional</w:t>
      </w:r>
    </w:p>
    <w:p w14:paraId="50A85D61" w14:textId="77777777" w:rsidR="00BC3A79" w:rsidRDefault="00BC3A79" w:rsidP="00BC3A79">
      <w:pPr>
        <w:pStyle w:val="Code"/>
      </w:pPr>
      <w:r>
        <w:t>; when present, the second argument is the minimum depth</w:t>
      </w:r>
    </w:p>
    <w:p w14:paraId="66133EBC" w14:textId="77777777" w:rsidR="00BC3A79" w:rsidRDefault="00BC3A79" w:rsidP="00BC3A79">
      <w:pPr>
        <w:pStyle w:val="Code"/>
      </w:pPr>
      <w:r>
        <w:t>; when present, the third argument is the maximum depth</w:t>
      </w:r>
    </w:p>
    <w:p w14:paraId="0B5A8CBD" w14:textId="77777777" w:rsidR="00BC3A79" w:rsidRDefault="00BC3A79" w:rsidP="00BC3A79">
      <w:pPr>
        <w:pStyle w:val="Code"/>
      </w:pPr>
      <w:r>
        <w:t>; NOTE: Crypto APIs fail to process cert chains when the minimum or maximum</w:t>
      </w:r>
    </w:p>
    <w:p w14:paraId="2BD5EB5B" w14:textId="77777777" w:rsidR="00BC3A79" w:rsidRDefault="00BC3A79" w:rsidP="00BC3A79">
      <w:pPr>
        <w:pStyle w:val="Code"/>
      </w:pPr>
      <w:r>
        <w:t>; depth is specified!</w:t>
      </w:r>
    </w:p>
    <w:p w14:paraId="48B2BA7B" w14:textId="77777777" w:rsidR="00BC3A79" w:rsidRDefault="00BC3A79" w:rsidP="00BC3A79">
      <w:pPr>
        <w:pStyle w:val="Code"/>
      </w:pPr>
    </w:p>
    <w:p w14:paraId="0BA8D1E9" w14:textId="77777777" w:rsidR="00BC3A79" w:rsidRDefault="00BC3A79" w:rsidP="00BC3A79">
      <w:pPr>
        <w:pStyle w:val="Code"/>
      </w:pPr>
      <w:r>
        <w:t>DNS = foo@domain.com</w:t>
      </w:r>
    </w:p>
    <w:p w14:paraId="66898739" w14:textId="77777777" w:rsidR="00BC3A79" w:rsidRPr="00BC3A79" w:rsidRDefault="00BC3A79" w:rsidP="00BC3A79">
      <w:pPr>
        <w:pStyle w:val="Code"/>
        <w:rPr>
          <w:lang w:val="sv-SE"/>
        </w:rPr>
      </w:pPr>
      <w:r w:rsidRPr="00BC3A79">
        <w:rPr>
          <w:lang w:val="sv-SE"/>
        </w:rPr>
        <w:t>DNS = domain1.domain.com</w:t>
      </w:r>
    </w:p>
    <w:p w14:paraId="45157CA9" w14:textId="77777777" w:rsidR="00BC3A79" w:rsidRPr="00BC3A79" w:rsidRDefault="00BC3A79" w:rsidP="00BC3A79">
      <w:pPr>
        <w:pStyle w:val="Code"/>
        <w:rPr>
          <w:lang w:val="sv-SE"/>
        </w:rPr>
      </w:pPr>
    </w:p>
    <w:p w14:paraId="645C28E6" w14:textId="77777777" w:rsidR="00BC3A79" w:rsidRPr="00BC3A79" w:rsidRDefault="00BC3A79" w:rsidP="00BC3A79">
      <w:pPr>
        <w:pStyle w:val="Code"/>
        <w:rPr>
          <w:lang w:val="sv-SE"/>
        </w:rPr>
      </w:pPr>
      <w:r w:rsidRPr="00BC3A79">
        <w:rPr>
          <w:lang w:val="sv-SE"/>
        </w:rPr>
        <w:t>email=me@you.com</w:t>
      </w:r>
    </w:p>
    <w:p w14:paraId="3E99E0AA" w14:textId="77777777" w:rsidR="00BC3A79" w:rsidRPr="00BC3A79" w:rsidRDefault="00BC3A79" w:rsidP="00BC3A79">
      <w:pPr>
        <w:pStyle w:val="Code"/>
        <w:rPr>
          <w:lang w:val="sv-SE"/>
        </w:rPr>
      </w:pPr>
    </w:p>
    <w:p w14:paraId="304C9CD2" w14:textId="77777777" w:rsidR="00BC3A79" w:rsidRDefault="00BC3A79" w:rsidP="00BC3A79">
      <w:pPr>
        <w:pStyle w:val="Code"/>
      </w:pPr>
      <w:r>
        <w:t>UPN=user@domain.com</w:t>
      </w:r>
    </w:p>
    <w:p w14:paraId="0628ED93" w14:textId="77777777" w:rsidR="00BC3A79" w:rsidRDefault="00BC3A79" w:rsidP="00BC3A79">
      <w:pPr>
        <w:pStyle w:val="Code"/>
      </w:pPr>
    </w:p>
    <w:p w14:paraId="6B2EC63D" w14:textId="77777777" w:rsidR="00BC3A79" w:rsidRDefault="00BC3A79" w:rsidP="00BC3A79">
      <w:pPr>
        <w:pStyle w:val="Code"/>
      </w:pPr>
      <w:r>
        <w:t>; the first is an IP address, the second is an IP address mask</w:t>
      </w:r>
    </w:p>
    <w:p w14:paraId="7C7807F2" w14:textId="77777777" w:rsidR="00BC3A79" w:rsidRDefault="00BC3A79" w:rsidP="00BC3A79">
      <w:pPr>
        <w:pStyle w:val="Code"/>
      </w:pPr>
    </w:p>
    <w:p w14:paraId="23D5BD6F" w14:textId="77777777" w:rsidR="00BC3A79" w:rsidRDefault="00BC3A79" w:rsidP="00BC3A79">
      <w:pPr>
        <w:pStyle w:val="Code"/>
      </w:pPr>
      <w:r>
        <w:t>IPADDRESS=255.255.18.172,255.255.255.0</w:t>
      </w:r>
    </w:p>
    <w:p w14:paraId="59D1222A" w14:textId="77777777" w:rsidR="00BC3A79" w:rsidRDefault="00BC3A79" w:rsidP="00BC3A79">
      <w:pPr>
        <w:pStyle w:val="Code"/>
      </w:pPr>
      <w:r>
        <w:t>ipaddress=::255.255.18.172,::255.255.255.0</w:t>
      </w:r>
    </w:p>
    <w:p w14:paraId="4718931A" w14:textId="77777777" w:rsidR="00BC3A79" w:rsidRDefault="00BC3A79" w:rsidP="00BC3A79">
      <w:pPr>
        <w:pStyle w:val="Code"/>
      </w:pPr>
      <w:r>
        <w:t>ipaddress=1234:5678:9abc:def0:3210:7654:ba98:fedc,1234:5678:9abc:def0:3210:7654:ba98:fedc</w:t>
      </w:r>
    </w:p>
    <w:p w14:paraId="14D0313A" w14:textId="77777777" w:rsidR="00BC3A79" w:rsidRDefault="00BC3A79" w:rsidP="00BC3A79">
      <w:pPr>
        <w:pStyle w:val="Code"/>
      </w:pPr>
      <w:r>
        <w:t>ipaddress=::5678:9abc:def0:3210:7654:ba98:fedc,1234:5678:9abc:def0:3210:7654:ba98:fedc</w:t>
      </w:r>
    </w:p>
    <w:p w14:paraId="11FD3D50" w14:textId="77777777" w:rsidR="00BC3A79" w:rsidRDefault="00BC3A79" w:rsidP="00BC3A79">
      <w:pPr>
        <w:pStyle w:val="Code"/>
      </w:pPr>
      <w:r>
        <w:t>ipaddress=1234::def0:3210:7654:ba98:fedc,1234:5678:9abc:def0:3210:7654:ba98:fedc</w:t>
      </w:r>
    </w:p>
    <w:p w14:paraId="3B25E53A" w14:textId="77777777" w:rsidR="00BC3A79" w:rsidRDefault="00BC3A79" w:rsidP="00BC3A79">
      <w:pPr>
        <w:pStyle w:val="Code"/>
      </w:pPr>
      <w:r>
        <w:t>ipaddress=1234:5678:9abc:def0:3210:7654:ba98::,1234:5678:9abc:def0:3210:7654:ba98:fedc</w:t>
      </w:r>
    </w:p>
    <w:p w14:paraId="37D7C0A1" w14:textId="77777777" w:rsidR="00BC3A79" w:rsidRDefault="00BC3A79" w:rsidP="00BC3A79">
      <w:pPr>
        <w:pStyle w:val="Code"/>
      </w:pPr>
      <w:r>
        <w:t>ipaddress=1234:5678:9abc:def0:3210:7654::,1234:5678:9abc:def0:3210:7654:ba98:fedc</w:t>
      </w:r>
    </w:p>
    <w:p w14:paraId="6B05C32B" w14:textId="77777777" w:rsidR="00BC3A79" w:rsidRDefault="00BC3A79" w:rsidP="00BC3A79">
      <w:pPr>
        <w:pStyle w:val="Code"/>
      </w:pPr>
    </w:p>
    <w:p w14:paraId="571D2AED" w14:textId="77777777" w:rsidR="00BC3A79" w:rsidRDefault="00BC3A79" w:rsidP="00BC3A79">
      <w:pPr>
        <w:pStyle w:val="Code"/>
      </w:pPr>
      <w:r>
        <w:t>url=http://localhost/certsrv/default.html</w:t>
      </w:r>
    </w:p>
    <w:p w14:paraId="1504ABEE" w14:textId="77777777" w:rsidR="00BC3A79" w:rsidRDefault="00BC3A79" w:rsidP="00BC3A79">
      <w:pPr>
        <w:pStyle w:val="Code"/>
      </w:pPr>
      <w:r>
        <w:t>url=file://\\localhost\certsrv\default.html</w:t>
      </w:r>
    </w:p>
    <w:p w14:paraId="6F44772A" w14:textId="77777777" w:rsidR="00BC3A79" w:rsidRDefault="00BC3A79" w:rsidP="00BC3A79">
      <w:pPr>
        <w:pStyle w:val="Code"/>
      </w:pPr>
      <w:r>
        <w:t>DIRECTORYNAME = "cn=mycn,ou=myou,s=mystate,c=us"</w:t>
      </w:r>
    </w:p>
    <w:p w14:paraId="309C7ED2" w14:textId="77777777" w:rsidR="00BC3A79" w:rsidRDefault="00BC3A79" w:rsidP="00BC3A79">
      <w:pPr>
        <w:pStyle w:val="Code"/>
      </w:pPr>
    </w:p>
    <w:p w14:paraId="7EB9FBCD" w14:textId="77777777" w:rsidR="00BC3A79" w:rsidRDefault="00BC3A79" w:rsidP="00BC3A79">
      <w:pPr>
        <w:pStyle w:val="Code"/>
      </w:pPr>
      <w:r>
        <w:t>[NameConstraintsExcluded]</w:t>
      </w:r>
    </w:p>
    <w:p w14:paraId="3FFDEC8C" w14:textId="77777777" w:rsidR="00BC3A79" w:rsidRDefault="00BC3A79" w:rsidP="00BC3A79">
      <w:pPr>
        <w:pStyle w:val="Code"/>
      </w:pPr>
      <w:r>
        <w:t>; list of user defined excluded DNS names</w:t>
      </w:r>
    </w:p>
    <w:p w14:paraId="0B68811E" w14:textId="77777777" w:rsidR="00BC3A79" w:rsidRDefault="00BC3A79" w:rsidP="00BC3A79">
      <w:pPr>
        <w:pStyle w:val="Code"/>
      </w:pPr>
      <w:r>
        <w:t>DNS = domain.com</w:t>
      </w:r>
    </w:p>
    <w:p w14:paraId="432E0F99" w14:textId="77777777" w:rsidR="00BC3A79" w:rsidRDefault="00BC3A79" w:rsidP="00BC3A79">
      <w:pPr>
        <w:pStyle w:val="Code"/>
      </w:pPr>
    </w:p>
    <w:p w14:paraId="59194728" w14:textId="77777777" w:rsidR="00BC3A79" w:rsidRDefault="00BC3A79" w:rsidP="00BC3A79">
      <w:pPr>
        <w:pStyle w:val="Code"/>
      </w:pPr>
      <w:r>
        <w:t>; ===========================================================</w:t>
      </w:r>
    </w:p>
    <w:p w14:paraId="39CBBCEC" w14:textId="77777777" w:rsidR="00BC3A79" w:rsidRDefault="00BC3A79" w:rsidP="00BC3A79">
      <w:pPr>
        <w:pStyle w:val="Code"/>
      </w:pPr>
      <w:r>
        <w:t>; Policy (CPS) Extension</w:t>
      </w:r>
    </w:p>
    <w:p w14:paraId="581B7915" w14:textId="77777777" w:rsidR="00BC3A79" w:rsidRDefault="00BC3A79" w:rsidP="00BC3A79">
      <w:pPr>
        <w:pStyle w:val="Code"/>
      </w:pPr>
      <w:r>
        <w:t>; szOID_CERT_POLICIES</w:t>
      </w:r>
      <w:r>
        <w:tab/>
        <w:t>2.5.29.32</w:t>
      </w:r>
    </w:p>
    <w:p w14:paraId="3101022E" w14:textId="77777777" w:rsidR="00BC3A79" w:rsidRDefault="00BC3A79" w:rsidP="00BC3A79">
      <w:pPr>
        <w:pStyle w:val="Code"/>
      </w:pPr>
      <w:r>
        <w:t>; top level section</w:t>
      </w:r>
    </w:p>
    <w:p w14:paraId="0EBD799A" w14:textId="77777777" w:rsidR="00BC3A79" w:rsidRDefault="00BC3A79" w:rsidP="00BC3A79">
      <w:pPr>
        <w:pStyle w:val="Code"/>
      </w:pPr>
      <w:r>
        <w:t>; ===========================================================</w:t>
      </w:r>
    </w:p>
    <w:p w14:paraId="15EEC916" w14:textId="77777777" w:rsidR="00BC3A79" w:rsidRDefault="00BC3A79" w:rsidP="00BC3A79">
      <w:pPr>
        <w:pStyle w:val="Code"/>
      </w:pPr>
    </w:p>
    <w:p w14:paraId="04A5170E" w14:textId="77777777" w:rsidR="00BC3A79" w:rsidRDefault="00BC3A79" w:rsidP="00BC3A79">
      <w:pPr>
        <w:pStyle w:val="Code"/>
      </w:pPr>
      <w:r>
        <w:t>[PolicyStatementExtension]</w:t>
      </w:r>
    </w:p>
    <w:p w14:paraId="4C722131" w14:textId="77777777" w:rsidR="00BC3A79" w:rsidRDefault="00BC3A79" w:rsidP="00BC3A79">
      <w:pPr>
        <w:pStyle w:val="Code"/>
      </w:pPr>
      <w:r>
        <w:t>; list of user defined policies</w:t>
      </w:r>
    </w:p>
    <w:p w14:paraId="51703BFA" w14:textId="77777777" w:rsidR="00BC3A79" w:rsidRDefault="00BC3A79" w:rsidP="00BC3A79">
      <w:pPr>
        <w:pStyle w:val="Code"/>
      </w:pPr>
      <w:r>
        <w:t>Policies = LegalPolicy, LimitedUsePolicy, ExtraPolicy, OIDPolicy</w:t>
      </w:r>
    </w:p>
    <w:p w14:paraId="59B9C43B" w14:textId="77777777" w:rsidR="00BC3A79" w:rsidRDefault="00BC3A79" w:rsidP="00BC3A79">
      <w:pPr>
        <w:pStyle w:val="Code"/>
      </w:pPr>
      <w:r>
        <w:lastRenderedPageBreak/>
        <w:t>CRITICAL = FALSE</w:t>
      </w:r>
    </w:p>
    <w:p w14:paraId="46A9E02D" w14:textId="77777777" w:rsidR="00BC3A79" w:rsidRDefault="00BC3A79" w:rsidP="00BC3A79">
      <w:pPr>
        <w:pStyle w:val="Code"/>
      </w:pPr>
    </w:p>
    <w:p w14:paraId="7E0A08E4" w14:textId="77777777" w:rsidR="00BC3A79" w:rsidRDefault="00BC3A79" w:rsidP="00BC3A79">
      <w:pPr>
        <w:pStyle w:val="Code"/>
      </w:pPr>
      <w:r>
        <w:t>[LegalPolicy]</w:t>
      </w:r>
    </w:p>
    <w:p w14:paraId="62041E45" w14:textId="77777777" w:rsidR="00BC3A79" w:rsidRDefault="00BC3A79" w:rsidP="00BC3A79">
      <w:pPr>
        <w:pStyle w:val="Code"/>
      </w:pPr>
      <w:r>
        <w:t>; each policy has one OID, and zero or more Notice and URL keys</w:t>
      </w:r>
    </w:p>
    <w:p w14:paraId="530A1841" w14:textId="77777777" w:rsidR="00BC3A79" w:rsidRDefault="00BC3A79" w:rsidP="00BC3A79">
      <w:pPr>
        <w:pStyle w:val="Code"/>
      </w:pPr>
      <w:r>
        <w:t>OID = 1.3.6.1.4.1.311.21.43</w:t>
      </w:r>
    </w:p>
    <w:p w14:paraId="455151A0" w14:textId="77777777" w:rsidR="00BC3A79" w:rsidRDefault="00BC3A79" w:rsidP="00BC3A79">
      <w:pPr>
        <w:pStyle w:val="Code"/>
      </w:pPr>
      <w:r>
        <w:t>Notice = "Legal policy statement text"</w:t>
      </w:r>
    </w:p>
    <w:p w14:paraId="5BB54310" w14:textId="77777777" w:rsidR="00BC3A79" w:rsidRDefault="00BC3A79" w:rsidP="00BC3A79">
      <w:pPr>
        <w:pStyle w:val="Code"/>
      </w:pPr>
    </w:p>
    <w:p w14:paraId="53DA91C8" w14:textId="77777777" w:rsidR="00BC3A79" w:rsidRDefault="00BC3A79" w:rsidP="00BC3A79">
      <w:pPr>
        <w:pStyle w:val="Code"/>
      </w:pPr>
      <w:r>
        <w:t>[LimitedUsePolicy]</w:t>
      </w:r>
    </w:p>
    <w:p w14:paraId="03177EC0" w14:textId="77777777" w:rsidR="00BC3A79" w:rsidRDefault="00BC3A79" w:rsidP="00BC3A79">
      <w:pPr>
        <w:pStyle w:val="Code"/>
      </w:pPr>
      <w:r>
        <w:t>OID = 1.3.6.1.4.1.311.21.47</w:t>
      </w:r>
    </w:p>
    <w:p w14:paraId="37663E1A" w14:textId="77777777" w:rsidR="00BC3A79" w:rsidRDefault="00BC3A79" w:rsidP="00BC3A79">
      <w:pPr>
        <w:pStyle w:val="Code"/>
      </w:pPr>
      <w:r>
        <w:t>URL = "http://http.site.com/some where/default.asp"</w:t>
      </w:r>
    </w:p>
    <w:p w14:paraId="686947AF" w14:textId="77777777" w:rsidR="00BC3A79" w:rsidRDefault="00BC3A79" w:rsidP="00BC3A79">
      <w:pPr>
        <w:pStyle w:val="Code"/>
      </w:pPr>
      <w:r>
        <w:t>URL = "ftp://ftp.site.com/some where else/default.asp"</w:t>
      </w:r>
    </w:p>
    <w:p w14:paraId="29EFE60F" w14:textId="77777777" w:rsidR="00BC3A79" w:rsidRDefault="00BC3A79" w:rsidP="00BC3A79">
      <w:pPr>
        <w:pStyle w:val="Code"/>
      </w:pPr>
      <w:r>
        <w:t>Notice = "Limited use policy statement text."</w:t>
      </w:r>
    </w:p>
    <w:p w14:paraId="73598CFC" w14:textId="77777777" w:rsidR="00BC3A79" w:rsidRDefault="00BC3A79" w:rsidP="00BC3A79">
      <w:pPr>
        <w:pStyle w:val="Code"/>
      </w:pPr>
      <w:r>
        <w:t>URL = "ldap://ldap.site.com/some where else again/default.asp"</w:t>
      </w:r>
    </w:p>
    <w:p w14:paraId="4D82A0F3" w14:textId="77777777" w:rsidR="00BC3A79" w:rsidRDefault="00BC3A79" w:rsidP="00BC3A79">
      <w:pPr>
        <w:pStyle w:val="Code"/>
      </w:pPr>
    </w:p>
    <w:p w14:paraId="2765586E" w14:textId="77777777" w:rsidR="00BC3A79" w:rsidRDefault="00BC3A79" w:rsidP="00BC3A79">
      <w:pPr>
        <w:pStyle w:val="Code"/>
      </w:pPr>
      <w:r>
        <w:t>[ExtraPolicy]</w:t>
      </w:r>
    </w:p>
    <w:p w14:paraId="75FE38BE" w14:textId="77777777" w:rsidR="00BC3A79" w:rsidRDefault="00BC3A79" w:rsidP="00BC3A79">
      <w:pPr>
        <w:pStyle w:val="Code"/>
      </w:pPr>
      <w:r>
        <w:t>OID = 1.3.6.1.4.1.311.21.53</w:t>
      </w:r>
    </w:p>
    <w:p w14:paraId="34D3C77C" w14:textId="77777777" w:rsidR="00BC3A79" w:rsidRDefault="00BC3A79" w:rsidP="00BC3A79">
      <w:pPr>
        <w:pStyle w:val="Code"/>
      </w:pPr>
      <w:r>
        <w:t>URL = http://extra.site.com/Extra Policy/default.asp</w:t>
      </w:r>
    </w:p>
    <w:p w14:paraId="3B98C0A1" w14:textId="77777777" w:rsidR="00BC3A79" w:rsidRDefault="00BC3A79" w:rsidP="00BC3A79">
      <w:pPr>
        <w:pStyle w:val="Code"/>
      </w:pPr>
    </w:p>
    <w:p w14:paraId="6E22BF7F" w14:textId="77777777" w:rsidR="00BC3A79" w:rsidRDefault="00BC3A79" w:rsidP="00BC3A79">
      <w:pPr>
        <w:pStyle w:val="Code"/>
      </w:pPr>
      <w:r>
        <w:t>[oidpolicy]</w:t>
      </w:r>
    </w:p>
    <w:p w14:paraId="46195144" w14:textId="77777777" w:rsidR="00BC3A79" w:rsidRDefault="00BC3A79" w:rsidP="00BC3A79">
      <w:pPr>
        <w:pStyle w:val="Code"/>
      </w:pPr>
      <w:r>
        <w:t>OID = 1.3.6.1.4.1.311.21.55</w:t>
      </w:r>
    </w:p>
    <w:p w14:paraId="544F675B" w14:textId="77777777" w:rsidR="00BC3A79" w:rsidRDefault="00BC3A79" w:rsidP="00BC3A79">
      <w:pPr>
        <w:pStyle w:val="Code"/>
      </w:pPr>
    </w:p>
    <w:p w14:paraId="053CFD1B" w14:textId="77777777" w:rsidR="00BC3A79" w:rsidRDefault="00BC3A79" w:rsidP="00BC3A79">
      <w:pPr>
        <w:pStyle w:val="Code"/>
      </w:pPr>
      <w:r>
        <w:t>; ===========================================================</w:t>
      </w:r>
    </w:p>
    <w:p w14:paraId="0FC6AFA1" w14:textId="77777777" w:rsidR="00BC3A79" w:rsidRDefault="00BC3A79" w:rsidP="00BC3A79">
      <w:pPr>
        <w:pStyle w:val="Code"/>
      </w:pPr>
      <w:r>
        <w:t>; Policy Mapping Extension</w:t>
      </w:r>
    </w:p>
    <w:p w14:paraId="544C7D84" w14:textId="77777777" w:rsidR="00BC3A79" w:rsidRDefault="00BC3A79" w:rsidP="00BC3A79">
      <w:pPr>
        <w:pStyle w:val="Code"/>
      </w:pPr>
      <w:r>
        <w:t>; szOID_POLICY_MAPPINGS</w:t>
      </w:r>
      <w:r>
        <w:tab/>
        <w:t>2.5.29.33</w:t>
      </w:r>
    </w:p>
    <w:p w14:paraId="15781C7A" w14:textId="77777777" w:rsidR="00BC3A79" w:rsidRDefault="00BC3A79" w:rsidP="00BC3A79">
      <w:pPr>
        <w:pStyle w:val="Code"/>
      </w:pPr>
      <w:r>
        <w:t>; top level section</w:t>
      </w:r>
    </w:p>
    <w:p w14:paraId="3BE940E6" w14:textId="77777777" w:rsidR="00BC3A79" w:rsidRDefault="00BC3A79" w:rsidP="00BC3A79">
      <w:pPr>
        <w:pStyle w:val="Code"/>
      </w:pPr>
      <w:r>
        <w:t>; ===========================================================</w:t>
      </w:r>
    </w:p>
    <w:p w14:paraId="7E6B8374" w14:textId="77777777" w:rsidR="00BC3A79" w:rsidRDefault="00BC3A79" w:rsidP="00BC3A79">
      <w:pPr>
        <w:pStyle w:val="Code"/>
      </w:pPr>
    </w:p>
    <w:p w14:paraId="7D9EF96A" w14:textId="77777777" w:rsidR="00BC3A79" w:rsidRDefault="00BC3A79" w:rsidP="00BC3A79">
      <w:pPr>
        <w:pStyle w:val="Code"/>
      </w:pPr>
      <w:r>
        <w:t>[PolicyMappingsExtension]</w:t>
      </w:r>
    </w:p>
    <w:p w14:paraId="56D35683" w14:textId="77777777" w:rsidR="00BC3A79" w:rsidRDefault="00BC3A79" w:rsidP="00BC3A79">
      <w:pPr>
        <w:pStyle w:val="Code"/>
      </w:pPr>
      <w:r>
        <w:t>; list of user defined policy mappings</w:t>
      </w:r>
    </w:p>
    <w:p w14:paraId="04AAB4F0" w14:textId="77777777" w:rsidR="00BC3A79" w:rsidRDefault="00BC3A79" w:rsidP="00BC3A79">
      <w:pPr>
        <w:pStyle w:val="Code"/>
      </w:pPr>
      <w:r>
        <w:t>; first OID is Issuer Domain Policy OID, second is Subject Domain Policy OID</w:t>
      </w:r>
    </w:p>
    <w:p w14:paraId="23EC0A65" w14:textId="77777777" w:rsidR="00BC3A79" w:rsidRDefault="00BC3A79" w:rsidP="00BC3A79">
      <w:pPr>
        <w:pStyle w:val="Code"/>
      </w:pPr>
      <w:r>
        <w:t>; each entry maps one foreign policy OID to local</w:t>
      </w:r>
    </w:p>
    <w:p w14:paraId="315788CD" w14:textId="77777777" w:rsidR="00BC3A79" w:rsidRDefault="00BC3A79" w:rsidP="00BC3A79">
      <w:pPr>
        <w:pStyle w:val="Code"/>
      </w:pPr>
      <w:r>
        <w:t>1.3.6.1.4.1.311.21.53 = 1.2.3.4.87</w:t>
      </w:r>
    </w:p>
    <w:p w14:paraId="0627FE96" w14:textId="77777777" w:rsidR="00BC3A79" w:rsidRDefault="00BC3A79" w:rsidP="00BC3A79">
      <w:pPr>
        <w:pStyle w:val="Code"/>
      </w:pPr>
      <w:r>
        <w:t>1.3.6.1.4.1.311.21.54 = 1.2.3.4.89</w:t>
      </w:r>
    </w:p>
    <w:p w14:paraId="475E795D" w14:textId="77777777" w:rsidR="00BC3A79" w:rsidRDefault="00BC3A79" w:rsidP="00BC3A79">
      <w:pPr>
        <w:pStyle w:val="Code"/>
      </w:pPr>
      <w:r>
        <w:t>critical = yEs</w:t>
      </w:r>
    </w:p>
    <w:p w14:paraId="0E62B975" w14:textId="77777777" w:rsidR="00BC3A79" w:rsidRDefault="00BC3A79" w:rsidP="00BC3A79">
      <w:pPr>
        <w:pStyle w:val="Code"/>
      </w:pPr>
    </w:p>
    <w:p w14:paraId="7C717AB8" w14:textId="77777777" w:rsidR="00BC3A79" w:rsidRDefault="00BC3A79" w:rsidP="00BC3A79">
      <w:pPr>
        <w:pStyle w:val="Code"/>
      </w:pPr>
      <w:r>
        <w:t>; ===========================================================</w:t>
      </w:r>
    </w:p>
    <w:p w14:paraId="287DCE0B" w14:textId="77777777" w:rsidR="00BC3A79" w:rsidRDefault="00BC3A79" w:rsidP="00BC3A79">
      <w:pPr>
        <w:pStyle w:val="Code"/>
      </w:pPr>
      <w:r>
        <w:t>; Policy Constraints Extension</w:t>
      </w:r>
    </w:p>
    <w:p w14:paraId="7D5656BB" w14:textId="77777777" w:rsidR="00BC3A79" w:rsidRDefault="00BC3A79" w:rsidP="00BC3A79">
      <w:pPr>
        <w:pStyle w:val="Code"/>
      </w:pPr>
      <w:r>
        <w:t>; szOID_POLICY_CONSTRAINTS</w:t>
      </w:r>
      <w:r>
        <w:tab/>
        <w:t>2.5.29.36</w:t>
      </w:r>
    </w:p>
    <w:p w14:paraId="744A42DC" w14:textId="77777777" w:rsidR="00BC3A79" w:rsidRDefault="00BC3A79" w:rsidP="00BC3A79">
      <w:pPr>
        <w:pStyle w:val="Code"/>
      </w:pPr>
      <w:r>
        <w:t>; top level section</w:t>
      </w:r>
    </w:p>
    <w:p w14:paraId="5FF3E6BC" w14:textId="77777777" w:rsidR="00BC3A79" w:rsidRDefault="00BC3A79" w:rsidP="00BC3A79">
      <w:pPr>
        <w:pStyle w:val="Code"/>
      </w:pPr>
      <w:r>
        <w:t>; ===========================================================</w:t>
      </w:r>
    </w:p>
    <w:p w14:paraId="2AE79B08" w14:textId="77777777" w:rsidR="00BC3A79" w:rsidRDefault="00BC3A79" w:rsidP="00BC3A79">
      <w:pPr>
        <w:pStyle w:val="Code"/>
      </w:pPr>
    </w:p>
    <w:p w14:paraId="1233487E" w14:textId="77777777" w:rsidR="00BC3A79" w:rsidRDefault="00BC3A79" w:rsidP="00BC3A79">
      <w:pPr>
        <w:pStyle w:val="Code"/>
      </w:pPr>
      <w:r>
        <w:t>[PolicyConstraintsExtension]</w:t>
      </w:r>
    </w:p>
    <w:p w14:paraId="5470C14B" w14:textId="77777777" w:rsidR="00BC3A79" w:rsidRDefault="00BC3A79" w:rsidP="00BC3A79">
      <w:pPr>
        <w:pStyle w:val="Code"/>
      </w:pPr>
      <w:r>
        <w:t>; consists of two optional DWORDs</w:t>
      </w:r>
    </w:p>
    <w:p w14:paraId="04B44AF1" w14:textId="77777777" w:rsidR="00BC3A79" w:rsidRDefault="00BC3A79" w:rsidP="00BC3A79">
      <w:pPr>
        <w:pStyle w:val="Code"/>
      </w:pPr>
      <w:r>
        <w:t>; They refer to the depth of the CA hierarchy that requires explicit policy</w:t>
      </w:r>
    </w:p>
    <w:p w14:paraId="13ABBA39" w14:textId="77777777" w:rsidR="00BC3A79" w:rsidRDefault="00BC3A79" w:rsidP="00BC3A79">
      <w:pPr>
        <w:pStyle w:val="Code"/>
      </w:pPr>
      <w:r>
        <w:t>; and inhibits Policy Mapping</w:t>
      </w:r>
    </w:p>
    <w:p w14:paraId="3E13D8CD" w14:textId="77777777" w:rsidR="00BC3A79" w:rsidRDefault="00BC3A79" w:rsidP="00BC3A79">
      <w:pPr>
        <w:pStyle w:val="Code"/>
      </w:pPr>
      <w:r>
        <w:t>RequireExplicitPolicy  = 3</w:t>
      </w:r>
    </w:p>
    <w:p w14:paraId="1A70FDE0" w14:textId="77777777" w:rsidR="00BC3A79" w:rsidRDefault="00BC3A79" w:rsidP="00BC3A79">
      <w:pPr>
        <w:pStyle w:val="Code"/>
      </w:pPr>
      <w:r>
        <w:t>InhibitPolicyMapping = 5</w:t>
      </w:r>
    </w:p>
    <w:p w14:paraId="7BC84633" w14:textId="77777777" w:rsidR="00BC3A79" w:rsidRDefault="00BC3A79" w:rsidP="00BC3A79">
      <w:pPr>
        <w:pStyle w:val="Code"/>
      </w:pPr>
    </w:p>
    <w:p w14:paraId="4D3A0BD6" w14:textId="77777777" w:rsidR="00BC3A79" w:rsidRDefault="00BC3A79" w:rsidP="00BC3A79">
      <w:pPr>
        <w:pStyle w:val="Code"/>
      </w:pPr>
      <w:r>
        <w:t>; ===========================================================</w:t>
      </w:r>
    </w:p>
    <w:p w14:paraId="46E4ED94" w14:textId="77777777" w:rsidR="00BC3A79" w:rsidRDefault="00BC3A79" w:rsidP="00BC3A79">
      <w:pPr>
        <w:pStyle w:val="Code"/>
      </w:pPr>
      <w:r>
        <w:t>; Application Policy (CPS) Extension</w:t>
      </w:r>
    </w:p>
    <w:p w14:paraId="577B22A0" w14:textId="77777777" w:rsidR="00BC3A79" w:rsidRDefault="00BC3A79" w:rsidP="00BC3A79">
      <w:pPr>
        <w:pStyle w:val="Code"/>
      </w:pPr>
      <w:r>
        <w:t>; szOID_APPLICATION_CERT_POLICIES</w:t>
      </w:r>
      <w:r>
        <w:tab/>
        <w:t>1.3.6.1.4.1.311.21.10</w:t>
      </w:r>
    </w:p>
    <w:p w14:paraId="29EC487E" w14:textId="77777777" w:rsidR="00BC3A79" w:rsidRDefault="00BC3A79" w:rsidP="00BC3A79">
      <w:pPr>
        <w:pStyle w:val="Code"/>
      </w:pPr>
      <w:r>
        <w:t>; top level section</w:t>
      </w:r>
    </w:p>
    <w:p w14:paraId="68A5C09E" w14:textId="77777777" w:rsidR="00BC3A79" w:rsidRDefault="00BC3A79" w:rsidP="00BC3A79">
      <w:pPr>
        <w:pStyle w:val="Code"/>
      </w:pPr>
      <w:r>
        <w:t>; ===========================================================</w:t>
      </w:r>
    </w:p>
    <w:p w14:paraId="39DB6C1A" w14:textId="77777777" w:rsidR="00BC3A79" w:rsidRDefault="00BC3A79" w:rsidP="00BC3A79">
      <w:pPr>
        <w:pStyle w:val="Code"/>
      </w:pPr>
    </w:p>
    <w:p w14:paraId="31CF0134" w14:textId="77777777" w:rsidR="00BC3A79" w:rsidRDefault="00BC3A79" w:rsidP="00BC3A79">
      <w:pPr>
        <w:pStyle w:val="Code"/>
      </w:pPr>
      <w:r>
        <w:t>[ApplicationPolicyStatementExtension]</w:t>
      </w:r>
    </w:p>
    <w:p w14:paraId="6D6E06F9" w14:textId="77777777" w:rsidR="00BC3A79" w:rsidRDefault="00BC3A79" w:rsidP="00BC3A79">
      <w:pPr>
        <w:pStyle w:val="Code"/>
      </w:pPr>
      <w:r>
        <w:t>; list of user defined policies</w:t>
      </w:r>
    </w:p>
    <w:p w14:paraId="310E6B8E" w14:textId="77777777" w:rsidR="00BC3A79" w:rsidRDefault="00BC3A79" w:rsidP="00BC3A79">
      <w:pPr>
        <w:pStyle w:val="Code"/>
      </w:pPr>
      <w:r>
        <w:t>Policies = AppLegalPolicy, AppLimitedUsePolicy, AppExtraPolicy, AppOIDPolicy</w:t>
      </w:r>
    </w:p>
    <w:p w14:paraId="1140EC0C" w14:textId="77777777" w:rsidR="00BC3A79" w:rsidRDefault="00BC3A79" w:rsidP="00BC3A79">
      <w:pPr>
        <w:pStyle w:val="Code"/>
      </w:pPr>
      <w:r>
        <w:t>CRITICAL = FALSE</w:t>
      </w:r>
    </w:p>
    <w:p w14:paraId="02AC4A73" w14:textId="77777777" w:rsidR="00BC3A79" w:rsidRDefault="00BC3A79" w:rsidP="00BC3A79">
      <w:pPr>
        <w:pStyle w:val="Code"/>
      </w:pPr>
    </w:p>
    <w:p w14:paraId="26B0D933" w14:textId="77777777" w:rsidR="00BC3A79" w:rsidRDefault="00BC3A79" w:rsidP="00BC3A79">
      <w:pPr>
        <w:pStyle w:val="Code"/>
      </w:pPr>
      <w:r>
        <w:t>[AppLegalPolicy]</w:t>
      </w:r>
    </w:p>
    <w:p w14:paraId="69892E94" w14:textId="77777777" w:rsidR="00BC3A79" w:rsidRDefault="00BC3A79" w:rsidP="00BC3A79">
      <w:pPr>
        <w:pStyle w:val="Code"/>
      </w:pPr>
      <w:r>
        <w:t>; each policy has one OID, and zero or more Notice and URL keys</w:t>
      </w:r>
    </w:p>
    <w:p w14:paraId="4ECCC552" w14:textId="77777777" w:rsidR="00BC3A79" w:rsidRDefault="00BC3A79" w:rsidP="00BC3A79">
      <w:pPr>
        <w:pStyle w:val="Code"/>
      </w:pPr>
      <w:r>
        <w:t>OID = 1.3.6.1.4.1.311.21.54</w:t>
      </w:r>
    </w:p>
    <w:p w14:paraId="20BAC7A9" w14:textId="77777777" w:rsidR="00BC3A79" w:rsidRDefault="00BC3A79" w:rsidP="00BC3A79">
      <w:pPr>
        <w:pStyle w:val="Code"/>
      </w:pPr>
      <w:r>
        <w:t>Notice = "Application Legal policy statement text"</w:t>
      </w:r>
    </w:p>
    <w:p w14:paraId="388A7550" w14:textId="77777777" w:rsidR="00BC3A79" w:rsidRDefault="00BC3A79" w:rsidP="00BC3A79">
      <w:pPr>
        <w:pStyle w:val="Code"/>
      </w:pPr>
    </w:p>
    <w:p w14:paraId="32C34C83" w14:textId="77777777" w:rsidR="00BC3A79" w:rsidRDefault="00BC3A79" w:rsidP="00BC3A79">
      <w:pPr>
        <w:pStyle w:val="Code"/>
      </w:pPr>
      <w:r>
        <w:t>[AppLimitedUsePolicy]</w:t>
      </w:r>
    </w:p>
    <w:p w14:paraId="095B1E40" w14:textId="77777777" w:rsidR="00BC3A79" w:rsidRDefault="00BC3A79" w:rsidP="00BC3A79">
      <w:pPr>
        <w:pStyle w:val="Code"/>
      </w:pPr>
      <w:r>
        <w:t>OID = 1.3.6.1.4.1.311.21.58</w:t>
      </w:r>
    </w:p>
    <w:p w14:paraId="07A43CDE" w14:textId="77777777" w:rsidR="00BC3A79" w:rsidRDefault="00BC3A79" w:rsidP="00BC3A79">
      <w:pPr>
        <w:pStyle w:val="Code"/>
      </w:pPr>
      <w:r>
        <w:t>URL = "http://http.site.com/application some where/default.asp"</w:t>
      </w:r>
    </w:p>
    <w:p w14:paraId="42BFCC4B" w14:textId="77777777" w:rsidR="00BC3A79" w:rsidRDefault="00BC3A79" w:rsidP="00BC3A79">
      <w:pPr>
        <w:pStyle w:val="Code"/>
      </w:pPr>
      <w:r>
        <w:t>URL = "ftp://ftp.site.com/application some where else/default.asp"</w:t>
      </w:r>
    </w:p>
    <w:p w14:paraId="530D2333" w14:textId="77777777" w:rsidR="00BC3A79" w:rsidRDefault="00BC3A79" w:rsidP="00BC3A79">
      <w:pPr>
        <w:pStyle w:val="Code"/>
      </w:pPr>
      <w:r>
        <w:t>Notice = "Application Limited use policy statement text."</w:t>
      </w:r>
    </w:p>
    <w:p w14:paraId="3A0C4015" w14:textId="77777777" w:rsidR="00BC3A79" w:rsidRDefault="00BC3A79" w:rsidP="00BC3A79">
      <w:pPr>
        <w:pStyle w:val="Code"/>
      </w:pPr>
      <w:r>
        <w:t>URL = "ldap://ldap.site.com/application some where else again/default.asp"</w:t>
      </w:r>
    </w:p>
    <w:p w14:paraId="03033655" w14:textId="77777777" w:rsidR="00BC3A79" w:rsidRDefault="00BC3A79" w:rsidP="00BC3A79">
      <w:pPr>
        <w:pStyle w:val="Code"/>
      </w:pPr>
    </w:p>
    <w:p w14:paraId="2D48000B" w14:textId="77777777" w:rsidR="00BC3A79" w:rsidRDefault="00BC3A79" w:rsidP="00BC3A79">
      <w:pPr>
        <w:pStyle w:val="Code"/>
      </w:pPr>
      <w:r>
        <w:t>[AppExtraPolicy]</w:t>
      </w:r>
    </w:p>
    <w:p w14:paraId="3E36836F" w14:textId="77777777" w:rsidR="00BC3A79" w:rsidRDefault="00BC3A79" w:rsidP="00BC3A79">
      <w:pPr>
        <w:pStyle w:val="Code"/>
      </w:pPr>
      <w:r>
        <w:t>OID = 1.3.6.1.4.1.311.21.64</w:t>
      </w:r>
    </w:p>
    <w:p w14:paraId="4C5D1735" w14:textId="77777777" w:rsidR="00BC3A79" w:rsidRDefault="00BC3A79" w:rsidP="00BC3A79">
      <w:pPr>
        <w:pStyle w:val="Code"/>
      </w:pPr>
      <w:r>
        <w:t>URL = http://extra.site.com/Application Extra Policy/default.asp</w:t>
      </w:r>
    </w:p>
    <w:p w14:paraId="2A503CF3" w14:textId="77777777" w:rsidR="00BC3A79" w:rsidRDefault="00BC3A79" w:rsidP="00BC3A79">
      <w:pPr>
        <w:pStyle w:val="Code"/>
      </w:pPr>
    </w:p>
    <w:p w14:paraId="633EF0F2" w14:textId="77777777" w:rsidR="00BC3A79" w:rsidRDefault="00BC3A79" w:rsidP="00BC3A79">
      <w:pPr>
        <w:pStyle w:val="Code"/>
      </w:pPr>
      <w:r>
        <w:t>[Appoidpolicy]</w:t>
      </w:r>
    </w:p>
    <w:p w14:paraId="00AE5660" w14:textId="77777777" w:rsidR="00BC3A79" w:rsidRDefault="00BC3A79" w:rsidP="00BC3A79">
      <w:pPr>
        <w:pStyle w:val="Code"/>
      </w:pPr>
      <w:r>
        <w:t>OID = 1.3.6.1.4.1.311.21.66</w:t>
      </w:r>
    </w:p>
    <w:p w14:paraId="3B3447EA" w14:textId="77777777" w:rsidR="00BC3A79" w:rsidRDefault="00BC3A79" w:rsidP="00BC3A79">
      <w:pPr>
        <w:pStyle w:val="Code"/>
      </w:pPr>
    </w:p>
    <w:p w14:paraId="5FB7A7D6" w14:textId="77777777" w:rsidR="00BC3A79" w:rsidRDefault="00BC3A79" w:rsidP="00BC3A79">
      <w:pPr>
        <w:pStyle w:val="Code"/>
      </w:pPr>
      <w:r>
        <w:t>; ===========================================================</w:t>
      </w:r>
    </w:p>
    <w:p w14:paraId="23AE9B27" w14:textId="77777777" w:rsidR="00BC3A79" w:rsidRDefault="00BC3A79" w:rsidP="00BC3A79">
      <w:pPr>
        <w:pStyle w:val="Code"/>
      </w:pPr>
      <w:r>
        <w:t>; Application Policy Mapping Extension</w:t>
      </w:r>
    </w:p>
    <w:p w14:paraId="7C82FBE9" w14:textId="77777777" w:rsidR="00BC3A79" w:rsidRDefault="00BC3A79" w:rsidP="00BC3A79">
      <w:pPr>
        <w:pStyle w:val="Code"/>
      </w:pPr>
      <w:r>
        <w:t>; szOID_APPLICATION_POLICY_MAPPINGS</w:t>
      </w:r>
      <w:r>
        <w:tab/>
        <w:t>1.3.6.1.4.1.311.21.11</w:t>
      </w:r>
    </w:p>
    <w:p w14:paraId="48070431" w14:textId="77777777" w:rsidR="00BC3A79" w:rsidRDefault="00BC3A79" w:rsidP="00BC3A79">
      <w:pPr>
        <w:pStyle w:val="Code"/>
      </w:pPr>
      <w:r>
        <w:t>; top level section</w:t>
      </w:r>
    </w:p>
    <w:p w14:paraId="5038B107" w14:textId="77777777" w:rsidR="00BC3A79" w:rsidRDefault="00BC3A79" w:rsidP="00BC3A79">
      <w:pPr>
        <w:pStyle w:val="Code"/>
      </w:pPr>
      <w:r>
        <w:t>; ===========================================================</w:t>
      </w:r>
    </w:p>
    <w:p w14:paraId="29EC4298" w14:textId="77777777" w:rsidR="00BC3A79" w:rsidRDefault="00BC3A79" w:rsidP="00BC3A79">
      <w:pPr>
        <w:pStyle w:val="Code"/>
      </w:pPr>
    </w:p>
    <w:p w14:paraId="67C38E05" w14:textId="77777777" w:rsidR="00BC3A79" w:rsidRDefault="00BC3A79" w:rsidP="00BC3A79">
      <w:pPr>
        <w:pStyle w:val="Code"/>
      </w:pPr>
      <w:r>
        <w:t>[ApplicationPolicyMappingsExtension]</w:t>
      </w:r>
    </w:p>
    <w:p w14:paraId="542C369F" w14:textId="77777777" w:rsidR="00BC3A79" w:rsidRDefault="00BC3A79" w:rsidP="00BC3A79">
      <w:pPr>
        <w:pStyle w:val="Code"/>
      </w:pPr>
      <w:r>
        <w:t>; list of user defined application policy mappings</w:t>
      </w:r>
    </w:p>
    <w:p w14:paraId="3F3865AD" w14:textId="77777777" w:rsidR="00BC3A79" w:rsidRDefault="00BC3A79" w:rsidP="00BC3A79">
      <w:pPr>
        <w:pStyle w:val="Code"/>
      </w:pPr>
      <w:r>
        <w:t>; first OID is Issuer Domain Policy OID, second is Subject Domain Policy OID</w:t>
      </w:r>
    </w:p>
    <w:p w14:paraId="71A1779C" w14:textId="77777777" w:rsidR="00BC3A79" w:rsidRDefault="00BC3A79" w:rsidP="00BC3A79">
      <w:pPr>
        <w:pStyle w:val="Code"/>
      </w:pPr>
      <w:r>
        <w:t>; each entry maps one foreign policy OID to local</w:t>
      </w:r>
    </w:p>
    <w:p w14:paraId="5A768CBD" w14:textId="77777777" w:rsidR="00BC3A79" w:rsidRDefault="00BC3A79" w:rsidP="00BC3A79">
      <w:pPr>
        <w:pStyle w:val="Code"/>
      </w:pPr>
      <w:r>
        <w:t>1.3.6.1.4.1.311.21.64 = 1.2.3.4.98</w:t>
      </w:r>
    </w:p>
    <w:p w14:paraId="11020C40" w14:textId="77777777" w:rsidR="00BC3A79" w:rsidRDefault="00BC3A79" w:rsidP="00BC3A79">
      <w:pPr>
        <w:pStyle w:val="Code"/>
      </w:pPr>
      <w:r>
        <w:t>1.3.6.1.4.1.311.21.65 = 1.2.3.4.100</w:t>
      </w:r>
    </w:p>
    <w:p w14:paraId="169CA1B5" w14:textId="77777777" w:rsidR="00BC3A79" w:rsidRDefault="00BC3A79" w:rsidP="00BC3A79">
      <w:pPr>
        <w:pStyle w:val="Code"/>
      </w:pPr>
      <w:r>
        <w:t>critical = trUE</w:t>
      </w:r>
    </w:p>
    <w:p w14:paraId="11F467E9" w14:textId="77777777" w:rsidR="00BC3A79" w:rsidRDefault="00BC3A79" w:rsidP="00BC3A79">
      <w:pPr>
        <w:pStyle w:val="Code"/>
      </w:pPr>
    </w:p>
    <w:p w14:paraId="6843103C" w14:textId="77777777" w:rsidR="00BC3A79" w:rsidRDefault="00BC3A79" w:rsidP="00BC3A79">
      <w:pPr>
        <w:pStyle w:val="Code"/>
      </w:pPr>
      <w:r>
        <w:t>; ===========================================================</w:t>
      </w:r>
    </w:p>
    <w:p w14:paraId="6FD2CFA5" w14:textId="77777777" w:rsidR="00BC3A79" w:rsidRDefault="00BC3A79" w:rsidP="00BC3A79">
      <w:pPr>
        <w:pStyle w:val="Code"/>
      </w:pPr>
      <w:r>
        <w:t>; Application Policy Constraints Extension</w:t>
      </w:r>
    </w:p>
    <w:p w14:paraId="0574E4D5" w14:textId="77777777" w:rsidR="00BC3A79" w:rsidRDefault="00BC3A79" w:rsidP="00BC3A79">
      <w:pPr>
        <w:pStyle w:val="Code"/>
      </w:pPr>
      <w:r>
        <w:t>; szOID_APPLICATION_POLICY_CONSTRAINTS</w:t>
      </w:r>
      <w:r>
        <w:tab/>
        <w:t>1.3.6.1.4.1.311.21.12</w:t>
      </w:r>
    </w:p>
    <w:p w14:paraId="707B6477" w14:textId="77777777" w:rsidR="00BC3A79" w:rsidRDefault="00BC3A79" w:rsidP="00BC3A79">
      <w:pPr>
        <w:pStyle w:val="Code"/>
      </w:pPr>
      <w:r>
        <w:t>; top level section</w:t>
      </w:r>
    </w:p>
    <w:p w14:paraId="48CA2610" w14:textId="77777777" w:rsidR="00BC3A79" w:rsidRDefault="00BC3A79" w:rsidP="00BC3A79">
      <w:pPr>
        <w:pStyle w:val="Code"/>
      </w:pPr>
      <w:r>
        <w:t>; ===========================================================</w:t>
      </w:r>
    </w:p>
    <w:p w14:paraId="0E22FEF8" w14:textId="77777777" w:rsidR="00BC3A79" w:rsidRDefault="00BC3A79" w:rsidP="00BC3A79">
      <w:pPr>
        <w:pStyle w:val="Code"/>
      </w:pPr>
    </w:p>
    <w:p w14:paraId="6F9C2AAF" w14:textId="77777777" w:rsidR="00BC3A79" w:rsidRDefault="00BC3A79" w:rsidP="00BC3A79">
      <w:pPr>
        <w:pStyle w:val="Code"/>
      </w:pPr>
      <w:r>
        <w:t>[ApplicationPolicyConstraintsExtension]</w:t>
      </w:r>
    </w:p>
    <w:p w14:paraId="551E7D6D" w14:textId="77777777" w:rsidR="00BC3A79" w:rsidRDefault="00BC3A79" w:rsidP="00BC3A79">
      <w:pPr>
        <w:pStyle w:val="Code"/>
      </w:pPr>
      <w:r>
        <w:t>; consists of two optional DWORDs</w:t>
      </w:r>
    </w:p>
    <w:p w14:paraId="0DBE9033" w14:textId="77777777" w:rsidR="00BC3A79" w:rsidRDefault="00BC3A79" w:rsidP="00BC3A79">
      <w:pPr>
        <w:pStyle w:val="Code"/>
      </w:pPr>
      <w:r>
        <w:t>; They refer to the depth of the CA hierarchy that requires explicit policy</w:t>
      </w:r>
    </w:p>
    <w:p w14:paraId="62AEA095" w14:textId="77777777" w:rsidR="00BC3A79" w:rsidRDefault="00BC3A79" w:rsidP="00BC3A79">
      <w:pPr>
        <w:pStyle w:val="Code"/>
      </w:pPr>
      <w:r>
        <w:t>; and inhibits Policy Mapping</w:t>
      </w:r>
    </w:p>
    <w:p w14:paraId="60536CD6" w14:textId="77777777" w:rsidR="00BC3A79" w:rsidRDefault="00BC3A79" w:rsidP="00BC3A79">
      <w:pPr>
        <w:pStyle w:val="Code"/>
      </w:pPr>
      <w:r>
        <w:t>RequireExplicitPolicy  = 6</w:t>
      </w:r>
    </w:p>
    <w:p w14:paraId="7B833F7B" w14:textId="77777777" w:rsidR="00BC3A79" w:rsidRDefault="00BC3A79" w:rsidP="00BC3A79">
      <w:pPr>
        <w:pStyle w:val="Code"/>
      </w:pPr>
      <w:r>
        <w:t>InhibitPolicyMapping = 10</w:t>
      </w:r>
    </w:p>
    <w:p w14:paraId="7527478B" w14:textId="77777777" w:rsidR="00BC3A79" w:rsidRDefault="00BC3A79" w:rsidP="00BC3A79">
      <w:pPr>
        <w:pStyle w:val="Code"/>
      </w:pPr>
    </w:p>
    <w:p w14:paraId="7EF0950E" w14:textId="77777777" w:rsidR="00BC3A79" w:rsidRDefault="00BC3A79" w:rsidP="00BC3A79">
      <w:pPr>
        <w:pStyle w:val="Code"/>
      </w:pPr>
      <w:r>
        <w:t>; ===========================================================</w:t>
      </w:r>
    </w:p>
    <w:p w14:paraId="6E933A23" w14:textId="77777777" w:rsidR="00BC3A79" w:rsidRDefault="00BC3A79" w:rsidP="00BC3A79">
      <w:pPr>
        <w:pStyle w:val="Code"/>
      </w:pPr>
      <w:r>
        <w:t>; Basic Constraints Extension</w:t>
      </w:r>
    </w:p>
    <w:p w14:paraId="212A3AE4" w14:textId="77777777" w:rsidR="00BC3A79" w:rsidRDefault="00BC3A79" w:rsidP="00BC3A79">
      <w:pPr>
        <w:pStyle w:val="Code"/>
      </w:pPr>
      <w:r>
        <w:t>; szOID_BASIC_CONSTRAINTS2</w:t>
      </w:r>
      <w:r>
        <w:tab/>
        <w:t>2.5.29.19</w:t>
      </w:r>
    </w:p>
    <w:p w14:paraId="6C21FF23" w14:textId="77777777" w:rsidR="00BC3A79" w:rsidRDefault="00BC3A79" w:rsidP="00BC3A79">
      <w:pPr>
        <w:pStyle w:val="Code"/>
      </w:pPr>
      <w:r>
        <w:t>; top level section</w:t>
      </w:r>
    </w:p>
    <w:p w14:paraId="6F45D866" w14:textId="77777777" w:rsidR="00BC3A79" w:rsidRDefault="00BC3A79" w:rsidP="00BC3A79">
      <w:pPr>
        <w:pStyle w:val="Code"/>
      </w:pPr>
      <w:r>
        <w:t>; ===========================================================</w:t>
      </w:r>
    </w:p>
    <w:p w14:paraId="658BB677" w14:textId="77777777" w:rsidR="00BC3A79" w:rsidRDefault="00BC3A79" w:rsidP="00BC3A79">
      <w:pPr>
        <w:pStyle w:val="Code"/>
      </w:pPr>
    </w:p>
    <w:p w14:paraId="3BE3E559" w14:textId="77777777" w:rsidR="00BC3A79" w:rsidRDefault="00BC3A79" w:rsidP="00BC3A79">
      <w:pPr>
        <w:pStyle w:val="Code"/>
      </w:pPr>
      <w:r>
        <w:t>[BasicConstraintsExtension]</w:t>
      </w:r>
    </w:p>
    <w:p w14:paraId="30E25350" w14:textId="77777777" w:rsidR="00BC3A79" w:rsidRDefault="00BC3A79" w:rsidP="00BC3A79">
      <w:pPr>
        <w:pStyle w:val="Code"/>
      </w:pPr>
      <w:r>
        <w:t>; Subject Type is not supported  always set to CA</w:t>
      </w:r>
    </w:p>
    <w:p w14:paraId="75A2DE94" w14:textId="77777777" w:rsidR="00BC3A79" w:rsidRDefault="00BC3A79" w:rsidP="00BC3A79">
      <w:pPr>
        <w:pStyle w:val="Code"/>
      </w:pPr>
      <w:r>
        <w:t>; maximum subordinate CA path length</w:t>
      </w:r>
    </w:p>
    <w:p w14:paraId="0441CEA7" w14:textId="77777777" w:rsidR="00BC3A79" w:rsidRDefault="00BC3A79" w:rsidP="00BC3A79">
      <w:pPr>
        <w:pStyle w:val="Code"/>
      </w:pPr>
      <w:r>
        <w:t>PathLength = 3</w:t>
      </w:r>
    </w:p>
    <w:p w14:paraId="6BA18BF2" w14:textId="77777777" w:rsidR="00BC3A79" w:rsidRDefault="00BC3A79" w:rsidP="00BC3A79">
      <w:pPr>
        <w:pStyle w:val="Code"/>
      </w:pPr>
    </w:p>
    <w:p w14:paraId="2F82B45B" w14:textId="77777777" w:rsidR="00BC3A79" w:rsidRDefault="00BC3A79" w:rsidP="00BC3A79">
      <w:pPr>
        <w:pStyle w:val="Code"/>
      </w:pPr>
      <w:r>
        <w:t>[EnhancedKeyUsageExtension]</w:t>
      </w:r>
    </w:p>
    <w:p w14:paraId="444DE133" w14:textId="77777777" w:rsidR="00BC3A79" w:rsidRDefault="00BC3A79" w:rsidP="00BC3A79">
      <w:pPr>
        <w:pStyle w:val="Code"/>
      </w:pPr>
      <w:r>
        <w:t>;OID = 1.3.6.1.4.1.311.21.6</w:t>
      </w:r>
      <w:r>
        <w:tab/>
        <w:t>; szOID_KP_KEY_RECOVERY_AGENT</w:t>
      </w:r>
    </w:p>
    <w:p w14:paraId="7AC528B5" w14:textId="77777777" w:rsidR="00BC3A79" w:rsidRPr="00D7763A" w:rsidRDefault="00BC3A79" w:rsidP="00BC3A79">
      <w:pPr>
        <w:pStyle w:val="Code"/>
      </w:pPr>
      <w:r w:rsidRPr="00D7763A">
        <w:t>;OID = 1.3.6.1.4.1.311.10.3.9</w:t>
      </w:r>
      <w:r w:rsidRPr="00D7763A">
        <w:tab/>
        <w:t>; szOID_ROOT_LIST_SIGNER</w:t>
      </w:r>
    </w:p>
    <w:p w14:paraId="78B79705" w14:textId="77777777" w:rsidR="00BC3A79" w:rsidRPr="00D7763A" w:rsidRDefault="00BC3A79" w:rsidP="00BC3A79">
      <w:pPr>
        <w:pStyle w:val="Code"/>
      </w:pPr>
      <w:r w:rsidRPr="00D7763A">
        <w:t>;OID = 1.3.6.1.4.1.311.10.3.1</w:t>
      </w:r>
      <w:r w:rsidRPr="00D7763A">
        <w:tab/>
        <w:t>; szOID_KP_CTL_USAGE_SIGNING</w:t>
      </w:r>
    </w:p>
    <w:p w14:paraId="362990FB" w14:textId="77777777" w:rsidR="00BC3A79" w:rsidRDefault="00BC3A79" w:rsidP="00BC3A79">
      <w:pPr>
        <w:pStyle w:val="Code"/>
      </w:pPr>
      <w:r>
        <w:t>; The following match the [ApplicationPolicyStatementExtension] section:</w:t>
      </w:r>
    </w:p>
    <w:p w14:paraId="73ABB1E4" w14:textId="77777777" w:rsidR="00BC3A79" w:rsidRDefault="00BC3A79" w:rsidP="00BC3A79">
      <w:pPr>
        <w:pStyle w:val="Code"/>
      </w:pPr>
      <w:r>
        <w:t>OID = 1.3.6.1.4.1.311.21.54</w:t>
      </w:r>
    </w:p>
    <w:p w14:paraId="1CD46753" w14:textId="77777777" w:rsidR="00BC3A79" w:rsidRDefault="00BC3A79" w:rsidP="00BC3A79">
      <w:pPr>
        <w:pStyle w:val="Code"/>
      </w:pPr>
      <w:r>
        <w:t>OID = 1.3.6.1.4.1.311.21.58</w:t>
      </w:r>
    </w:p>
    <w:p w14:paraId="1B8C996C" w14:textId="77777777" w:rsidR="00BC3A79" w:rsidRDefault="00BC3A79" w:rsidP="00BC3A79">
      <w:pPr>
        <w:pStyle w:val="Code"/>
      </w:pPr>
      <w:r>
        <w:t>OID = 1.3.6.1.4.1.311.21.64</w:t>
      </w:r>
    </w:p>
    <w:p w14:paraId="7BE67589" w14:textId="77777777" w:rsidR="00BC3A79" w:rsidRDefault="00BC3A79" w:rsidP="00BC3A79">
      <w:pPr>
        <w:pStyle w:val="Code"/>
      </w:pPr>
      <w:r>
        <w:t>OID = 1.3.6.1.4.1.311.21.66</w:t>
      </w:r>
    </w:p>
    <w:p w14:paraId="5337F68A" w14:textId="77777777" w:rsidR="00BC3A79" w:rsidRDefault="00C65E70" w:rsidP="00BC3A79">
      <w:pPr>
        <w:pStyle w:val="Code"/>
      </w:pPr>
      <w:r>
        <w:t>CriticAL = False</w:t>
      </w:r>
    </w:p>
    <w:p w14:paraId="24F9EA05" w14:textId="77777777" w:rsidR="00BC3A79" w:rsidRDefault="00BC3A79" w:rsidP="00BC3A79">
      <w:pPr>
        <w:pStyle w:val="Code"/>
      </w:pPr>
    </w:p>
    <w:p w14:paraId="22938C26" w14:textId="77777777" w:rsidR="00BC3A79" w:rsidRDefault="00BC3A79" w:rsidP="00BC3A79">
      <w:pPr>
        <w:pStyle w:val="Code"/>
      </w:pPr>
      <w:r>
        <w:t>; ===========================================================</w:t>
      </w:r>
    </w:p>
    <w:p w14:paraId="1174487A" w14:textId="77777777" w:rsidR="00BC3A79" w:rsidRDefault="00BC3A79" w:rsidP="00BC3A79">
      <w:pPr>
        <w:pStyle w:val="Code"/>
      </w:pPr>
      <w:r>
        <w:t>; Cross Certificate Distribution Points Extension</w:t>
      </w:r>
    </w:p>
    <w:p w14:paraId="350D2C6A" w14:textId="77777777" w:rsidR="00BC3A79" w:rsidRDefault="00BC3A79" w:rsidP="00BC3A79">
      <w:pPr>
        <w:pStyle w:val="Code"/>
      </w:pPr>
      <w:r>
        <w:t>; szOID_CROSS_CERT_DIST_POINTS</w:t>
      </w:r>
      <w:r>
        <w:tab/>
        <w:t>1.3.6.1.4.1.311.10.9.1</w:t>
      </w:r>
    </w:p>
    <w:p w14:paraId="556DABE8" w14:textId="77777777" w:rsidR="00BC3A79" w:rsidRDefault="00BC3A79" w:rsidP="00BC3A79">
      <w:pPr>
        <w:pStyle w:val="Code"/>
      </w:pPr>
      <w:r>
        <w:t>; top level section</w:t>
      </w:r>
    </w:p>
    <w:p w14:paraId="6B68D578" w14:textId="77777777" w:rsidR="00BC3A79" w:rsidRDefault="00BC3A79" w:rsidP="00BC3A79">
      <w:pPr>
        <w:pStyle w:val="Code"/>
      </w:pPr>
      <w:r>
        <w:t>; ===========================================================</w:t>
      </w:r>
    </w:p>
    <w:p w14:paraId="2FD255E7" w14:textId="77777777" w:rsidR="00BC3A79" w:rsidRDefault="00BC3A79" w:rsidP="00BC3A79">
      <w:pPr>
        <w:pStyle w:val="Code"/>
      </w:pPr>
    </w:p>
    <w:p w14:paraId="33365BC1" w14:textId="77777777" w:rsidR="00BC3A79" w:rsidRDefault="00BC3A79" w:rsidP="00BC3A79">
      <w:pPr>
        <w:pStyle w:val="Code"/>
      </w:pPr>
      <w:r>
        <w:t>[CrossCertificateDistributionPointsExtension]</w:t>
      </w:r>
    </w:p>
    <w:p w14:paraId="476AD6FA" w14:textId="77777777" w:rsidR="00BC3A79" w:rsidRDefault="00BC3A79" w:rsidP="00BC3A79">
      <w:pPr>
        <w:pStyle w:val="Code"/>
      </w:pPr>
      <w:r>
        <w:t>SyncDeltaTime = 24</w:t>
      </w:r>
    </w:p>
    <w:p w14:paraId="68C602D2" w14:textId="77777777" w:rsidR="00BC3A79" w:rsidRDefault="00BC3A79" w:rsidP="00BC3A79">
      <w:pPr>
        <w:pStyle w:val="Code"/>
      </w:pPr>
      <w:r>
        <w:t>URL = http://%1/Public/My CA.crt</w:t>
      </w:r>
    </w:p>
    <w:p w14:paraId="0F670F81" w14:textId="77777777" w:rsidR="00BC3A79" w:rsidRDefault="00BC3A79" w:rsidP="00BC3A79">
      <w:pPr>
        <w:pStyle w:val="Code"/>
      </w:pPr>
      <w:r>
        <w:t>URL = ftp://foo.com/Public/MyCA.crt</w:t>
      </w:r>
    </w:p>
    <w:p w14:paraId="7FCA79D6" w14:textId="77777777" w:rsidR="00BC3A79" w:rsidRDefault="00BC3A79" w:rsidP="00BC3A79">
      <w:pPr>
        <w:pStyle w:val="Code"/>
      </w:pPr>
      <w:r>
        <w:t>URL = file://\\%1\Public\My CA.crt</w:t>
      </w:r>
    </w:p>
    <w:p w14:paraId="15B10CDE" w14:textId="77777777" w:rsidR="00BC3A79" w:rsidRPr="00D7763A" w:rsidRDefault="00BC3A79" w:rsidP="00BC3A79">
      <w:pPr>
        <w:pStyle w:val="Code"/>
        <w:rPr>
          <w:lang w:val="it-IT"/>
        </w:rPr>
      </w:pPr>
      <w:r w:rsidRPr="00D7763A">
        <w:rPr>
          <w:lang w:val="it-IT"/>
        </w:rPr>
        <w:t>CriticAL = false</w:t>
      </w:r>
    </w:p>
    <w:p w14:paraId="44475985" w14:textId="77777777" w:rsidR="00BC3A79" w:rsidRPr="00D7763A" w:rsidRDefault="00BC3A79" w:rsidP="00BC3A79">
      <w:pPr>
        <w:pStyle w:val="Heading1"/>
        <w:rPr>
          <w:lang w:val="it-IT"/>
        </w:rPr>
      </w:pPr>
      <w:bookmarkStart w:id="141" w:name="_Toc33527688"/>
      <w:r w:rsidRPr="00D7763A">
        <w:rPr>
          <w:lang w:val="it-IT"/>
        </w:rPr>
        <w:lastRenderedPageBreak/>
        <w:t>Appendix B – CAPolicy.inf</w:t>
      </w:r>
      <w:bookmarkEnd w:id="141"/>
    </w:p>
    <w:p w14:paraId="004217FD" w14:textId="77777777" w:rsidR="00BC3A79" w:rsidRDefault="00BC3A79" w:rsidP="00BC3A79">
      <w:pPr>
        <w:pStyle w:val="Code"/>
      </w:pPr>
      <w:r>
        <w:t>[Version]</w:t>
      </w:r>
    </w:p>
    <w:p w14:paraId="029F0221" w14:textId="77777777" w:rsidR="00BC3A79" w:rsidRDefault="00BC3A79" w:rsidP="00BC3A79">
      <w:pPr>
        <w:pStyle w:val="Code"/>
      </w:pPr>
      <w:r>
        <w:t>Signature= "$Windows NT$"</w:t>
      </w:r>
    </w:p>
    <w:p w14:paraId="29216ED4" w14:textId="77777777" w:rsidR="00BC3A79" w:rsidRDefault="00BC3A79" w:rsidP="00BC3A79">
      <w:pPr>
        <w:pStyle w:val="Code"/>
      </w:pPr>
      <w:r>
        <w:t xml:space="preserve"> </w:t>
      </w:r>
    </w:p>
    <w:p w14:paraId="02A57DC5" w14:textId="77777777" w:rsidR="00BC3A79" w:rsidRDefault="00BC3A79" w:rsidP="00BC3A79">
      <w:pPr>
        <w:pStyle w:val="Code"/>
      </w:pPr>
      <w:r>
        <w:t>;[CAPolicy]</w:t>
      </w:r>
    </w:p>
    <w:p w14:paraId="21D69C16" w14:textId="77777777" w:rsidR="00BC3A79" w:rsidRDefault="00BC3A79" w:rsidP="00BC3A79">
      <w:pPr>
        <w:pStyle w:val="Code"/>
      </w:pPr>
      <w:r>
        <w:t>[PolicyStatementExtension]</w:t>
      </w:r>
    </w:p>
    <w:p w14:paraId="412ECBF4" w14:textId="77777777" w:rsidR="00BC3A79" w:rsidRDefault="00BC3A79" w:rsidP="00BC3A79">
      <w:pPr>
        <w:pStyle w:val="Code"/>
      </w:pPr>
      <w:r>
        <w:t>Policies = LegalPolicy, LimitedUsePolicy, ExtraPolicy, OIDPolicy, EmptyPolicy</w:t>
      </w:r>
    </w:p>
    <w:p w14:paraId="3B531B35" w14:textId="77777777" w:rsidR="00BC3A79" w:rsidRDefault="00BC3A79" w:rsidP="00BC3A79">
      <w:pPr>
        <w:pStyle w:val="Code"/>
      </w:pPr>
      <w:r>
        <w:t>Critical = 0</w:t>
      </w:r>
    </w:p>
    <w:p w14:paraId="7E478E07" w14:textId="77777777" w:rsidR="00BC3A79" w:rsidRDefault="00BC3A79" w:rsidP="00BC3A79">
      <w:pPr>
        <w:pStyle w:val="Code"/>
      </w:pPr>
      <w:r>
        <w:t xml:space="preserve"> </w:t>
      </w:r>
    </w:p>
    <w:p w14:paraId="1A209137" w14:textId="77777777" w:rsidR="00BC3A79" w:rsidRDefault="00BC3A79" w:rsidP="00BC3A79">
      <w:pPr>
        <w:pStyle w:val="Code"/>
      </w:pPr>
      <w:r>
        <w:t>[LegalPolicy]</w:t>
      </w:r>
    </w:p>
    <w:p w14:paraId="6E6FA965" w14:textId="77777777" w:rsidR="00BC3A79" w:rsidRDefault="00BC3A79" w:rsidP="00BC3A79">
      <w:pPr>
        <w:pStyle w:val="Code"/>
      </w:pPr>
      <w:r>
        <w:t>OID = 1.3.6.1.4.1.311.21.43</w:t>
      </w:r>
    </w:p>
    <w:p w14:paraId="4CC26D4B" w14:textId="77777777" w:rsidR="00BC3A79" w:rsidRDefault="00BC3A79" w:rsidP="00BC3A79">
      <w:pPr>
        <w:pStyle w:val="Code"/>
      </w:pPr>
      <w:r>
        <w:t>Notice = "Legal policy statement text."</w:t>
      </w:r>
    </w:p>
    <w:p w14:paraId="59E7BBC6" w14:textId="77777777" w:rsidR="00BC3A79" w:rsidRDefault="00BC3A79" w:rsidP="00BC3A79">
      <w:pPr>
        <w:pStyle w:val="Code"/>
      </w:pPr>
      <w:r>
        <w:t xml:space="preserve"> </w:t>
      </w:r>
    </w:p>
    <w:p w14:paraId="2A1B797E" w14:textId="77777777" w:rsidR="00BC3A79" w:rsidRDefault="00BC3A79" w:rsidP="00BC3A79">
      <w:pPr>
        <w:pStyle w:val="Code"/>
      </w:pPr>
      <w:r>
        <w:t>[LimitedUsePolicy]</w:t>
      </w:r>
    </w:p>
    <w:p w14:paraId="7B109316" w14:textId="77777777" w:rsidR="00BC3A79" w:rsidRDefault="00BC3A79" w:rsidP="00BC3A79">
      <w:pPr>
        <w:pStyle w:val="Code"/>
      </w:pPr>
      <w:r>
        <w:t>OID = 1.3.6.1.4.1.311.21.47</w:t>
      </w:r>
    </w:p>
    <w:p w14:paraId="45E7BBA9" w14:textId="77777777" w:rsidR="00BC3A79" w:rsidRDefault="00BC3A79" w:rsidP="00BC3A79">
      <w:pPr>
        <w:pStyle w:val="Code"/>
      </w:pPr>
      <w:r>
        <w:t>URL = "http://http.site.com/some where/default.asp"</w:t>
      </w:r>
    </w:p>
    <w:p w14:paraId="66172838" w14:textId="77777777" w:rsidR="00BC3A79" w:rsidRDefault="00BC3A79" w:rsidP="00BC3A79">
      <w:pPr>
        <w:pStyle w:val="Code"/>
      </w:pPr>
      <w:r>
        <w:t>URL = "ftp://ftp.site.com/some where else/default.asp"</w:t>
      </w:r>
    </w:p>
    <w:p w14:paraId="216EE6C7" w14:textId="77777777" w:rsidR="00BC3A79" w:rsidRDefault="00BC3A79" w:rsidP="00BC3A79">
      <w:pPr>
        <w:pStyle w:val="Code"/>
      </w:pPr>
      <w:r>
        <w:t>Notice = "Limited use policy statement text."</w:t>
      </w:r>
    </w:p>
    <w:p w14:paraId="3698327D" w14:textId="77777777" w:rsidR="00BC3A79" w:rsidRDefault="00BC3A79" w:rsidP="00BC3A79">
      <w:pPr>
        <w:pStyle w:val="Code"/>
      </w:pPr>
      <w:r>
        <w:t>URL = "ldap://ldap.site.com/some where else again/default.asp"</w:t>
      </w:r>
    </w:p>
    <w:p w14:paraId="07D5C938" w14:textId="77777777" w:rsidR="00BC3A79" w:rsidRDefault="00BC3A79" w:rsidP="00BC3A79">
      <w:pPr>
        <w:pStyle w:val="Code"/>
      </w:pPr>
      <w:r>
        <w:t xml:space="preserve"> </w:t>
      </w:r>
    </w:p>
    <w:p w14:paraId="2F951AB9" w14:textId="77777777" w:rsidR="00BC3A79" w:rsidRDefault="00BC3A79" w:rsidP="00BC3A79">
      <w:pPr>
        <w:pStyle w:val="Code"/>
      </w:pPr>
      <w:r>
        <w:t>[ExtraPolicy]</w:t>
      </w:r>
    </w:p>
    <w:p w14:paraId="062EF996" w14:textId="77777777" w:rsidR="00BC3A79" w:rsidRDefault="00BC3A79" w:rsidP="00BC3A79">
      <w:pPr>
        <w:pStyle w:val="Code"/>
      </w:pPr>
      <w:r>
        <w:t>OID = 1.3.6.1.4.1.311.21.53</w:t>
      </w:r>
    </w:p>
    <w:p w14:paraId="5329A2D1" w14:textId="77777777" w:rsidR="00BC3A79" w:rsidRDefault="00BC3A79" w:rsidP="00BC3A79">
      <w:pPr>
        <w:pStyle w:val="Code"/>
      </w:pPr>
      <w:r>
        <w:t>URL = http://extra.site.com/Extra Policy/default.asp</w:t>
      </w:r>
    </w:p>
    <w:p w14:paraId="7F581605" w14:textId="77777777" w:rsidR="00BC3A79" w:rsidRDefault="00BC3A79" w:rsidP="00BC3A79">
      <w:pPr>
        <w:pStyle w:val="Code"/>
      </w:pPr>
      <w:r>
        <w:t xml:space="preserve"> </w:t>
      </w:r>
    </w:p>
    <w:p w14:paraId="7151C5CF" w14:textId="77777777" w:rsidR="00BC3A79" w:rsidRDefault="00BC3A79" w:rsidP="00BC3A79">
      <w:pPr>
        <w:pStyle w:val="Code"/>
      </w:pPr>
      <w:r>
        <w:t>[oidpolicy]</w:t>
      </w:r>
    </w:p>
    <w:p w14:paraId="691E8A1C" w14:textId="77777777" w:rsidR="00BC3A79" w:rsidRDefault="00BC3A79" w:rsidP="00BC3A79">
      <w:pPr>
        <w:pStyle w:val="Code"/>
      </w:pPr>
      <w:r>
        <w:t>OID = 1.3.6.1.4.1.311.21.55</w:t>
      </w:r>
    </w:p>
    <w:p w14:paraId="53A55460" w14:textId="77777777" w:rsidR="00BC3A79" w:rsidRDefault="00BC3A79" w:rsidP="00BC3A79">
      <w:pPr>
        <w:pStyle w:val="Code"/>
      </w:pPr>
      <w:r>
        <w:t xml:space="preserve"> </w:t>
      </w:r>
    </w:p>
    <w:p w14:paraId="08A2B88D" w14:textId="77777777" w:rsidR="00BC3A79" w:rsidRDefault="00BC3A79" w:rsidP="00BC3A79">
      <w:pPr>
        <w:pStyle w:val="Code"/>
      </w:pPr>
      <w:r>
        <w:t>[emptypolicy]</w:t>
      </w:r>
    </w:p>
    <w:p w14:paraId="658EAC3F" w14:textId="77777777" w:rsidR="00BC3A79" w:rsidRDefault="00BC3A79" w:rsidP="00BC3A79">
      <w:pPr>
        <w:pStyle w:val="Code"/>
      </w:pPr>
      <w:r>
        <w:t xml:space="preserve"> </w:t>
      </w:r>
    </w:p>
    <w:p w14:paraId="2D72E17A" w14:textId="77777777" w:rsidR="00BC3A79" w:rsidRDefault="00BC3A79" w:rsidP="00BC3A79">
      <w:pPr>
        <w:pStyle w:val="Code"/>
      </w:pPr>
      <w:r>
        <w:t>; For CRLDistributionPoint, AuthorityInformationAccess and</w:t>
      </w:r>
    </w:p>
    <w:p w14:paraId="2B40D113" w14:textId="77777777" w:rsidR="00BC3A79" w:rsidRDefault="00BC3A79" w:rsidP="00BC3A79">
      <w:pPr>
        <w:pStyle w:val="Code"/>
      </w:pPr>
      <w:r>
        <w:t>; CrossCertificateDistributionPointsExtension URLs:</w:t>
      </w:r>
    </w:p>
    <w:p w14:paraId="70A191E1" w14:textId="77777777" w:rsidR="00BC3A79" w:rsidRDefault="00BC3A79" w:rsidP="00BC3A79">
      <w:pPr>
        <w:pStyle w:val="Code"/>
      </w:pPr>
      <w:r>
        <w:t>;</w:t>
      </w:r>
    </w:p>
    <w:p w14:paraId="016645A0" w14:textId="77777777" w:rsidR="00BC3A79" w:rsidRDefault="00BC3A79" w:rsidP="00BC3A79">
      <w:pPr>
        <w:pStyle w:val="Code"/>
      </w:pPr>
      <w:r>
        <w:t>; #define wszFCSAPARM_SERVERDNSNAME               L"%1"</w:t>
      </w:r>
    </w:p>
    <w:p w14:paraId="4B89B95B" w14:textId="77777777" w:rsidR="00BC3A79" w:rsidRDefault="00BC3A79" w:rsidP="00BC3A79">
      <w:pPr>
        <w:pStyle w:val="Code"/>
      </w:pPr>
      <w:r>
        <w:t>; #define wszFCSAPARM_SERVERSHORTNAME             L"%2"</w:t>
      </w:r>
    </w:p>
    <w:p w14:paraId="7D98B4AB" w14:textId="77777777" w:rsidR="00BC3A79" w:rsidRDefault="00BC3A79" w:rsidP="00BC3A79">
      <w:pPr>
        <w:pStyle w:val="Code"/>
      </w:pPr>
      <w:r>
        <w:t>; #define wszFCSAPARM_SANITIZEDCANAME             L"%3"</w:t>
      </w:r>
    </w:p>
    <w:p w14:paraId="6657FCE7" w14:textId="77777777" w:rsidR="00BC3A79" w:rsidRDefault="00BC3A79" w:rsidP="00BC3A79">
      <w:pPr>
        <w:pStyle w:val="Code"/>
      </w:pPr>
      <w:r>
        <w:t>; #define wszFCSAPARM_CERTFILENAMESUFFIX          L"%4"</w:t>
      </w:r>
    </w:p>
    <w:p w14:paraId="588E22A0" w14:textId="77777777" w:rsidR="00BC3A79" w:rsidRDefault="00BC3A79" w:rsidP="00BC3A79">
      <w:pPr>
        <w:pStyle w:val="Code"/>
      </w:pPr>
      <w:r>
        <w:t>; #define wszFCSAPARM_DOMAINDN                    L"%5"</w:t>
      </w:r>
    </w:p>
    <w:p w14:paraId="5FD345DD" w14:textId="77777777" w:rsidR="00BC3A79" w:rsidRDefault="00BC3A79" w:rsidP="00BC3A79">
      <w:pPr>
        <w:pStyle w:val="Code"/>
      </w:pPr>
      <w:r>
        <w:t>; #define wszFCSAPARM_CONFIGDN                    L"%6"</w:t>
      </w:r>
    </w:p>
    <w:p w14:paraId="472C2526" w14:textId="77777777" w:rsidR="00BC3A79" w:rsidRDefault="00BC3A79" w:rsidP="00BC3A79">
      <w:pPr>
        <w:pStyle w:val="Code"/>
      </w:pPr>
      <w:r>
        <w:t>; #define wszFCSAPARM_SANITIZEDCANAMEHASH         L"%7"</w:t>
      </w:r>
    </w:p>
    <w:p w14:paraId="0399F1EF" w14:textId="77777777" w:rsidR="00BC3A79" w:rsidRDefault="00BC3A79" w:rsidP="00BC3A79">
      <w:pPr>
        <w:pStyle w:val="Code"/>
      </w:pPr>
      <w:r>
        <w:t>; #define wszFCSAPARM_CRLFILENAMESUFFIX           L"%8"</w:t>
      </w:r>
    </w:p>
    <w:p w14:paraId="43E30A1B" w14:textId="77777777" w:rsidR="00BC3A79" w:rsidRDefault="00BC3A79" w:rsidP="00BC3A79">
      <w:pPr>
        <w:pStyle w:val="Code"/>
      </w:pPr>
      <w:r>
        <w:t>; #define wszFCSAPARM_CRLDELTAFILENAMESUFFIX      L"%9"</w:t>
      </w:r>
    </w:p>
    <w:p w14:paraId="7807950F" w14:textId="77777777" w:rsidR="00BC3A79" w:rsidRPr="00D7763A" w:rsidRDefault="00BC3A79" w:rsidP="00BC3A79">
      <w:pPr>
        <w:pStyle w:val="Code"/>
      </w:pPr>
      <w:r w:rsidRPr="00D7763A">
        <w:t>; #define wszFCSAPARM_DSCRLATTRIBUTE              L"%10"</w:t>
      </w:r>
    </w:p>
    <w:p w14:paraId="55EE45D4" w14:textId="77777777" w:rsidR="00BC3A79" w:rsidRPr="00D7763A" w:rsidRDefault="00BC3A79" w:rsidP="00BC3A79">
      <w:pPr>
        <w:pStyle w:val="Code"/>
      </w:pPr>
      <w:r w:rsidRPr="00D7763A">
        <w:t>; #define wszFCSAPARM_DSCACERTATTRIBUTE           L"%11"</w:t>
      </w:r>
    </w:p>
    <w:p w14:paraId="30F9A6B7" w14:textId="77777777" w:rsidR="00BC3A79" w:rsidRPr="00D7763A" w:rsidRDefault="00BC3A79" w:rsidP="00BC3A79">
      <w:pPr>
        <w:pStyle w:val="Code"/>
      </w:pPr>
      <w:r w:rsidRPr="00D7763A">
        <w:t>; #define wszFCSAPARM_DSUSERCERTATTRIBUTE         L"%12"</w:t>
      </w:r>
    </w:p>
    <w:p w14:paraId="747D8601" w14:textId="77777777" w:rsidR="00BC3A79" w:rsidRPr="00D7763A" w:rsidRDefault="00BC3A79" w:rsidP="00BC3A79">
      <w:pPr>
        <w:pStyle w:val="Code"/>
      </w:pPr>
      <w:r w:rsidRPr="00D7763A">
        <w:t>; #define wszFCSAPARM_DSKRACERTATTRIBUTE          L"%13"</w:t>
      </w:r>
    </w:p>
    <w:p w14:paraId="0E8AD82A" w14:textId="77777777" w:rsidR="00BC3A79" w:rsidRDefault="00BC3A79" w:rsidP="00BC3A79">
      <w:pPr>
        <w:pStyle w:val="Code"/>
      </w:pPr>
      <w:r>
        <w:t>; #define wszFCSAPARM_DSCROSSCERTPAIRATTRIBUTE    L"%14"</w:t>
      </w:r>
    </w:p>
    <w:p w14:paraId="7F938A36" w14:textId="77777777" w:rsidR="00BC3A79" w:rsidRDefault="00BC3A79" w:rsidP="00BC3A79">
      <w:pPr>
        <w:pStyle w:val="Code"/>
      </w:pPr>
      <w:r>
        <w:t>;</w:t>
      </w:r>
    </w:p>
    <w:p w14:paraId="5A2A3A58" w14:textId="77777777" w:rsidR="00BC3A79" w:rsidRDefault="00BC3A79" w:rsidP="00BC3A79">
      <w:pPr>
        <w:pStyle w:val="Code"/>
      </w:pPr>
      <w:r>
        <w:t>; Setup APIs replace all %&lt;number&gt;% sequences with various directory paths.</w:t>
      </w:r>
    </w:p>
    <w:p w14:paraId="210D1E35" w14:textId="77777777" w:rsidR="00BC3A79" w:rsidRDefault="00BC3A79" w:rsidP="00BC3A79">
      <w:pPr>
        <w:pStyle w:val="Code"/>
      </w:pPr>
      <w:r>
        <w:t>; %3%8%9 in the first URL below presents two opportunities for string</w:t>
      </w:r>
    </w:p>
    <w:p w14:paraId="0F4CA1BC" w14:textId="77777777" w:rsidR="00BC3A79" w:rsidRDefault="00BC3A79" w:rsidP="00BC3A79">
      <w:pPr>
        <w:pStyle w:val="Code"/>
      </w:pPr>
      <w:r>
        <w:t>; replacement with a directory path.  To avoid this, use two percent signs</w:t>
      </w:r>
    </w:p>
    <w:p w14:paraId="09E571E8" w14:textId="77777777" w:rsidR="00BC3A79" w:rsidRDefault="00BC3A79" w:rsidP="00BC3A79">
      <w:pPr>
        <w:pStyle w:val="Code"/>
      </w:pPr>
      <w:r>
        <w:t>; to escape the setup API string replacement.</w:t>
      </w:r>
    </w:p>
    <w:p w14:paraId="424F8522" w14:textId="77777777" w:rsidR="00BC3A79" w:rsidRDefault="00BC3A79" w:rsidP="00BC3A79">
      <w:pPr>
        <w:pStyle w:val="Code"/>
      </w:pPr>
      <w:r>
        <w:t>;</w:t>
      </w:r>
    </w:p>
    <w:p w14:paraId="7FB33780" w14:textId="77777777" w:rsidR="00BC3A79" w:rsidRDefault="00BC3A79" w:rsidP="00BC3A79">
      <w:pPr>
        <w:pStyle w:val="Code"/>
      </w:pPr>
      <w:r>
        <w:t>; URLs with spaces or commas must be quoted to avoid INF parsing problems</w:t>
      </w:r>
    </w:p>
    <w:p w14:paraId="196514A6" w14:textId="77777777" w:rsidR="00BC3A79" w:rsidRDefault="00BC3A79" w:rsidP="00BC3A79">
      <w:pPr>
        <w:pStyle w:val="Code"/>
      </w:pPr>
      <w:r>
        <w:t>;</w:t>
      </w:r>
    </w:p>
    <w:p w14:paraId="55D5F48D" w14:textId="77777777" w:rsidR="00BC3A79" w:rsidRDefault="00BC3A79" w:rsidP="00BC3A79">
      <w:pPr>
        <w:pStyle w:val="Code"/>
      </w:pPr>
      <w:r>
        <w:t>; default CDP registry URLs:</w:t>
      </w:r>
    </w:p>
    <w:p w14:paraId="0C13B3AC" w14:textId="77777777" w:rsidR="00BC3A79" w:rsidRDefault="00BC3A79" w:rsidP="00BC3A79">
      <w:pPr>
        <w:pStyle w:val="Code"/>
      </w:pPr>
      <w:r>
        <w:t>;</w:t>
      </w:r>
    </w:p>
    <w:p w14:paraId="6AE076EB" w14:textId="77777777" w:rsidR="00BC3A79" w:rsidRDefault="00BC3A79" w:rsidP="00BC3A79">
      <w:pPr>
        <w:pStyle w:val="Code"/>
      </w:pPr>
      <w:r>
        <w:t>; D:\WINDOWS\System32\CertSrv\CertEnroll\%3%8%9.crl</w:t>
      </w:r>
    </w:p>
    <w:p w14:paraId="403F005E" w14:textId="77777777" w:rsidR="00BC3A79" w:rsidRDefault="00BC3A79" w:rsidP="00BC3A79">
      <w:pPr>
        <w:pStyle w:val="Code"/>
      </w:pPr>
      <w:r>
        <w:t>; ldap:///CN=%7%8,CN=%2,CN=CDP,CN=Public Key Services,CN=Services,%6%10</w:t>
      </w:r>
    </w:p>
    <w:p w14:paraId="4BFDFEAC" w14:textId="77777777" w:rsidR="00BC3A79" w:rsidRDefault="00BC3A79" w:rsidP="00BC3A79">
      <w:pPr>
        <w:pStyle w:val="Code"/>
      </w:pPr>
      <w:r>
        <w:t>; http://%1/CertEnroll/%3%8%9.crl</w:t>
      </w:r>
    </w:p>
    <w:p w14:paraId="6A1FF53B" w14:textId="77777777" w:rsidR="00BC3A79" w:rsidRDefault="00BC3A79" w:rsidP="00BC3A79">
      <w:pPr>
        <w:pStyle w:val="Code"/>
      </w:pPr>
      <w:r>
        <w:t>; file://\\%1\CertEnroll\%3%8%9.crl</w:t>
      </w:r>
    </w:p>
    <w:p w14:paraId="670FD616" w14:textId="77777777" w:rsidR="00BC3A79" w:rsidRDefault="00BC3A79" w:rsidP="00BC3A79">
      <w:pPr>
        <w:pStyle w:val="Code"/>
      </w:pPr>
      <w:r>
        <w:t xml:space="preserve"> </w:t>
      </w:r>
    </w:p>
    <w:p w14:paraId="6594FB48" w14:textId="77777777" w:rsidR="00BC3A79" w:rsidRDefault="00BC3A79" w:rsidP="00BC3A79">
      <w:pPr>
        <w:pStyle w:val="Code"/>
      </w:pPr>
      <w:r>
        <w:t>[AuthorityInformationAccess]</w:t>
      </w:r>
    </w:p>
    <w:p w14:paraId="1F78EB93" w14:textId="77777777" w:rsidR="00BC3A79" w:rsidRDefault="00BC3A79" w:rsidP="00BC3A79">
      <w:pPr>
        <w:pStyle w:val="Code"/>
      </w:pPr>
      <w:r>
        <w:t>URL = http://%1/Public/My CA.crt</w:t>
      </w:r>
    </w:p>
    <w:p w14:paraId="7CF227E3" w14:textId="77777777" w:rsidR="00BC3A79" w:rsidRDefault="00BC3A79" w:rsidP="00BC3A79">
      <w:pPr>
        <w:pStyle w:val="Code"/>
      </w:pPr>
      <w:r>
        <w:t>URL = ftp://foo.com/Public/MyCA.crt</w:t>
      </w:r>
    </w:p>
    <w:p w14:paraId="70F12639" w14:textId="77777777" w:rsidR="00BC3A79" w:rsidRDefault="00BC3A79" w:rsidP="00BC3A79">
      <w:pPr>
        <w:pStyle w:val="Code"/>
      </w:pPr>
      <w:r>
        <w:t>URL = file://\\%1\Public\My CA.crt</w:t>
      </w:r>
    </w:p>
    <w:p w14:paraId="6E545529" w14:textId="77777777" w:rsidR="00BC3A79" w:rsidRDefault="00BC3A79" w:rsidP="00BC3A79">
      <w:pPr>
        <w:pStyle w:val="Code"/>
      </w:pPr>
      <w:r>
        <w:t>CriticAL = falSe</w:t>
      </w:r>
    </w:p>
    <w:p w14:paraId="3453FADC" w14:textId="77777777" w:rsidR="00BC3A79" w:rsidRDefault="00BC3A79" w:rsidP="00BC3A79">
      <w:pPr>
        <w:pStyle w:val="Code"/>
      </w:pPr>
      <w:r>
        <w:t xml:space="preserve"> </w:t>
      </w:r>
    </w:p>
    <w:p w14:paraId="14CB923B" w14:textId="77777777" w:rsidR="00BC3A79" w:rsidRDefault="00BC3A79" w:rsidP="00BC3A79">
      <w:pPr>
        <w:pStyle w:val="Code"/>
      </w:pPr>
      <w:r>
        <w:lastRenderedPageBreak/>
        <w:t>[CRLDistributionPoint]</w:t>
      </w:r>
    </w:p>
    <w:p w14:paraId="60B59FC6" w14:textId="77777777" w:rsidR="00BC3A79" w:rsidRDefault="00BC3A79" w:rsidP="00BC3A79">
      <w:pPr>
        <w:pStyle w:val="Code"/>
      </w:pPr>
      <w:r>
        <w:t>URL = http://%1/Public/My CA.crl</w:t>
      </w:r>
    </w:p>
    <w:p w14:paraId="32BF4D91" w14:textId="77777777" w:rsidR="00BC3A79" w:rsidRDefault="00BC3A79" w:rsidP="00BC3A79">
      <w:pPr>
        <w:pStyle w:val="Code"/>
      </w:pPr>
      <w:r>
        <w:t>URL = ftp://%1/Public/MyCA.crl</w:t>
      </w:r>
    </w:p>
    <w:p w14:paraId="700F76F5" w14:textId="77777777" w:rsidR="00BC3A79" w:rsidRDefault="00BC3A79" w:rsidP="00BC3A79">
      <w:pPr>
        <w:pStyle w:val="Code"/>
      </w:pPr>
      <w:r>
        <w:t>URL = file://\\%1\Public\My CA.crl</w:t>
      </w:r>
    </w:p>
    <w:p w14:paraId="1C53998E" w14:textId="77777777" w:rsidR="00BC3A79" w:rsidRDefault="00BC3A79" w:rsidP="00BC3A79">
      <w:pPr>
        <w:pStyle w:val="Code"/>
      </w:pPr>
      <w:r>
        <w:t>CriticAL = trUe</w:t>
      </w:r>
    </w:p>
    <w:p w14:paraId="4E369C80" w14:textId="77777777" w:rsidR="00BC3A79" w:rsidRDefault="00BC3A79" w:rsidP="00BC3A79">
      <w:pPr>
        <w:pStyle w:val="Code"/>
      </w:pPr>
      <w:r>
        <w:t xml:space="preserve"> </w:t>
      </w:r>
    </w:p>
    <w:p w14:paraId="201EB205" w14:textId="77777777" w:rsidR="00BC3A79" w:rsidRDefault="00BC3A79" w:rsidP="00BC3A79">
      <w:pPr>
        <w:pStyle w:val="Code"/>
      </w:pPr>
      <w:r>
        <w:t>[CrossCertificateDistributionPointsExtension]</w:t>
      </w:r>
    </w:p>
    <w:p w14:paraId="54A02349" w14:textId="77777777" w:rsidR="00BC3A79" w:rsidRDefault="00BC3A79" w:rsidP="00BC3A79">
      <w:pPr>
        <w:pStyle w:val="Code"/>
      </w:pPr>
      <w:r>
        <w:t>SyncDeltaTime = 600 ; in seconds</w:t>
      </w:r>
    </w:p>
    <w:p w14:paraId="1E768D93" w14:textId="77777777" w:rsidR="00BC3A79" w:rsidRDefault="00BC3A79" w:rsidP="00BC3A79">
      <w:pPr>
        <w:pStyle w:val="Code"/>
      </w:pPr>
      <w:r>
        <w:t>URL = http://%1/Public/My CCDP.crl</w:t>
      </w:r>
    </w:p>
    <w:p w14:paraId="45220303" w14:textId="77777777" w:rsidR="00BC3A79" w:rsidRDefault="00BC3A79" w:rsidP="00BC3A79">
      <w:pPr>
        <w:pStyle w:val="Code"/>
      </w:pPr>
      <w:r>
        <w:t>URL = ftp://%1/Public/MyCCDP.crl</w:t>
      </w:r>
    </w:p>
    <w:p w14:paraId="44DA7649" w14:textId="77777777" w:rsidR="00BC3A79" w:rsidRDefault="00BC3A79" w:rsidP="00BC3A79">
      <w:pPr>
        <w:pStyle w:val="Code"/>
      </w:pPr>
      <w:r>
        <w:t>URL = file://\\%1\Public\My CCDP.crl</w:t>
      </w:r>
    </w:p>
    <w:p w14:paraId="0BF8B374" w14:textId="77777777" w:rsidR="00BC3A79" w:rsidRDefault="00BC3A79" w:rsidP="00BC3A79">
      <w:pPr>
        <w:pStyle w:val="Code"/>
      </w:pPr>
      <w:r>
        <w:t>CriticAL = yeS</w:t>
      </w:r>
    </w:p>
    <w:p w14:paraId="5F090FF4" w14:textId="77777777" w:rsidR="00BC3A79" w:rsidRDefault="00BC3A79" w:rsidP="00BC3A79">
      <w:pPr>
        <w:pStyle w:val="Code"/>
      </w:pPr>
      <w:r>
        <w:t xml:space="preserve"> </w:t>
      </w:r>
    </w:p>
    <w:p w14:paraId="79B5E0EC" w14:textId="77777777" w:rsidR="00BC3A79" w:rsidRDefault="00BC3A79" w:rsidP="00BC3A79">
      <w:pPr>
        <w:pStyle w:val="Code"/>
      </w:pPr>
      <w:r>
        <w:t>[EnhancedKeyUsageExtension]</w:t>
      </w:r>
    </w:p>
    <w:p w14:paraId="5182C368" w14:textId="77777777" w:rsidR="00BC3A79" w:rsidRDefault="00BC3A79" w:rsidP="00BC3A79">
      <w:pPr>
        <w:pStyle w:val="Code"/>
      </w:pPr>
      <w:r>
        <w:t>OID = 1.3.6.1.4.1.311.21.6 ; szOID_KP_KEY_RECOVERY_AGENT</w:t>
      </w:r>
    </w:p>
    <w:p w14:paraId="208F486C" w14:textId="77777777" w:rsidR="00BC3A79" w:rsidRPr="00D7763A" w:rsidRDefault="00BC3A79" w:rsidP="00BC3A79">
      <w:pPr>
        <w:pStyle w:val="Code"/>
        <w:rPr>
          <w:lang w:val="da-DK"/>
        </w:rPr>
      </w:pPr>
      <w:r w:rsidRPr="00D7763A">
        <w:rPr>
          <w:lang w:val="da-DK"/>
        </w:rPr>
        <w:t>OID = 1.3.6.1.4.1.311.10.3.9 ; szOID_ROOT_LIST_SIGNER</w:t>
      </w:r>
    </w:p>
    <w:p w14:paraId="33DA1055" w14:textId="77777777" w:rsidR="00BC3A79" w:rsidRPr="00D7763A" w:rsidRDefault="00BC3A79" w:rsidP="00BC3A79">
      <w:pPr>
        <w:pStyle w:val="Code"/>
        <w:rPr>
          <w:lang w:val="da-DK"/>
        </w:rPr>
      </w:pPr>
      <w:r w:rsidRPr="00D7763A">
        <w:rPr>
          <w:lang w:val="da-DK"/>
        </w:rPr>
        <w:t>OID = 1.3.6.1.4.1.311.10.3.1 ; szOID_KP_CTL_USAGE_SIGNING</w:t>
      </w:r>
    </w:p>
    <w:p w14:paraId="4FB15017" w14:textId="77777777" w:rsidR="00BC3A79" w:rsidRPr="00D7763A" w:rsidRDefault="00C65E70" w:rsidP="00BC3A79">
      <w:pPr>
        <w:pStyle w:val="Code"/>
        <w:rPr>
          <w:lang w:val="da-DK"/>
        </w:rPr>
      </w:pPr>
      <w:r w:rsidRPr="00D7763A">
        <w:rPr>
          <w:lang w:val="da-DK"/>
        </w:rPr>
        <w:t>CriticAL = False</w:t>
      </w:r>
    </w:p>
    <w:p w14:paraId="605A5992" w14:textId="77777777" w:rsidR="00BC3A79" w:rsidRPr="00D7763A" w:rsidRDefault="00BC3A79" w:rsidP="00BC3A79">
      <w:pPr>
        <w:pStyle w:val="Code"/>
        <w:rPr>
          <w:lang w:val="da-DK"/>
        </w:rPr>
      </w:pPr>
      <w:r w:rsidRPr="00D7763A">
        <w:rPr>
          <w:lang w:val="da-DK"/>
        </w:rPr>
        <w:t xml:space="preserve"> </w:t>
      </w:r>
    </w:p>
    <w:p w14:paraId="052B205E" w14:textId="77777777" w:rsidR="00BC3A79" w:rsidRPr="00D7763A" w:rsidRDefault="00BC3A79" w:rsidP="00BC3A79">
      <w:pPr>
        <w:pStyle w:val="Code"/>
        <w:rPr>
          <w:lang w:val="da-DK"/>
        </w:rPr>
      </w:pPr>
      <w:r w:rsidRPr="00D7763A">
        <w:rPr>
          <w:lang w:val="da-DK"/>
        </w:rPr>
        <w:t>[basicconstraintsextension]</w:t>
      </w:r>
    </w:p>
    <w:p w14:paraId="62855FF5" w14:textId="77777777" w:rsidR="00BC3A79" w:rsidRPr="00D7763A" w:rsidRDefault="00BC3A79" w:rsidP="00BC3A79">
      <w:pPr>
        <w:pStyle w:val="Code"/>
        <w:rPr>
          <w:lang w:val="da-DK"/>
        </w:rPr>
      </w:pPr>
      <w:r w:rsidRPr="00D7763A">
        <w:rPr>
          <w:lang w:val="da-DK"/>
        </w:rPr>
        <w:t>pathlength = 13</w:t>
      </w:r>
    </w:p>
    <w:p w14:paraId="31BF217B" w14:textId="77777777" w:rsidR="00BC3A79" w:rsidRPr="00D7763A" w:rsidRDefault="00BC3A79" w:rsidP="00BC3A79">
      <w:pPr>
        <w:pStyle w:val="Code"/>
        <w:rPr>
          <w:lang w:val="da-DK"/>
        </w:rPr>
      </w:pPr>
      <w:r w:rsidRPr="00D7763A">
        <w:rPr>
          <w:lang w:val="da-DK"/>
        </w:rPr>
        <w:t>criticaL=falsE</w:t>
      </w:r>
    </w:p>
    <w:p w14:paraId="0C743F9B" w14:textId="77777777" w:rsidR="00BC3A79" w:rsidRPr="00D7763A" w:rsidRDefault="00BC3A79" w:rsidP="00BC3A79">
      <w:pPr>
        <w:pStyle w:val="Code"/>
        <w:rPr>
          <w:lang w:val="da-DK"/>
        </w:rPr>
      </w:pPr>
      <w:r w:rsidRPr="00D7763A">
        <w:rPr>
          <w:lang w:val="da-DK"/>
        </w:rPr>
        <w:t xml:space="preserve"> </w:t>
      </w:r>
    </w:p>
    <w:p w14:paraId="62B8E191" w14:textId="77777777" w:rsidR="00BC3A79" w:rsidRPr="00D7763A" w:rsidRDefault="00BC3A79" w:rsidP="00BC3A79">
      <w:pPr>
        <w:pStyle w:val="Code"/>
        <w:rPr>
          <w:lang w:val="da-DK"/>
        </w:rPr>
      </w:pPr>
      <w:r w:rsidRPr="00D7763A">
        <w:rPr>
          <w:lang w:val="da-DK"/>
        </w:rPr>
        <w:t>[certsrv_server]</w:t>
      </w:r>
    </w:p>
    <w:p w14:paraId="69B263B8" w14:textId="77777777" w:rsidR="00BC3A79" w:rsidRPr="00D7763A" w:rsidRDefault="00BC3A79" w:rsidP="00BC3A79">
      <w:pPr>
        <w:pStyle w:val="Code"/>
        <w:rPr>
          <w:lang w:val="da-DK"/>
        </w:rPr>
      </w:pPr>
      <w:r w:rsidRPr="00D7763A">
        <w:rPr>
          <w:lang w:val="da-DK"/>
        </w:rPr>
        <w:t>renewalkeylength=2048</w:t>
      </w:r>
    </w:p>
    <w:p w14:paraId="7BA88732" w14:textId="77777777" w:rsidR="00BC3A79" w:rsidRPr="00D7763A" w:rsidRDefault="00BC3A79" w:rsidP="00BC3A79">
      <w:pPr>
        <w:pStyle w:val="Code"/>
        <w:rPr>
          <w:lang w:val="da-DK"/>
        </w:rPr>
      </w:pPr>
      <w:r w:rsidRPr="00D7763A">
        <w:rPr>
          <w:lang w:val="da-DK"/>
        </w:rPr>
        <w:t>RenewalValidityPeriodUnits=0x18</w:t>
      </w:r>
    </w:p>
    <w:p w14:paraId="0B5784F3" w14:textId="77777777" w:rsidR="00BC3A79" w:rsidRDefault="00BC3A79" w:rsidP="00BC3A79">
      <w:pPr>
        <w:pStyle w:val="Code"/>
      </w:pPr>
      <w:r>
        <w:t>RenewalValidityPeriod=years</w:t>
      </w:r>
    </w:p>
    <w:p w14:paraId="37941474" w14:textId="77777777" w:rsidR="00BC3A79" w:rsidRDefault="00BC3A79" w:rsidP="00BC3A79">
      <w:pPr>
        <w:pStyle w:val="Code"/>
      </w:pPr>
      <w:r>
        <w:t>CRLPeriod = days</w:t>
      </w:r>
    </w:p>
    <w:p w14:paraId="46E16621" w14:textId="77777777" w:rsidR="00BC3A79" w:rsidRDefault="00BC3A79" w:rsidP="00BC3A79">
      <w:pPr>
        <w:pStyle w:val="Code"/>
      </w:pPr>
      <w:r>
        <w:t>CRLPeriodUnits = 2</w:t>
      </w:r>
    </w:p>
    <w:p w14:paraId="5017DE79" w14:textId="77777777" w:rsidR="00BC3A79" w:rsidRDefault="00BC3A79" w:rsidP="00BC3A79">
      <w:pPr>
        <w:pStyle w:val="Code"/>
      </w:pPr>
      <w:r>
        <w:t>CRLDeltaPeriod = hours</w:t>
      </w:r>
    </w:p>
    <w:p w14:paraId="3EBEA3AB" w14:textId="77777777" w:rsidR="00BC3A79" w:rsidRDefault="00BC3A79" w:rsidP="00BC3A79">
      <w:pPr>
        <w:pStyle w:val="Code"/>
      </w:pPr>
      <w:r>
        <w:t>CRLDeltaPeriodUnits = 4</w:t>
      </w:r>
    </w:p>
    <w:p w14:paraId="3299BD8D" w14:textId="77777777" w:rsidR="00BC3A79" w:rsidRDefault="00BC3A79" w:rsidP="00BC3A79">
      <w:pPr>
        <w:pStyle w:val="Code"/>
      </w:pPr>
    </w:p>
    <w:p w14:paraId="4F098950" w14:textId="77777777" w:rsidR="00586FF1" w:rsidRDefault="00586FF1" w:rsidP="00BC3A79">
      <w:pPr>
        <w:pStyle w:val="Code"/>
      </w:pPr>
    </w:p>
    <w:p w14:paraId="3BE599A7" w14:textId="77777777" w:rsidR="00586FF1" w:rsidRDefault="00586FF1" w:rsidP="00586FF1">
      <w:pPr>
        <w:pStyle w:val="Heading1"/>
      </w:pPr>
      <w:bookmarkStart w:id="142" w:name="_Toc33527689"/>
      <w:r>
        <w:lastRenderedPageBreak/>
        <w:t xml:space="preserve">Appendix C – CMC </w:t>
      </w:r>
      <w:r w:rsidR="00034353">
        <w:t>D</w:t>
      </w:r>
      <w:r>
        <w:t xml:space="preserve">ump of a </w:t>
      </w:r>
      <w:r w:rsidR="00034353">
        <w:t>Q</w:t>
      </w:r>
      <w:r>
        <w:t>ualified Subordination Request</w:t>
      </w:r>
      <w:bookmarkEnd w:id="142"/>
    </w:p>
    <w:p w14:paraId="72448278" w14:textId="77777777" w:rsidR="00586FF1" w:rsidRDefault="00586FF1" w:rsidP="00BC3A79">
      <w:pPr>
        <w:pStyle w:val="Code"/>
      </w:pPr>
    </w:p>
    <w:p w14:paraId="494E1786" w14:textId="77777777" w:rsidR="00586FF1" w:rsidRPr="00586FF1" w:rsidRDefault="00586FF1" w:rsidP="00586FF1">
      <w:pPr>
        <w:pStyle w:val="Code"/>
        <w:rPr>
          <w:lang w:val="da-DK"/>
        </w:rPr>
      </w:pPr>
      <w:r w:rsidRPr="00586FF1">
        <w:rPr>
          <w:lang w:val="da-DK"/>
        </w:rPr>
        <w:t>PKCS7/CMS Message:</w:t>
      </w:r>
    </w:p>
    <w:p w14:paraId="53E9591A" w14:textId="77777777" w:rsidR="00586FF1" w:rsidRPr="00586FF1" w:rsidRDefault="00586FF1" w:rsidP="00586FF1">
      <w:pPr>
        <w:pStyle w:val="Code"/>
        <w:rPr>
          <w:lang w:val="da-DK"/>
        </w:rPr>
      </w:pPr>
      <w:r w:rsidRPr="00586FF1">
        <w:rPr>
          <w:lang w:val="da-DK"/>
        </w:rPr>
        <w:t xml:space="preserve">  CMSG_SIGNED(2)</w:t>
      </w:r>
    </w:p>
    <w:p w14:paraId="3A0C2A17" w14:textId="77777777" w:rsidR="00586FF1" w:rsidRDefault="00586FF1" w:rsidP="00586FF1">
      <w:pPr>
        <w:pStyle w:val="Code"/>
      </w:pPr>
      <w:r w:rsidRPr="00586FF1">
        <w:rPr>
          <w:lang w:val="da-DK"/>
        </w:rPr>
        <w:t xml:space="preserve">  </w:t>
      </w:r>
      <w:r>
        <w:t>CMSG_SIGNED_DATA_CMS_VERSION(3)</w:t>
      </w:r>
    </w:p>
    <w:p w14:paraId="7FB7808E" w14:textId="77777777" w:rsidR="00586FF1" w:rsidRDefault="00586FF1" w:rsidP="00586FF1">
      <w:pPr>
        <w:pStyle w:val="Code"/>
      </w:pPr>
      <w:r>
        <w:t xml:space="preserve">  Content Type: 1.3.6.1.5.5.7.12.2 CMC Data</w:t>
      </w:r>
    </w:p>
    <w:p w14:paraId="3DCBBD60" w14:textId="77777777" w:rsidR="00586FF1" w:rsidRDefault="00586FF1" w:rsidP="00586FF1">
      <w:pPr>
        <w:pStyle w:val="Code"/>
      </w:pPr>
    </w:p>
    <w:p w14:paraId="4C2CD408" w14:textId="77777777" w:rsidR="00586FF1" w:rsidRDefault="00586FF1" w:rsidP="00586FF1">
      <w:pPr>
        <w:pStyle w:val="Code"/>
      </w:pPr>
      <w:r>
        <w:t>PKCS7 Message Content:</w:t>
      </w:r>
    </w:p>
    <w:p w14:paraId="6ECF0DAC" w14:textId="77777777" w:rsidR="00586FF1" w:rsidRDefault="00586FF1" w:rsidP="00586FF1">
      <w:pPr>
        <w:pStyle w:val="Code"/>
      </w:pPr>
      <w:r>
        <w:t>================ Begin Nesting Level 1 ================</w:t>
      </w:r>
    </w:p>
    <w:p w14:paraId="184C665D" w14:textId="77777777" w:rsidR="00586FF1" w:rsidRDefault="00586FF1" w:rsidP="00586FF1">
      <w:pPr>
        <w:pStyle w:val="Code"/>
      </w:pPr>
      <w:r>
        <w:t>CMS Certificate Request:</w:t>
      </w:r>
    </w:p>
    <w:p w14:paraId="45FFC065" w14:textId="77777777" w:rsidR="00586FF1" w:rsidRDefault="00586FF1" w:rsidP="00586FF1">
      <w:pPr>
        <w:pStyle w:val="Code"/>
      </w:pPr>
      <w:r>
        <w:t>Tagged Attributes: 2</w:t>
      </w:r>
    </w:p>
    <w:p w14:paraId="7F84CEE2" w14:textId="77777777" w:rsidR="00586FF1" w:rsidRDefault="00586FF1" w:rsidP="00586FF1">
      <w:pPr>
        <w:pStyle w:val="Code"/>
      </w:pPr>
    </w:p>
    <w:p w14:paraId="2501BF65" w14:textId="77777777" w:rsidR="00586FF1" w:rsidRDefault="00586FF1" w:rsidP="00586FF1">
      <w:pPr>
        <w:pStyle w:val="Code"/>
      </w:pPr>
      <w:r>
        <w:t xml:space="preserve">  Body Part Id: 2</w:t>
      </w:r>
    </w:p>
    <w:p w14:paraId="4F1852F1" w14:textId="77777777" w:rsidR="00586FF1" w:rsidRDefault="00586FF1" w:rsidP="00586FF1">
      <w:pPr>
        <w:pStyle w:val="Code"/>
      </w:pPr>
      <w:r>
        <w:t xml:space="preserve">  1.3.6.1.5.5.7.7.8 CMC Extensions</w:t>
      </w:r>
    </w:p>
    <w:p w14:paraId="7332CBCD" w14:textId="77777777" w:rsidR="00586FF1" w:rsidRDefault="00586FF1" w:rsidP="00586FF1">
      <w:pPr>
        <w:pStyle w:val="Code"/>
      </w:pPr>
      <w:r>
        <w:t xml:space="preserve">  Value[0]:</w:t>
      </w:r>
    </w:p>
    <w:p w14:paraId="7EC17905" w14:textId="77777777" w:rsidR="00586FF1" w:rsidRDefault="00586FF1" w:rsidP="00586FF1">
      <w:pPr>
        <w:pStyle w:val="Code"/>
      </w:pPr>
      <w:r>
        <w:t xml:space="preserve">    Data Reference: 0</w:t>
      </w:r>
    </w:p>
    <w:p w14:paraId="5F4CB744" w14:textId="77777777" w:rsidR="00586FF1" w:rsidRDefault="00586FF1" w:rsidP="00586FF1">
      <w:pPr>
        <w:pStyle w:val="Code"/>
      </w:pPr>
      <w:r>
        <w:t xml:space="preserve">    Cert Reference[0]: 1</w:t>
      </w:r>
    </w:p>
    <w:p w14:paraId="1D1F8EB0" w14:textId="77777777" w:rsidR="00586FF1" w:rsidRDefault="00586FF1" w:rsidP="00586FF1">
      <w:pPr>
        <w:pStyle w:val="Code"/>
      </w:pPr>
      <w:r>
        <w:t xml:space="preserve">  Extensions: 7</w:t>
      </w:r>
    </w:p>
    <w:p w14:paraId="5EB1A763" w14:textId="77777777" w:rsidR="00586FF1" w:rsidRDefault="00586FF1" w:rsidP="00586FF1">
      <w:pPr>
        <w:pStyle w:val="Code"/>
      </w:pPr>
      <w:r>
        <w:t xml:space="preserve">    2.5.29.36: Flags = 0, Length = 8</w:t>
      </w:r>
    </w:p>
    <w:p w14:paraId="606F7CAB" w14:textId="77777777" w:rsidR="00586FF1" w:rsidRDefault="00586FF1" w:rsidP="00586FF1">
      <w:pPr>
        <w:pStyle w:val="Code"/>
      </w:pPr>
      <w:r>
        <w:t xml:space="preserve">    Policy Constraints</w:t>
      </w:r>
    </w:p>
    <w:p w14:paraId="300EA80E" w14:textId="77777777" w:rsidR="00586FF1" w:rsidRDefault="00586FF1" w:rsidP="00586FF1">
      <w:pPr>
        <w:pStyle w:val="Code"/>
      </w:pPr>
      <w:r>
        <w:t xml:space="preserve">        Required Explicit Policy Skip Certs=0</w:t>
      </w:r>
    </w:p>
    <w:p w14:paraId="3D51E532" w14:textId="77777777" w:rsidR="00586FF1" w:rsidRDefault="00586FF1" w:rsidP="00586FF1">
      <w:pPr>
        <w:pStyle w:val="Code"/>
      </w:pPr>
      <w:r>
        <w:t xml:space="preserve">        Inhibit Policy Mapping Skip Certs=0</w:t>
      </w:r>
    </w:p>
    <w:p w14:paraId="09D28D47" w14:textId="77777777" w:rsidR="00586FF1" w:rsidRDefault="00586FF1" w:rsidP="00586FF1">
      <w:pPr>
        <w:pStyle w:val="Code"/>
      </w:pPr>
    </w:p>
    <w:p w14:paraId="6D8295A9" w14:textId="77777777" w:rsidR="00586FF1" w:rsidRDefault="00586FF1" w:rsidP="00586FF1">
      <w:pPr>
        <w:pStyle w:val="Code"/>
      </w:pPr>
      <w:r>
        <w:t xml:space="preserve">    2.5.29.32: Flags = 0, Length = 10</w:t>
      </w:r>
    </w:p>
    <w:p w14:paraId="45B46F6D" w14:textId="77777777" w:rsidR="00586FF1" w:rsidRDefault="00586FF1" w:rsidP="00586FF1">
      <w:pPr>
        <w:pStyle w:val="Code"/>
      </w:pPr>
      <w:r>
        <w:t xml:space="preserve">    Certificate Policies</w:t>
      </w:r>
    </w:p>
    <w:p w14:paraId="36238C54" w14:textId="77777777" w:rsidR="00586FF1" w:rsidRDefault="00586FF1" w:rsidP="00586FF1">
      <w:pPr>
        <w:pStyle w:val="Code"/>
      </w:pPr>
      <w:r>
        <w:t>429.195.0: 0x80070002 (WIN32: 2): LDAPFlags</w:t>
      </w:r>
    </w:p>
    <w:p w14:paraId="0CCB434B" w14:textId="77777777" w:rsidR="00586FF1" w:rsidRDefault="00586FF1" w:rsidP="00586FF1">
      <w:pPr>
        <w:pStyle w:val="Code"/>
      </w:pPr>
      <w:r>
        <w:t xml:space="preserve">        [1]Certificate Policy:</w:t>
      </w:r>
    </w:p>
    <w:p w14:paraId="6CE14060" w14:textId="77777777" w:rsidR="00586FF1" w:rsidRDefault="00586FF1" w:rsidP="00586FF1">
      <w:pPr>
        <w:pStyle w:val="Code"/>
      </w:pPr>
      <w:r>
        <w:t xml:space="preserve">             Policy Identifier=Corporate High Assurance</w:t>
      </w:r>
    </w:p>
    <w:p w14:paraId="186FA28E" w14:textId="77777777" w:rsidR="00586FF1" w:rsidRDefault="00586FF1" w:rsidP="00586FF1">
      <w:pPr>
        <w:pStyle w:val="Code"/>
      </w:pPr>
    </w:p>
    <w:p w14:paraId="0DBBE8D9" w14:textId="77777777" w:rsidR="00586FF1" w:rsidRDefault="00586FF1" w:rsidP="00586FF1">
      <w:pPr>
        <w:pStyle w:val="Code"/>
      </w:pPr>
      <w:r>
        <w:t xml:space="preserve">    1.3.6.1.4.1.311.21.10: Flags = 0, Length = 6c</w:t>
      </w:r>
    </w:p>
    <w:p w14:paraId="7CE07657" w14:textId="77777777" w:rsidR="00586FF1" w:rsidRDefault="00586FF1" w:rsidP="00586FF1">
      <w:pPr>
        <w:pStyle w:val="Code"/>
      </w:pPr>
      <w:r>
        <w:t xml:space="preserve">    Application Policies</w:t>
      </w:r>
    </w:p>
    <w:p w14:paraId="4A28D992" w14:textId="77777777" w:rsidR="00586FF1" w:rsidRDefault="00586FF1" w:rsidP="00586FF1">
      <w:pPr>
        <w:pStyle w:val="Code"/>
      </w:pPr>
      <w:r>
        <w:t xml:space="preserve">        [1]Application Certificate Policy:</w:t>
      </w:r>
    </w:p>
    <w:p w14:paraId="1C2F9A85" w14:textId="77777777" w:rsidR="00586FF1" w:rsidRDefault="00586FF1" w:rsidP="00586FF1">
      <w:pPr>
        <w:pStyle w:val="Code"/>
      </w:pPr>
      <w:r>
        <w:t xml:space="preserve">             Policy Identifier=Client Authentication</w:t>
      </w:r>
    </w:p>
    <w:p w14:paraId="6947AA0B" w14:textId="77777777" w:rsidR="00586FF1" w:rsidRDefault="00586FF1" w:rsidP="00586FF1">
      <w:pPr>
        <w:pStyle w:val="Code"/>
      </w:pPr>
      <w:r>
        <w:t xml:space="preserve">        [2]Application Certificate Policy:</w:t>
      </w:r>
    </w:p>
    <w:p w14:paraId="7D535E01" w14:textId="77777777" w:rsidR="00586FF1" w:rsidRDefault="00586FF1" w:rsidP="00586FF1">
      <w:pPr>
        <w:pStyle w:val="Code"/>
      </w:pPr>
      <w:r>
        <w:t xml:space="preserve">             Policy Identifier=Smart Card Logon</w:t>
      </w:r>
    </w:p>
    <w:p w14:paraId="024A4FCB" w14:textId="77777777" w:rsidR="00586FF1" w:rsidRDefault="00586FF1" w:rsidP="00586FF1">
      <w:pPr>
        <w:pStyle w:val="Code"/>
      </w:pPr>
      <w:r>
        <w:t xml:space="preserve">        [3]Application Certificate Policy:</w:t>
      </w:r>
    </w:p>
    <w:p w14:paraId="77E3C2EF" w14:textId="77777777" w:rsidR="00586FF1" w:rsidRDefault="00586FF1" w:rsidP="00586FF1">
      <w:pPr>
        <w:pStyle w:val="Code"/>
      </w:pPr>
      <w:r>
        <w:t xml:space="preserve">             Policy Identifier=Corporate RAS</w:t>
      </w:r>
    </w:p>
    <w:p w14:paraId="77BA40C3" w14:textId="77777777" w:rsidR="00586FF1" w:rsidRDefault="00586FF1" w:rsidP="00586FF1">
      <w:pPr>
        <w:pStyle w:val="Code"/>
      </w:pPr>
      <w:r>
        <w:t xml:space="preserve">        [4]Application Certificate Policy:</w:t>
      </w:r>
    </w:p>
    <w:p w14:paraId="3F536603" w14:textId="77777777" w:rsidR="00586FF1" w:rsidRDefault="00586FF1" w:rsidP="00586FF1">
      <w:pPr>
        <w:pStyle w:val="Code"/>
      </w:pPr>
      <w:r>
        <w:t xml:space="preserve">             Policy Identifier=Private Key Archival</w:t>
      </w:r>
    </w:p>
    <w:p w14:paraId="7D7D4D97" w14:textId="77777777" w:rsidR="00586FF1" w:rsidRDefault="00586FF1" w:rsidP="00586FF1">
      <w:pPr>
        <w:pStyle w:val="Code"/>
      </w:pPr>
      <w:r>
        <w:t xml:space="preserve">        [5]Application Certificate Policy:</w:t>
      </w:r>
    </w:p>
    <w:p w14:paraId="4B168527" w14:textId="77777777" w:rsidR="00586FF1" w:rsidRDefault="00586FF1" w:rsidP="00586FF1">
      <w:pPr>
        <w:pStyle w:val="Code"/>
      </w:pPr>
      <w:r>
        <w:t xml:space="preserve">             Policy Identifier=Key Recovery Agent</w:t>
      </w:r>
    </w:p>
    <w:p w14:paraId="39FF0734" w14:textId="77777777" w:rsidR="00586FF1" w:rsidRDefault="00586FF1" w:rsidP="00586FF1">
      <w:pPr>
        <w:pStyle w:val="Code"/>
      </w:pPr>
      <w:r>
        <w:t xml:space="preserve">        [6]Application Certificate Policy:</w:t>
      </w:r>
    </w:p>
    <w:p w14:paraId="07C42E29" w14:textId="77777777" w:rsidR="00586FF1" w:rsidRDefault="00586FF1" w:rsidP="00586FF1">
      <w:pPr>
        <w:pStyle w:val="Code"/>
      </w:pPr>
      <w:r>
        <w:t xml:space="preserve">             Policy Identifier=Encrypting File System</w:t>
      </w:r>
    </w:p>
    <w:p w14:paraId="0C2B8D53" w14:textId="77777777" w:rsidR="00586FF1" w:rsidRDefault="00586FF1" w:rsidP="00586FF1">
      <w:pPr>
        <w:pStyle w:val="Code"/>
      </w:pPr>
      <w:r>
        <w:t xml:space="preserve">        [7]Application Certificate Policy:</w:t>
      </w:r>
    </w:p>
    <w:p w14:paraId="7DD965FE" w14:textId="77777777" w:rsidR="00586FF1" w:rsidRDefault="00586FF1" w:rsidP="00586FF1">
      <w:pPr>
        <w:pStyle w:val="Code"/>
      </w:pPr>
      <w:r>
        <w:t xml:space="preserve">             Policy Identifier=Secure Email</w:t>
      </w:r>
    </w:p>
    <w:p w14:paraId="182AADFF" w14:textId="77777777" w:rsidR="00586FF1" w:rsidRDefault="00586FF1" w:rsidP="00586FF1">
      <w:pPr>
        <w:pStyle w:val="Code"/>
      </w:pPr>
      <w:r>
        <w:t xml:space="preserve">        [8]Application Certificate Policy:</w:t>
      </w:r>
    </w:p>
    <w:p w14:paraId="3861D8B1" w14:textId="77777777" w:rsidR="00586FF1" w:rsidRDefault="00586FF1" w:rsidP="00586FF1">
      <w:pPr>
        <w:pStyle w:val="Code"/>
      </w:pPr>
      <w:r>
        <w:t xml:space="preserve">             Policy Identifier=Certificate Request Agent</w:t>
      </w:r>
    </w:p>
    <w:p w14:paraId="1CC2DBF7" w14:textId="77777777" w:rsidR="00586FF1" w:rsidRDefault="00586FF1" w:rsidP="00586FF1">
      <w:pPr>
        <w:pStyle w:val="Code"/>
      </w:pPr>
    </w:p>
    <w:p w14:paraId="7A7D4827" w14:textId="77777777" w:rsidR="00586FF1" w:rsidRDefault="00586FF1" w:rsidP="00586FF1">
      <w:pPr>
        <w:pStyle w:val="Code"/>
      </w:pPr>
      <w:r>
        <w:t xml:space="preserve">    2.5.29.30: Flags = 0, Length = bf</w:t>
      </w:r>
    </w:p>
    <w:p w14:paraId="3345ED90" w14:textId="77777777" w:rsidR="00586FF1" w:rsidRDefault="00586FF1" w:rsidP="00586FF1">
      <w:pPr>
        <w:pStyle w:val="Code"/>
      </w:pPr>
      <w:r>
        <w:t xml:space="preserve">    Name Constraints</w:t>
      </w:r>
    </w:p>
    <w:p w14:paraId="1CB78EA6" w14:textId="77777777" w:rsidR="00586FF1" w:rsidRDefault="00586FF1" w:rsidP="00586FF1">
      <w:pPr>
        <w:pStyle w:val="Code"/>
      </w:pPr>
      <w:r>
        <w:t xml:space="preserve">        Permitted</w:t>
      </w:r>
    </w:p>
    <w:p w14:paraId="48E827E8" w14:textId="77777777" w:rsidR="00586FF1" w:rsidRDefault="00586FF1" w:rsidP="00586FF1">
      <w:pPr>
        <w:pStyle w:val="Code"/>
      </w:pPr>
      <w:r>
        <w:t xml:space="preserve">             [1]Subtrees (0..Max):</w:t>
      </w:r>
    </w:p>
    <w:p w14:paraId="0D4FD291" w14:textId="77777777" w:rsidR="00586FF1" w:rsidRDefault="00586FF1" w:rsidP="00586FF1">
      <w:pPr>
        <w:pStyle w:val="Code"/>
      </w:pPr>
      <w:r>
        <w:t xml:space="preserve">                  Other Name:</w:t>
      </w:r>
    </w:p>
    <w:p w14:paraId="4A4DABA3" w14:textId="77777777" w:rsidR="00586FF1" w:rsidRDefault="00586FF1" w:rsidP="00586FF1">
      <w:pPr>
        <w:pStyle w:val="Code"/>
      </w:pPr>
      <w:r>
        <w:t xml:space="preserve">                       Principal Name=.asia.northwindtraders.com</w:t>
      </w:r>
    </w:p>
    <w:p w14:paraId="20BE7771" w14:textId="77777777" w:rsidR="00586FF1" w:rsidRDefault="00586FF1" w:rsidP="00586FF1">
      <w:pPr>
        <w:pStyle w:val="Code"/>
      </w:pPr>
      <w:r>
        <w:t xml:space="preserve">             [2]Subtrees (0..Max):</w:t>
      </w:r>
    </w:p>
    <w:p w14:paraId="45F8DAC1" w14:textId="77777777" w:rsidR="00586FF1" w:rsidRDefault="00586FF1" w:rsidP="00586FF1">
      <w:pPr>
        <w:pStyle w:val="Code"/>
      </w:pPr>
      <w:r>
        <w:t xml:space="preserve">                  RFC822 Name=@northwindtraders.com</w:t>
      </w:r>
    </w:p>
    <w:p w14:paraId="76ECFA7F" w14:textId="77777777" w:rsidR="00586FF1" w:rsidRDefault="00586FF1" w:rsidP="00586FF1">
      <w:pPr>
        <w:pStyle w:val="Code"/>
      </w:pPr>
      <w:r>
        <w:t xml:space="preserve">             [3]Subtrees (0..Max):</w:t>
      </w:r>
    </w:p>
    <w:p w14:paraId="7C52D8E9" w14:textId="77777777" w:rsidR="00586FF1" w:rsidRDefault="00586FF1" w:rsidP="00586FF1">
      <w:pPr>
        <w:pStyle w:val="Code"/>
      </w:pPr>
      <w:r>
        <w:t xml:space="preserve">                  RFC822 Name=.northwindtraders.com</w:t>
      </w:r>
    </w:p>
    <w:p w14:paraId="11586FBD" w14:textId="77777777" w:rsidR="00586FF1" w:rsidRDefault="00586FF1" w:rsidP="00586FF1">
      <w:pPr>
        <w:pStyle w:val="Code"/>
      </w:pPr>
      <w:r>
        <w:t xml:space="preserve">             [4]Subtrees (0..Max):</w:t>
      </w:r>
    </w:p>
    <w:p w14:paraId="08C35A57" w14:textId="77777777" w:rsidR="00586FF1" w:rsidRDefault="00586FF1" w:rsidP="00586FF1">
      <w:pPr>
        <w:pStyle w:val="Code"/>
      </w:pPr>
      <w:r>
        <w:t xml:space="preserve">                  DNS Name=.asia.northwindtraders.com</w:t>
      </w:r>
    </w:p>
    <w:p w14:paraId="496D6351" w14:textId="77777777" w:rsidR="00586FF1" w:rsidRDefault="00586FF1" w:rsidP="00586FF1">
      <w:pPr>
        <w:pStyle w:val="Code"/>
      </w:pPr>
      <w:r>
        <w:t xml:space="preserve">             [5]Subtrees (0..Max):</w:t>
      </w:r>
    </w:p>
    <w:p w14:paraId="0487FE9C" w14:textId="77777777" w:rsidR="00586FF1" w:rsidRDefault="00586FF1" w:rsidP="00586FF1">
      <w:pPr>
        <w:pStyle w:val="Code"/>
      </w:pPr>
      <w:r>
        <w:t xml:space="preserve">                  Directory Address:</w:t>
      </w:r>
    </w:p>
    <w:p w14:paraId="703F5486" w14:textId="77777777" w:rsidR="00586FF1" w:rsidRDefault="00586FF1" w:rsidP="00586FF1">
      <w:pPr>
        <w:pStyle w:val="Code"/>
      </w:pPr>
      <w:r>
        <w:t xml:space="preserve">                       DC=</w:t>
      </w:r>
      <w:smartTag w:uri="urn:schemas-microsoft-com:office:smarttags" w:element="place">
        <w:r>
          <w:t>ASIA</w:t>
        </w:r>
      </w:smartTag>
    </w:p>
    <w:p w14:paraId="489A9F2D" w14:textId="77777777" w:rsidR="00586FF1" w:rsidRDefault="00586FF1" w:rsidP="00586FF1">
      <w:pPr>
        <w:pStyle w:val="Code"/>
      </w:pPr>
      <w:r>
        <w:t xml:space="preserve">                       DC=Northwindtraders</w:t>
      </w:r>
    </w:p>
    <w:p w14:paraId="6ED95CFC" w14:textId="77777777" w:rsidR="00586FF1" w:rsidRDefault="00586FF1" w:rsidP="00586FF1">
      <w:pPr>
        <w:pStyle w:val="Code"/>
      </w:pPr>
      <w:r>
        <w:t xml:space="preserve">                       DC=com</w:t>
      </w:r>
    </w:p>
    <w:p w14:paraId="23D10F02" w14:textId="77777777" w:rsidR="00586FF1" w:rsidRDefault="00586FF1" w:rsidP="00586FF1">
      <w:pPr>
        <w:pStyle w:val="Code"/>
      </w:pPr>
      <w:r>
        <w:t xml:space="preserve">             [6]Subtrees (0..Max):</w:t>
      </w:r>
    </w:p>
    <w:p w14:paraId="26398317" w14:textId="77777777" w:rsidR="00586FF1" w:rsidRDefault="00586FF1" w:rsidP="00586FF1">
      <w:pPr>
        <w:pStyle w:val="Code"/>
      </w:pPr>
      <w:r>
        <w:t xml:space="preserve">                  URL=</w:t>
      </w:r>
    </w:p>
    <w:p w14:paraId="0766C826" w14:textId="77777777" w:rsidR="00586FF1" w:rsidRDefault="00586FF1" w:rsidP="00586FF1">
      <w:pPr>
        <w:pStyle w:val="Code"/>
      </w:pPr>
      <w:r>
        <w:lastRenderedPageBreak/>
        <w:t xml:space="preserve">             [7]Subtrees (0..Max):</w:t>
      </w:r>
    </w:p>
    <w:p w14:paraId="0D191587" w14:textId="77777777" w:rsidR="00586FF1" w:rsidRDefault="00586FF1" w:rsidP="00586FF1">
      <w:pPr>
        <w:pStyle w:val="Code"/>
      </w:pPr>
      <w:r>
        <w:t xml:space="preserve">                  IP Address=</w:t>
      </w:r>
    </w:p>
    <w:p w14:paraId="165B869B" w14:textId="77777777" w:rsidR="00586FF1" w:rsidRDefault="00586FF1" w:rsidP="00586FF1">
      <w:pPr>
        <w:pStyle w:val="Code"/>
      </w:pPr>
      <w:r>
        <w:t xml:space="preserve">        Excluded=None</w:t>
      </w:r>
    </w:p>
    <w:p w14:paraId="5047A261" w14:textId="77777777" w:rsidR="00586FF1" w:rsidRDefault="00586FF1" w:rsidP="00586FF1">
      <w:pPr>
        <w:pStyle w:val="Code"/>
      </w:pPr>
    </w:p>
    <w:p w14:paraId="672D344F" w14:textId="77777777" w:rsidR="00586FF1" w:rsidRDefault="00586FF1" w:rsidP="00586FF1">
      <w:pPr>
        <w:pStyle w:val="Code"/>
      </w:pPr>
      <w:r>
        <w:t xml:space="preserve">    1.3.6.1.4.1.311.20.2: Flags = 0, Length = c</w:t>
      </w:r>
    </w:p>
    <w:p w14:paraId="4C3CA911" w14:textId="77777777" w:rsidR="00586FF1" w:rsidRDefault="00586FF1" w:rsidP="00586FF1">
      <w:pPr>
        <w:pStyle w:val="Code"/>
      </w:pPr>
      <w:r>
        <w:t xml:space="preserve">    Certificate Template Name</w:t>
      </w:r>
    </w:p>
    <w:p w14:paraId="4E2EE05E" w14:textId="77777777" w:rsidR="00586FF1" w:rsidRDefault="00586FF1" w:rsidP="00586FF1">
      <w:pPr>
        <w:pStyle w:val="Code"/>
      </w:pPr>
      <w:r>
        <w:t xml:space="preserve">        SubCA</w:t>
      </w:r>
    </w:p>
    <w:p w14:paraId="77626544" w14:textId="77777777" w:rsidR="00586FF1" w:rsidRDefault="00586FF1" w:rsidP="00586FF1">
      <w:pPr>
        <w:pStyle w:val="Code"/>
      </w:pPr>
    </w:p>
    <w:p w14:paraId="14D3C9DB" w14:textId="77777777" w:rsidR="00586FF1" w:rsidRDefault="00586FF1" w:rsidP="00586FF1">
      <w:pPr>
        <w:pStyle w:val="Code"/>
      </w:pPr>
      <w:r>
        <w:t xml:space="preserve">    2.5.29.15: Flags = 0, Length = 4</w:t>
      </w:r>
    </w:p>
    <w:p w14:paraId="1BF39C9E" w14:textId="77777777" w:rsidR="00586FF1" w:rsidRDefault="00586FF1" w:rsidP="00586FF1">
      <w:pPr>
        <w:pStyle w:val="Code"/>
      </w:pPr>
      <w:r>
        <w:t xml:space="preserve">    Key Usage</w:t>
      </w:r>
    </w:p>
    <w:p w14:paraId="6BCC2CDE" w14:textId="77777777" w:rsidR="00586FF1" w:rsidRDefault="00586FF1" w:rsidP="00586FF1">
      <w:pPr>
        <w:pStyle w:val="Code"/>
      </w:pPr>
      <w:r>
        <w:t xml:space="preserve">        Digital Signature, Certificate Signing, Off-line CRL Signing, CRL Signing (86)</w:t>
      </w:r>
    </w:p>
    <w:p w14:paraId="12E227D4" w14:textId="77777777" w:rsidR="00586FF1" w:rsidRDefault="00586FF1" w:rsidP="00586FF1">
      <w:pPr>
        <w:pStyle w:val="Code"/>
      </w:pPr>
    </w:p>
    <w:p w14:paraId="091EA824" w14:textId="77777777" w:rsidR="00586FF1" w:rsidRDefault="00586FF1" w:rsidP="00586FF1">
      <w:pPr>
        <w:pStyle w:val="Code"/>
      </w:pPr>
      <w:r>
        <w:t xml:space="preserve">    2.5.29.19: Flags = 1(Critical), Length = 5</w:t>
      </w:r>
    </w:p>
    <w:p w14:paraId="7825226D" w14:textId="77777777" w:rsidR="00586FF1" w:rsidRDefault="00586FF1" w:rsidP="00586FF1">
      <w:pPr>
        <w:pStyle w:val="Code"/>
      </w:pPr>
      <w:r>
        <w:t xml:space="preserve">    Basic Constraints</w:t>
      </w:r>
    </w:p>
    <w:p w14:paraId="43A69606" w14:textId="77777777" w:rsidR="00586FF1" w:rsidRDefault="00586FF1" w:rsidP="00586FF1">
      <w:pPr>
        <w:pStyle w:val="Code"/>
      </w:pPr>
      <w:r>
        <w:t xml:space="preserve">        Subject Type=CA</w:t>
      </w:r>
    </w:p>
    <w:p w14:paraId="68D649B5" w14:textId="77777777" w:rsidR="00586FF1" w:rsidRDefault="00586FF1" w:rsidP="00586FF1">
      <w:pPr>
        <w:pStyle w:val="Code"/>
      </w:pPr>
      <w:r>
        <w:t xml:space="preserve">        Path Length Constraint=None</w:t>
      </w:r>
    </w:p>
    <w:p w14:paraId="7FD6834F" w14:textId="77777777" w:rsidR="00586FF1" w:rsidRDefault="00586FF1" w:rsidP="00586FF1">
      <w:pPr>
        <w:pStyle w:val="Code"/>
      </w:pPr>
    </w:p>
    <w:p w14:paraId="637876BE" w14:textId="77777777" w:rsidR="00586FF1" w:rsidRDefault="00586FF1" w:rsidP="00586FF1">
      <w:pPr>
        <w:pStyle w:val="Code"/>
      </w:pPr>
      <w:r>
        <w:t xml:space="preserve">  Body Part Id: 3</w:t>
      </w:r>
    </w:p>
    <w:p w14:paraId="1F703968" w14:textId="77777777" w:rsidR="00586FF1" w:rsidRDefault="00586FF1" w:rsidP="00586FF1">
      <w:pPr>
        <w:pStyle w:val="Code"/>
      </w:pPr>
      <w:r>
        <w:t xml:space="preserve">  1.3.6.1.5.5.7.7.18 Reg Info</w:t>
      </w:r>
    </w:p>
    <w:p w14:paraId="2F571137" w14:textId="77777777" w:rsidR="00586FF1" w:rsidRDefault="00586FF1" w:rsidP="00586FF1">
      <w:pPr>
        <w:pStyle w:val="Code"/>
      </w:pPr>
      <w:r>
        <w:t xml:space="preserve">  Value[0]:</w:t>
      </w:r>
    </w:p>
    <w:p w14:paraId="3A3C3AEE" w14:textId="77777777" w:rsidR="00586FF1" w:rsidRDefault="00586FF1" w:rsidP="00586FF1">
      <w:pPr>
        <w:pStyle w:val="Code"/>
      </w:pPr>
      <w:r>
        <w:t xml:space="preserve">    CertificateTemplate: SubCA</w:t>
      </w:r>
    </w:p>
    <w:p w14:paraId="33AD8F08" w14:textId="77777777" w:rsidR="00586FF1" w:rsidRDefault="00586FF1" w:rsidP="00586FF1">
      <w:pPr>
        <w:pStyle w:val="Code"/>
      </w:pPr>
    </w:p>
    <w:p w14:paraId="24550631" w14:textId="77777777" w:rsidR="00586FF1" w:rsidRDefault="00586FF1" w:rsidP="00586FF1">
      <w:pPr>
        <w:pStyle w:val="Code"/>
      </w:pPr>
      <w:r>
        <w:t>Tagged Requests: 1</w:t>
      </w:r>
    </w:p>
    <w:p w14:paraId="6CDB48EF" w14:textId="77777777" w:rsidR="00586FF1" w:rsidRDefault="00586FF1" w:rsidP="00586FF1">
      <w:pPr>
        <w:pStyle w:val="Code"/>
      </w:pPr>
      <w:r>
        <w:t xml:space="preserve">  CMC_TAGGED_CERT_REQUEST_CHOICE:</w:t>
      </w:r>
    </w:p>
    <w:p w14:paraId="3389EF70" w14:textId="77777777" w:rsidR="00586FF1" w:rsidRDefault="00586FF1" w:rsidP="00586FF1">
      <w:pPr>
        <w:pStyle w:val="Code"/>
      </w:pPr>
      <w:r>
        <w:t xml:space="preserve">  Body Part Id: 1</w:t>
      </w:r>
    </w:p>
    <w:p w14:paraId="4DB363D8" w14:textId="77777777" w:rsidR="00586FF1" w:rsidRDefault="00586FF1" w:rsidP="00586FF1">
      <w:pPr>
        <w:pStyle w:val="Code"/>
      </w:pPr>
      <w:r>
        <w:t>================ Begin Nesting Level 2 ================</w:t>
      </w:r>
    </w:p>
    <w:p w14:paraId="760A2C3C" w14:textId="77777777" w:rsidR="00586FF1" w:rsidRPr="00D7763A" w:rsidRDefault="00586FF1" w:rsidP="00586FF1">
      <w:pPr>
        <w:pStyle w:val="Code"/>
        <w:rPr>
          <w:lang w:val="fr-FR"/>
        </w:rPr>
      </w:pPr>
      <w:r w:rsidRPr="00D7763A">
        <w:rPr>
          <w:lang w:val="fr-FR"/>
        </w:rPr>
        <w:t>Element 0:</w:t>
      </w:r>
    </w:p>
    <w:p w14:paraId="7F4FE0AB" w14:textId="77777777" w:rsidR="00586FF1" w:rsidRPr="00D7763A" w:rsidRDefault="00586FF1" w:rsidP="00586FF1">
      <w:pPr>
        <w:pStyle w:val="Code"/>
        <w:rPr>
          <w:lang w:val="fr-FR"/>
        </w:rPr>
      </w:pPr>
      <w:r w:rsidRPr="00D7763A">
        <w:rPr>
          <w:lang w:val="fr-FR"/>
        </w:rPr>
        <w:t>PKCS10 Certificate Request:</w:t>
      </w:r>
    </w:p>
    <w:p w14:paraId="366B0F76" w14:textId="77777777" w:rsidR="00586FF1" w:rsidRPr="00D7763A" w:rsidRDefault="00586FF1" w:rsidP="00586FF1">
      <w:pPr>
        <w:pStyle w:val="Code"/>
        <w:rPr>
          <w:lang w:val="fr-FR"/>
        </w:rPr>
      </w:pPr>
      <w:r w:rsidRPr="00D7763A">
        <w:rPr>
          <w:lang w:val="fr-FR"/>
        </w:rPr>
        <w:t>Version: 1</w:t>
      </w:r>
    </w:p>
    <w:p w14:paraId="443CE7C6" w14:textId="77777777" w:rsidR="00586FF1" w:rsidRDefault="00586FF1" w:rsidP="00586FF1">
      <w:pPr>
        <w:pStyle w:val="Code"/>
      </w:pPr>
      <w:r>
        <w:t>Subject:</w:t>
      </w:r>
    </w:p>
    <w:p w14:paraId="6F9482D3" w14:textId="77777777" w:rsidR="00586FF1" w:rsidRDefault="00586FF1" w:rsidP="00586FF1">
      <w:pPr>
        <w:pStyle w:val="Code"/>
      </w:pPr>
      <w:r>
        <w:t xml:space="preserve">    CN=ITG ASIA Corp CA 1</w:t>
      </w:r>
    </w:p>
    <w:p w14:paraId="2F6BC812" w14:textId="77777777" w:rsidR="00586FF1" w:rsidRPr="00FD014B" w:rsidRDefault="00586FF1" w:rsidP="00586FF1">
      <w:pPr>
        <w:pStyle w:val="Code"/>
      </w:pPr>
      <w:r>
        <w:t xml:space="preserve">    </w:t>
      </w:r>
      <w:r w:rsidRPr="00FD014B">
        <w:t>DC=</w:t>
      </w:r>
      <w:smartTag w:uri="urn:schemas-microsoft-com:office:smarttags" w:element="place">
        <w:r w:rsidRPr="00FD014B">
          <w:t>asia</w:t>
        </w:r>
      </w:smartTag>
    </w:p>
    <w:p w14:paraId="54E73846" w14:textId="77777777" w:rsidR="00586FF1" w:rsidRPr="00FD014B" w:rsidRDefault="00586FF1" w:rsidP="00586FF1">
      <w:pPr>
        <w:pStyle w:val="Code"/>
      </w:pPr>
      <w:r w:rsidRPr="00FD014B">
        <w:t xml:space="preserve">    DC=Northwindtraders</w:t>
      </w:r>
    </w:p>
    <w:p w14:paraId="4566B82F" w14:textId="77777777" w:rsidR="00586FF1" w:rsidRPr="00FD014B" w:rsidRDefault="00586FF1" w:rsidP="00586FF1">
      <w:pPr>
        <w:pStyle w:val="Code"/>
      </w:pPr>
      <w:r w:rsidRPr="00FD014B">
        <w:t xml:space="preserve">    DC=com</w:t>
      </w:r>
    </w:p>
    <w:p w14:paraId="10B4CC5A" w14:textId="77777777" w:rsidR="00586FF1" w:rsidRPr="00FD014B" w:rsidRDefault="00586FF1" w:rsidP="00586FF1">
      <w:pPr>
        <w:pStyle w:val="Code"/>
      </w:pPr>
    </w:p>
    <w:p w14:paraId="0310540B" w14:textId="77777777" w:rsidR="00586FF1" w:rsidRPr="00D7763A" w:rsidRDefault="00586FF1" w:rsidP="00586FF1">
      <w:pPr>
        <w:pStyle w:val="Code"/>
        <w:rPr>
          <w:lang w:val="pt-BR"/>
        </w:rPr>
      </w:pPr>
      <w:r w:rsidRPr="00D7763A">
        <w:rPr>
          <w:lang w:val="pt-BR"/>
        </w:rPr>
        <w:t>Public Key Algorithm:</w:t>
      </w:r>
    </w:p>
    <w:p w14:paraId="2474D814" w14:textId="77777777" w:rsidR="00586FF1" w:rsidRPr="00D7763A" w:rsidRDefault="00586FF1" w:rsidP="00586FF1">
      <w:pPr>
        <w:pStyle w:val="Code"/>
        <w:rPr>
          <w:lang w:val="pt-BR"/>
        </w:rPr>
      </w:pPr>
      <w:r w:rsidRPr="00D7763A">
        <w:rPr>
          <w:lang w:val="pt-BR"/>
        </w:rPr>
        <w:t xml:space="preserve">    Algorithm ObjectId: 1.2.840.113549.1.1.1 RSA</w:t>
      </w:r>
    </w:p>
    <w:p w14:paraId="319245F2" w14:textId="77777777" w:rsidR="00586FF1" w:rsidRPr="00D7763A" w:rsidRDefault="00586FF1" w:rsidP="00586FF1">
      <w:pPr>
        <w:pStyle w:val="Code"/>
        <w:rPr>
          <w:lang w:val="pt-BR"/>
        </w:rPr>
      </w:pPr>
      <w:r w:rsidRPr="00D7763A">
        <w:rPr>
          <w:lang w:val="pt-BR"/>
        </w:rPr>
        <w:t xml:space="preserve">    Algorithm Parameters:</w:t>
      </w:r>
    </w:p>
    <w:p w14:paraId="539214C1" w14:textId="77777777" w:rsidR="00586FF1" w:rsidRDefault="00586FF1" w:rsidP="00586FF1">
      <w:pPr>
        <w:pStyle w:val="Code"/>
      </w:pPr>
      <w:r w:rsidRPr="00D7763A">
        <w:rPr>
          <w:lang w:val="pt-BR"/>
        </w:rPr>
        <w:t xml:space="preserve">    </w:t>
      </w:r>
      <w:r>
        <w:t>05 00</w:t>
      </w:r>
    </w:p>
    <w:p w14:paraId="263300AA" w14:textId="77777777" w:rsidR="00586FF1" w:rsidRDefault="00586FF1" w:rsidP="00586FF1">
      <w:pPr>
        <w:pStyle w:val="Code"/>
      </w:pPr>
      <w:r>
        <w:t>Public Key Length: 2048 bits</w:t>
      </w:r>
    </w:p>
    <w:p w14:paraId="0DAD375A" w14:textId="77777777" w:rsidR="00586FF1" w:rsidRDefault="00586FF1" w:rsidP="00586FF1">
      <w:pPr>
        <w:pStyle w:val="Code"/>
      </w:pPr>
      <w:r>
        <w:t>Public Key: UnusedBits = 0</w:t>
      </w:r>
    </w:p>
    <w:p w14:paraId="49313702" w14:textId="77777777" w:rsidR="00586FF1" w:rsidRPr="00D7763A" w:rsidRDefault="00586FF1" w:rsidP="00586FF1">
      <w:pPr>
        <w:pStyle w:val="Code"/>
        <w:rPr>
          <w:lang w:val="pt-BR"/>
        </w:rPr>
      </w:pPr>
      <w:r>
        <w:t xml:space="preserve">    </w:t>
      </w:r>
      <w:r w:rsidRPr="00D7763A">
        <w:rPr>
          <w:lang w:val="pt-BR"/>
        </w:rPr>
        <w:t>0000  30 82 01 0a 02 82 01 01  00 c4 92 eb 3d e3 70 52</w:t>
      </w:r>
    </w:p>
    <w:p w14:paraId="0018343A" w14:textId="77777777" w:rsidR="00586FF1" w:rsidRPr="00D7763A" w:rsidRDefault="00586FF1" w:rsidP="00586FF1">
      <w:pPr>
        <w:pStyle w:val="Code"/>
        <w:rPr>
          <w:lang w:val="pt-BR"/>
        </w:rPr>
      </w:pPr>
      <w:r w:rsidRPr="00D7763A">
        <w:rPr>
          <w:lang w:val="pt-BR"/>
        </w:rPr>
        <w:t xml:space="preserve">    0010  23 9f 9e a0 6c 9e 1e 26  43 7e 9c a3 d1 82 56 88</w:t>
      </w:r>
    </w:p>
    <w:p w14:paraId="3B984925" w14:textId="77777777" w:rsidR="00586FF1" w:rsidRPr="00D7763A" w:rsidRDefault="00586FF1" w:rsidP="00586FF1">
      <w:pPr>
        <w:pStyle w:val="Code"/>
        <w:rPr>
          <w:lang w:val="pt-BR"/>
        </w:rPr>
      </w:pPr>
      <w:r w:rsidRPr="00D7763A">
        <w:rPr>
          <w:lang w:val="pt-BR"/>
        </w:rPr>
        <w:t xml:space="preserve">    0020  5f df 2d a3 c6 f2 0a ae  25 8b 4e c8 7c 2b a2 4a</w:t>
      </w:r>
    </w:p>
    <w:p w14:paraId="5C3AF37F" w14:textId="77777777" w:rsidR="00586FF1" w:rsidRPr="00FD014B" w:rsidRDefault="00586FF1" w:rsidP="00586FF1">
      <w:pPr>
        <w:pStyle w:val="Code"/>
        <w:rPr>
          <w:lang w:val="it-IT"/>
        </w:rPr>
      </w:pPr>
      <w:r w:rsidRPr="00D7763A">
        <w:rPr>
          <w:lang w:val="pt-BR"/>
        </w:rPr>
        <w:t xml:space="preserve">    </w:t>
      </w:r>
      <w:r w:rsidRPr="00FD014B">
        <w:rPr>
          <w:lang w:val="it-IT"/>
        </w:rPr>
        <w:t>0030  72 49 ff 48 46 d9 59 6b  9e 1e 76 1a ff a9 1b 29</w:t>
      </w:r>
    </w:p>
    <w:p w14:paraId="5C9C3B8E" w14:textId="77777777" w:rsidR="00586FF1" w:rsidRDefault="00586FF1" w:rsidP="00586FF1">
      <w:pPr>
        <w:pStyle w:val="Code"/>
      </w:pPr>
      <w:r w:rsidRPr="00FD014B">
        <w:rPr>
          <w:lang w:val="it-IT"/>
        </w:rPr>
        <w:t xml:space="preserve">    </w:t>
      </w:r>
      <w:r>
        <w:t>0040  30 4f a7 00 0f 73 3d 16  6b 4c 57 cd 2b c5 3d 78</w:t>
      </w:r>
    </w:p>
    <w:p w14:paraId="70A5B06B" w14:textId="77777777" w:rsidR="00586FF1" w:rsidRDefault="00586FF1" w:rsidP="00586FF1">
      <w:pPr>
        <w:pStyle w:val="Code"/>
      </w:pPr>
      <w:r>
        <w:t xml:space="preserve">    0050  82 81 4a 90 26 b7 8b d4  b1 c4 08 ea 77 2a c2 f8</w:t>
      </w:r>
    </w:p>
    <w:p w14:paraId="1F6DE00D" w14:textId="77777777" w:rsidR="00586FF1" w:rsidRPr="00D7763A" w:rsidRDefault="00586FF1" w:rsidP="00586FF1">
      <w:pPr>
        <w:pStyle w:val="Code"/>
      </w:pPr>
      <w:r>
        <w:t xml:space="preserve">    </w:t>
      </w:r>
      <w:r w:rsidRPr="00D7763A">
        <w:t>0060  8e e9 93 98 47 21 96 8e  f9 9d ac bc 5f 01 f9 09</w:t>
      </w:r>
    </w:p>
    <w:p w14:paraId="55390AD8" w14:textId="77777777" w:rsidR="00586FF1" w:rsidRPr="00D7763A" w:rsidRDefault="00586FF1" w:rsidP="00586FF1">
      <w:pPr>
        <w:pStyle w:val="Code"/>
      </w:pPr>
      <w:r w:rsidRPr="00D7763A">
        <w:t xml:space="preserve">    0070  12 b6 73 70 9a 2e 35 1c  51 d0 74 54 ee 46 7e 92</w:t>
      </w:r>
    </w:p>
    <w:p w14:paraId="0861DC2F" w14:textId="77777777" w:rsidR="00586FF1" w:rsidRPr="00D7763A" w:rsidRDefault="00586FF1" w:rsidP="00586FF1">
      <w:pPr>
        <w:pStyle w:val="Code"/>
      </w:pPr>
      <w:r w:rsidRPr="00D7763A">
        <w:t xml:space="preserve">    0080  03 5e d4 86 10 86 02 8b  8c 38 7e 76 10 55 0b 92</w:t>
      </w:r>
    </w:p>
    <w:p w14:paraId="2D48B724" w14:textId="77777777" w:rsidR="00586FF1" w:rsidRPr="00D7763A" w:rsidRDefault="00586FF1" w:rsidP="00586FF1">
      <w:pPr>
        <w:pStyle w:val="Code"/>
        <w:rPr>
          <w:lang w:val="pt-BR"/>
        </w:rPr>
      </w:pPr>
      <w:r w:rsidRPr="00D7763A">
        <w:t xml:space="preserve">    </w:t>
      </w:r>
      <w:r w:rsidRPr="00D7763A">
        <w:rPr>
          <w:lang w:val="pt-BR"/>
        </w:rPr>
        <w:t>0090  1d 85 b9 46 d7 eb c2 42  3d a4 3d 84 d7 1f dd 93</w:t>
      </w:r>
    </w:p>
    <w:p w14:paraId="59A69F2B" w14:textId="77777777" w:rsidR="00586FF1" w:rsidRPr="00D7763A" w:rsidRDefault="00586FF1" w:rsidP="00586FF1">
      <w:pPr>
        <w:pStyle w:val="Code"/>
        <w:rPr>
          <w:lang w:val="pt-BR"/>
        </w:rPr>
      </w:pPr>
      <w:r w:rsidRPr="00D7763A">
        <w:rPr>
          <w:lang w:val="pt-BR"/>
        </w:rPr>
        <w:t xml:space="preserve">    00a0  30 ae 96 57 76 05 5d 2f  6e d0 7f 17 21 c2 87 1b</w:t>
      </w:r>
    </w:p>
    <w:p w14:paraId="68350C36" w14:textId="77777777" w:rsidR="00586FF1" w:rsidRPr="00D7763A" w:rsidRDefault="00586FF1" w:rsidP="00586FF1">
      <w:pPr>
        <w:pStyle w:val="Code"/>
        <w:rPr>
          <w:lang w:val="pt-BR"/>
        </w:rPr>
      </w:pPr>
      <w:r w:rsidRPr="00D7763A">
        <w:rPr>
          <w:lang w:val="pt-BR"/>
        </w:rPr>
        <w:t xml:space="preserve">    00b0  82 0c 02 da 10 87 48 ec  c6 ba 45 45 75 22 3f 9a</w:t>
      </w:r>
    </w:p>
    <w:p w14:paraId="56225A6B" w14:textId="77777777" w:rsidR="00586FF1" w:rsidRPr="00FD014B" w:rsidRDefault="00586FF1" w:rsidP="00586FF1">
      <w:pPr>
        <w:pStyle w:val="Code"/>
        <w:rPr>
          <w:lang w:val="it-IT"/>
        </w:rPr>
      </w:pPr>
      <w:r w:rsidRPr="00D7763A">
        <w:rPr>
          <w:lang w:val="pt-BR"/>
        </w:rPr>
        <w:t xml:space="preserve">    </w:t>
      </w:r>
      <w:r w:rsidRPr="00FD014B">
        <w:rPr>
          <w:lang w:val="it-IT"/>
        </w:rPr>
        <w:t>00c0  f8 1f c6 10 05 08 01 d5  fa 56 25 a3 19 2c da e0</w:t>
      </w:r>
    </w:p>
    <w:p w14:paraId="7EF39CCD" w14:textId="77777777" w:rsidR="00586FF1" w:rsidRPr="00FD014B" w:rsidRDefault="00586FF1" w:rsidP="00586FF1">
      <w:pPr>
        <w:pStyle w:val="Code"/>
        <w:rPr>
          <w:lang w:val="it-IT"/>
        </w:rPr>
      </w:pPr>
      <w:r w:rsidRPr="00FD014B">
        <w:rPr>
          <w:lang w:val="it-IT"/>
        </w:rPr>
        <w:t xml:space="preserve">    00d0  74 f6 43 9a c1 4d ed b6  9e 83 91 35 d0 c9 c3 6b</w:t>
      </w:r>
    </w:p>
    <w:p w14:paraId="62D34DD2" w14:textId="77777777" w:rsidR="00586FF1" w:rsidRPr="00FD014B" w:rsidRDefault="00586FF1" w:rsidP="00586FF1">
      <w:pPr>
        <w:pStyle w:val="Code"/>
        <w:rPr>
          <w:lang w:val="it-IT"/>
        </w:rPr>
      </w:pPr>
      <w:r w:rsidRPr="00FD014B">
        <w:rPr>
          <w:lang w:val="it-IT"/>
        </w:rPr>
        <w:t xml:space="preserve">    00e0  72 2f b0 3c fd 05 27 35  7b ea 8b 9d 48 83 96 59</w:t>
      </w:r>
    </w:p>
    <w:p w14:paraId="5F5D5A1D" w14:textId="77777777" w:rsidR="00586FF1" w:rsidRPr="00FD014B" w:rsidRDefault="00586FF1" w:rsidP="00586FF1">
      <w:pPr>
        <w:pStyle w:val="Code"/>
        <w:rPr>
          <w:lang w:val="it-IT"/>
        </w:rPr>
      </w:pPr>
      <w:r w:rsidRPr="00FD014B">
        <w:rPr>
          <w:lang w:val="it-IT"/>
        </w:rPr>
        <w:t xml:space="preserve">    00f0  bf b9 d3 80 b1 14 71 8e  75 e1 c9 da 69 86 4e cc</w:t>
      </w:r>
    </w:p>
    <w:p w14:paraId="1B56E8CC" w14:textId="77777777" w:rsidR="00586FF1" w:rsidRPr="00D7763A" w:rsidRDefault="00586FF1" w:rsidP="00586FF1">
      <w:pPr>
        <w:pStyle w:val="Code"/>
        <w:rPr>
          <w:lang w:val="it-IT"/>
        </w:rPr>
      </w:pPr>
      <w:r w:rsidRPr="00FD014B">
        <w:rPr>
          <w:lang w:val="it-IT"/>
        </w:rPr>
        <w:t xml:space="preserve">    </w:t>
      </w:r>
      <w:r w:rsidRPr="00D7763A">
        <w:rPr>
          <w:lang w:val="it-IT"/>
        </w:rPr>
        <w:t>0100  9a 00 01 83 f5 0f 4b 2e  55 02 03 01 00 01</w:t>
      </w:r>
    </w:p>
    <w:p w14:paraId="702DA0EA" w14:textId="77777777" w:rsidR="00586FF1" w:rsidRPr="00D7763A" w:rsidRDefault="00586FF1" w:rsidP="00586FF1">
      <w:pPr>
        <w:pStyle w:val="Code"/>
        <w:rPr>
          <w:lang w:val="it-IT"/>
        </w:rPr>
      </w:pPr>
      <w:r w:rsidRPr="00D7763A">
        <w:rPr>
          <w:lang w:val="it-IT"/>
        </w:rPr>
        <w:t>Request Attributes: 2</w:t>
      </w:r>
    </w:p>
    <w:p w14:paraId="218323CD" w14:textId="77777777" w:rsidR="00586FF1" w:rsidRPr="00D7763A" w:rsidRDefault="00586FF1" w:rsidP="00586FF1">
      <w:pPr>
        <w:pStyle w:val="Code"/>
        <w:rPr>
          <w:lang w:val="it-IT"/>
        </w:rPr>
      </w:pPr>
      <w:r w:rsidRPr="00D7763A">
        <w:rPr>
          <w:lang w:val="it-IT"/>
        </w:rPr>
        <w:t xml:space="preserve">  2 attributes:</w:t>
      </w:r>
    </w:p>
    <w:p w14:paraId="3F012D70" w14:textId="77777777" w:rsidR="00586FF1" w:rsidRPr="00D7763A" w:rsidRDefault="00586FF1" w:rsidP="00586FF1">
      <w:pPr>
        <w:pStyle w:val="Code"/>
        <w:rPr>
          <w:lang w:val="it-IT"/>
        </w:rPr>
      </w:pPr>
    </w:p>
    <w:p w14:paraId="2B3903D8" w14:textId="77777777" w:rsidR="00586FF1" w:rsidRPr="00D7763A" w:rsidRDefault="00586FF1" w:rsidP="00586FF1">
      <w:pPr>
        <w:pStyle w:val="Code"/>
        <w:rPr>
          <w:lang w:val="it-IT"/>
        </w:rPr>
      </w:pPr>
      <w:r w:rsidRPr="00D7763A">
        <w:rPr>
          <w:lang w:val="it-IT"/>
        </w:rPr>
        <w:t xml:space="preserve">  Attribute[0]: 1.3.6.1.4.1.311.13.2.3 (OS Version)</w:t>
      </w:r>
    </w:p>
    <w:p w14:paraId="45554D5C" w14:textId="77777777" w:rsidR="00586FF1" w:rsidRPr="00D7763A" w:rsidRDefault="00586FF1" w:rsidP="00586FF1">
      <w:pPr>
        <w:pStyle w:val="Code"/>
        <w:rPr>
          <w:lang w:val="it-IT"/>
        </w:rPr>
      </w:pPr>
      <w:r w:rsidRPr="00D7763A">
        <w:rPr>
          <w:lang w:val="it-IT"/>
        </w:rPr>
        <w:t xml:space="preserve">    Value[0][0]:</w:t>
      </w:r>
    </w:p>
    <w:p w14:paraId="74859EBB" w14:textId="77777777" w:rsidR="00586FF1" w:rsidRPr="00D7763A" w:rsidRDefault="00586FF1" w:rsidP="00586FF1">
      <w:pPr>
        <w:pStyle w:val="Code"/>
        <w:rPr>
          <w:lang w:val="it-IT"/>
        </w:rPr>
      </w:pPr>
      <w:r w:rsidRPr="00D7763A">
        <w:rPr>
          <w:lang w:val="it-IT"/>
        </w:rPr>
        <w:t xml:space="preserve">        5.1.3541.2.</w:t>
      </w:r>
    </w:p>
    <w:p w14:paraId="452763BE" w14:textId="77777777" w:rsidR="00586FF1" w:rsidRPr="00D7763A" w:rsidRDefault="00586FF1" w:rsidP="00586FF1">
      <w:pPr>
        <w:pStyle w:val="Code"/>
        <w:rPr>
          <w:lang w:val="it-IT"/>
        </w:rPr>
      </w:pPr>
    </w:p>
    <w:p w14:paraId="132A5AF3" w14:textId="77777777" w:rsidR="00586FF1" w:rsidRPr="00D7763A" w:rsidRDefault="00586FF1" w:rsidP="00586FF1">
      <w:pPr>
        <w:pStyle w:val="Code"/>
        <w:rPr>
          <w:lang w:val="it-IT"/>
        </w:rPr>
      </w:pPr>
      <w:r w:rsidRPr="00D7763A">
        <w:rPr>
          <w:lang w:val="it-IT"/>
        </w:rPr>
        <w:t xml:space="preserve">  Attribute[1]: 1.2.840.113549.1.9.14 (Certificate Extensions)</w:t>
      </w:r>
    </w:p>
    <w:p w14:paraId="5AEFD778" w14:textId="77777777" w:rsidR="00586FF1" w:rsidRPr="00D7763A" w:rsidRDefault="00586FF1" w:rsidP="00586FF1">
      <w:pPr>
        <w:pStyle w:val="Code"/>
        <w:rPr>
          <w:lang w:val="it-IT"/>
        </w:rPr>
      </w:pPr>
      <w:r w:rsidRPr="00D7763A">
        <w:rPr>
          <w:lang w:val="it-IT"/>
        </w:rPr>
        <w:t xml:space="preserve">    Value[1][0]:</w:t>
      </w:r>
    </w:p>
    <w:p w14:paraId="3E2A0377" w14:textId="77777777" w:rsidR="00586FF1" w:rsidRPr="00D7763A" w:rsidRDefault="00586FF1" w:rsidP="00586FF1">
      <w:pPr>
        <w:pStyle w:val="Code"/>
        <w:rPr>
          <w:lang w:val="it-IT"/>
        </w:rPr>
      </w:pPr>
      <w:r w:rsidRPr="00D7763A">
        <w:rPr>
          <w:lang w:val="it-IT"/>
        </w:rPr>
        <w:t xml:space="preserve">    Unknown Attribute type</w:t>
      </w:r>
    </w:p>
    <w:p w14:paraId="6CD3C325" w14:textId="77777777" w:rsidR="00586FF1" w:rsidRPr="00D7763A" w:rsidRDefault="00586FF1" w:rsidP="00586FF1">
      <w:pPr>
        <w:pStyle w:val="Code"/>
        <w:rPr>
          <w:lang w:val="it-IT"/>
        </w:rPr>
      </w:pPr>
      <w:r w:rsidRPr="00D7763A">
        <w:rPr>
          <w:lang w:val="it-IT"/>
        </w:rPr>
        <w:t>Certificate Extensions: 6</w:t>
      </w:r>
    </w:p>
    <w:p w14:paraId="12F25742" w14:textId="77777777" w:rsidR="00586FF1" w:rsidRPr="00D7763A" w:rsidRDefault="00586FF1" w:rsidP="00586FF1">
      <w:pPr>
        <w:pStyle w:val="Code"/>
        <w:rPr>
          <w:lang w:val="it-IT"/>
        </w:rPr>
      </w:pPr>
      <w:r w:rsidRPr="00D7763A">
        <w:rPr>
          <w:lang w:val="it-IT"/>
        </w:rPr>
        <w:t xml:space="preserve">    1.3.6.1.4.1.311.21.1: Flags = 0, Length = 3</w:t>
      </w:r>
    </w:p>
    <w:p w14:paraId="760A3958" w14:textId="77777777" w:rsidR="00586FF1" w:rsidRPr="00D7763A" w:rsidRDefault="00586FF1" w:rsidP="00586FF1">
      <w:pPr>
        <w:pStyle w:val="Code"/>
        <w:rPr>
          <w:lang w:val="it-IT"/>
        </w:rPr>
      </w:pPr>
      <w:r w:rsidRPr="00D7763A">
        <w:rPr>
          <w:lang w:val="it-IT"/>
        </w:rPr>
        <w:lastRenderedPageBreak/>
        <w:t xml:space="preserve">    CA Version</w:t>
      </w:r>
    </w:p>
    <w:p w14:paraId="0146D1EB" w14:textId="77777777" w:rsidR="00586FF1" w:rsidRPr="00D7763A" w:rsidRDefault="00586FF1" w:rsidP="00586FF1">
      <w:pPr>
        <w:pStyle w:val="Code"/>
        <w:rPr>
          <w:lang w:val="it-IT"/>
        </w:rPr>
      </w:pPr>
      <w:r w:rsidRPr="00D7763A">
        <w:rPr>
          <w:lang w:val="it-IT"/>
        </w:rPr>
        <w:t xml:space="preserve">        V1.0</w:t>
      </w:r>
    </w:p>
    <w:p w14:paraId="14EFDC0C" w14:textId="77777777" w:rsidR="00586FF1" w:rsidRPr="00D7763A" w:rsidRDefault="00586FF1" w:rsidP="00586FF1">
      <w:pPr>
        <w:pStyle w:val="Code"/>
        <w:rPr>
          <w:lang w:val="it-IT"/>
        </w:rPr>
      </w:pPr>
    </w:p>
    <w:p w14:paraId="50D96A43" w14:textId="77777777" w:rsidR="00586FF1" w:rsidRPr="00D7763A" w:rsidRDefault="00586FF1" w:rsidP="00586FF1">
      <w:pPr>
        <w:pStyle w:val="Code"/>
        <w:rPr>
          <w:lang w:val="it-IT"/>
        </w:rPr>
      </w:pPr>
      <w:r w:rsidRPr="00D7763A">
        <w:rPr>
          <w:lang w:val="it-IT"/>
        </w:rPr>
        <w:t xml:space="preserve">    1.3.6.1.4.1.311.21.2: Flags = 0, Length = 16</w:t>
      </w:r>
    </w:p>
    <w:p w14:paraId="3FCE70A2" w14:textId="77777777" w:rsidR="00586FF1" w:rsidRDefault="00586FF1" w:rsidP="00586FF1">
      <w:pPr>
        <w:pStyle w:val="Code"/>
      </w:pPr>
      <w:r w:rsidRPr="00D7763A">
        <w:rPr>
          <w:lang w:val="it-IT"/>
        </w:rPr>
        <w:t xml:space="preserve">    </w:t>
      </w:r>
      <w:r>
        <w:t>Previous CA Certificate Hash</w:t>
      </w:r>
    </w:p>
    <w:p w14:paraId="6DC3C260" w14:textId="77777777" w:rsidR="00586FF1" w:rsidRPr="00D7763A" w:rsidRDefault="00586FF1" w:rsidP="00586FF1">
      <w:pPr>
        <w:pStyle w:val="Code"/>
      </w:pPr>
      <w:r>
        <w:t xml:space="preserve">        </w:t>
      </w:r>
      <w:r w:rsidRPr="00D7763A">
        <w:t>d3 e5 cc ef 88 53 0d 13 b7 ae a2 7b 19 5f 57 5e 33 62 b0 ef</w:t>
      </w:r>
    </w:p>
    <w:p w14:paraId="0A04E0AD" w14:textId="77777777" w:rsidR="00586FF1" w:rsidRPr="00D7763A" w:rsidRDefault="00586FF1" w:rsidP="00586FF1">
      <w:pPr>
        <w:pStyle w:val="Code"/>
      </w:pPr>
    </w:p>
    <w:p w14:paraId="782C13CD" w14:textId="77777777" w:rsidR="00586FF1" w:rsidRDefault="00586FF1" w:rsidP="00586FF1">
      <w:pPr>
        <w:pStyle w:val="Code"/>
      </w:pPr>
      <w:r w:rsidRPr="00D7763A">
        <w:t xml:space="preserve">    </w:t>
      </w:r>
      <w:r>
        <w:t>2.5.29.14: Flags = 0, Length = 16</w:t>
      </w:r>
    </w:p>
    <w:p w14:paraId="4E00A033" w14:textId="77777777" w:rsidR="00586FF1" w:rsidRDefault="00586FF1" w:rsidP="00586FF1">
      <w:pPr>
        <w:pStyle w:val="Code"/>
      </w:pPr>
      <w:r>
        <w:t xml:space="preserve">    Subject Key Identifier</w:t>
      </w:r>
    </w:p>
    <w:p w14:paraId="090EA0C5" w14:textId="77777777" w:rsidR="00586FF1" w:rsidRDefault="00586FF1" w:rsidP="00586FF1">
      <w:pPr>
        <w:pStyle w:val="Code"/>
      </w:pPr>
      <w:r>
        <w:t xml:space="preserve">        d3 b6 48 1a c0 76 07 ba 35 2b 1c 90 8b bc 1f 2b d3 b9 4d f8</w:t>
      </w:r>
    </w:p>
    <w:p w14:paraId="113A49AF" w14:textId="77777777" w:rsidR="00586FF1" w:rsidRDefault="00586FF1" w:rsidP="00586FF1">
      <w:pPr>
        <w:pStyle w:val="Code"/>
      </w:pPr>
    </w:p>
    <w:p w14:paraId="0429872F" w14:textId="77777777" w:rsidR="00586FF1" w:rsidRDefault="00586FF1" w:rsidP="00586FF1">
      <w:pPr>
        <w:pStyle w:val="Code"/>
      </w:pPr>
      <w:r>
        <w:t xml:space="preserve">    1.3.6.1.4.1.311.20.2: Flags = 0, Length = c</w:t>
      </w:r>
    </w:p>
    <w:p w14:paraId="4833C9ED" w14:textId="77777777" w:rsidR="00586FF1" w:rsidRDefault="00586FF1" w:rsidP="00586FF1">
      <w:pPr>
        <w:pStyle w:val="Code"/>
      </w:pPr>
      <w:r>
        <w:t xml:space="preserve">    Certificate Template Name</w:t>
      </w:r>
    </w:p>
    <w:p w14:paraId="05D65740" w14:textId="77777777" w:rsidR="00586FF1" w:rsidRDefault="00586FF1" w:rsidP="00586FF1">
      <w:pPr>
        <w:pStyle w:val="Code"/>
      </w:pPr>
      <w:r>
        <w:t xml:space="preserve">        SubCA</w:t>
      </w:r>
    </w:p>
    <w:p w14:paraId="0ADDF70A" w14:textId="77777777" w:rsidR="00586FF1" w:rsidRDefault="00586FF1" w:rsidP="00586FF1">
      <w:pPr>
        <w:pStyle w:val="Code"/>
      </w:pPr>
    </w:p>
    <w:p w14:paraId="005AE45F" w14:textId="77777777" w:rsidR="00586FF1" w:rsidRDefault="00586FF1" w:rsidP="00586FF1">
      <w:pPr>
        <w:pStyle w:val="Code"/>
      </w:pPr>
      <w:r>
        <w:t xml:space="preserve">    2.5.29.15: Flags = 0, Length = 4</w:t>
      </w:r>
    </w:p>
    <w:p w14:paraId="39F7CAA8" w14:textId="77777777" w:rsidR="00586FF1" w:rsidRDefault="00586FF1" w:rsidP="00586FF1">
      <w:pPr>
        <w:pStyle w:val="Code"/>
      </w:pPr>
      <w:r>
        <w:t xml:space="preserve">    Key Usage</w:t>
      </w:r>
    </w:p>
    <w:p w14:paraId="72266712" w14:textId="77777777" w:rsidR="00586FF1" w:rsidRDefault="00586FF1" w:rsidP="00586FF1">
      <w:pPr>
        <w:pStyle w:val="Code"/>
      </w:pPr>
      <w:r>
        <w:t xml:space="preserve">        Digital Signature, Certificate Signing, Off-line CRL Signing, CRL Signing (86)</w:t>
      </w:r>
    </w:p>
    <w:p w14:paraId="464D162C" w14:textId="77777777" w:rsidR="00586FF1" w:rsidRDefault="00586FF1" w:rsidP="00586FF1">
      <w:pPr>
        <w:pStyle w:val="Code"/>
      </w:pPr>
    </w:p>
    <w:p w14:paraId="165880E9" w14:textId="77777777" w:rsidR="00586FF1" w:rsidRDefault="00586FF1" w:rsidP="00586FF1">
      <w:pPr>
        <w:pStyle w:val="Code"/>
      </w:pPr>
      <w:r>
        <w:t xml:space="preserve">    2.5.29.19: Flags = 1(Critical), Length = 5</w:t>
      </w:r>
    </w:p>
    <w:p w14:paraId="5C5625D6" w14:textId="77777777" w:rsidR="00586FF1" w:rsidRDefault="00586FF1" w:rsidP="00586FF1">
      <w:pPr>
        <w:pStyle w:val="Code"/>
      </w:pPr>
      <w:r>
        <w:t xml:space="preserve">    Basic Constraints</w:t>
      </w:r>
    </w:p>
    <w:p w14:paraId="6FF66F9C" w14:textId="77777777" w:rsidR="00586FF1" w:rsidRDefault="00586FF1" w:rsidP="00586FF1">
      <w:pPr>
        <w:pStyle w:val="Code"/>
      </w:pPr>
      <w:r>
        <w:t xml:space="preserve">        Subject Type=CA</w:t>
      </w:r>
    </w:p>
    <w:p w14:paraId="5C24B0F3" w14:textId="77777777" w:rsidR="00586FF1" w:rsidRDefault="00586FF1" w:rsidP="00586FF1">
      <w:pPr>
        <w:pStyle w:val="Code"/>
      </w:pPr>
      <w:r>
        <w:t xml:space="preserve">        Path Length Constraint=None</w:t>
      </w:r>
    </w:p>
    <w:p w14:paraId="06A54F18" w14:textId="77777777" w:rsidR="00586FF1" w:rsidRDefault="00586FF1" w:rsidP="00586FF1">
      <w:pPr>
        <w:pStyle w:val="Code"/>
      </w:pPr>
    </w:p>
    <w:p w14:paraId="0ED80604" w14:textId="77777777" w:rsidR="00586FF1" w:rsidRDefault="00586FF1" w:rsidP="00586FF1">
      <w:pPr>
        <w:pStyle w:val="Code"/>
      </w:pPr>
      <w:r>
        <w:t>Signature Algorithm:</w:t>
      </w:r>
    </w:p>
    <w:p w14:paraId="106B8712" w14:textId="77777777" w:rsidR="00586FF1" w:rsidRPr="00D7763A" w:rsidRDefault="00586FF1" w:rsidP="00586FF1">
      <w:pPr>
        <w:pStyle w:val="Code"/>
        <w:rPr>
          <w:lang w:val="pt-BR"/>
        </w:rPr>
      </w:pPr>
      <w:r>
        <w:t xml:space="preserve">    </w:t>
      </w:r>
      <w:r w:rsidRPr="00D7763A">
        <w:rPr>
          <w:lang w:val="pt-BR"/>
        </w:rPr>
        <w:t>Algorithm ObjectId: 1.2.840.113549.1.1.5 sha1RSA</w:t>
      </w:r>
    </w:p>
    <w:p w14:paraId="08297930" w14:textId="77777777" w:rsidR="00586FF1" w:rsidRPr="00D7763A" w:rsidRDefault="00586FF1" w:rsidP="00586FF1">
      <w:pPr>
        <w:pStyle w:val="Code"/>
        <w:rPr>
          <w:lang w:val="pt-BR"/>
        </w:rPr>
      </w:pPr>
      <w:r w:rsidRPr="00D7763A">
        <w:rPr>
          <w:lang w:val="pt-BR"/>
        </w:rPr>
        <w:t xml:space="preserve">    Algorithm Parameters:</w:t>
      </w:r>
    </w:p>
    <w:p w14:paraId="3A1ACA07" w14:textId="77777777" w:rsidR="00586FF1" w:rsidRPr="00FD014B" w:rsidRDefault="00586FF1" w:rsidP="00586FF1">
      <w:pPr>
        <w:pStyle w:val="Code"/>
        <w:rPr>
          <w:lang w:val="it-IT"/>
        </w:rPr>
      </w:pPr>
      <w:r w:rsidRPr="00D7763A">
        <w:rPr>
          <w:lang w:val="pt-BR"/>
        </w:rPr>
        <w:t xml:space="preserve">    </w:t>
      </w:r>
      <w:r w:rsidRPr="00FD014B">
        <w:rPr>
          <w:lang w:val="it-IT"/>
        </w:rPr>
        <w:t>05 00</w:t>
      </w:r>
    </w:p>
    <w:p w14:paraId="30C55319" w14:textId="77777777" w:rsidR="00586FF1" w:rsidRPr="00FD014B" w:rsidRDefault="00586FF1" w:rsidP="00586FF1">
      <w:pPr>
        <w:pStyle w:val="Code"/>
        <w:rPr>
          <w:lang w:val="it-IT"/>
        </w:rPr>
      </w:pPr>
      <w:r w:rsidRPr="00FD014B">
        <w:rPr>
          <w:lang w:val="it-IT"/>
        </w:rPr>
        <w:t>Signature: UnusedBits=0</w:t>
      </w:r>
    </w:p>
    <w:p w14:paraId="1D11B6C8" w14:textId="77777777" w:rsidR="00586FF1" w:rsidRPr="00FD014B" w:rsidRDefault="00586FF1" w:rsidP="00586FF1">
      <w:pPr>
        <w:pStyle w:val="Code"/>
        <w:rPr>
          <w:lang w:val="it-IT"/>
        </w:rPr>
      </w:pPr>
      <w:r w:rsidRPr="00FD014B">
        <w:rPr>
          <w:lang w:val="it-IT"/>
        </w:rPr>
        <w:t xml:space="preserve">    0000  a1 4b fa 5b ec 6c 4d e8  e4 a4 2d 7f 4b b9 65 cb</w:t>
      </w:r>
    </w:p>
    <w:p w14:paraId="4B9DE22F" w14:textId="77777777" w:rsidR="00586FF1" w:rsidRPr="00FD014B" w:rsidRDefault="00586FF1" w:rsidP="00586FF1">
      <w:pPr>
        <w:pStyle w:val="Code"/>
        <w:rPr>
          <w:lang w:val="it-IT"/>
        </w:rPr>
      </w:pPr>
      <w:r w:rsidRPr="00FD014B">
        <w:rPr>
          <w:lang w:val="it-IT"/>
        </w:rPr>
        <w:t xml:space="preserve">    0010  61 1e d5 85 49 e9 07 9c  c5 8b 9b e2 a4 b5 18 26</w:t>
      </w:r>
    </w:p>
    <w:p w14:paraId="02FB0284" w14:textId="77777777" w:rsidR="00586FF1" w:rsidRPr="00FD014B" w:rsidRDefault="00586FF1" w:rsidP="00586FF1">
      <w:pPr>
        <w:pStyle w:val="Code"/>
        <w:rPr>
          <w:lang w:val="it-IT"/>
        </w:rPr>
      </w:pPr>
      <w:r w:rsidRPr="00FD014B">
        <w:rPr>
          <w:lang w:val="it-IT"/>
        </w:rPr>
        <w:t xml:space="preserve">    0020  76 33 d9 3d 66 2e 32 2c  e8 a5 23 65 9f 07 0a d6</w:t>
      </w:r>
    </w:p>
    <w:p w14:paraId="729C2278" w14:textId="77777777" w:rsidR="00586FF1" w:rsidRPr="00FD014B" w:rsidRDefault="00586FF1" w:rsidP="00586FF1">
      <w:pPr>
        <w:pStyle w:val="Code"/>
        <w:rPr>
          <w:lang w:val="it-IT"/>
        </w:rPr>
      </w:pPr>
      <w:r w:rsidRPr="00FD014B">
        <w:rPr>
          <w:lang w:val="it-IT"/>
        </w:rPr>
        <w:t xml:space="preserve">    0030  d3 d0 3f 1a ac ef 75 2d  53 0d 79 13 90 6f e3 61</w:t>
      </w:r>
    </w:p>
    <w:p w14:paraId="6AE34F5A" w14:textId="77777777" w:rsidR="00586FF1" w:rsidRPr="00FD014B" w:rsidRDefault="00586FF1" w:rsidP="00586FF1">
      <w:pPr>
        <w:pStyle w:val="Code"/>
        <w:rPr>
          <w:lang w:val="it-IT"/>
        </w:rPr>
      </w:pPr>
      <w:r w:rsidRPr="00FD014B">
        <w:rPr>
          <w:lang w:val="it-IT"/>
        </w:rPr>
        <w:t xml:space="preserve">    0040  ab bb ad 31 e9 46 31 b4  78 33 3e 7d 4f d4 87 3c</w:t>
      </w:r>
    </w:p>
    <w:p w14:paraId="2D6826E8" w14:textId="77777777" w:rsidR="00586FF1" w:rsidRDefault="00586FF1" w:rsidP="00586FF1">
      <w:pPr>
        <w:pStyle w:val="Code"/>
      </w:pPr>
      <w:r w:rsidRPr="00FD014B">
        <w:rPr>
          <w:lang w:val="it-IT"/>
        </w:rPr>
        <w:t xml:space="preserve">    </w:t>
      </w:r>
      <w:r>
        <w:t>0050  cf 75 0a 03 51 f0 f4 f3  15 25 b8 d8 5f bb d4 78</w:t>
      </w:r>
    </w:p>
    <w:p w14:paraId="0FA96BD3" w14:textId="77777777" w:rsidR="00586FF1" w:rsidRPr="00FD014B" w:rsidRDefault="00586FF1" w:rsidP="00586FF1">
      <w:pPr>
        <w:pStyle w:val="Code"/>
        <w:rPr>
          <w:lang w:val="it-IT"/>
        </w:rPr>
      </w:pPr>
      <w:r>
        <w:t xml:space="preserve">    </w:t>
      </w:r>
      <w:r w:rsidRPr="00FD014B">
        <w:rPr>
          <w:lang w:val="it-IT"/>
        </w:rPr>
        <w:t>0060  5d a9 39 34 1d d7 f9 8a  8d 3c 4e 1f ea 79 23 ce</w:t>
      </w:r>
    </w:p>
    <w:p w14:paraId="719A3373" w14:textId="77777777" w:rsidR="00586FF1" w:rsidRPr="00FD014B" w:rsidRDefault="00586FF1" w:rsidP="00586FF1">
      <w:pPr>
        <w:pStyle w:val="Code"/>
        <w:rPr>
          <w:lang w:val="it-IT"/>
        </w:rPr>
      </w:pPr>
      <w:r w:rsidRPr="00FD014B">
        <w:rPr>
          <w:lang w:val="it-IT"/>
        </w:rPr>
        <w:t xml:space="preserve">    0070  85 42 8f 36 c2 24 d2 9f  90 37 93 80 d4 f2 76 74</w:t>
      </w:r>
    </w:p>
    <w:p w14:paraId="43B4ACA7" w14:textId="77777777" w:rsidR="00586FF1" w:rsidRPr="00FD014B" w:rsidRDefault="00586FF1" w:rsidP="00586FF1">
      <w:pPr>
        <w:pStyle w:val="Code"/>
        <w:rPr>
          <w:lang w:val="it-IT"/>
        </w:rPr>
      </w:pPr>
      <w:r w:rsidRPr="00FD014B">
        <w:rPr>
          <w:lang w:val="it-IT"/>
        </w:rPr>
        <w:t xml:space="preserve">    0080  ad 65 a0 7e 83 fc 83 21  ea e5 d8 c9 5f 02 ea d0</w:t>
      </w:r>
    </w:p>
    <w:p w14:paraId="05504F79" w14:textId="77777777" w:rsidR="00586FF1" w:rsidRDefault="00586FF1" w:rsidP="00586FF1">
      <w:pPr>
        <w:pStyle w:val="Code"/>
      </w:pPr>
      <w:r w:rsidRPr="00FD014B">
        <w:rPr>
          <w:lang w:val="it-IT"/>
        </w:rPr>
        <w:t xml:space="preserve">    </w:t>
      </w:r>
      <w:r>
        <w:t>0090  9f 50 96 3a b5 c3 7f 85  9b b8 fc cd 68 c5 27 c5</w:t>
      </w:r>
    </w:p>
    <w:p w14:paraId="75058F66" w14:textId="77777777" w:rsidR="00586FF1" w:rsidRDefault="00586FF1" w:rsidP="00586FF1">
      <w:pPr>
        <w:pStyle w:val="Code"/>
      </w:pPr>
      <w:r>
        <w:t xml:space="preserve">    00a0  99 d6 5f df 8f 8b 82 7b  0f 21 f0 3d 9f 34 0c d8</w:t>
      </w:r>
    </w:p>
    <w:p w14:paraId="715B2FF7" w14:textId="77777777" w:rsidR="00586FF1" w:rsidRPr="00FD014B" w:rsidRDefault="00586FF1" w:rsidP="00586FF1">
      <w:pPr>
        <w:pStyle w:val="Code"/>
        <w:rPr>
          <w:lang w:val="it-IT"/>
        </w:rPr>
      </w:pPr>
      <w:r>
        <w:t xml:space="preserve">    </w:t>
      </w:r>
      <w:r w:rsidRPr="00FD014B">
        <w:rPr>
          <w:lang w:val="it-IT"/>
        </w:rPr>
        <w:t>00b0  ec 2b b1 a9 55 c7 01 2d  9e f0 89 76 d3 ed d6 33</w:t>
      </w:r>
    </w:p>
    <w:p w14:paraId="524C16EF" w14:textId="77777777" w:rsidR="00586FF1" w:rsidRPr="00D7763A" w:rsidRDefault="00586FF1" w:rsidP="00586FF1">
      <w:pPr>
        <w:pStyle w:val="Code"/>
        <w:rPr>
          <w:lang w:val="pt-BR"/>
        </w:rPr>
      </w:pPr>
      <w:r w:rsidRPr="00FD014B">
        <w:rPr>
          <w:lang w:val="it-IT"/>
        </w:rPr>
        <w:t xml:space="preserve">    </w:t>
      </w:r>
      <w:r w:rsidRPr="00D7763A">
        <w:rPr>
          <w:lang w:val="pt-BR"/>
        </w:rPr>
        <w:t>00c0  55 8a 9a c7 8d 52 3e b1  5d da 35 61 28 f7 07 73</w:t>
      </w:r>
    </w:p>
    <w:p w14:paraId="4C18A092" w14:textId="77777777" w:rsidR="00586FF1" w:rsidRPr="00FD014B" w:rsidRDefault="00586FF1" w:rsidP="00586FF1">
      <w:pPr>
        <w:pStyle w:val="Code"/>
        <w:rPr>
          <w:lang w:val="it-IT"/>
        </w:rPr>
      </w:pPr>
      <w:r w:rsidRPr="00D7763A">
        <w:rPr>
          <w:lang w:val="pt-BR"/>
        </w:rPr>
        <w:t xml:space="preserve">    </w:t>
      </w:r>
      <w:r w:rsidRPr="00FD014B">
        <w:rPr>
          <w:lang w:val="it-IT"/>
        </w:rPr>
        <w:t>00d0  57 52 80 ac c0 31 ad 9e  81 49 01 1f 48 1f f4 95</w:t>
      </w:r>
    </w:p>
    <w:p w14:paraId="67D4E165" w14:textId="77777777" w:rsidR="00586FF1" w:rsidRDefault="00586FF1" w:rsidP="00586FF1">
      <w:pPr>
        <w:pStyle w:val="Code"/>
      </w:pPr>
      <w:r w:rsidRPr="00FD014B">
        <w:rPr>
          <w:lang w:val="it-IT"/>
        </w:rPr>
        <w:t xml:space="preserve">    </w:t>
      </w:r>
      <w:r>
        <w:t>00e0  9f 39 4b 1a be 33 c6 4b  cf 67 04 5b aa 94 59 4d</w:t>
      </w:r>
    </w:p>
    <w:p w14:paraId="6CD7D028" w14:textId="77777777" w:rsidR="00586FF1" w:rsidRPr="00FD014B" w:rsidRDefault="00586FF1" w:rsidP="00586FF1">
      <w:pPr>
        <w:pStyle w:val="Code"/>
        <w:rPr>
          <w:lang w:val="it-IT"/>
        </w:rPr>
      </w:pPr>
      <w:r>
        <w:t xml:space="preserve">    </w:t>
      </w:r>
      <w:r w:rsidRPr="00FD014B">
        <w:rPr>
          <w:lang w:val="it-IT"/>
        </w:rPr>
        <w:t>00f0  d4 95 42 6f 25 d3 64 fc  d6 c8 e7 ca e3 b3 0a ad</w:t>
      </w:r>
    </w:p>
    <w:p w14:paraId="2E598106" w14:textId="77777777" w:rsidR="00586FF1" w:rsidRDefault="00586FF1" w:rsidP="00586FF1">
      <w:pPr>
        <w:pStyle w:val="Code"/>
      </w:pPr>
      <w:r>
        <w:t>Signature matches Public Key</w:t>
      </w:r>
    </w:p>
    <w:p w14:paraId="3AB78BA3" w14:textId="77777777" w:rsidR="00586FF1" w:rsidRDefault="00586FF1" w:rsidP="00586FF1">
      <w:pPr>
        <w:pStyle w:val="Code"/>
      </w:pPr>
      <w:r>
        <w:t>Key Id Hash(sha1): d3 b6 48 1a c0 76 07 ba 35 2b 1c 90 8b bc 1f 2b d3 b9 4d f8</w:t>
      </w:r>
    </w:p>
    <w:p w14:paraId="2E74B87E" w14:textId="77777777" w:rsidR="00586FF1" w:rsidRDefault="00586FF1" w:rsidP="00586FF1">
      <w:pPr>
        <w:pStyle w:val="Code"/>
      </w:pPr>
      <w:r>
        <w:t>----------------  End Nesting Level 2  ----------------</w:t>
      </w:r>
    </w:p>
    <w:p w14:paraId="4ED6902A" w14:textId="77777777" w:rsidR="00586FF1" w:rsidRDefault="00586FF1" w:rsidP="00586FF1">
      <w:pPr>
        <w:pStyle w:val="Code"/>
      </w:pPr>
    </w:p>
    <w:p w14:paraId="186585A9" w14:textId="77777777" w:rsidR="00586FF1" w:rsidRDefault="00586FF1" w:rsidP="00586FF1">
      <w:pPr>
        <w:pStyle w:val="Code"/>
      </w:pPr>
      <w:r>
        <w:t>Tagged Content Info: 0</w:t>
      </w:r>
    </w:p>
    <w:p w14:paraId="09C5552D" w14:textId="77777777" w:rsidR="00586FF1" w:rsidRDefault="00586FF1" w:rsidP="00586FF1">
      <w:pPr>
        <w:pStyle w:val="Code"/>
      </w:pPr>
      <w:r>
        <w:t>Tagged Other Messages: 0</w:t>
      </w:r>
    </w:p>
    <w:p w14:paraId="72615C56" w14:textId="77777777" w:rsidR="00586FF1" w:rsidRDefault="00586FF1" w:rsidP="00586FF1">
      <w:pPr>
        <w:pStyle w:val="Code"/>
      </w:pPr>
      <w:r>
        <w:t>----------------  End Nesting Level 1  ----------------</w:t>
      </w:r>
    </w:p>
    <w:p w14:paraId="1C2049E7" w14:textId="77777777" w:rsidR="00586FF1" w:rsidRDefault="00586FF1" w:rsidP="00586FF1">
      <w:pPr>
        <w:pStyle w:val="Code"/>
      </w:pPr>
    </w:p>
    <w:p w14:paraId="1DBFE3BC" w14:textId="77777777" w:rsidR="00586FF1" w:rsidRDefault="00586FF1" w:rsidP="00586FF1">
      <w:pPr>
        <w:pStyle w:val="Code"/>
      </w:pPr>
      <w:r>
        <w:t>Signer Count: 2</w:t>
      </w:r>
    </w:p>
    <w:p w14:paraId="65905B57" w14:textId="77777777" w:rsidR="00586FF1" w:rsidRDefault="00586FF1" w:rsidP="00586FF1">
      <w:pPr>
        <w:pStyle w:val="Code"/>
      </w:pPr>
    </w:p>
    <w:p w14:paraId="6E0D13B6" w14:textId="77777777" w:rsidR="00586FF1" w:rsidRDefault="00586FF1" w:rsidP="00586FF1">
      <w:pPr>
        <w:pStyle w:val="Code"/>
      </w:pPr>
      <w:r>
        <w:t>Signer Info[0]:</w:t>
      </w:r>
    </w:p>
    <w:p w14:paraId="06BA17AB" w14:textId="77777777" w:rsidR="00586FF1" w:rsidRDefault="00586FF1" w:rsidP="00586FF1">
      <w:pPr>
        <w:pStyle w:val="Code"/>
      </w:pPr>
      <w:r>
        <w:t>NULL signature verifies</w:t>
      </w:r>
    </w:p>
    <w:p w14:paraId="2C2AB9FD" w14:textId="77777777" w:rsidR="00586FF1" w:rsidRDefault="00586FF1" w:rsidP="00586FF1">
      <w:pPr>
        <w:pStyle w:val="Code"/>
      </w:pPr>
      <w:r>
        <w:t>CMSG_SIGNER_INFO_PKCS_1_5_VERSION(1)</w:t>
      </w:r>
    </w:p>
    <w:p w14:paraId="7E2DE198" w14:textId="77777777" w:rsidR="00586FF1" w:rsidRDefault="00586FF1" w:rsidP="00586FF1">
      <w:pPr>
        <w:pStyle w:val="Code"/>
      </w:pPr>
      <w:r>
        <w:t>CERT_ID_ISSUER_SERIAL_NUMBER(1)</w:t>
      </w:r>
    </w:p>
    <w:p w14:paraId="41347762" w14:textId="77777777" w:rsidR="00586FF1" w:rsidRDefault="00586FF1" w:rsidP="00586FF1">
      <w:pPr>
        <w:pStyle w:val="Code"/>
      </w:pPr>
      <w:r>
        <w:t xml:space="preserve">    Serial Number: 00</w:t>
      </w:r>
    </w:p>
    <w:p w14:paraId="14D4CB7D" w14:textId="77777777" w:rsidR="00586FF1" w:rsidRDefault="00586FF1" w:rsidP="00586FF1">
      <w:pPr>
        <w:pStyle w:val="Code"/>
      </w:pPr>
      <w:r>
        <w:t xml:space="preserve">    Issuer: OID.1.3.6.1.4.1.311.21.9=Dummy Signer</w:t>
      </w:r>
    </w:p>
    <w:p w14:paraId="428F2891" w14:textId="77777777" w:rsidR="00586FF1" w:rsidRDefault="00586FF1" w:rsidP="00586FF1">
      <w:pPr>
        <w:pStyle w:val="Code"/>
      </w:pPr>
      <w:r>
        <w:t>Hash Algorithm:</w:t>
      </w:r>
    </w:p>
    <w:p w14:paraId="09141853" w14:textId="77777777" w:rsidR="00586FF1" w:rsidRDefault="00586FF1" w:rsidP="00586FF1">
      <w:pPr>
        <w:pStyle w:val="Code"/>
      </w:pPr>
      <w:r>
        <w:t xml:space="preserve">    Algorithm ObjectId: 1.3.14.3.2.26 sha1</w:t>
      </w:r>
    </w:p>
    <w:p w14:paraId="62F5CCDE" w14:textId="77777777" w:rsidR="00586FF1" w:rsidRDefault="00586FF1" w:rsidP="00586FF1">
      <w:pPr>
        <w:pStyle w:val="Code"/>
      </w:pPr>
      <w:r>
        <w:t xml:space="preserve">    Algorithm Parameters: NULL</w:t>
      </w:r>
    </w:p>
    <w:p w14:paraId="0AC13AA4" w14:textId="77777777" w:rsidR="00586FF1" w:rsidRDefault="00586FF1" w:rsidP="00586FF1">
      <w:pPr>
        <w:pStyle w:val="Code"/>
      </w:pPr>
      <w:r>
        <w:t>Encrypted Hash Algorithm:</w:t>
      </w:r>
    </w:p>
    <w:p w14:paraId="31F35ED3" w14:textId="77777777" w:rsidR="00586FF1" w:rsidRPr="00D7763A" w:rsidRDefault="00586FF1" w:rsidP="00586FF1">
      <w:pPr>
        <w:pStyle w:val="Code"/>
        <w:rPr>
          <w:lang w:val="pt-BR"/>
        </w:rPr>
      </w:pPr>
      <w:r>
        <w:t xml:space="preserve">    </w:t>
      </w:r>
      <w:r w:rsidRPr="00D7763A">
        <w:rPr>
          <w:lang w:val="pt-BR"/>
        </w:rPr>
        <w:t>Algorithm ObjectId: 1.3.6.1.5.5.7.6.2 NO_SIGN</w:t>
      </w:r>
    </w:p>
    <w:p w14:paraId="608995CC" w14:textId="77777777" w:rsidR="00586FF1" w:rsidRPr="00D7763A" w:rsidRDefault="00586FF1" w:rsidP="00586FF1">
      <w:pPr>
        <w:pStyle w:val="Code"/>
        <w:rPr>
          <w:lang w:val="pt-BR"/>
        </w:rPr>
      </w:pPr>
      <w:r w:rsidRPr="00D7763A">
        <w:rPr>
          <w:lang w:val="pt-BR"/>
        </w:rPr>
        <w:t xml:space="preserve">    Algorithm Parameters: NULL</w:t>
      </w:r>
    </w:p>
    <w:p w14:paraId="1944A873" w14:textId="77777777" w:rsidR="00586FF1" w:rsidRDefault="00586FF1" w:rsidP="00586FF1">
      <w:pPr>
        <w:pStyle w:val="Code"/>
      </w:pPr>
      <w:r>
        <w:t>Encrypted Hash:</w:t>
      </w:r>
    </w:p>
    <w:p w14:paraId="79FF087C" w14:textId="77777777" w:rsidR="00586FF1" w:rsidRPr="00D7763A" w:rsidRDefault="00586FF1" w:rsidP="00586FF1">
      <w:pPr>
        <w:pStyle w:val="Code"/>
      </w:pPr>
      <w:r>
        <w:t xml:space="preserve">    </w:t>
      </w:r>
      <w:r w:rsidRPr="00D7763A">
        <w:t>0000  75 80 82 26 ff 11 77 5b  92 52 ce 2e a2 8e a2 32</w:t>
      </w:r>
    </w:p>
    <w:p w14:paraId="47F56C8A" w14:textId="77777777" w:rsidR="00586FF1" w:rsidRPr="00D7763A" w:rsidRDefault="00586FF1" w:rsidP="00586FF1">
      <w:pPr>
        <w:pStyle w:val="Code"/>
      </w:pPr>
      <w:r w:rsidRPr="00D7763A">
        <w:t xml:space="preserve">    0010  98 a7 1a a0</w:t>
      </w:r>
    </w:p>
    <w:p w14:paraId="2D51CEC3" w14:textId="77777777" w:rsidR="00586FF1" w:rsidRPr="00D7763A" w:rsidRDefault="00586FF1" w:rsidP="00586FF1">
      <w:pPr>
        <w:pStyle w:val="Code"/>
      </w:pPr>
    </w:p>
    <w:p w14:paraId="3675E682" w14:textId="77777777" w:rsidR="00586FF1" w:rsidRDefault="00586FF1" w:rsidP="00586FF1">
      <w:pPr>
        <w:pStyle w:val="Code"/>
      </w:pPr>
      <w:r>
        <w:t>Authenticated Attributes[0]:</w:t>
      </w:r>
    </w:p>
    <w:p w14:paraId="6418D0A2" w14:textId="77777777" w:rsidR="00586FF1" w:rsidRDefault="00586FF1" w:rsidP="00586FF1">
      <w:pPr>
        <w:pStyle w:val="Code"/>
      </w:pPr>
      <w:r>
        <w:t xml:space="preserve">  3 attributes:</w:t>
      </w:r>
    </w:p>
    <w:p w14:paraId="2708B4AA" w14:textId="77777777" w:rsidR="00586FF1" w:rsidRDefault="00586FF1" w:rsidP="00586FF1">
      <w:pPr>
        <w:pStyle w:val="Code"/>
      </w:pPr>
    </w:p>
    <w:p w14:paraId="1407A11F" w14:textId="77777777" w:rsidR="00586FF1" w:rsidRDefault="00586FF1" w:rsidP="00586FF1">
      <w:pPr>
        <w:pStyle w:val="Code"/>
      </w:pPr>
      <w:r>
        <w:t xml:space="preserve">  Attribute[0]: 1.2.840.113549.1.9.3 (Content Type)</w:t>
      </w:r>
    </w:p>
    <w:p w14:paraId="03BCE10E" w14:textId="77777777" w:rsidR="00586FF1" w:rsidRDefault="00586FF1" w:rsidP="00586FF1">
      <w:pPr>
        <w:pStyle w:val="Code"/>
      </w:pPr>
      <w:r>
        <w:t xml:space="preserve">    Value[0][0]:</w:t>
      </w:r>
    </w:p>
    <w:p w14:paraId="001291CF" w14:textId="77777777" w:rsidR="00586FF1" w:rsidRDefault="00586FF1" w:rsidP="00586FF1">
      <w:pPr>
        <w:pStyle w:val="Code"/>
      </w:pPr>
      <w:r>
        <w:t xml:space="preserve">    Unknown Attribute type</w:t>
      </w:r>
    </w:p>
    <w:p w14:paraId="63705CC2" w14:textId="77777777" w:rsidR="00586FF1" w:rsidRDefault="00586FF1" w:rsidP="00586FF1">
      <w:pPr>
        <w:pStyle w:val="Code"/>
      </w:pPr>
      <w:r>
        <w:t xml:space="preserve">    1.3.6.1.5.5.7.12.2 CMC Data</w:t>
      </w:r>
    </w:p>
    <w:p w14:paraId="68A35EE9" w14:textId="77777777" w:rsidR="00586FF1" w:rsidRDefault="00586FF1" w:rsidP="00586FF1">
      <w:pPr>
        <w:pStyle w:val="Code"/>
      </w:pPr>
    </w:p>
    <w:p w14:paraId="5E7CEF5A" w14:textId="77777777" w:rsidR="00586FF1" w:rsidRDefault="00586FF1" w:rsidP="00586FF1">
      <w:pPr>
        <w:pStyle w:val="Code"/>
      </w:pPr>
      <w:r>
        <w:t xml:space="preserve">  Attribute[1]: 1.2.840.113549.1.9.4 (Message Digest)</w:t>
      </w:r>
    </w:p>
    <w:p w14:paraId="79F7404F" w14:textId="77777777" w:rsidR="00586FF1" w:rsidRDefault="00586FF1" w:rsidP="00586FF1">
      <w:pPr>
        <w:pStyle w:val="Code"/>
      </w:pPr>
      <w:r>
        <w:t xml:space="preserve">    Value[1][0]:</w:t>
      </w:r>
    </w:p>
    <w:p w14:paraId="1D6B1721" w14:textId="77777777" w:rsidR="00586FF1" w:rsidRDefault="00586FF1" w:rsidP="00586FF1">
      <w:pPr>
        <w:pStyle w:val="Code"/>
      </w:pPr>
      <w:r>
        <w:t xml:space="preserve">    Unknown Attribute type</w:t>
      </w:r>
    </w:p>
    <w:p w14:paraId="30630D5A" w14:textId="77777777" w:rsidR="00586FF1" w:rsidRDefault="00586FF1" w:rsidP="00586FF1">
      <w:pPr>
        <w:pStyle w:val="Code"/>
      </w:pPr>
      <w:r>
        <w:t xml:space="preserve">    Message Digest:</w:t>
      </w:r>
    </w:p>
    <w:p w14:paraId="630410A8" w14:textId="77777777" w:rsidR="00586FF1" w:rsidRDefault="00586FF1" w:rsidP="00586FF1">
      <w:pPr>
        <w:pStyle w:val="Code"/>
      </w:pPr>
      <w:r>
        <w:t xml:space="preserve">        5a 74 12 86 78 3a ab 5b 17 85 6f 4d 44 ea a2 74 2c 86 c1 1f</w:t>
      </w:r>
    </w:p>
    <w:p w14:paraId="2DFFEA81" w14:textId="77777777" w:rsidR="00586FF1" w:rsidRDefault="00586FF1" w:rsidP="00586FF1">
      <w:pPr>
        <w:pStyle w:val="Code"/>
      </w:pPr>
    </w:p>
    <w:p w14:paraId="4DD418CD" w14:textId="77777777" w:rsidR="00586FF1" w:rsidRDefault="00586FF1" w:rsidP="00586FF1">
      <w:pPr>
        <w:pStyle w:val="Code"/>
      </w:pPr>
      <w:r>
        <w:t xml:space="preserve">  Attribute[2]: 1.3.6.1.4.1.311.21.20 (Client Information)</w:t>
      </w:r>
    </w:p>
    <w:p w14:paraId="5CC84451" w14:textId="77777777" w:rsidR="00586FF1" w:rsidRDefault="00586FF1" w:rsidP="00586FF1">
      <w:pPr>
        <w:pStyle w:val="Code"/>
      </w:pPr>
      <w:r>
        <w:t xml:space="preserve">    Value[2][0]:</w:t>
      </w:r>
    </w:p>
    <w:p w14:paraId="09F1BB16" w14:textId="77777777" w:rsidR="00586FF1" w:rsidRDefault="00586FF1" w:rsidP="00586FF1">
      <w:pPr>
        <w:pStyle w:val="Code"/>
      </w:pPr>
      <w:r>
        <w:t xml:space="preserve">    Unknown Attribute type</w:t>
      </w:r>
    </w:p>
    <w:p w14:paraId="19A2DE70" w14:textId="77777777" w:rsidR="00586FF1" w:rsidRDefault="00586FF1" w:rsidP="00586FF1">
      <w:pPr>
        <w:pStyle w:val="Code"/>
      </w:pPr>
      <w:r>
        <w:t xml:space="preserve">    Client Id: = 4</w:t>
      </w:r>
    </w:p>
    <w:p w14:paraId="183C1EF2" w14:textId="77777777" w:rsidR="00586FF1" w:rsidRDefault="00586FF1" w:rsidP="00586FF1">
      <w:pPr>
        <w:pStyle w:val="Code"/>
      </w:pPr>
      <w:r>
        <w:t xml:space="preserve">    XECI_CERTREQ -- 4</w:t>
      </w:r>
    </w:p>
    <w:p w14:paraId="557BDC7D" w14:textId="77777777" w:rsidR="00586FF1" w:rsidRDefault="00586FF1" w:rsidP="00586FF1">
      <w:pPr>
        <w:pStyle w:val="Code"/>
      </w:pPr>
      <w:r>
        <w:t xml:space="preserve">    User: ASIA\user2</w:t>
      </w:r>
    </w:p>
    <w:p w14:paraId="0BC6988E" w14:textId="77777777" w:rsidR="00586FF1" w:rsidRDefault="00586FF1" w:rsidP="00586FF1">
      <w:pPr>
        <w:pStyle w:val="Code"/>
      </w:pPr>
      <w:r>
        <w:t xml:space="preserve">    Machine: user2.asia.northwindtraders.com</w:t>
      </w:r>
    </w:p>
    <w:p w14:paraId="5CD73DB3" w14:textId="77777777" w:rsidR="00586FF1" w:rsidRDefault="00586FF1" w:rsidP="00586FF1">
      <w:pPr>
        <w:pStyle w:val="Code"/>
      </w:pPr>
      <w:r>
        <w:t xml:space="preserve">    Process: certreq</w:t>
      </w:r>
    </w:p>
    <w:p w14:paraId="4866EC1F" w14:textId="77777777" w:rsidR="00586FF1" w:rsidRDefault="00586FF1" w:rsidP="00586FF1">
      <w:pPr>
        <w:pStyle w:val="Code"/>
      </w:pPr>
    </w:p>
    <w:p w14:paraId="2F7D30E9" w14:textId="77777777" w:rsidR="00586FF1" w:rsidRDefault="00586FF1" w:rsidP="00586FF1">
      <w:pPr>
        <w:pStyle w:val="Code"/>
      </w:pPr>
      <w:r>
        <w:t>Unauthenticated Attributes[0]:</w:t>
      </w:r>
    </w:p>
    <w:p w14:paraId="70CA37B4" w14:textId="77777777" w:rsidR="00586FF1" w:rsidRDefault="00586FF1" w:rsidP="00586FF1">
      <w:pPr>
        <w:pStyle w:val="Code"/>
      </w:pPr>
      <w:r>
        <w:t xml:space="preserve">  0 attributes:</w:t>
      </w:r>
    </w:p>
    <w:p w14:paraId="18C7E529" w14:textId="77777777" w:rsidR="00586FF1" w:rsidRDefault="00586FF1" w:rsidP="00586FF1">
      <w:pPr>
        <w:pStyle w:val="Code"/>
      </w:pPr>
    </w:p>
    <w:p w14:paraId="47AF179B" w14:textId="77777777" w:rsidR="00586FF1" w:rsidRDefault="00586FF1" w:rsidP="00586FF1">
      <w:pPr>
        <w:pStyle w:val="Code"/>
      </w:pPr>
      <w:r>
        <w:t>Computed Hash: 75 80 82 26 ff 11 77 5b 92 52 ce 2e a2 8e a2 32 98 a7 1a a0</w:t>
      </w:r>
    </w:p>
    <w:p w14:paraId="23297A9D" w14:textId="77777777" w:rsidR="00586FF1" w:rsidRDefault="00586FF1" w:rsidP="00586FF1">
      <w:pPr>
        <w:pStyle w:val="Code"/>
      </w:pPr>
      <w:r>
        <w:t>Signing Certificate Index: 1</w:t>
      </w:r>
    </w:p>
    <w:p w14:paraId="0951A2B1" w14:textId="77777777" w:rsidR="00586FF1" w:rsidRDefault="00586FF1" w:rsidP="00586FF1">
      <w:pPr>
        <w:pStyle w:val="Code"/>
      </w:pPr>
      <w:r>
        <w:t>-------- CERT_CHAIN_CONTEXT --------</w:t>
      </w:r>
    </w:p>
    <w:p w14:paraId="1BDB28FC" w14:textId="77777777" w:rsidR="00586FF1" w:rsidRDefault="00586FF1" w:rsidP="00586FF1">
      <w:pPr>
        <w:pStyle w:val="Code"/>
      </w:pPr>
      <w:r>
        <w:t>ChainContext.dwInfoStatus = CERT_TRUST_HAS_PREFERRED_ISSUER (0x100)</w:t>
      </w:r>
    </w:p>
    <w:p w14:paraId="41C0065E" w14:textId="77777777" w:rsidR="00586FF1" w:rsidRDefault="00586FF1" w:rsidP="00586FF1">
      <w:pPr>
        <w:pStyle w:val="Code"/>
      </w:pPr>
      <w:r>
        <w:t>CertContext.dwRevocationFreshnessTime: 27 Days, 4 Hours, 47 Minutes, 46 Seconds</w:t>
      </w:r>
    </w:p>
    <w:p w14:paraId="7EC10E2D" w14:textId="77777777" w:rsidR="00586FF1" w:rsidRDefault="00586FF1" w:rsidP="00586FF1">
      <w:pPr>
        <w:pStyle w:val="Code"/>
      </w:pPr>
    </w:p>
    <w:p w14:paraId="4F49BFDF" w14:textId="77777777" w:rsidR="00586FF1" w:rsidRDefault="00586FF1" w:rsidP="00586FF1">
      <w:pPr>
        <w:pStyle w:val="Code"/>
      </w:pPr>
      <w:r>
        <w:t>SimpleChain.dwInfoStatus = CERT_TRUST_HAS_PREFERRED_ISSUER (0x100)</w:t>
      </w:r>
    </w:p>
    <w:p w14:paraId="5B529AA9" w14:textId="77777777" w:rsidR="00586FF1" w:rsidRDefault="00586FF1" w:rsidP="00586FF1">
      <w:pPr>
        <w:pStyle w:val="Code"/>
      </w:pPr>
      <w:r>
        <w:t>SimpleChain.dwRevocationFreshnessTime: 27 Days, 4 Hours, 47 Minutes, 46 Seconds</w:t>
      </w:r>
    </w:p>
    <w:p w14:paraId="0B043EA2" w14:textId="77777777" w:rsidR="00586FF1" w:rsidRDefault="00586FF1" w:rsidP="00586FF1">
      <w:pPr>
        <w:pStyle w:val="Code"/>
      </w:pPr>
    </w:p>
    <w:p w14:paraId="3CE37C48" w14:textId="77777777" w:rsidR="00586FF1" w:rsidRDefault="00586FF1" w:rsidP="00586FF1">
      <w:pPr>
        <w:pStyle w:val="Code"/>
      </w:pPr>
      <w:r>
        <w:t>CertContext[0][0]: dwInfoStatus=101 dwErrorStatus=0</w:t>
      </w:r>
    </w:p>
    <w:p w14:paraId="7E23AF2B" w14:textId="77777777" w:rsidR="00586FF1" w:rsidRDefault="00586FF1" w:rsidP="00586FF1">
      <w:pPr>
        <w:pStyle w:val="Code"/>
      </w:pPr>
      <w:r>
        <w:t xml:space="preserve">  Issuer: CN=W2K User Enrollment CA, OU=Test, O=NT Distributed Systems, L=Redmond, S=WA, C=US, E=user1@northwindtraders.com</w:t>
      </w:r>
    </w:p>
    <w:p w14:paraId="3A03FCBB" w14:textId="77777777" w:rsidR="00586FF1" w:rsidRPr="00D7763A" w:rsidRDefault="00586FF1" w:rsidP="00586FF1">
      <w:pPr>
        <w:pStyle w:val="Code"/>
        <w:rPr>
          <w:lang w:val="pt-BR"/>
        </w:rPr>
      </w:pPr>
      <w:r>
        <w:t xml:space="preserve">  </w:t>
      </w:r>
      <w:r w:rsidRPr="00D7763A">
        <w:rPr>
          <w:lang w:val="pt-BR"/>
        </w:rPr>
        <w:t>Subject: CN=Darren Canavor</w:t>
      </w:r>
    </w:p>
    <w:p w14:paraId="4603725E" w14:textId="77777777" w:rsidR="00586FF1" w:rsidRPr="00D7763A" w:rsidRDefault="00586FF1" w:rsidP="00586FF1">
      <w:pPr>
        <w:pStyle w:val="Code"/>
        <w:rPr>
          <w:lang w:val="pt-BR"/>
        </w:rPr>
      </w:pPr>
      <w:r w:rsidRPr="00D7763A">
        <w:rPr>
          <w:lang w:val="pt-BR"/>
        </w:rPr>
        <w:t xml:space="preserve">  Serial: 61321aaf00000000061e</w:t>
      </w:r>
    </w:p>
    <w:p w14:paraId="0D475139" w14:textId="77777777" w:rsidR="00586FF1" w:rsidRPr="00D7763A" w:rsidRDefault="00586FF1" w:rsidP="00586FF1">
      <w:pPr>
        <w:pStyle w:val="Code"/>
        <w:rPr>
          <w:lang w:val="pt-BR"/>
        </w:rPr>
      </w:pPr>
      <w:r w:rsidRPr="00D7763A">
        <w:rPr>
          <w:lang w:val="pt-BR"/>
        </w:rPr>
        <w:t xml:space="preserve">  Template: EnrollmentAgent</w:t>
      </w:r>
    </w:p>
    <w:p w14:paraId="0403BFB8" w14:textId="77777777" w:rsidR="00586FF1" w:rsidRDefault="00586FF1" w:rsidP="00586FF1">
      <w:pPr>
        <w:pStyle w:val="Code"/>
      </w:pPr>
      <w:r w:rsidRPr="00D7763A">
        <w:rPr>
          <w:lang w:val="pt-BR"/>
        </w:rPr>
        <w:t xml:space="preserve">  </w:t>
      </w:r>
      <w:r>
        <w:t>54 8e 6f e3 d6 88 31 29 b6 f0 fb be bd aa 91 12 76 dd 51 a3</w:t>
      </w:r>
    </w:p>
    <w:p w14:paraId="1EDE9850" w14:textId="77777777" w:rsidR="00586FF1" w:rsidRDefault="00586FF1" w:rsidP="00586FF1">
      <w:pPr>
        <w:pStyle w:val="Code"/>
      </w:pPr>
      <w:r>
        <w:t xml:space="preserve">  Element.dwInfoStatus = CERT_TRUST_HAS_EXACT_MATCH_ISSUER (0x1)</w:t>
      </w:r>
    </w:p>
    <w:p w14:paraId="5C85FDD1" w14:textId="77777777" w:rsidR="00586FF1" w:rsidRDefault="00586FF1" w:rsidP="00586FF1">
      <w:pPr>
        <w:pStyle w:val="Code"/>
      </w:pPr>
      <w:r>
        <w:t xml:space="preserve">  Element.dwInfoStatus = CERT_TRUST_HAS_PREFERRED_ISSUER (0x100)</w:t>
      </w:r>
    </w:p>
    <w:p w14:paraId="1B672314" w14:textId="77777777" w:rsidR="00586FF1" w:rsidRDefault="00586FF1" w:rsidP="00586FF1">
      <w:pPr>
        <w:pStyle w:val="Code"/>
      </w:pPr>
      <w:r>
        <w:t>419.2199.0: 0x80070002 (WIN32: 2)</w:t>
      </w:r>
    </w:p>
    <w:p w14:paraId="5EB97C2C" w14:textId="77777777" w:rsidR="00586FF1" w:rsidRDefault="00586FF1" w:rsidP="00586FF1">
      <w:pPr>
        <w:pStyle w:val="Code"/>
      </w:pPr>
      <w:r>
        <w:t xml:space="preserve">    CRL 0:</w:t>
      </w:r>
    </w:p>
    <w:p w14:paraId="0CDD8FE2" w14:textId="77777777" w:rsidR="00586FF1" w:rsidRDefault="00586FF1" w:rsidP="00586FF1">
      <w:pPr>
        <w:pStyle w:val="Code"/>
      </w:pPr>
      <w:r>
        <w:t xml:space="preserve">    Issuer: CN=W2K User Enrollment CA, OU=Test, O=NT Distributed Systems, L=Redmond, S=WA, C=US, E=user1@northwindtraders.com</w:t>
      </w:r>
    </w:p>
    <w:p w14:paraId="2AE59A29" w14:textId="77777777" w:rsidR="00586FF1" w:rsidRDefault="00586FF1" w:rsidP="00586FF1">
      <w:pPr>
        <w:pStyle w:val="Code"/>
      </w:pPr>
      <w:r>
        <w:t xml:space="preserve">    4b f3 03 53 8b d0 82 f5 bf aa b7 d1 ee fc aa 3e 12 74 b5 fe</w:t>
      </w:r>
    </w:p>
    <w:p w14:paraId="4557CE31" w14:textId="77777777" w:rsidR="00586FF1" w:rsidRDefault="00586FF1" w:rsidP="00586FF1">
      <w:pPr>
        <w:pStyle w:val="Code"/>
      </w:pPr>
      <w:r>
        <w:t xml:space="preserve">  Application[0] = 1.3.6.1.4.1.311.20.2.1 Certificate Request Agent</w:t>
      </w:r>
    </w:p>
    <w:p w14:paraId="548E0996" w14:textId="77777777" w:rsidR="00586FF1" w:rsidRDefault="00586FF1" w:rsidP="00586FF1">
      <w:pPr>
        <w:pStyle w:val="Code"/>
      </w:pPr>
    </w:p>
    <w:p w14:paraId="6812ACE3" w14:textId="77777777" w:rsidR="00586FF1" w:rsidRDefault="00586FF1" w:rsidP="00586FF1">
      <w:pPr>
        <w:pStyle w:val="Code"/>
      </w:pPr>
      <w:r>
        <w:t>CertContext[0][1]: dwInfoStatus=101 dwErrorStatus=0</w:t>
      </w:r>
    </w:p>
    <w:p w14:paraId="2F7F61CC" w14:textId="77777777" w:rsidR="00586FF1" w:rsidRDefault="00586FF1" w:rsidP="00586FF1">
      <w:pPr>
        <w:pStyle w:val="Code"/>
      </w:pPr>
      <w:r>
        <w:t xml:space="preserve">  Issuer: E=user1@northwindtraders.com, CN=</w:t>
      </w:r>
      <w:smartTag w:uri="urn:schemas-microsoft-com:office:smarttags" w:element="place">
        <w:r>
          <w:t>ASIA</w:t>
        </w:r>
      </w:smartTag>
      <w:r>
        <w:t xml:space="preserve"> W2K PCA, OU=Test, O=NT Distributed Systems, L=Redmond, S=WA, C=US</w:t>
      </w:r>
    </w:p>
    <w:p w14:paraId="44D7A713" w14:textId="77777777" w:rsidR="00586FF1" w:rsidRDefault="00586FF1" w:rsidP="00586FF1">
      <w:pPr>
        <w:pStyle w:val="Code"/>
      </w:pPr>
      <w:r>
        <w:t xml:space="preserve">  Subject: CN=W2K User Enrollment CA, OU=Test, O=NT Distributed Systems, L=Redmond, S=WA, C=US, E=user1@northwindtraders.com</w:t>
      </w:r>
    </w:p>
    <w:p w14:paraId="2031672F" w14:textId="77777777" w:rsidR="00586FF1" w:rsidRPr="00D7763A" w:rsidRDefault="00586FF1" w:rsidP="00586FF1">
      <w:pPr>
        <w:pStyle w:val="Code"/>
      </w:pPr>
      <w:r>
        <w:t xml:space="preserve">  </w:t>
      </w:r>
      <w:r w:rsidRPr="00D7763A">
        <w:t>Serial: 4860d04700020000bc47</w:t>
      </w:r>
    </w:p>
    <w:p w14:paraId="22504367" w14:textId="77777777" w:rsidR="00586FF1" w:rsidRPr="00D7763A" w:rsidRDefault="00586FF1" w:rsidP="00586FF1">
      <w:pPr>
        <w:pStyle w:val="Code"/>
      </w:pPr>
      <w:r w:rsidRPr="00D7763A">
        <w:t xml:space="preserve">  Template: SubCA</w:t>
      </w:r>
    </w:p>
    <w:p w14:paraId="7C368B46" w14:textId="77777777" w:rsidR="00586FF1" w:rsidRPr="00D7763A" w:rsidRDefault="00586FF1" w:rsidP="00586FF1">
      <w:pPr>
        <w:pStyle w:val="Code"/>
      </w:pPr>
      <w:r w:rsidRPr="00D7763A">
        <w:t xml:space="preserve">  fa 4b b5 e1 a6 9f 8d e9 1d 69 4b f4 42 9f 76 0b ef a9 c8 d9</w:t>
      </w:r>
    </w:p>
    <w:p w14:paraId="5389F9DC" w14:textId="77777777" w:rsidR="00586FF1" w:rsidRDefault="00586FF1" w:rsidP="00586FF1">
      <w:pPr>
        <w:pStyle w:val="Code"/>
      </w:pPr>
      <w:r w:rsidRPr="00D7763A">
        <w:t xml:space="preserve">  </w:t>
      </w:r>
      <w:r>
        <w:t>Element.dwInfoStatus = CERT_TRUST_HAS_EXACT_MATCH_ISSUER (0x1)</w:t>
      </w:r>
    </w:p>
    <w:p w14:paraId="6F434975" w14:textId="77777777" w:rsidR="00586FF1" w:rsidRDefault="00586FF1" w:rsidP="00586FF1">
      <w:pPr>
        <w:pStyle w:val="Code"/>
      </w:pPr>
      <w:r>
        <w:t xml:space="preserve">  Element.dwInfoStatus = CERT_TRUST_HAS_PREFERRED_ISSUER (0x100)</w:t>
      </w:r>
    </w:p>
    <w:p w14:paraId="0365F3DC" w14:textId="77777777" w:rsidR="00586FF1" w:rsidRDefault="00586FF1" w:rsidP="00586FF1">
      <w:pPr>
        <w:pStyle w:val="Code"/>
      </w:pPr>
      <w:r>
        <w:t>419.2199.0: 0x80070002 (WIN32: 2)</w:t>
      </w:r>
    </w:p>
    <w:p w14:paraId="7948F731" w14:textId="77777777" w:rsidR="00586FF1" w:rsidRDefault="00586FF1" w:rsidP="00586FF1">
      <w:pPr>
        <w:pStyle w:val="Code"/>
      </w:pPr>
      <w:r>
        <w:t xml:space="preserve">    CRL 0:</w:t>
      </w:r>
    </w:p>
    <w:p w14:paraId="7F3FFC72" w14:textId="77777777" w:rsidR="00586FF1" w:rsidRDefault="00586FF1" w:rsidP="00586FF1">
      <w:pPr>
        <w:pStyle w:val="Code"/>
      </w:pPr>
      <w:r>
        <w:t xml:space="preserve">    Issuer: E=user1@northwindtraders.com, CN=</w:t>
      </w:r>
      <w:smartTag w:uri="urn:schemas-microsoft-com:office:smarttags" w:element="place">
        <w:r>
          <w:t>ASIA</w:t>
        </w:r>
      </w:smartTag>
      <w:r>
        <w:t xml:space="preserve"> W2K PCA, OU=Test, O=NT Distributed Systems, L=Redmond, S=WA, C=US</w:t>
      </w:r>
    </w:p>
    <w:p w14:paraId="54C4A61C" w14:textId="77777777" w:rsidR="00586FF1" w:rsidRDefault="00586FF1" w:rsidP="00586FF1">
      <w:pPr>
        <w:pStyle w:val="Code"/>
      </w:pPr>
      <w:r>
        <w:t xml:space="preserve">    a7 a0 41 a8 90 71 0f 02 60 b1 28 bf 47 3b 4e 48 20 24 58 74</w:t>
      </w:r>
    </w:p>
    <w:p w14:paraId="17257463" w14:textId="77777777" w:rsidR="00586FF1" w:rsidRDefault="00586FF1" w:rsidP="00586FF1">
      <w:pPr>
        <w:pStyle w:val="Code"/>
      </w:pPr>
    </w:p>
    <w:p w14:paraId="12EEC93E" w14:textId="77777777" w:rsidR="00586FF1" w:rsidRDefault="00586FF1" w:rsidP="00586FF1">
      <w:pPr>
        <w:pStyle w:val="Code"/>
      </w:pPr>
      <w:r>
        <w:t>CertContext[0][2]: dwInfoStatus=102 dwErrorStatus=0</w:t>
      </w:r>
    </w:p>
    <w:p w14:paraId="6DAB09BE" w14:textId="77777777" w:rsidR="00586FF1" w:rsidRDefault="00586FF1" w:rsidP="00586FF1">
      <w:pPr>
        <w:pStyle w:val="Code"/>
      </w:pPr>
      <w:r>
        <w:t xml:space="preserve">  Issuer: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OU=</w:t>
      </w:r>
      <w:smartTag w:uri="urn:schemas-microsoft-com:office:smarttags" w:element="place">
        <w:r>
          <w:t>Asia</w:t>
        </w:r>
      </w:smartTag>
      <w:r>
        <w:t>, O=Northwindtraders, C=US</w:t>
      </w:r>
    </w:p>
    <w:p w14:paraId="55A19D08" w14:textId="77777777" w:rsidR="00586FF1" w:rsidRDefault="00586FF1" w:rsidP="00586FF1">
      <w:pPr>
        <w:pStyle w:val="Code"/>
      </w:pPr>
      <w:r>
        <w:lastRenderedPageBreak/>
        <w:t xml:space="preserve">  Subject: E=user1@northwindtraders.com, CN=</w:t>
      </w:r>
      <w:smartTag w:uri="urn:schemas-microsoft-com:office:smarttags" w:element="place">
        <w:r>
          <w:t>ASIA</w:t>
        </w:r>
      </w:smartTag>
      <w:r>
        <w:t xml:space="preserve"> W2K PCA, OU=Test, O=NT Distributed Systems, L=Redmond, S=WA, C=US</w:t>
      </w:r>
    </w:p>
    <w:p w14:paraId="34122209" w14:textId="77777777" w:rsidR="00586FF1" w:rsidRPr="00D7763A" w:rsidRDefault="00586FF1" w:rsidP="00586FF1">
      <w:pPr>
        <w:pStyle w:val="Code"/>
      </w:pPr>
      <w:r>
        <w:t xml:space="preserve">  </w:t>
      </w:r>
      <w:r w:rsidRPr="00D7763A">
        <w:t>Serial: 1f54dfa100000000001d</w:t>
      </w:r>
    </w:p>
    <w:p w14:paraId="36B07CDA" w14:textId="77777777" w:rsidR="00586FF1" w:rsidRPr="00D7763A" w:rsidRDefault="00586FF1" w:rsidP="00586FF1">
      <w:pPr>
        <w:pStyle w:val="Code"/>
      </w:pPr>
      <w:r w:rsidRPr="00D7763A">
        <w:t xml:space="preserve">  Template: SubCA</w:t>
      </w:r>
    </w:p>
    <w:p w14:paraId="2BB278E9" w14:textId="77777777" w:rsidR="00586FF1" w:rsidRPr="00D7763A" w:rsidRDefault="00586FF1" w:rsidP="00586FF1">
      <w:pPr>
        <w:pStyle w:val="Code"/>
      </w:pPr>
      <w:r w:rsidRPr="00D7763A">
        <w:t xml:space="preserve">  61 0b 95 b6 06 ba 14 4c ae 89 24 9d 83 fd 06 49 9b ca 82 60</w:t>
      </w:r>
    </w:p>
    <w:p w14:paraId="78D54195" w14:textId="77777777" w:rsidR="00586FF1" w:rsidRDefault="00586FF1" w:rsidP="00586FF1">
      <w:pPr>
        <w:pStyle w:val="Code"/>
      </w:pPr>
      <w:r w:rsidRPr="00D7763A">
        <w:t xml:space="preserve">  </w:t>
      </w:r>
      <w:r>
        <w:t>Element.dwInfoStatus = CERT_TRUST_HAS_KEY_MATCH_ISSUER (0x2)</w:t>
      </w:r>
    </w:p>
    <w:p w14:paraId="2841E126" w14:textId="77777777" w:rsidR="00586FF1" w:rsidRDefault="00586FF1" w:rsidP="00586FF1">
      <w:pPr>
        <w:pStyle w:val="Code"/>
      </w:pPr>
      <w:r>
        <w:t xml:space="preserve">  Element.dwInfoStatus = CERT_TRUST_HAS_PREFERRED_ISSUER (0x100)</w:t>
      </w:r>
    </w:p>
    <w:p w14:paraId="02673790" w14:textId="77777777" w:rsidR="00586FF1" w:rsidRDefault="00586FF1" w:rsidP="00586FF1">
      <w:pPr>
        <w:pStyle w:val="Code"/>
      </w:pPr>
      <w:r>
        <w:t xml:space="preserve">    CRL 49:</w:t>
      </w:r>
    </w:p>
    <w:p w14:paraId="4CCB5119" w14:textId="77777777" w:rsidR="00586FF1" w:rsidRDefault="00586FF1" w:rsidP="00586FF1">
      <w:pPr>
        <w:pStyle w:val="Code"/>
      </w:pPr>
      <w:r>
        <w:t xml:space="preserve">    Issuer: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OU=</w:t>
      </w:r>
      <w:smartTag w:uri="urn:schemas-microsoft-com:office:smarttags" w:element="place">
        <w:r>
          <w:t>Asia</w:t>
        </w:r>
      </w:smartTag>
      <w:r>
        <w:t>, O=Northwindtraders, C=US</w:t>
      </w:r>
    </w:p>
    <w:p w14:paraId="2EF3185B" w14:textId="77777777" w:rsidR="00586FF1" w:rsidRPr="00FD014B" w:rsidRDefault="00586FF1" w:rsidP="00586FF1">
      <w:pPr>
        <w:pStyle w:val="Code"/>
        <w:rPr>
          <w:lang w:val="it-IT"/>
        </w:rPr>
      </w:pPr>
      <w:r>
        <w:t xml:space="preserve">    </w:t>
      </w:r>
      <w:r w:rsidRPr="00FD014B">
        <w:rPr>
          <w:lang w:val="it-IT"/>
        </w:rPr>
        <w:t>78 9e e3 0f 30 ed 2f d5 6e ec b1 9b 59 93 9b b9 b3 36 bb 8e</w:t>
      </w:r>
    </w:p>
    <w:p w14:paraId="3EFA3798" w14:textId="77777777" w:rsidR="00586FF1" w:rsidRPr="00FD014B" w:rsidRDefault="00586FF1" w:rsidP="00586FF1">
      <w:pPr>
        <w:pStyle w:val="Code"/>
        <w:rPr>
          <w:lang w:val="it-IT"/>
        </w:rPr>
      </w:pPr>
    </w:p>
    <w:p w14:paraId="2033A893" w14:textId="77777777" w:rsidR="00586FF1" w:rsidRDefault="00586FF1" w:rsidP="00586FF1">
      <w:pPr>
        <w:pStyle w:val="Code"/>
      </w:pPr>
      <w:r>
        <w:t>CertContext[0][3]: dwInfoStatus=10c dwErrorStatus=0</w:t>
      </w:r>
    </w:p>
    <w:p w14:paraId="78D6C785" w14:textId="77777777" w:rsidR="00586FF1" w:rsidRDefault="00586FF1" w:rsidP="00586FF1">
      <w:pPr>
        <w:pStyle w:val="Code"/>
      </w:pPr>
      <w:r>
        <w:t xml:space="preserve">  Issuer: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OU=</w:t>
      </w:r>
      <w:smartTag w:uri="urn:schemas-microsoft-com:office:smarttags" w:element="place">
        <w:r>
          <w:t>Asia</w:t>
        </w:r>
      </w:smartTag>
      <w:r>
        <w:t>, O=Northwindtraders, C=US</w:t>
      </w:r>
    </w:p>
    <w:p w14:paraId="62B13B64" w14:textId="77777777" w:rsidR="00586FF1" w:rsidRDefault="00586FF1" w:rsidP="00586FF1">
      <w:pPr>
        <w:pStyle w:val="Code"/>
      </w:pPr>
      <w:r>
        <w:t xml:space="preserve">  Subject: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OU=</w:t>
      </w:r>
      <w:smartTag w:uri="urn:schemas-microsoft-com:office:smarttags" w:element="place">
        <w:r>
          <w:t>Asia</w:t>
        </w:r>
      </w:smartTag>
      <w:r>
        <w:t>, O=Northwindtraders, C=US</w:t>
      </w:r>
    </w:p>
    <w:p w14:paraId="444051C1" w14:textId="77777777" w:rsidR="00586FF1" w:rsidRPr="00D7763A" w:rsidRDefault="00586FF1" w:rsidP="00586FF1">
      <w:pPr>
        <w:pStyle w:val="Code"/>
      </w:pPr>
      <w:r>
        <w:t xml:space="preserve">  </w:t>
      </w:r>
      <w:r w:rsidRPr="00D7763A">
        <w:t>Serial: 212566f75e7584b8478f7b59b4a9e212</w:t>
      </w:r>
    </w:p>
    <w:p w14:paraId="728D3E90" w14:textId="77777777" w:rsidR="00586FF1" w:rsidRPr="00D7763A" w:rsidRDefault="00586FF1" w:rsidP="00586FF1">
      <w:pPr>
        <w:pStyle w:val="Code"/>
      </w:pPr>
      <w:r w:rsidRPr="00D7763A">
        <w:t xml:space="preserve">  Template: CA</w:t>
      </w:r>
    </w:p>
    <w:p w14:paraId="2FA61845" w14:textId="77777777" w:rsidR="00586FF1" w:rsidRPr="00D7763A" w:rsidRDefault="00586FF1" w:rsidP="00586FF1">
      <w:pPr>
        <w:pStyle w:val="Code"/>
      </w:pPr>
      <w:r w:rsidRPr="00D7763A">
        <w:t xml:space="preserve">  9e 90 bb 26 24 e4 da dc 63 11 b8 18 2d af ad 39 56 81 66 51</w:t>
      </w:r>
    </w:p>
    <w:p w14:paraId="11FDCF95" w14:textId="77777777" w:rsidR="00586FF1" w:rsidRDefault="00586FF1" w:rsidP="00586FF1">
      <w:pPr>
        <w:pStyle w:val="Code"/>
      </w:pPr>
      <w:r w:rsidRPr="00D7763A">
        <w:t xml:space="preserve">  </w:t>
      </w:r>
      <w:r>
        <w:t>Element.dwInfoStatus = CERT_TRUST_HAS_NAME_MATCH_ISSUER (0x4)</w:t>
      </w:r>
    </w:p>
    <w:p w14:paraId="511149AA" w14:textId="77777777" w:rsidR="00586FF1" w:rsidRDefault="00586FF1" w:rsidP="00586FF1">
      <w:pPr>
        <w:pStyle w:val="Code"/>
      </w:pPr>
      <w:r>
        <w:t xml:space="preserve">  Element.dwInfoStatus = CERT_TRUST_IS_SELF_SIGNED (0x8)</w:t>
      </w:r>
    </w:p>
    <w:p w14:paraId="1F43E3FD" w14:textId="77777777" w:rsidR="00586FF1" w:rsidRDefault="00586FF1" w:rsidP="00586FF1">
      <w:pPr>
        <w:pStyle w:val="Code"/>
      </w:pPr>
      <w:r>
        <w:t xml:space="preserve">  Element.dwInfoStatus = CERT_TRUST_HAS_PREFERRED_ISSUER (0x100)</w:t>
      </w:r>
    </w:p>
    <w:p w14:paraId="0A8E239A" w14:textId="77777777" w:rsidR="00586FF1" w:rsidRDefault="00586FF1" w:rsidP="00586FF1">
      <w:pPr>
        <w:pStyle w:val="Code"/>
      </w:pPr>
      <w:r>
        <w:t xml:space="preserve">    CRL 49:</w:t>
      </w:r>
    </w:p>
    <w:p w14:paraId="09F87163" w14:textId="77777777" w:rsidR="00586FF1" w:rsidRDefault="00586FF1" w:rsidP="00586FF1">
      <w:pPr>
        <w:pStyle w:val="Code"/>
      </w:pPr>
      <w:r>
        <w:t xml:space="preserve">    Issuer: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r>
        <w:t>, OU=</w:t>
      </w:r>
      <w:smartTag w:uri="urn:schemas-microsoft-com:office:smarttags" w:element="place">
        <w:r>
          <w:t>Asia</w:t>
        </w:r>
      </w:smartTag>
      <w:r>
        <w:t>, O=Northwindtraders, C=US</w:t>
      </w:r>
    </w:p>
    <w:p w14:paraId="1B229D69" w14:textId="77777777" w:rsidR="00586FF1" w:rsidRPr="00FD014B" w:rsidRDefault="00586FF1" w:rsidP="00586FF1">
      <w:pPr>
        <w:pStyle w:val="Code"/>
        <w:rPr>
          <w:lang w:val="it-IT"/>
        </w:rPr>
      </w:pPr>
      <w:r>
        <w:t xml:space="preserve">    </w:t>
      </w:r>
      <w:r w:rsidRPr="00FD014B">
        <w:rPr>
          <w:lang w:val="it-IT"/>
        </w:rPr>
        <w:t>78 9e e3 0f 30 ed 2f d5 6e ec b1 9b 59 93 9b b9 b3 36 bb 8e</w:t>
      </w:r>
    </w:p>
    <w:p w14:paraId="19FD92B3" w14:textId="77777777" w:rsidR="00586FF1" w:rsidRPr="00FD014B" w:rsidRDefault="00586FF1" w:rsidP="00586FF1">
      <w:pPr>
        <w:pStyle w:val="Code"/>
        <w:rPr>
          <w:lang w:val="it-IT"/>
        </w:rPr>
      </w:pPr>
    </w:p>
    <w:p w14:paraId="2FF1906E" w14:textId="77777777" w:rsidR="00586FF1" w:rsidRPr="00FD014B" w:rsidRDefault="00586FF1" w:rsidP="00586FF1">
      <w:pPr>
        <w:pStyle w:val="Code"/>
        <w:rPr>
          <w:lang w:val="it-IT"/>
        </w:rPr>
      </w:pPr>
      <w:r w:rsidRPr="00FD014B">
        <w:rPr>
          <w:lang w:val="it-IT"/>
        </w:rPr>
        <w:t>Exclude leaf cert:</w:t>
      </w:r>
    </w:p>
    <w:p w14:paraId="613E96AA" w14:textId="77777777" w:rsidR="00586FF1" w:rsidRPr="00FD014B" w:rsidRDefault="00586FF1" w:rsidP="00586FF1">
      <w:pPr>
        <w:pStyle w:val="Code"/>
        <w:rPr>
          <w:lang w:val="it-IT"/>
        </w:rPr>
      </w:pPr>
      <w:r w:rsidRPr="00FD014B">
        <w:rPr>
          <w:lang w:val="it-IT"/>
        </w:rPr>
        <w:t xml:space="preserve">  ea 88 66 a8 e8 c0 2d 50 c6 b0 21 a8 4d fb 87 2d 0b 8a da 83</w:t>
      </w:r>
    </w:p>
    <w:p w14:paraId="3926D545" w14:textId="77777777" w:rsidR="00586FF1" w:rsidRPr="00D7763A" w:rsidRDefault="00586FF1" w:rsidP="00586FF1">
      <w:pPr>
        <w:pStyle w:val="Code"/>
        <w:rPr>
          <w:lang w:val="it-IT"/>
        </w:rPr>
      </w:pPr>
      <w:r w:rsidRPr="00D7763A">
        <w:rPr>
          <w:lang w:val="it-IT"/>
        </w:rPr>
        <w:t>Full chain:</w:t>
      </w:r>
    </w:p>
    <w:p w14:paraId="21D085EB" w14:textId="77777777" w:rsidR="00586FF1" w:rsidRPr="00D7763A" w:rsidRDefault="00586FF1" w:rsidP="00586FF1">
      <w:pPr>
        <w:pStyle w:val="Code"/>
        <w:rPr>
          <w:lang w:val="it-IT"/>
        </w:rPr>
      </w:pPr>
      <w:r w:rsidRPr="00D7763A">
        <w:rPr>
          <w:lang w:val="it-IT"/>
        </w:rPr>
        <w:t xml:space="preserve">  7c c0 2c 86 ba 49 40 95 45 4c 0c 7f e1 f7 07 d3 88 f1 8d d4</w:t>
      </w:r>
    </w:p>
    <w:p w14:paraId="57AE57A5" w14:textId="77777777" w:rsidR="00586FF1" w:rsidRDefault="00586FF1" w:rsidP="00586FF1">
      <w:pPr>
        <w:pStyle w:val="Code"/>
      </w:pPr>
      <w:r>
        <w:t>------------------------------------</w:t>
      </w:r>
    </w:p>
    <w:p w14:paraId="56653586" w14:textId="77777777" w:rsidR="00586FF1" w:rsidRDefault="00586FF1" w:rsidP="00586FF1">
      <w:pPr>
        <w:pStyle w:val="Code"/>
      </w:pPr>
      <w:r>
        <w:t>Verified Issuance Policies: None</w:t>
      </w:r>
    </w:p>
    <w:p w14:paraId="03C334B1" w14:textId="77777777" w:rsidR="00586FF1" w:rsidRDefault="00586FF1" w:rsidP="00586FF1">
      <w:pPr>
        <w:pStyle w:val="Code"/>
      </w:pPr>
      <w:r>
        <w:t>Verified Application Policies:</w:t>
      </w:r>
    </w:p>
    <w:p w14:paraId="72C92A10" w14:textId="77777777" w:rsidR="00586FF1" w:rsidRDefault="00586FF1" w:rsidP="00586FF1">
      <w:pPr>
        <w:pStyle w:val="Code"/>
      </w:pPr>
      <w:r>
        <w:t xml:space="preserve">    1.3.6.1.4.1.311.20.2.1 Certificate Request Agent</w:t>
      </w:r>
    </w:p>
    <w:p w14:paraId="2A5F97C2" w14:textId="77777777" w:rsidR="00586FF1" w:rsidRDefault="00586FF1" w:rsidP="00586FF1">
      <w:pPr>
        <w:pStyle w:val="Code"/>
      </w:pPr>
    </w:p>
    <w:p w14:paraId="304DAF57" w14:textId="77777777" w:rsidR="00586FF1" w:rsidRDefault="00586FF1" w:rsidP="00586FF1">
      <w:pPr>
        <w:pStyle w:val="Code"/>
      </w:pPr>
      <w:r>
        <w:t>Signer Info[1]:</w:t>
      </w:r>
    </w:p>
    <w:p w14:paraId="2F4C697C" w14:textId="77777777" w:rsidR="00586FF1" w:rsidRDefault="00586FF1" w:rsidP="00586FF1">
      <w:pPr>
        <w:pStyle w:val="Code"/>
      </w:pPr>
      <w:r>
        <w:t>Signature matches Public Key</w:t>
      </w:r>
    </w:p>
    <w:p w14:paraId="21777B76" w14:textId="77777777" w:rsidR="00586FF1" w:rsidRDefault="00586FF1" w:rsidP="00586FF1">
      <w:pPr>
        <w:pStyle w:val="Code"/>
      </w:pPr>
      <w:r>
        <w:t>CMSG_SIGNER_INFO_PKCS_1_5_VERSION(1)</w:t>
      </w:r>
    </w:p>
    <w:p w14:paraId="7FC8274B" w14:textId="77777777" w:rsidR="00586FF1" w:rsidRDefault="00586FF1" w:rsidP="00586FF1">
      <w:pPr>
        <w:pStyle w:val="Code"/>
      </w:pPr>
      <w:r>
        <w:t>CERT_ID_ISSUER_SERIAL_NUMBER(1)</w:t>
      </w:r>
    </w:p>
    <w:p w14:paraId="3C9868C0" w14:textId="77777777" w:rsidR="00586FF1" w:rsidRDefault="00586FF1" w:rsidP="00586FF1">
      <w:pPr>
        <w:pStyle w:val="Code"/>
      </w:pPr>
      <w:r>
        <w:t xml:space="preserve">    Serial Number: 61321aaf00000000061e</w:t>
      </w:r>
    </w:p>
    <w:p w14:paraId="3DF75502" w14:textId="77777777" w:rsidR="00586FF1" w:rsidRDefault="00586FF1" w:rsidP="00586FF1">
      <w:pPr>
        <w:pStyle w:val="Code"/>
      </w:pPr>
      <w:r>
        <w:t xml:space="preserve">    Issuer: CN=W2K User Enrollment CA, OU=Test, O=NT Distributed Systems, L=Redmond, S=WA, C=US, E=user1@northwindtraders.com</w:t>
      </w:r>
    </w:p>
    <w:p w14:paraId="5484FD99" w14:textId="77777777" w:rsidR="00586FF1" w:rsidRDefault="00586FF1" w:rsidP="00586FF1">
      <w:pPr>
        <w:pStyle w:val="Code"/>
      </w:pPr>
      <w:r>
        <w:t xml:space="preserve">    Subject: CN=Darren Canavor</w:t>
      </w:r>
    </w:p>
    <w:p w14:paraId="0D01C88D" w14:textId="77777777" w:rsidR="00586FF1" w:rsidRDefault="00586FF1" w:rsidP="00586FF1">
      <w:pPr>
        <w:pStyle w:val="Code"/>
      </w:pPr>
      <w:r>
        <w:t>Hash Algorithm:</w:t>
      </w:r>
    </w:p>
    <w:p w14:paraId="18778744" w14:textId="77777777" w:rsidR="00586FF1" w:rsidRPr="00D7763A" w:rsidRDefault="00586FF1" w:rsidP="00586FF1">
      <w:pPr>
        <w:pStyle w:val="Code"/>
        <w:rPr>
          <w:lang w:val="pt-BR"/>
        </w:rPr>
      </w:pPr>
      <w:r>
        <w:t xml:space="preserve">    </w:t>
      </w:r>
      <w:r w:rsidRPr="00D7763A">
        <w:rPr>
          <w:lang w:val="pt-BR"/>
        </w:rPr>
        <w:t>Algorithm ObjectId: 1.3.14.3.2.26 sha1</w:t>
      </w:r>
    </w:p>
    <w:p w14:paraId="3C8CFE77" w14:textId="77777777" w:rsidR="00586FF1" w:rsidRPr="00D7763A" w:rsidRDefault="00586FF1" w:rsidP="00586FF1">
      <w:pPr>
        <w:pStyle w:val="Code"/>
        <w:rPr>
          <w:lang w:val="pt-BR"/>
        </w:rPr>
      </w:pPr>
      <w:r w:rsidRPr="00D7763A">
        <w:rPr>
          <w:lang w:val="pt-BR"/>
        </w:rPr>
        <w:t xml:space="preserve">    Algorithm Parameters: NULL</w:t>
      </w:r>
    </w:p>
    <w:p w14:paraId="080AEF01" w14:textId="77777777" w:rsidR="00586FF1" w:rsidRPr="00D7763A" w:rsidRDefault="00586FF1" w:rsidP="00586FF1">
      <w:pPr>
        <w:pStyle w:val="Code"/>
        <w:rPr>
          <w:lang w:val="pt-BR"/>
        </w:rPr>
      </w:pPr>
      <w:r w:rsidRPr="00D7763A">
        <w:rPr>
          <w:lang w:val="pt-BR"/>
        </w:rPr>
        <w:t>Encrypted Hash Algorithm:</w:t>
      </w:r>
    </w:p>
    <w:p w14:paraId="267FAFB0" w14:textId="77777777" w:rsidR="00586FF1" w:rsidRPr="00D7763A" w:rsidRDefault="00586FF1" w:rsidP="00586FF1">
      <w:pPr>
        <w:pStyle w:val="Code"/>
        <w:rPr>
          <w:lang w:val="pt-BR"/>
        </w:rPr>
      </w:pPr>
      <w:r w:rsidRPr="00D7763A">
        <w:rPr>
          <w:lang w:val="pt-BR"/>
        </w:rPr>
        <w:t xml:space="preserve">    Algorithm ObjectId: 1.2.840.113549.1.1.1 RSA</w:t>
      </w:r>
    </w:p>
    <w:p w14:paraId="0B83C0DE" w14:textId="77777777" w:rsidR="00586FF1" w:rsidRDefault="00586FF1" w:rsidP="00586FF1">
      <w:pPr>
        <w:pStyle w:val="Code"/>
      </w:pPr>
      <w:r w:rsidRPr="00D7763A">
        <w:rPr>
          <w:lang w:val="pt-BR"/>
        </w:rPr>
        <w:t xml:space="preserve">    </w:t>
      </w:r>
      <w:r>
        <w:t>Algorithm Parameters: NULL</w:t>
      </w:r>
    </w:p>
    <w:p w14:paraId="588AB487" w14:textId="77777777" w:rsidR="00586FF1" w:rsidRDefault="00586FF1" w:rsidP="00586FF1">
      <w:pPr>
        <w:pStyle w:val="Code"/>
      </w:pPr>
      <w:r>
        <w:t>Encrypted Hash:</w:t>
      </w:r>
    </w:p>
    <w:p w14:paraId="5C3C7B81" w14:textId="77777777" w:rsidR="00586FF1" w:rsidRPr="00FD014B" w:rsidRDefault="00586FF1" w:rsidP="00586FF1">
      <w:pPr>
        <w:pStyle w:val="Code"/>
        <w:rPr>
          <w:lang w:val="it-IT"/>
        </w:rPr>
      </w:pPr>
      <w:r>
        <w:t xml:space="preserve">    </w:t>
      </w:r>
      <w:r w:rsidRPr="00FD014B">
        <w:rPr>
          <w:lang w:val="it-IT"/>
        </w:rPr>
        <w:t>0000  91 d8 40 e2 fc d7 9f dd  da 2a 16 ed 6e b4 62 39</w:t>
      </w:r>
    </w:p>
    <w:p w14:paraId="175AE340" w14:textId="77777777" w:rsidR="00586FF1" w:rsidRPr="00D7763A" w:rsidRDefault="00586FF1" w:rsidP="00586FF1">
      <w:pPr>
        <w:pStyle w:val="Code"/>
        <w:rPr>
          <w:lang w:val="pt-BR"/>
        </w:rPr>
      </w:pPr>
      <w:r w:rsidRPr="00FD014B">
        <w:rPr>
          <w:lang w:val="it-IT"/>
        </w:rPr>
        <w:t xml:space="preserve">    </w:t>
      </w:r>
      <w:r w:rsidRPr="00D7763A">
        <w:rPr>
          <w:lang w:val="pt-BR"/>
        </w:rPr>
        <w:t>0010  08 c9 0b 08 c6 7a 19 8e  f4 7a af ee a0 c8 e5 5a</w:t>
      </w:r>
    </w:p>
    <w:p w14:paraId="14CCCA7F" w14:textId="77777777" w:rsidR="00586FF1" w:rsidRPr="00FD014B" w:rsidRDefault="00586FF1" w:rsidP="00586FF1">
      <w:pPr>
        <w:pStyle w:val="Code"/>
        <w:rPr>
          <w:lang w:val="it-IT"/>
        </w:rPr>
      </w:pPr>
      <w:r w:rsidRPr="00D7763A">
        <w:rPr>
          <w:lang w:val="pt-BR"/>
        </w:rPr>
        <w:t xml:space="preserve">    </w:t>
      </w:r>
      <w:r w:rsidRPr="00FD014B">
        <w:rPr>
          <w:lang w:val="it-IT"/>
        </w:rPr>
        <w:t>0020  54 90 d3 bb f8 89 cf e8  3f e4 7a 33 45 1e 6b 09</w:t>
      </w:r>
    </w:p>
    <w:p w14:paraId="0F811F1D" w14:textId="77777777" w:rsidR="00586FF1" w:rsidRPr="00FD014B" w:rsidRDefault="00586FF1" w:rsidP="00586FF1">
      <w:pPr>
        <w:pStyle w:val="Code"/>
        <w:rPr>
          <w:lang w:val="it-IT"/>
        </w:rPr>
      </w:pPr>
      <w:r w:rsidRPr="00FD014B">
        <w:rPr>
          <w:lang w:val="it-IT"/>
        </w:rPr>
        <w:t xml:space="preserve">    0030  29 a2 4a 3d e0 28 fe d8  45 15 59 67 74 f4 ab 03</w:t>
      </w:r>
    </w:p>
    <w:p w14:paraId="67935F1E" w14:textId="77777777" w:rsidR="00586FF1" w:rsidRDefault="00586FF1" w:rsidP="00586FF1">
      <w:pPr>
        <w:pStyle w:val="Code"/>
      </w:pPr>
      <w:r w:rsidRPr="00FD014B">
        <w:rPr>
          <w:lang w:val="it-IT"/>
        </w:rPr>
        <w:t xml:space="preserve">    </w:t>
      </w:r>
      <w:r>
        <w:t>0040  82 d8 89 11 e6 bd 1a 5f  3b 73 02 a4 f8 be 9f f9</w:t>
      </w:r>
    </w:p>
    <w:p w14:paraId="1BB4FBF6" w14:textId="77777777" w:rsidR="00586FF1" w:rsidRDefault="00586FF1" w:rsidP="00586FF1">
      <w:pPr>
        <w:pStyle w:val="Code"/>
      </w:pPr>
      <w:r>
        <w:t xml:space="preserve">    0050  d2 65 cc 2a b1 47 d4 d1  ce 8f 1d 51 be 5e 5b 92</w:t>
      </w:r>
    </w:p>
    <w:p w14:paraId="0932BBBA" w14:textId="77777777" w:rsidR="00586FF1" w:rsidRPr="00D7763A" w:rsidRDefault="00586FF1" w:rsidP="00586FF1">
      <w:pPr>
        <w:pStyle w:val="Code"/>
      </w:pPr>
      <w:r>
        <w:t xml:space="preserve">    </w:t>
      </w:r>
      <w:r w:rsidRPr="00D7763A">
        <w:t>0060  a7 79 da 80 4e 5e e5 72  3c 76 84 61 34 d4 42 f2</w:t>
      </w:r>
    </w:p>
    <w:p w14:paraId="7A587A40" w14:textId="77777777" w:rsidR="00586FF1" w:rsidRPr="00D7763A" w:rsidRDefault="00586FF1" w:rsidP="00586FF1">
      <w:pPr>
        <w:pStyle w:val="Code"/>
      </w:pPr>
      <w:r w:rsidRPr="00D7763A">
        <w:t xml:space="preserve">    0070  da 4d 4b 17 ec 34 53 9b  2c 86 71 60 82 47 54 1e</w:t>
      </w:r>
    </w:p>
    <w:p w14:paraId="2F56E57C" w14:textId="77777777" w:rsidR="00586FF1" w:rsidRPr="00D7763A" w:rsidRDefault="00586FF1" w:rsidP="00586FF1">
      <w:pPr>
        <w:pStyle w:val="Code"/>
      </w:pPr>
    </w:p>
    <w:p w14:paraId="33AE7FD1" w14:textId="77777777" w:rsidR="00586FF1" w:rsidRDefault="00586FF1" w:rsidP="00586FF1">
      <w:pPr>
        <w:pStyle w:val="Code"/>
      </w:pPr>
      <w:r>
        <w:t>Authenticated Attributes[1]:</w:t>
      </w:r>
    </w:p>
    <w:p w14:paraId="486A507D" w14:textId="77777777" w:rsidR="00586FF1" w:rsidRDefault="00586FF1" w:rsidP="00586FF1">
      <w:pPr>
        <w:pStyle w:val="Code"/>
      </w:pPr>
      <w:r>
        <w:t xml:space="preserve">  3 attributes:</w:t>
      </w:r>
    </w:p>
    <w:p w14:paraId="319EA3E7" w14:textId="77777777" w:rsidR="00586FF1" w:rsidRDefault="00586FF1" w:rsidP="00586FF1">
      <w:pPr>
        <w:pStyle w:val="Code"/>
      </w:pPr>
    </w:p>
    <w:p w14:paraId="2E029C40" w14:textId="77777777" w:rsidR="00586FF1" w:rsidRDefault="00586FF1" w:rsidP="00586FF1">
      <w:pPr>
        <w:pStyle w:val="Code"/>
      </w:pPr>
      <w:r>
        <w:t xml:space="preserve">  Attribute[0]: 1.2.840.113549.1.9.3 (Content Type)</w:t>
      </w:r>
    </w:p>
    <w:p w14:paraId="35311A18" w14:textId="77777777" w:rsidR="00586FF1" w:rsidRDefault="00586FF1" w:rsidP="00586FF1">
      <w:pPr>
        <w:pStyle w:val="Code"/>
      </w:pPr>
      <w:r>
        <w:t xml:space="preserve">    Value[0][0]:</w:t>
      </w:r>
    </w:p>
    <w:p w14:paraId="37C2D233" w14:textId="77777777" w:rsidR="00586FF1" w:rsidRDefault="00586FF1" w:rsidP="00586FF1">
      <w:pPr>
        <w:pStyle w:val="Code"/>
      </w:pPr>
      <w:r>
        <w:t xml:space="preserve">    Unknown Attribute type</w:t>
      </w:r>
    </w:p>
    <w:p w14:paraId="4806D34E" w14:textId="77777777" w:rsidR="00586FF1" w:rsidRDefault="00586FF1" w:rsidP="00586FF1">
      <w:pPr>
        <w:pStyle w:val="Code"/>
      </w:pPr>
      <w:r>
        <w:t xml:space="preserve">    1.3.6.1.5.5.7.12.2 CMC Data</w:t>
      </w:r>
    </w:p>
    <w:p w14:paraId="48E53CF0" w14:textId="77777777" w:rsidR="00586FF1" w:rsidRDefault="00586FF1" w:rsidP="00586FF1">
      <w:pPr>
        <w:pStyle w:val="Code"/>
      </w:pPr>
    </w:p>
    <w:p w14:paraId="1D5FA8B8" w14:textId="77777777" w:rsidR="00586FF1" w:rsidRDefault="00586FF1" w:rsidP="00586FF1">
      <w:pPr>
        <w:pStyle w:val="Code"/>
      </w:pPr>
      <w:r>
        <w:t xml:space="preserve">  Attribute[1]: 1.2.840.113549.1.9.4 (Message Digest)</w:t>
      </w:r>
    </w:p>
    <w:p w14:paraId="79D85309" w14:textId="77777777" w:rsidR="00586FF1" w:rsidRDefault="00586FF1" w:rsidP="00586FF1">
      <w:pPr>
        <w:pStyle w:val="Code"/>
      </w:pPr>
      <w:r>
        <w:t xml:space="preserve">    Value[1][0]:</w:t>
      </w:r>
    </w:p>
    <w:p w14:paraId="7AF6894F" w14:textId="77777777" w:rsidR="00586FF1" w:rsidRDefault="00586FF1" w:rsidP="00586FF1">
      <w:pPr>
        <w:pStyle w:val="Code"/>
      </w:pPr>
      <w:r>
        <w:t xml:space="preserve">    Unknown Attribute type</w:t>
      </w:r>
    </w:p>
    <w:p w14:paraId="5EFEA471" w14:textId="77777777" w:rsidR="00586FF1" w:rsidRDefault="00586FF1" w:rsidP="00586FF1">
      <w:pPr>
        <w:pStyle w:val="Code"/>
      </w:pPr>
      <w:r>
        <w:t xml:space="preserve">    Message Digest:</w:t>
      </w:r>
    </w:p>
    <w:p w14:paraId="69F76FEB" w14:textId="77777777" w:rsidR="00586FF1" w:rsidRDefault="00586FF1" w:rsidP="00586FF1">
      <w:pPr>
        <w:pStyle w:val="Code"/>
      </w:pPr>
      <w:r>
        <w:t xml:space="preserve">        5a 74 12 86 78 3a ab 5b 17 85 6f 4d 44 ea a2 74 2c 86 c1 1f</w:t>
      </w:r>
    </w:p>
    <w:p w14:paraId="548D87A6" w14:textId="77777777" w:rsidR="00586FF1" w:rsidRDefault="00586FF1" w:rsidP="00586FF1">
      <w:pPr>
        <w:pStyle w:val="Code"/>
      </w:pPr>
    </w:p>
    <w:p w14:paraId="5499E01E" w14:textId="77777777" w:rsidR="00586FF1" w:rsidRDefault="00586FF1" w:rsidP="00586FF1">
      <w:pPr>
        <w:pStyle w:val="Code"/>
      </w:pPr>
      <w:r>
        <w:t xml:space="preserve">  Attribute[2]: 1.3.6.1.4.1.311.21.20 (Client Information)</w:t>
      </w:r>
    </w:p>
    <w:p w14:paraId="2E37BF8F" w14:textId="77777777" w:rsidR="00586FF1" w:rsidRDefault="00586FF1" w:rsidP="00586FF1">
      <w:pPr>
        <w:pStyle w:val="Code"/>
      </w:pPr>
      <w:r>
        <w:t xml:space="preserve">    Value[2][0]:</w:t>
      </w:r>
    </w:p>
    <w:p w14:paraId="2BBC9091" w14:textId="77777777" w:rsidR="00586FF1" w:rsidRDefault="00586FF1" w:rsidP="00586FF1">
      <w:pPr>
        <w:pStyle w:val="Code"/>
      </w:pPr>
      <w:r>
        <w:t xml:space="preserve">    Unknown Attribute type</w:t>
      </w:r>
    </w:p>
    <w:p w14:paraId="7C02C651" w14:textId="77777777" w:rsidR="00586FF1" w:rsidRDefault="00586FF1" w:rsidP="00586FF1">
      <w:pPr>
        <w:pStyle w:val="Code"/>
      </w:pPr>
      <w:r>
        <w:t xml:space="preserve">    Client Id: = 4</w:t>
      </w:r>
    </w:p>
    <w:p w14:paraId="117F01BF" w14:textId="77777777" w:rsidR="00586FF1" w:rsidRDefault="00586FF1" w:rsidP="00586FF1">
      <w:pPr>
        <w:pStyle w:val="Code"/>
      </w:pPr>
      <w:r>
        <w:t xml:space="preserve">    XECI_CERTREQ -- 4</w:t>
      </w:r>
    </w:p>
    <w:p w14:paraId="5072BAA7" w14:textId="77777777" w:rsidR="00586FF1" w:rsidRDefault="00586FF1" w:rsidP="00586FF1">
      <w:pPr>
        <w:pStyle w:val="Code"/>
      </w:pPr>
      <w:r>
        <w:t xml:space="preserve">    User: ASIA\user2</w:t>
      </w:r>
    </w:p>
    <w:p w14:paraId="5C6F7055" w14:textId="77777777" w:rsidR="00586FF1" w:rsidRDefault="00586FF1" w:rsidP="00586FF1">
      <w:pPr>
        <w:pStyle w:val="Code"/>
      </w:pPr>
      <w:r>
        <w:t xml:space="preserve">    Machine: user2.asia.northwindtraders.com</w:t>
      </w:r>
    </w:p>
    <w:p w14:paraId="3A355AA6" w14:textId="77777777" w:rsidR="00586FF1" w:rsidRDefault="00586FF1" w:rsidP="00586FF1">
      <w:pPr>
        <w:pStyle w:val="Code"/>
      </w:pPr>
      <w:r>
        <w:t xml:space="preserve">    Process: certreq</w:t>
      </w:r>
    </w:p>
    <w:p w14:paraId="2BE3701E" w14:textId="77777777" w:rsidR="00586FF1" w:rsidRDefault="00586FF1" w:rsidP="00586FF1">
      <w:pPr>
        <w:pStyle w:val="Code"/>
      </w:pPr>
    </w:p>
    <w:p w14:paraId="4F50F242" w14:textId="77777777" w:rsidR="00586FF1" w:rsidRDefault="00586FF1" w:rsidP="00586FF1">
      <w:pPr>
        <w:pStyle w:val="Code"/>
      </w:pPr>
      <w:r>
        <w:t>Unauthenticated Attributes[1]:</w:t>
      </w:r>
    </w:p>
    <w:p w14:paraId="6F6AB321" w14:textId="77777777" w:rsidR="00586FF1" w:rsidRDefault="00586FF1" w:rsidP="00586FF1">
      <w:pPr>
        <w:pStyle w:val="Code"/>
      </w:pPr>
      <w:r>
        <w:t xml:space="preserve">  0 attributes:</w:t>
      </w:r>
    </w:p>
    <w:p w14:paraId="6B66DB11" w14:textId="77777777" w:rsidR="00586FF1" w:rsidRDefault="00586FF1" w:rsidP="00586FF1">
      <w:pPr>
        <w:pStyle w:val="Code"/>
      </w:pPr>
    </w:p>
    <w:p w14:paraId="63EF1289" w14:textId="77777777" w:rsidR="00586FF1" w:rsidRDefault="00586FF1" w:rsidP="00586FF1">
      <w:pPr>
        <w:pStyle w:val="Code"/>
      </w:pPr>
      <w:r>
        <w:t>Computed Hash: 75 80 82 26 ff 11 77 5b 92 52 ce 2e a2 8e a2 32 98 a7 1a a0</w:t>
      </w:r>
    </w:p>
    <w:p w14:paraId="65A6F93E" w14:textId="77777777" w:rsidR="00586FF1" w:rsidRDefault="00586FF1" w:rsidP="00586FF1">
      <w:pPr>
        <w:pStyle w:val="Code"/>
      </w:pPr>
      <w:r>
        <w:t>No Recipient</w:t>
      </w:r>
    </w:p>
    <w:p w14:paraId="51B4B9CE" w14:textId="77777777" w:rsidR="00586FF1" w:rsidRDefault="00586FF1" w:rsidP="00586FF1">
      <w:pPr>
        <w:pStyle w:val="Code"/>
      </w:pPr>
    </w:p>
    <w:p w14:paraId="1D48FE76" w14:textId="77777777" w:rsidR="00586FF1" w:rsidRDefault="00586FF1" w:rsidP="00586FF1">
      <w:pPr>
        <w:pStyle w:val="Code"/>
      </w:pPr>
      <w:r>
        <w:t>Certificates:</w:t>
      </w:r>
    </w:p>
    <w:p w14:paraId="1456BA8E" w14:textId="77777777" w:rsidR="00586FF1" w:rsidRDefault="00586FF1" w:rsidP="00586FF1">
      <w:pPr>
        <w:pStyle w:val="Code"/>
      </w:pPr>
      <w:r>
        <w:t>================ Begin Nesting Level 1 ================</w:t>
      </w:r>
    </w:p>
    <w:p w14:paraId="5E3F8A36" w14:textId="77777777" w:rsidR="00586FF1" w:rsidRDefault="00586FF1" w:rsidP="00586FF1">
      <w:pPr>
        <w:pStyle w:val="Code"/>
      </w:pPr>
      <w:r>
        <w:t>Element 0:</w:t>
      </w:r>
    </w:p>
    <w:p w14:paraId="46A63566" w14:textId="77777777" w:rsidR="00586FF1" w:rsidRDefault="00586FF1" w:rsidP="00586FF1">
      <w:pPr>
        <w:pStyle w:val="Code"/>
      </w:pPr>
      <w:r>
        <w:t>X509 Certificate:</w:t>
      </w:r>
    </w:p>
    <w:p w14:paraId="715B6697" w14:textId="77777777" w:rsidR="00586FF1" w:rsidRDefault="00586FF1" w:rsidP="00586FF1">
      <w:pPr>
        <w:pStyle w:val="Code"/>
      </w:pPr>
      <w:r>
        <w:t>Version: 3</w:t>
      </w:r>
    </w:p>
    <w:p w14:paraId="5A7B9535" w14:textId="77777777" w:rsidR="00586FF1" w:rsidRPr="00D7763A" w:rsidRDefault="00586FF1" w:rsidP="00586FF1">
      <w:pPr>
        <w:pStyle w:val="Code"/>
        <w:rPr>
          <w:lang w:val="pt-BR"/>
        </w:rPr>
      </w:pPr>
      <w:r w:rsidRPr="00D7763A">
        <w:rPr>
          <w:lang w:val="pt-BR"/>
        </w:rPr>
        <w:t>Serial Number: 4860d04700020000bc47</w:t>
      </w:r>
    </w:p>
    <w:p w14:paraId="5217F0E3" w14:textId="77777777" w:rsidR="00586FF1" w:rsidRPr="00D7763A" w:rsidRDefault="00586FF1" w:rsidP="00586FF1">
      <w:pPr>
        <w:pStyle w:val="Code"/>
        <w:rPr>
          <w:lang w:val="pt-BR"/>
        </w:rPr>
      </w:pPr>
      <w:r w:rsidRPr="00D7763A">
        <w:rPr>
          <w:lang w:val="pt-BR"/>
        </w:rPr>
        <w:t>Signature Algorithm:</w:t>
      </w:r>
    </w:p>
    <w:p w14:paraId="7B811E1C" w14:textId="77777777" w:rsidR="00586FF1" w:rsidRPr="00D7763A" w:rsidRDefault="00586FF1" w:rsidP="00586FF1">
      <w:pPr>
        <w:pStyle w:val="Code"/>
        <w:rPr>
          <w:lang w:val="pt-BR"/>
        </w:rPr>
      </w:pPr>
      <w:r w:rsidRPr="00D7763A">
        <w:rPr>
          <w:lang w:val="pt-BR"/>
        </w:rPr>
        <w:t xml:space="preserve">    Algorithm ObjectId: 1.2.840.113549.1.1.5 sha1RSA</w:t>
      </w:r>
    </w:p>
    <w:p w14:paraId="236D1CB9" w14:textId="77777777" w:rsidR="00586FF1" w:rsidRPr="00D7763A" w:rsidRDefault="00586FF1" w:rsidP="00586FF1">
      <w:pPr>
        <w:pStyle w:val="Code"/>
        <w:rPr>
          <w:lang w:val="pt-BR"/>
        </w:rPr>
      </w:pPr>
      <w:r w:rsidRPr="00D7763A">
        <w:rPr>
          <w:lang w:val="pt-BR"/>
        </w:rPr>
        <w:t xml:space="preserve">    Algorithm Parameters:</w:t>
      </w:r>
    </w:p>
    <w:p w14:paraId="2BF3A51F" w14:textId="77777777" w:rsidR="00586FF1" w:rsidRDefault="00586FF1" w:rsidP="00586FF1">
      <w:pPr>
        <w:pStyle w:val="Code"/>
      </w:pPr>
      <w:r w:rsidRPr="00D7763A">
        <w:rPr>
          <w:lang w:val="pt-BR"/>
        </w:rPr>
        <w:t xml:space="preserve">    </w:t>
      </w:r>
      <w:r>
        <w:t>05 00</w:t>
      </w:r>
    </w:p>
    <w:p w14:paraId="3D126DC7" w14:textId="77777777" w:rsidR="00586FF1" w:rsidRDefault="00586FF1" w:rsidP="00586FF1">
      <w:pPr>
        <w:pStyle w:val="Code"/>
      </w:pPr>
      <w:r>
        <w:t>Issuer:</w:t>
      </w:r>
    </w:p>
    <w:p w14:paraId="070A4B21" w14:textId="77777777" w:rsidR="00586FF1" w:rsidRDefault="00586FF1" w:rsidP="00586FF1">
      <w:pPr>
        <w:pStyle w:val="Code"/>
      </w:pPr>
      <w:r>
        <w:t xml:space="preserve">    E=user1@northwindtraders.com</w:t>
      </w:r>
    </w:p>
    <w:p w14:paraId="30F0F0AE" w14:textId="77777777" w:rsidR="00586FF1" w:rsidRDefault="00586FF1" w:rsidP="00586FF1">
      <w:pPr>
        <w:pStyle w:val="Code"/>
      </w:pPr>
      <w:r>
        <w:t xml:space="preserve">    CN=</w:t>
      </w:r>
      <w:smartTag w:uri="urn:schemas-microsoft-com:office:smarttags" w:element="place">
        <w:r>
          <w:t>ASIA</w:t>
        </w:r>
      </w:smartTag>
      <w:r>
        <w:t xml:space="preserve"> W2K PCA</w:t>
      </w:r>
    </w:p>
    <w:p w14:paraId="264E05D3" w14:textId="77777777" w:rsidR="00586FF1" w:rsidRDefault="00586FF1" w:rsidP="00586FF1">
      <w:pPr>
        <w:pStyle w:val="Code"/>
      </w:pPr>
      <w:r>
        <w:t xml:space="preserve">    OU=Test</w:t>
      </w:r>
    </w:p>
    <w:p w14:paraId="1A42357D" w14:textId="77777777" w:rsidR="00586FF1" w:rsidRDefault="00586FF1" w:rsidP="00586FF1">
      <w:pPr>
        <w:pStyle w:val="Code"/>
      </w:pPr>
      <w:r>
        <w:t xml:space="preserve">    O=NT Distributed Systems</w:t>
      </w:r>
    </w:p>
    <w:p w14:paraId="790ABAF9" w14:textId="77777777" w:rsidR="00586FF1" w:rsidRDefault="00586FF1" w:rsidP="00586FF1">
      <w:pPr>
        <w:pStyle w:val="Code"/>
      </w:pPr>
      <w:r>
        <w:t xml:space="preserve">    L=</w:t>
      </w:r>
      <w:smartTag w:uri="urn:schemas-microsoft-com:office:smarttags" w:element="City">
        <w:smartTag w:uri="urn:schemas-microsoft-com:office:smarttags" w:element="place">
          <w:r>
            <w:t>Redmond</w:t>
          </w:r>
        </w:smartTag>
      </w:smartTag>
    </w:p>
    <w:p w14:paraId="2BB3D5FF" w14:textId="77777777" w:rsidR="00586FF1" w:rsidRDefault="00586FF1" w:rsidP="00586FF1">
      <w:pPr>
        <w:pStyle w:val="Code"/>
      </w:pPr>
      <w:r>
        <w:t xml:space="preserve">    S=WA</w:t>
      </w:r>
    </w:p>
    <w:p w14:paraId="2D257513" w14:textId="77777777" w:rsidR="00586FF1" w:rsidRDefault="00586FF1" w:rsidP="00586FF1">
      <w:pPr>
        <w:pStyle w:val="Code"/>
      </w:pPr>
      <w:r>
        <w:t xml:space="preserve">    C=US</w:t>
      </w:r>
    </w:p>
    <w:p w14:paraId="110920CA" w14:textId="77777777" w:rsidR="00586FF1" w:rsidRDefault="00586FF1" w:rsidP="00586FF1">
      <w:pPr>
        <w:pStyle w:val="Code"/>
      </w:pPr>
    </w:p>
    <w:p w14:paraId="263B926B" w14:textId="77777777" w:rsidR="00586FF1" w:rsidRDefault="00586FF1" w:rsidP="00586FF1">
      <w:pPr>
        <w:pStyle w:val="Code"/>
      </w:pPr>
      <w:r>
        <w:t xml:space="preserve">NotBefore: </w:t>
      </w:r>
      <w:smartTag w:uri="urn:schemas-microsoft-com:office:smarttags" w:element="date">
        <w:smartTagPr>
          <w:attr w:name="Year" w:val="2001"/>
          <w:attr w:name="Day" w:val="26"/>
          <w:attr w:name="Month" w:val="6"/>
        </w:smartTagPr>
        <w:r>
          <w:t>6/26/2001</w:t>
        </w:r>
      </w:smartTag>
      <w:r>
        <w:t xml:space="preserve"> 1:</w:t>
      </w:r>
      <w:smartTag w:uri="urn:schemas-microsoft-com:office:smarttags" w:element="time">
        <w:smartTagPr>
          <w:attr w:name="Minute" w:val="0"/>
          <w:attr w:name="Hour" w:val="15"/>
        </w:smartTagPr>
        <w:r>
          <w:t>03 PM</w:t>
        </w:r>
      </w:smartTag>
    </w:p>
    <w:p w14:paraId="566CCCB7" w14:textId="77777777" w:rsidR="00586FF1" w:rsidRDefault="00586FF1" w:rsidP="00586FF1">
      <w:pPr>
        <w:pStyle w:val="Code"/>
      </w:pPr>
      <w:r>
        <w:t xml:space="preserve">NotAfter: </w:t>
      </w:r>
      <w:smartTag w:uri="urn:schemas-microsoft-com:office:smarttags" w:element="date">
        <w:smartTagPr>
          <w:attr w:name="Year" w:val="2002"/>
          <w:attr w:name="Day" w:val="7"/>
          <w:attr w:name="Month" w:val="6"/>
        </w:smartTagPr>
        <w:r>
          <w:t>6/7/2002</w:t>
        </w:r>
      </w:smartTag>
      <w:r>
        <w:t xml:space="preserve"> 11:41 AM</w:t>
      </w:r>
    </w:p>
    <w:p w14:paraId="26F66B03" w14:textId="77777777" w:rsidR="00586FF1" w:rsidRDefault="00586FF1" w:rsidP="00586FF1">
      <w:pPr>
        <w:pStyle w:val="Code"/>
      </w:pPr>
    </w:p>
    <w:p w14:paraId="56742675" w14:textId="77777777" w:rsidR="00586FF1" w:rsidRDefault="00586FF1" w:rsidP="00586FF1">
      <w:pPr>
        <w:pStyle w:val="Code"/>
      </w:pPr>
      <w:r>
        <w:t>Subject:</w:t>
      </w:r>
    </w:p>
    <w:p w14:paraId="40F44493" w14:textId="77777777" w:rsidR="00586FF1" w:rsidRPr="00D7763A" w:rsidRDefault="00586FF1" w:rsidP="00586FF1">
      <w:pPr>
        <w:pStyle w:val="Code"/>
        <w:rPr>
          <w:lang w:val="pt-BR"/>
        </w:rPr>
      </w:pPr>
      <w:r>
        <w:t xml:space="preserve">    </w:t>
      </w:r>
      <w:r w:rsidRPr="00D7763A">
        <w:rPr>
          <w:lang w:val="pt-BR"/>
        </w:rPr>
        <w:t>CN=W2K User Enrollment CA</w:t>
      </w:r>
    </w:p>
    <w:p w14:paraId="75F78EB8" w14:textId="77777777" w:rsidR="00586FF1" w:rsidRPr="00D7763A" w:rsidRDefault="00586FF1" w:rsidP="00586FF1">
      <w:pPr>
        <w:pStyle w:val="Code"/>
        <w:rPr>
          <w:lang w:val="pt-BR"/>
        </w:rPr>
      </w:pPr>
      <w:r w:rsidRPr="00D7763A">
        <w:rPr>
          <w:lang w:val="pt-BR"/>
        </w:rPr>
        <w:t xml:space="preserve">    OU=Test</w:t>
      </w:r>
    </w:p>
    <w:p w14:paraId="352B2873" w14:textId="77777777" w:rsidR="00586FF1" w:rsidRDefault="00586FF1" w:rsidP="00586FF1">
      <w:pPr>
        <w:pStyle w:val="Code"/>
      </w:pPr>
      <w:r w:rsidRPr="00D7763A">
        <w:rPr>
          <w:lang w:val="pt-BR"/>
        </w:rPr>
        <w:t xml:space="preserve">    </w:t>
      </w:r>
      <w:r>
        <w:t>O=NT Distributed Systems</w:t>
      </w:r>
    </w:p>
    <w:p w14:paraId="53BB8424" w14:textId="77777777" w:rsidR="00586FF1" w:rsidRDefault="00586FF1" w:rsidP="00586FF1">
      <w:pPr>
        <w:pStyle w:val="Code"/>
      </w:pPr>
      <w:r>
        <w:t xml:space="preserve">    L=</w:t>
      </w:r>
      <w:smartTag w:uri="urn:schemas-microsoft-com:office:smarttags" w:element="City">
        <w:smartTag w:uri="urn:schemas-microsoft-com:office:smarttags" w:element="place">
          <w:r>
            <w:t>Redmond</w:t>
          </w:r>
        </w:smartTag>
      </w:smartTag>
    </w:p>
    <w:p w14:paraId="5BC9340A" w14:textId="77777777" w:rsidR="00586FF1" w:rsidRDefault="00586FF1" w:rsidP="00586FF1">
      <w:pPr>
        <w:pStyle w:val="Code"/>
      </w:pPr>
      <w:r>
        <w:t xml:space="preserve">    S=WA</w:t>
      </w:r>
    </w:p>
    <w:p w14:paraId="50DE511A" w14:textId="77777777" w:rsidR="00586FF1" w:rsidRDefault="00586FF1" w:rsidP="00586FF1">
      <w:pPr>
        <w:pStyle w:val="Code"/>
      </w:pPr>
      <w:r>
        <w:t xml:space="preserve">    C=US</w:t>
      </w:r>
    </w:p>
    <w:p w14:paraId="7BDA3ABE" w14:textId="77777777" w:rsidR="00586FF1" w:rsidRDefault="00586FF1" w:rsidP="00586FF1">
      <w:pPr>
        <w:pStyle w:val="Code"/>
      </w:pPr>
      <w:r>
        <w:t xml:space="preserve">    E=user1@northwindtraders.com</w:t>
      </w:r>
    </w:p>
    <w:p w14:paraId="7E0C853A" w14:textId="77777777" w:rsidR="00586FF1" w:rsidRDefault="00586FF1" w:rsidP="00586FF1">
      <w:pPr>
        <w:pStyle w:val="Code"/>
      </w:pPr>
    </w:p>
    <w:p w14:paraId="41600C2A" w14:textId="77777777" w:rsidR="00586FF1" w:rsidRPr="00D7763A" w:rsidRDefault="00586FF1" w:rsidP="00586FF1">
      <w:pPr>
        <w:pStyle w:val="Code"/>
        <w:rPr>
          <w:lang w:val="pt-BR"/>
        </w:rPr>
      </w:pPr>
      <w:r w:rsidRPr="00D7763A">
        <w:rPr>
          <w:lang w:val="pt-BR"/>
        </w:rPr>
        <w:t>Public Key Algorithm:</w:t>
      </w:r>
    </w:p>
    <w:p w14:paraId="1CBF781C" w14:textId="77777777" w:rsidR="00586FF1" w:rsidRPr="00D7763A" w:rsidRDefault="00586FF1" w:rsidP="00586FF1">
      <w:pPr>
        <w:pStyle w:val="Code"/>
        <w:rPr>
          <w:lang w:val="pt-BR"/>
        </w:rPr>
      </w:pPr>
      <w:r w:rsidRPr="00D7763A">
        <w:rPr>
          <w:lang w:val="pt-BR"/>
        </w:rPr>
        <w:t xml:space="preserve">    Algorithm ObjectId: 1.2.840.10040.4.1 DSA</w:t>
      </w:r>
    </w:p>
    <w:p w14:paraId="786F7D45" w14:textId="77777777" w:rsidR="00586FF1" w:rsidRPr="00D7763A" w:rsidRDefault="00586FF1" w:rsidP="00586FF1">
      <w:pPr>
        <w:pStyle w:val="Code"/>
        <w:rPr>
          <w:lang w:val="pt-BR"/>
        </w:rPr>
      </w:pPr>
      <w:r w:rsidRPr="00D7763A">
        <w:rPr>
          <w:lang w:val="pt-BR"/>
        </w:rPr>
        <w:t xml:space="preserve">    Algorithm Parameters:</w:t>
      </w:r>
    </w:p>
    <w:p w14:paraId="6825BB9F" w14:textId="77777777" w:rsidR="00586FF1" w:rsidRPr="00D7763A" w:rsidRDefault="00586FF1" w:rsidP="00586FF1">
      <w:pPr>
        <w:pStyle w:val="Code"/>
        <w:rPr>
          <w:lang w:val="pt-BR"/>
        </w:rPr>
      </w:pPr>
      <w:r w:rsidRPr="00D7763A">
        <w:rPr>
          <w:lang w:val="pt-BR"/>
        </w:rPr>
        <w:t xml:space="preserve">    0000  30 82 01 1e 02 81 81 00  a1 13 9a 69 07 1f 39 de</w:t>
      </w:r>
    </w:p>
    <w:p w14:paraId="0A9BB0D6" w14:textId="77777777" w:rsidR="00586FF1" w:rsidRPr="00D7763A" w:rsidRDefault="00586FF1" w:rsidP="00586FF1">
      <w:pPr>
        <w:pStyle w:val="Code"/>
        <w:rPr>
          <w:lang w:val="pt-BR"/>
        </w:rPr>
      </w:pPr>
      <w:r w:rsidRPr="00D7763A">
        <w:rPr>
          <w:lang w:val="pt-BR"/>
        </w:rPr>
        <w:t xml:space="preserve">    0010  e8 f2 6f 24 0b 80 91 67  a1 f5 b4 d0 e5 24 65 3c</w:t>
      </w:r>
    </w:p>
    <w:p w14:paraId="11DBAEB4" w14:textId="77777777" w:rsidR="00586FF1" w:rsidRPr="00D7763A" w:rsidRDefault="00586FF1" w:rsidP="00586FF1">
      <w:pPr>
        <w:pStyle w:val="Code"/>
        <w:rPr>
          <w:lang w:val="pt-BR"/>
        </w:rPr>
      </w:pPr>
      <w:r w:rsidRPr="00D7763A">
        <w:rPr>
          <w:lang w:val="pt-BR"/>
        </w:rPr>
        <w:t xml:space="preserve">    0020  2e f1 48 0c ef 3e e9 5d  1c fe 9a 47 1b 3e d3 41</w:t>
      </w:r>
    </w:p>
    <w:p w14:paraId="33C9E245" w14:textId="77777777" w:rsidR="00586FF1" w:rsidRPr="00D7763A" w:rsidRDefault="00586FF1" w:rsidP="00586FF1">
      <w:pPr>
        <w:pStyle w:val="Code"/>
        <w:rPr>
          <w:lang w:val="pt-BR"/>
        </w:rPr>
      </w:pPr>
      <w:r w:rsidRPr="00D7763A">
        <w:rPr>
          <w:lang w:val="pt-BR"/>
        </w:rPr>
        <w:t xml:space="preserve">    0030  ba c4 c5 c1 6e 55 9c b2  c4 dc 0b 9a 1a a1 12 f6</w:t>
      </w:r>
    </w:p>
    <w:p w14:paraId="62FA315A" w14:textId="77777777" w:rsidR="00586FF1" w:rsidRPr="00FD014B" w:rsidRDefault="00586FF1" w:rsidP="00586FF1">
      <w:pPr>
        <w:pStyle w:val="Code"/>
        <w:rPr>
          <w:lang w:val="it-IT"/>
        </w:rPr>
      </w:pPr>
      <w:r w:rsidRPr="00D7763A">
        <w:rPr>
          <w:lang w:val="pt-BR"/>
        </w:rPr>
        <w:t xml:space="preserve">    </w:t>
      </w:r>
      <w:r w:rsidRPr="00FD014B">
        <w:rPr>
          <w:lang w:val="it-IT"/>
        </w:rPr>
        <w:t>0040  45 a5 32 f6 8d d3 50 79  e1 f0 1e 75 70 6b aa a8</w:t>
      </w:r>
    </w:p>
    <w:p w14:paraId="3344440E" w14:textId="77777777" w:rsidR="00586FF1" w:rsidRPr="00FD014B" w:rsidRDefault="00586FF1" w:rsidP="00586FF1">
      <w:pPr>
        <w:pStyle w:val="Code"/>
        <w:rPr>
          <w:lang w:val="it-IT"/>
        </w:rPr>
      </w:pPr>
      <w:r w:rsidRPr="00FD014B">
        <w:rPr>
          <w:lang w:val="it-IT"/>
        </w:rPr>
        <w:t xml:space="preserve">    0050  75 fb 99 bd 74 75 a8 b1  05 b0 a6 fd 4e 20 fa 9d</w:t>
      </w:r>
    </w:p>
    <w:p w14:paraId="5CF39850" w14:textId="77777777" w:rsidR="00586FF1" w:rsidRPr="00FD014B" w:rsidRDefault="00586FF1" w:rsidP="00586FF1">
      <w:pPr>
        <w:pStyle w:val="Code"/>
        <w:rPr>
          <w:lang w:val="it-IT"/>
        </w:rPr>
      </w:pPr>
      <w:r w:rsidRPr="00FD014B">
        <w:rPr>
          <w:lang w:val="it-IT"/>
        </w:rPr>
        <w:t xml:space="preserve">    0060  9d 5e 79 51 9b 19 b0 c3  62 dd c2 a3 c1 ad af f6</w:t>
      </w:r>
    </w:p>
    <w:p w14:paraId="08271CFE" w14:textId="77777777" w:rsidR="00586FF1" w:rsidRPr="00D7763A" w:rsidRDefault="00586FF1" w:rsidP="00586FF1">
      <w:pPr>
        <w:pStyle w:val="Code"/>
        <w:rPr>
          <w:lang w:val="pt-BR"/>
        </w:rPr>
      </w:pPr>
      <w:r w:rsidRPr="00FD014B">
        <w:rPr>
          <w:lang w:val="it-IT"/>
        </w:rPr>
        <w:t xml:space="preserve">    </w:t>
      </w:r>
      <w:r w:rsidRPr="00D7763A">
        <w:rPr>
          <w:lang w:val="pt-BR"/>
        </w:rPr>
        <w:t>0070  00 6b f7 70 3a 7e 22 e1  a9 d1 df 2f fc 53 d5 04</w:t>
      </w:r>
    </w:p>
    <w:p w14:paraId="5F8FED46" w14:textId="77777777" w:rsidR="00586FF1" w:rsidRPr="00D7763A" w:rsidRDefault="00586FF1" w:rsidP="00586FF1">
      <w:pPr>
        <w:pStyle w:val="Code"/>
        <w:rPr>
          <w:lang w:val="pt-BR"/>
        </w:rPr>
      </w:pPr>
      <w:r w:rsidRPr="00D7763A">
        <w:rPr>
          <w:lang w:val="pt-BR"/>
        </w:rPr>
        <w:t xml:space="preserve">    0080  95 b2 6c 7a 0c c4 52 5f  02 15 00 ee 57 07 f1 1f</w:t>
      </w:r>
    </w:p>
    <w:p w14:paraId="2F8E8EB1" w14:textId="77777777" w:rsidR="00586FF1" w:rsidRPr="00FD014B" w:rsidRDefault="00586FF1" w:rsidP="00586FF1">
      <w:pPr>
        <w:pStyle w:val="Code"/>
        <w:rPr>
          <w:lang w:val="it-IT"/>
        </w:rPr>
      </w:pPr>
      <w:r w:rsidRPr="00D7763A">
        <w:rPr>
          <w:lang w:val="pt-BR"/>
        </w:rPr>
        <w:t xml:space="preserve">    </w:t>
      </w:r>
      <w:r w:rsidRPr="00FD014B">
        <w:rPr>
          <w:lang w:val="it-IT"/>
        </w:rPr>
        <w:t>0090  44 e7 75 0b d2 a0 f9 65  0a ec b8 dc 7c ad 6d 02</w:t>
      </w:r>
    </w:p>
    <w:p w14:paraId="0B04E43C" w14:textId="77777777" w:rsidR="00586FF1" w:rsidRPr="00FD014B" w:rsidRDefault="00586FF1" w:rsidP="00586FF1">
      <w:pPr>
        <w:pStyle w:val="Code"/>
        <w:rPr>
          <w:lang w:val="it-IT"/>
        </w:rPr>
      </w:pPr>
      <w:r w:rsidRPr="00FD014B">
        <w:rPr>
          <w:lang w:val="it-IT"/>
        </w:rPr>
        <w:t xml:space="preserve">    00a0  81 80 38 5d bc e4 06 1c  6c 16 70 54 7c 3a 65 d0</w:t>
      </w:r>
    </w:p>
    <w:p w14:paraId="55B493A8" w14:textId="77777777" w:rsidR="00586FF1" w:rsidRPr="00FD014B" w:rsidRDefault="00586FF1" w:rsidP="00586FF1">
      <w:pPr>
        <w:pStyle w:val="Code"/>
        <w:rPr>
          <w:lang w:val="it-IT"/>
        </w:rPr>
      </w:pPr>
      <w:r w:rsidRPr="00FD014B">
        <w:rPr>
          <w:lang w:val="it-IT"/>
        </w:rPr>
        <w:t xml:space="preserve">    00b0  f3 bb 08 83 90 d0 b1 1b  ea 53 90 23 8b b7 2e e2</w:t>
      </w:r>
    </w:p>
    <w:p w14:paraId="0B918746" w14:textId="77777777" w:rsidR="00586FF1" w:rsidRPr="00FD014B" w:rsidRDefault="00586FF1" w:rsidP="00586FF1">
      <w:pPr>
        <w:pStyle w:val="Code"/>
        <w:rPr>
          <w:lang w:val="it-IT"/>
        </w:rPr>
      </w:pPr>
      <w:r w:rsidRPr="00FD014B">
        <w:rPr>
          <w:lang w:val="it-IT"/>
        </w:rPr>
        <w:t xml:space="preserve">    00c0  a0 16 b7 11 41 31 20 f2  2c 56 a9 f3 8d 2b e8 74</w:t>
      </w:r>
    </w:p>
    <w:p w14:paraId="68FF49D7" w14:textId="77777777" w:rsidR="00586FF1" w:rsidRPr="00FD014B" w:rsidRDefault="00586FF1" w:rsidP="00586FF1">
      <w:pPr>
        <w:pStyle w:val="Code"/>
        <w:rPr>
          <w:lang w:val="it-IT"/>
        </w:rPr>
      </w:pPr>
      <w:r w:rsidRPr="00FD014B">
        <w:rPr>
          <w:lang w:val="it-IT"/>
        </w:rPr>
        <w:t xml:space="preserve">    00d0  32 c0 7e f4 90 a1 0f 30  c1 5e df e3 c7 a4 20 90</w:t>
      </w:r>
    </w:p>
    <w:p w14:paraId="24C0ACE7" w14:textId="77777777" w:rsidR="00586FF1" w:rsidRPr="00FD014B" w:rsidRDefault="00586FF1" w:rsidP="00586FF1">
      <w:pPr>
        <w:pStyle w:val="Code"/>
        <w:rPr>
          <w:lang w:val="it-IT"/>
        </w:rPr>
      </w:pPr>
      <w:r w:rsidRPr="00FD014B">
        <w:rPr>
          <w:lang w:val="it-IT"/>
        </w:rPr>
        <w:t xml:space="preserve">    00e0  73 6a 02 bb eb 46 31 bd  29 70 45 e7 d7 43 22 86</w:t>
      </w:r>
    </w:p>
    <w:p w14:paraId="0EB5CDB2" w14:textId="77777777" w:rsidR="00586FF1" w:rsidRPr="00FD014B" w:rsidRDefault="00586FF1" w:rsidP="00586FF1">
      <w:pPr>
        <w:pStyle w:val="Code"/>
        <w:rPr>
          <w:lang w:val="it-IT"/>
        </w:rPr>
      </w:pPr>
      <w:r w:rsidRPr="00FD014B">
        <w:rPr>
          <w:lang w:val="it-IT"/>
        </w:rPr>
        <w:t xml:space="preserve">    00f0  55 33 e5 b9 d7 ac 4f 0b  d4 53 5f ec 9c ae 34 0c</w:t>
      </w:r>
    </w:p>
    <w:p w14:paraId="6FA0ECD8" w14:textId="77777777" w:rsidR="00586FF1" w:rsidRPr="00FD014B" w:rsidRDefault="00586FF1" w:rsidP="00586FF1">
      <w:pPr>
        <w:pStyle w:val="Code"/>
        <w:rPr>
          <w:lang w:val="it-IT"/>
        </w:rPr>
      </w:pPr>
      <w:r w:rsidRPr="00FD014B">
        <w:rPr>
          <w:lang w:val="it-IT"/>
        </w:rPr>
        <w:t xml:space="preserve">    0100  14 35 7e 7f ad 0c 2d 50  4c ea 7d 47 34 1a 19 0b</w:t>
      </w:r>
    </w:p>
    <w:p w14:paraId="0BAB09BE" w14:textId="77777777" w:rsidR="00586FF1" w:rsidRPr="00D7763A" w:rsidRDefault="00586FF1" w:rsidP="00586FF1">
      <w:pPr>
        <w:pStyle w:val="Code"/>
        <w:rPr>
          <w:lang w:val="pt-BR"/>
        </w:rPr>
      </w:pPr>
      <w:r w:rsidRPr="00FD014B">
        <w:rPr>
          <w:lang w:val="it-IT"/>
        </w:rPr>
        <w:t xml:space="preserve">    </w:t>
      </w:r>
      <w:r w:rsidRPr="00D7763A">
        <w:rPr>
          <w:lang w:val="pt-BR"/>
        </w:rPr>
        <w:t>0110  63 a3 1a 4a 3a 4d b8 4a  8a 7d b1 36 48 64 d0 f7</w:t>
      </w:r>
    </w:p>
    <w:p w14:paraId="3BA16776" w14:textId="77777777" w:rsidR="00586FF1" w:rsidRPr="00D7763A" w:rsidRDefault="00586FF1" w:rsidP="00586FF1">
      <w:pPr>
        <w:pStyle w:val="Code"/>
      </w:pPr>
      <w:r w:rsidRPr="00D7763A">
        <w:rPr>
          <w:lang w:val="pt-BR"/>
        </w:rPr>
        <w:t xml:space="preserve">    </w:t>
      </w:r>
      <w:r w:rsidRPr="00D7763A">
        <w:t>0120  e2 41</w:t>
      </w:r>
    </w:p>
    <w:p w14:paraId="3A0ADE81" w14:textId="77777777" w:rsidR="00586FF1" w:rsidRDefault="00586FF1" w:rsidP="00586FF1">
      <w:pPr>
        <w:pStyle w:val="Code"/>
      </w:pPr>
      <w:r>
        <w:t>Public Key Length: 1024 bits</w:t>
      </w:r>
    </w:p>
    <w:p w14:paraId="4E06BD06" w14:textId="77777777" w:rsidR="00586FF1" w:rsidRDefault="00586FF1" w:rsidP="00586FF1">
      <w:pPr>
        <w:pStyle w:val="Code"/>
      </w:pPr>
      <w:r>
        <w:lastRenderedPageBreak/>
        <w:t>Public Key: UnusedBits = 0</w:t>
      </w:r>
    </w:p>
    <w:p w14:paraId="738E77ED" w14:textId="77777777" w:rsidR="00586FF1" w:rsidRPr="00D7763A" w:rsidRDefault="00586FF1" w:rsidP="00586FF1">
      <w:pPr>
        <w:pStyle w:val="Code"/>
      </w:pPr>
      <w:r>
        <w:t xml:space="preserve">    </w:t>
      </w:r>
      <w:r w:rsidRPr="00D7763A">
        <w:t>0000  02 81 80 6f be 7e 8d a2  4c d2 4a c2 bb dc 71 9c</w:t>
      </w:r>
    </w:p>
    <w:p w14:paraId="3B9BBCC1" w14:textId="77777777" w:rsidR="00586FF1" w:rsidRPr="00D7763A" w:rsidRDefault="00586FF1" w:rsidP="00586FF1">
      <w:pPr>
        <w:pStyle w:val="Code"/>
      </w:pPr>
      <w:r w:rsidRPr="00D7763A">
        <w:t xml:space="preserve">    0010  85 d5 d3 0c e7 df d0 8e  a5 85 2b d2 5b a4 a1 0d</w:t>
      </w:r>
    </w:p>
    <w:p w14:paraId="60A5031D" w14:textId="77777777" w:rsidR="00586FF1" w:rsidRDefault="00586FF1" w:rsidP="00586FF1">
      <w:pPr>
        <w:pStyle w:val="Code"/>
      </w:pPr>
      <w:r w:rsidRPr="00D7763A">
        <w:t xml:space="preserve">    </w:t>
      </w:r>
      <w:r>
        <w:t>0020  a8 55 1b d6 4b 04 2d 56  f8 0a a7 78 8b 1f d1 73</w:t>
      </w:r>
    </w:p>
    <w:p w14:paraId="357568EC" w14:textId="77777777" w:rsidR="00586FF1" w:rsidRPr="00D7763A" w:rsidRDefault="00586FF1" w:rsidP="00586FF1">
      <w:pPr>
        <w:pStyle w:val="Code"/>
      </w:pPr>
      <w:r>
        <w:t xml:space="preserve">    </w:t>
      </w:r>
      <w:r w:rsidRPr="00D7763A">
        <w:t>0030  b7 3e 2a af 1e 21 13 c6  4e 98 ce 88 4c 34 60 d1</w:t>
      </w:r>
    </w:p>
    <w:p w14:paraId="7446E319" w14:textId="77777777" w:rsidR="00586FF1" w:rsidRPr="00FD014B" w:rsidRDefault="00586FF1" w:rsidP="00586FF1">
      <w:pPr>
        <w:pStyle w:val="Code"/>
        <w:rPr>
          <w:lang w:val="it-IT"/>
        </w:rPr>
      </w:pPr>
      <w:r w:rsidRPr="00D7763A">
        <w:t xml:space="preserve">    </w:t>
      </w:r>
      <w:r w:rsidRPr="00FD014B">
        <w:rPr>
          <w:lang w:val="it-IT"/>
        </w:rPr>
        <w:t>0040  4c a4 80 4e 1c 76 ad 8e  dd 60 6c f0 22 55 47 95</w:t>
      </w:r>
    </w:p>
    <w:p w14:paraId="5E832D37" w14:textId="77777777" w:rsidR="00586FF1" w:rsidRPr="00D7763A" w:rsidRDefault="00586FF1" w:rsidP="00586FF1">
      <w:pPr>
        <w:pStyle w:val="Code"/>
        <w:rPr>
          <w:lang w:val="pt-BR"/>
        </w:rPr>
      </w:pPr>
      <w:r w:rsidRPr="00FD014B">
        <w:rPr>
          <w:lang w:val="it-IT"/>
        </w:rPr>
        <w:t xml:space="preserve">    </w:t>
      </w:r>
      <w:r w:rsidRPr="00D7763A">
        <w:rPr>
          <w:lang w:val="pt-BR"/>
        </w:rPr>
        <w:t>0050  09 3b 93 75 51 11 eb 7c  74 4a a1 72 2c cf d4 28</w:t>
      </w:r>
    </w:p>
    <w:p w14:paraId="696A8FFD" w14:textId="77777777" w:rsidR="00586FF1" w:rsidRPr="00D7763A" w:rsidRDefault="00586FF1" w:rsidP="00586FF1">
      <w:pPr>
        <w:pStyle w:val="Code"/>
        <w:rPr>
          <w:lang w:val="pt-BR"/>
        </w:rPr>
      </w:pPr>
      <w:r w:rsidRPr="00D7763A">
        <w:rPr>
          <w:lang w:val="pt-BR"/>
        </w:rPr>
        <w:t xml:space="preserve">    0060  ef 60 f0 8a 18 eb 4a 19  24 93 c0 27 3f af 55 98</w:t>
      </w:r>
    </w:p>
    <w:p w14:paraId="3822C42A" w14:textId="77777777" w:rsidR="00586FF1" w:rsidRPr="00D7763A" w:rsidRDefault="00586FF1" w:rsidP="00586FF1">
      <w:pPr>
        <w:pStyle w:val="Code"/>
        <w:rPr>
          <w:lang w:val="pt-BR"/>
        </w:rPr>
      </w:pPr>
      <w:r w:rsidRPr="00D7763A">
        <w:rPr>
          <w:lang w:val="pt-BR"/>
        </w:rPr>
        <w:t xml:space="preserve">    0070  d6 1b 69 63 4a a6 7b f7  69 92 77 4c 28 60 f8 97</w:t>
      </w:r>
    </w:p>
    <w:p w14:paraId="28CC3E46" w14:textId="77777777" w:rsidR="00586FF1" w:rsidRPr="00D7763A" w:rsidRDefault="00586FF1" w:rsidP="00586FF1">
      <w:pPr>
        <w:pStyle w:val="Code"/>
        <w:rPr>
          <w:lang w:val="pt-BR"/>
        </w:rPr>
      </w:pPr>
      <w:r w:rsidRPr="00D7763A">
        <w:rPr>
          <w:lang w:val="pt-BR"/>
        </w:rPr>
        <w:t xml:space="preserve">    0080  6c a2 d0</w:t>
      </w:r>
    </w:p>
    <w:p w14:paraId="3E7DD40E" w14:textId="77777777" w:rsidR="00586FF1" w:rsidRPr="00D7763A" w:rsidRDefault="00586FF1" w:rsidP="00586FF1">
      <w:pPr>
        <w:pStyle w:val="Code"/>
        <w:rPr>
          <w:lang w:val="pt-BR"/>
        </w:rPr>
      </w:pPr>
      <w:r w:rsidRPr="00D7763A">
        <w:rPr>
          <w:lang w:val="pt-BR"/>
        </w:rPr>
        <w:t>Certificate Extensions: 7</w:t>
      </w:r>
    </w:p>
    <w:p w14:paraId="7C3CE1A4" w14:textId="77777777" w:rsidR="00586FF1" w:rsidRDefault="00586FF1" w:rsidP="00586FF1">
      <w:pPr>
        <w:pStyle w:val="Code"/>
      </w:pPr>
      <w:r w:rsidRPr="00D7763A">
        <w:rPr>
          <w:lang w:val="pt-BR"/>
        </w:rPr>
        <w:t xml:space="preserve">    </w:t>
      </w:r>
      <w:r>
        <w:t>2.5.29.14: Flags = 0, Length = 16</w:t>
      </w:r>
    </w:p>
    <w:p w14:paraId="46A9587F" w14:textId="77777777" w:rsidR="00586FF1" w:rsidRDefault="00586FF1" w:rsidP="00586FF1">
      <w:pPr>
        <w:pStyle w:val="Code"/>
      </w:pPr>
      <w:r>
        <w:t xml:space="preserve">    Subject Key Identifier</w:t>
      </w:r>
    </w:p>
    <w:p w14:paraId="69B4ED28" w14:textId="77777777" w:rsidR="00586FF1" w:rsidRPr="00D7763A" w:rsidRDefault="00586FF1" w:rsidP="00586FF1">
      <w:pPr>
        <w:pStyle w:val="Code"/>
      </w:pPr>
      <w:r>
        <w:t xml:space="preserve">        </w:t>
      </w:r>
      <w:r w:rsidRPr="00D7763A">
        <w:t>0a 2f e7 66 09 39 b6 c3 9d 96 9a 49 ff 75 73 fd 72 80 92 45</w:t>
      </w:r>
    </w:p>
    <w:p w14:paraId="5CFAFC62" w14:textId="77777777" w:rsidR="00586FF1" w:rsidRPr="00D7763A" w:rsidRDefault="00586FF1" w:rsidP="00586FF1">
      <w:pPr>
        <w:pStyle w:val="Code"/>
      </w:pPr>
    </w:p>
    <w:p w14:paraId="23B1282D" w14:textId="77777777" w:rsidR="00586FF1" w:rsidRDefault="00586FF1" w:rsidP="00586FF1">
      <w:pPr>
        <w:pStyle w:val="Code"/>
      </w:pPr>
      <w:r w:rsidRPr="00D7763A">
        <w:t xml:space="preserve">    </w:t>
      </w:r>
      <w:r>
        <w:t>1.3.6.1.4.1.311.20.2: Flags = 0, Length = c</w:t>
      </w:r>
    </w:p>
    <w:p w14:paraId="5E5F0164" w14:textId="77777777" w:rsidR="00586FF1" w:rsidRDefault="00586FF1" w:rsidP="00586FF1">
      <w:pPr>
        <w:pStyle w:val="Code"/>
      </w:pPr>
      <w:r>
        <w:t xml:space="preserve">    Certificate Template Name</w:t>
      </w:r>
    </w:p>
    <w:p w14:paraId="7DC53842" w14:textId="77777777" w:rsidR="00586FF1" w:rsidRDefault="00586FF1" w:rsidP="00586FF1">
      <w:pPr>
        <w:pStyle w:val="Code"/>
      </w:pPr>
      <w:r>
        <w:t xml:space="preserve">        SubCA</w:t>
      </w:r>
    </w:p>
    <w:p w14:paraId="120C4180" w14:textId="77777777" w:rsidR="00586FF1" w:rsidRDefault="00586FF1" w:rsidP="00586FF1">
      <w:pPr>
        <w:pStyle w:val="Code"/>
      </w:pPr>
    </w:p>
    <w:p w14:paraId="7B399959" w14:textId="77777777" w:rsidR="00586FF1" w:rsidRDefault="00586FF1" w:rsidP="00586FF1">
      <w:pPr>
        <w:pStyle w:val="Code"/>
      </w:pPr>
      <w:r>
        <w:t xml:space="preserve">    2.5.29.15: Flags = 0, Length = 4</w:t>
      </w:r>
    </w:p>
    <w:p w14:paraId="6BBCE0F8" w14:textId="77777777" w:rsidR="00586FF1" w:rsidRDefault="00586FF1" w:rsidP="00586FF1">
      <w:pPr>
        <w:pStyle w:val="Code"/>
      </w:pPr>
      <w:r>
        <w:t xml:space="preserve">    Key Usage</w:t>
      </w:r>
    </w:p>
    <w:p w14:paraId="480F6AD3" w14:textId="77777777" w:rsidR="00586FF1" w:rsidRDefault="00586FF1" w:rsidP="00586FF1">
      <w:pPr>
        <w:pStyle w:val="Code"/>
      </w:pPr>
      <w:r>
        <w:t xml:space="preserve">        Certificate Signing, Off-line CRL Signing, CRL Signing (06)</w:t>
      </w:r>
    </w:p>
    <w:p w14:paraId="12820DAD" w14:textId="77777777" w:rsidR="00586FF1" w:rsidRDefault="00586FF1" w:rsidP="00586FF1">
      <w:pPr>
        <w:pStyle w:val="Code"/>
      </w:pPr>
    </w:p>
    <w:p w14:paraId="22536457" w14:textId="77777777" w:rsidR="00586FF1" w:rsidRDefault="00586FF1" w:rsidP="00586FF1">
      <w:pPr>
        <w:pStyle w:val="Code"/>
      </w:pPr>
      <w:r>
        <w:t xml:space="preserve">    2.5.29.19: Flags = 1(Critical), Length = 5</w:t>
      </w:r>
    </w:p>
    <w:p w14:paraId="743D23CF" w14:textId="77777777" w:rsidR="00586FF1" w:rsidRDefault="00586FF1" w:rsidP="00586FF1">
      <w:pPr>
        <w:pStyle w:val="Code"/>
      </w:pPr>
      <w:r>
        <w:t xml:space="preserve">    Basic Constraints</w:t>
      </w:r>
    </w:p>
    <w:p w14:paraId="6893C3F8" w14:textId="77777777" w:rsidR="00586FF1" w:rsidRDefault="00586FF1" w:rsidP="00586FF1">
      <w:pPr>
        <w:pStyle w:val="Code"/>
      </w:pPr>
      <w:r>
        <w:t xml:space="preserve">        Subject Type=CA</w:t>
      </w:r>
    </w:p>
    <w:p w14:paraId="07D1E008" w14:textId="77777777" w:rsidR="00586FF1" w:rsidRDefault="00586FF1" w:rsidP="00586FF1">
      <w:pPr>
        <w:pStyle w:val="Code"/>
      </w:pPr>
      <w:r>
        <w:t xml:space="preserve">        Path Length Constraint=None</w:t>
      </w:r>
    </w:p>
    <w:p w14:paraId="198C4BB4" w14:textId="77777777" w:rsidR="00586FF1" w:rsidRDefault="00586FF1" w:rsidP="00586FF1">
      <w:pPr>
        <w:pStyle w:val="Code"/>
      </w:pPr>
    </w:p>
    <w:p w14:paraId="36410618" w14:textId="77777777" w:rsidR="00586FF1" w:rsidRDefault="00586FF1" w:rsidP="00586FF1">
      <w:pPr>
        <w:pStyle w:val="Code"/>
      </w:pPr>
      <w:r>
        <w:t xml:space="preserve">    2.5.29.35: Flags = 0, Length = 76</w:t>
      </w:r>
    </w:p>
    <w:p w14:paraId="7793880E" w14:textId="77777777" w:rsidR="00586FF1" w:rsidRDefault="00586FF1" w:rsidP="00586FF1">
      <w:pPr>
        <w:pStyle w:val="Code"/>
      </w:pPr>
      <w:r>
        <w:t xml:space="preserve">    Authority Key Identifier</w:t>
      </w:r>
    </w:p>
    <w:p w14:paraId="71D769E8" w14:textId="77777777" w:rsidR="00586FF1" w:rsidRDefault="00586FF1" w:rsidP="00586FF1">
      <w:pPr>
        <w:pStyle w:val="Code"/>
      </w:pPr>
      <w:r>
        <w:t xml:space="preserve">        KeyID=7a fc 16 de 56 19 08 a3 39 21 5d 55 0f f2 57 be 8f 5e c7 7f</w:t>
      </w:r>
    </w:p>
    <w:p w14:paraId="7006EDFA" w14:textId="77777777" w:rsidR="00586FF1" w:rsidRDefault="00586FF1" w:rsidP="00586FF1">
      <w:pPr>
        <w:pStyle w:val="Code"/>
      </w:pPr>
      <w:r>
        <w:t xml:space="preserve">        Certificate Issuer:</w:t>
      </w:r>
    </w:p>
    <w:p w14:paraId="54E48408" w14:textId="77777777" w:rsidR="00586FF1" w:rsidRDefault="00586FF1" w:rsidP="00586FF1">
      <w:pPr>
        <w:pStyle w:val="Code"/>
      </w:pPr>
      <w:r>
        <w:t xml:space="preserve">             Directory Address:</w:t>
      </w:r>
    </w:p>
    <w:p w14:paraId="5DAA1C9E" w14:textId="77777777" w:rsidR="00586FF1" w:rsidRDefault="00586FF1" w:rsidP="00586FF1">
      <w:pPr>
        <w:pStyle w:val="Code"/>
      </w:pPr>
      <w:r>
        <w:t xml:space="preserve">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p>
    <w:p w14:paraId="6218C0F3" w14:textId="77777777" w:rsidR="00586FF1" w:rsidRDefault="00586FF1" w:rsidP="00586FF1">
      <w:pPr>
        <w:pStyle w:val="Code"/>
      </w:pPr>
      <w:r>
        <w:t xml:space="preserve">                  OU=</w:t>
      </w:r>
      <w:smartTag w:uri="urn:schemas-microsoft-com:office:smarttags" w:element="place">
        <w:r>
          <w:t>Asia</w:t>
        </w:r>
      </w:smartTag>
    </w:p>
    <w:p w14:paraId="6AAF052A" w14:textId="77777777" w:rsidR="00586FF1" w:rsidRDefault="00586FF1" w:rsidP="00586FF1">
      <w:pPr>
        <w:pStyle w:val="Code"/>
      </w:pPr>
      <w:r>
        <w:t xml:space="preserve">                  O=Northwindtraders</w:t>
      </w:r>
    </w:p>
    <w:p w14:paraId="576602C2" w14:textId="77777777" w:rsidR="00586FF1" w:rsidRDefault="00586FF1" w:rsidP="00586FF1">
      <w:pPr>
        <w:pStyle w:val="Code"/>
      </w:pPr>
      <w:r>
        <w:t xml:space="preserve">                  C=US</w:t>
      </w:r>
    </w:p>
    <w:p w14:paraId="7F84B8E5" w14:textId="77777777" w:rsidR="00586FF1" w:rsidRDefault="00586FF1" w:rsidP="00586FF1">
      <w:pPr>
        <w:pStyle w:val="Code"/>
      </w:pPr>
      <w:r>
        <w:t xml:space="preserve">        Certificate SerialNumber=1f 54 df a1 00 00 00 00 00 1d</w:t>
      </w:r>
    </w:p>
    <w:p w14:paraId="21B62307" w14:textId="77777777" w:rsidR="00586FF1" w:rsidRDefault="00586FF1" w:rsidP="00586FF1">
      <w:pPr>
        <w:pStyle w:val="Code"/>
      </w:pPr>
    </w:p>
    <w:p w14:paraId="636A8481" w14:textId="77777777" w:rsidR="00586FF1" w:rsidRDefault="00586FF1" w:rsidP="00586FF1">
      <w:pPr>
        <w:pStyle w:val="Code"/>
      </w:pPr>
      <w:r>
        <w:t xml:space="preserve">    2.5.29.31: Flags = 0, Length = 11c</w:t>
      </w:r>
    </w:p>
    <w:p w14:paraId="086A3537" w14:textId="77777777" w:rsidR="00586FF1" w:rsidRDefault="00586FF1" w:rsidP="00586FF1">
      <w:pPr>
        <w:pStyle w:val="Code"/>
      </w:pPr>
      <w:r>
        <w:t xml:space="preserve">    CRL Distribution Points</w:t>
      </w:r>
    </w:p>
    <w:p w14:paraId="6D88251E" w14:textId="77777777" w:rsidR="00586FF1" w:rsidRDefault="00586FF1" w:rsidP="00586FF1">
      <w:pPr>
        <w:pStyle w:val="Code"/>
      </w:pPr>
      <w:r>
        <w:t xml:space="preserve">        [1]CRL Distribution Point</w:t>
      </w:r>
    </w:p>
    <w:p w14:paraId="1B04DB33" w14:textId="77777777" w:rsidR="00586FF1" w:rsidRDefault="00586FF1" w:rsidP="00586FF1">
      <w:pPr>
        <w:pStyle w:val="Code"/>
      </w:pPr>
      <w:r>
        <w:t xml:space="preserve">             Distribution Point Name:</w:t>
      </w:r>
    </w:p>
    <w:p w14:paraId="2459EB33" w14:textId="77777777" w:rsidR="00586FF1" w:rsidRDefault="00586FF1" w:rsidP="00586FF1">
      <w:pPr>
        <w:pStyle w:val="Code"/>
      </w:pPr>
      <w:r>
        <w:t xml:space="preserve">                  Full Name:</w:t>
      </w:r>
    </w:p>
    <w:p w14:paraId="28A0DBCB" w14:textId="77777777" w:rsidR="00586FF1" w:rsidRDefault="00586FF1" w:rsidP="00586FF1">
      <w:pPr>
        <w:pStyle w:val="Code"/>
      </w:pPr>
      <w:r>
        <w:t xml:space="preserve">                       URL=ldap:///CN=ASIA%20W2K%20PCA,CN=W2KPCA,CN=CDP,CN=Public%20Key%20Services,CN=Services,CN=Configuration,DC=asia,DC=Northwindtraders,DC=com?certificateRevocationList?base?objectclass=cRLDistributionPoint</w:t>
      </w:r>
    </w:p>
    <w:p w14:paraId="3E1CD389" w14:textId="77777777" w:rsidR="00586FF1" w:rsidRDefault="00586FF1" w:rsidP="00586FF1">
      <w:pPr>
        <w:pStyle w:val="Code"/>
      </w:pPr>
      <w:r>
        <w:t xml:space="preserve">        [2]CRL Distribution Point</w:t>
      </w:r>
    </w:p>
    <w:p w14:paraId="72EC11F9" w14:textId="77777777" w:rsidR="00586FF1" w:rsidRDefault="00586FF1" w:rsidP="00586FF1">
      <w:pPr>
        <w:pStyle w:val="Code"/>
      </w:pPr>
      <w:r>
        <w:t xml:space="preserve">             Distribution Point Name:</w:t>
      </w:r>
    </w:p>
    <w:p w14:paraId="657A6A2D" w14:textId="77777777" w:rsidR="00586FF1" w:rsidRDefault="00586FF1" w:rsidP="00586FF1">
      <w:pPr>
        <w:pStyle w:val="Code"/>
      </w:pPr>
      <w:r>
        <w:t xml:space="preserve">                  Full Name:</w:t>
      </w:r>
    </w:p>
    <w:p w14:paraId="24482FC5" w14:textId="77777777" w:rsidR="00586FF1" w:rsidRDefault="00586FF1" w:rsidP="00586FF1">
      <w:pPr>
        <w:pStyle w:val="Code"/>
      </w:pPr>
      <w:r>
        <w:t xml:space="preserve">                       URL=http://w2kpca.asia.northwindtraders.com/CertEnroll/ASIA%20W2K%20PCA.crl</w:t>
      </w:r>
    </w:p>
    <w:p w14:paraId="005D4FDE" w14:textId="77777777" w:rsidR="00586FF1" w:rsidRDefault="00586FF1" w:rsidP="00586FF1">
      <w:pPr>
        <w:pStyle w:val="Code"/>
      </w:pPr>
    </w:p>
    <w:p w14:paraId="16CDAD13" w14:textId="77777777" w:rsidR="00586FF1" w:rsidRDefault="00586FF1" w:rsidP="00586FF1">
      <w:pPr>
        <w:pStyle w:val="Code"/>
      </w:pPr>
      <w:r>
        <w:t xml:space="preserve">    1.3.6.1.5.5.7.1.1: Flags = 0, Length = 130</w:t>
      </w:r>
    </w:p>
    <w:p w14:paraId="6B7578EF" w14:textId="77777777" w:rsidR="00586FF1" w:rsidRDefault="00586FF1" w:rsidP="00586FF1">
      <w:pPr>
        <w:pStyle w:val="Code"/>
      </w:pPr>
      <w:r>
        <w:t xml:space="preserve">    Authority Information Access</w:t>
      </w:r>
    </w:p>
    <w:p w14:paraId="14AD5887" w14:textId="77777777" w:rsidR="00586FF1" w:rsidRDefault="00586FF1" w:rsidP="00586FF1">
      <w:pPr>
        <w:pStyle w:val="Code"/>
      </w:pPr>
      <w:r>
        <w:t xml:space="preserve">        [1]Authority Info Access</w:t>
      </w:r>
    </w:p>
    <w:p w14:paraId="5929E7B7" w14:textId="77777777" w:rsidR="00586FF1" w:rsidRDefault="00586FF1" w:rsidP="00586FF1">
      <w:pPr>
        <w:pStyle w:val="Code"/>
      </w:pPr>
      <w:r>
        <w:t xml:space="preserve">             Access Method=Certification Authority Issuer (1.3.6.1.5.5.7.48.2)</w:t>
      </w:r>
    </w:p>
    <w:p w14:paraId="37AB4BEB" w14:textId="77777777" w:rsidR="00586FF1" w:rsidRDefault="00586FF1" w:rsidP="00586FF1">
      <w:pPr>
        <w:pStyle w:val="Code"/>
      </w:pPr>
      <w:r>
        <w:t xml:space="preserve">             Alternative Name:</w:t>
      </w:r>
    </w:p>
    <w:p w14:paraId="418C5A8D" w14:textId="77777777" w:rsidR="00586FF1" w:rsidRDefault="00586FF1" w:rsidP="00586FF1">
      <w:pPr>
        <w:pStyle w:val="Code"/>
      </w:pPr>
      <w:r>
        <w:t xml:space="preserve">                  URL=ldap:///CN=ASIA%20W2K%20PCA,CN=AIA,CN=Public%20Key%20Services,CN=Services,CN=Configuration,DC=asia,DC=Northwindtraders,DC=com?cACertificate?base?objectclass=certificationAuthority</w:t>
      </w:r>
    </w:p>
    <w:p w14:paraId="407AA771" w14:textId="77777777" w:rsidR="00586FF1" w:rsidRDefault="00586FF1" w:rsidP="00586FF1">
      <w:pPr>
        <w:pStyle w:val="Code"/>
      </w:pPr>
      <w:r>
        <w:t xml:space="preserve">        [2]Authority Info Access</w:t>
      </w:r>
    </w:p>
    <w:p w14:paraId="3C767A2F" w14:textId="77777777" w:rsidR="00586FF1" w:rsidRDefault="00586FF1" w:rsidP="00586FF1">
      <w:pPr>
        <w:pStyle w:val="Code"/>
      </w:pPr>
      <w:r>
        <w:t xml:space="preserve">             Access Method=Certification Authority Issuer (1.3.6.1.5.5.7.48.2)</w:t>
      </w:r>
    </w:p>
    <w:p w14:paraId="283A38A3" w14:textId="77777777" w:rsidR="00586FF1" w:rsidRDefault="00586FF1" w:rsidP="00586FF1">
      <w:pPr>
        <w:pStyle w:val="Code"/>
      </w:pPr>
      <w:r>
        <w:t xml:space="preserve">             Alternative Name:</w:t>
      </w:r>
    </w:p>
    <w:p w14:paraId="5C9B9DB4" w14:textId="77777777" w:rsidR="00586FF1" w:rsidRDefault="00586FF1" w:rsidP="00586FF1">
      <w:pPr>
        <w:pStyle w:val="Code"/>
      </w:pPr>
      <w:r>
        <w:t xml:space="preserve">                  URL=http://w2kpca.asia.northwindtraders.com/CertEnroll/W2KPCA.asia.northwindtraders.com_ASIA%20W2K%20PCA(2).crt</w:t>
      </w:r>
    </w:p>
    <w:p w14:paraId="58FDF016" w14:textId="77777777" w:rsidR="00586FF1" w:rsidRDefault="00586FF1" w:rsidP="00586FF1">
      <w:pPr>
        <w:pStyle w:val="Code"/>
      </w:pPr>
    </w:p>
    <w:p w14:paraId="20F052D6" w14:textId="77777777" w:rsidR="00586FF1" w:rsidRPr="00D7763A" w:rsidRDefault="00586FF1" w:rsidP="00586FF1">
      <w:pPr>
        <w:pStyle w:val="Code"/>
        <w:rPr>
          <w:lang w:val="pt-BR"/>
        </w:rPr>
      </w:pPr>
      <w:r w:rsidRPr="00D7763A">
        <w:rPr>
          <w:lang w:val="pt-BR"/>
        </w:rPr>
        <w:lastRenderedPageBreak/>
        <w:t>Signature Algorithm:</w:t>
      </w:r>
    </w:p>
    <w:p w14:paraId="3EA6A339" w14:textId="77777777" w:rsidR="00586FF1" w:rsidRPr="00D7763A" w:rsidRDefault="00586FF1" w:rsidP="00586FF1">
      <w:pPr>
        <w:pStyle w:val="Code"/>
        <w:rPr>
          <w:lang w:val="pt-BR"/>
        </w:rPr>
      </w:pPr>
      <w:r w:rsidRPr="00D7763A">
        <w:rPr>
          <w:lang w:val="pt-BR"/>
        </w:rPr>
        <w:t xml:space="preserve">    Algorithm ObjectId: 1.2.840.113549.1.1.5 sha1RSA</w:t>
      </w:r>
    </w:p>
    <w:p w14:paraId="19D0A67D" w14:textId="77777777" w:rsidR="00586FF1" w:rsidRPr="00D7763A" w:rsidRDefault="00586FF1" w:rsidP="00586FF1">
      <w:pPr>
        <w:pStyle w:val="Code"/>
        <w:rPr>
          <w:lang w:val="pt-BR"/>
        </w:rPr>
      </w:pPr>
      <w:r w:rsidRPr="00D7763A">
        <w:rPr>
          <w:lang w:val="pt-BR"/>
        </w:rPr>
        <w:t xml:space="preserve">    Algorithm Parameters:</w:t>
      </w:r>
    </w:p>
    <w:p w14:paraId="748FC8A6" w14:textId="77777777" w:rsidR="00586FF1" w:rsidRDefault="00586FF1" w:rsidP="00586FF1">
      <w:pPr>
        <w:pStyle w:val="Code"/>
      </w:pPr>
      <w:r w:rsidRPr="00D7763A">
        <w:rPr>
          <w:lang w:val="pt-BR"/>
        </w:rPr>
        <w:t xml:space="preserve">    </w:t>
      </w:r>
      <w:r>
        <w:t>05 00</w:t>
      </w:r>
    </w:p>
    <w:p w14:paraId="4B116DD5" w14:textId="77777777" w:rsidR="00586FF1" w:rsidRDefault="00586FF1" w:rsidP="00586FF1">
      <w:pPr>
        <w:pStyle w:val="Code"/>
      </w:pPr>
      <w:r>
        <w:t>Signature: UnusedBits=0</w:t>
      </w:r>
    </w:p>
    <w:p w14:paraId="76AF6303" w14:textId="77777777" w:rsidR="00586FF1" w:rsidRPr="00D7763A" w:rsidRDefault="00586FF1" w:rsidP="00586FF1">
      <w:pPr>
        <w:pStyle w:val="Code"/>
        <w:rPr>
          <w:lang w:val="pt-BR"/>
        </w:rPr>
      </w:pPr>
      <w:r>
        <w:t xml:space="preserve">    </w:t>
      </w:r>
      <w:r w:rsidRPr="00D7763A">
        <w:rPr>
          <w:lang w:val="pt-BR"/>
        </w:rPr>
        <w:t>0000  70 a2 0e c9 94 30 81 83  43 33 1b b3 6a 83 ae a5</w:t>
      </w:r>
    </w:p>
    <w:p w14:paraId="417653BD" w14:textId="77777777" w:rsidR="00586FF1" w:rsidRPr="00D7763A" w:rsidRDefault="00586FF1" w:rsidP="00586FF1">
      <w:pPr>
        <w:pStyle w:val="Code"/>
        <w:rPr>
          <w:lang w:val="pt-BR"/>
        </w:rPr>
      </w:pPr>
      <w:r w:rsidRPr="00D7763A">
        <w:rPr>
          <w:lang w:val="pt-BR"/>
        </w:rPr>
        <w:t xml:space="preserve">    0010  2a 1f fc c9 d8 28 ae 7e  b3 a2 fb c2 f0 be 8a 3b</w:t>
      </w:r>
    </w:p>
    <w:p w14:paraId="737757FE" w14:textId="77777777" w:rsidR="00586FF1" w:rsidRPr="00D7763A" w:rsidRDefault="00586FF1" w:rsidP="00586FF1">
      <w:pPr>
        <w:pStyle w:val="Code"/>
        <w:rPr>
          <w:lang w:val="pt-BR"/>
        </w:rPr>
      </w:pPr>
      <w:r w:rsidRPr="00D7763A">
        <w:rPr>
          <w:lang w:val="pt-BR"/>
        </w:rPr>
        <w:t xml:space="preserve">    0020  31 e9 bc e2 80 1c 9d 5a  5c 08 db 79 df 7f 88 5e</w:t>
      </w:r>
    </w:p>
    <w:p w14:paraId="44779F6A" w14:textId="77777777" w:rsidR="00586FF1" w:rsidRPr="00D7763A" w:rsidRDefault="00586FF1" w:rsidP="00586FF1">
      <w:pPr>
        <w:pStyle w:val="Code"/>
        <w:rPr>
          <w:lang w:val="pt-BR"/>
        </w:rPr>
      </w:pPr>
      <w:r w:rsidRPr="00D7763A">
        <w:rPr>
          <w:lang w:val="pt-BR"/>
        </w:rPr>
        <w:t xml:space="preserve">    0030  7c e2 90 fe 9b e5 83 20  b5 7b 2b 2c 86 bb 22 c4</w:t>
      </w:r>
    </w:p>
    <w:p w14:paraId="3C2B6DF7" w14:textId="77777777" w:rsidR="00586FF1" w:rsidRPr="00D7763A" w:rsidRDefault="00586FF1" w:rsidP="00586FF1">
      <w:pPr>
        <w:pStyle w:val="Code"/>
        <w:rPr>
          <w:lang w:val="pt-BR"/>
        </w:rPr>
      </w:pPr>
      <w:r w:rsidRPr="00D7763A">
        <w:rPr>
          <w:lang w:val="pt-BR"/>
        </w:rPr>
        <w:t xml:space="preserve">    0040  4e 9e 09 3c 6a c1 c0 35  57 85 82 a3 07 b4 ca e5</w:t>
      </w:r>
    </w:p>
    <w:p w14:paraId="69266901" w14:textId="77777777" w:rsidR="00586FF1" w:rsidRPr="00D7763A" w:rsidRDefault="00586FF1" w:rsidP="00586FF1">
      <w:pPr>
        <w:pStyle w:val="Code"/>
        <w:rPr>
          <w:lang w:val="pt-BR"/>
        </w:rPr>
      </w:pPr>
      <w:r w:rsidRPr="00D7763A">
        <w:rPr>
          <w:lang w:val="pt-BR"/>
        </w:rPr>
        <w:t xml:space="preserve">    0050  d8 48 38 33 ec b2 f2 11  56 c4 83 2c 27 2e 9b 19</w:t>
      </w:r>
    </w:p>
    <w:p w14:paraId="0197481F" w14:textId="77777777" w:rsidR="00586FF1" w:rsidRPr="00D7763A" w:rsidRDefault="00586FF1" w:rsidP="00586FF1">
      <w:pPr>
        <w:pStyle w:val="Code"/>
        <w:rPr>
          <w:lang w:val="pt-BR"/>
        </w:rPr>
      </w:pPr>
      <w:r w:rsidRPr="00D7763A">
        <w:rPr>
          <w:lang w:val="pt-BR"/>
        </w:rPr>
        <w:t xml:space="preserve">    0060  7e 9c 62 5a 8f 10 78 16  3c 36 c3 19 fc 7f 63 38</w:t>
      </w:r>
    </w:p>
    <w:p w14:paraId="23B6914C" w14:textId="77777777" w:rsidR="00586FF1" w:rsidRPr="00D7763A" w:rsidRDefault="00586FF1" w:rsidP="00586FF1">
      <w:pPr>
        <w:pStyle w:val="Code"/>
        <w:rPr>
          <w:lang w:val="pt-BR"/>
        </w:rPr>
      </w:pPr>
      <w:r w:rsidRPr="00D7763A">
        <w:rPr>
          <w:lang w:val="pt-BR"/>
        </w:rPr>
        <w:t xml:space="preserve">    0070  b8 eb ab 24 7a 45 86 ec  25 b0 b0 63 b0 2e 98 91</w:t>
      </w:r>
    </w:p>
    <w:p w14:paraId="2DF0E7C1" w14:textId="77777777" w:rsidR="00586FF1" w:rsidRPr="00D7763A" w:rsidRDefault="00586FF1" w:rsidP="00586FF1">
      <w:pPr>
        <w:pStyle w:val="Code"/>
        <w:rPr>
          <w:lang w:val="pt-BR"/>
        </w:rPr>
      </w:pPr>
      <w:r w:rsidRPr="00D7763A">
        <w:rPr>
          <w:lang w:val="pt-BR"/>
        </w:rPr>
        <w:t xml:space="preserve">    0080  54 13 6d c3 eb d7 c3 42  10 64 49 19 cf 20 d5 55</w:t>
      </w:r>
    </w:p>
    <w:p w14:paraId="0DF79F9C" w14:textId="77777777" w:rsidR="00586FF1" w:rsidRPr="00D7763A" w:rsidRDefault="00586FF1" w:rsidP="00586FF1">
      <w:pPr>
        <w:pStyle w:val="Code"/>
        <w:rPr>
          <w:lang w:val="pt-BR"/>
        </w:rPr>
      </w:pPr>
      <w:r w:rsidRPr="00D7763A">
        <w:rPr>
          <w:lang w:val="pt-BR"/>
        </w:rPr>
        <w:t xml:space="preserve">    0090  18 bb a6 fd 5b ff 12 5a  88 62 22 12 5a 02 1e de</w:t>
      </w:r>
    </w:p>
    <w:p w14:paraId="6FB2E040" w14:textId="77777777" w:rsidR="00586FF1" w:rsidRPr="00FD014B" w:rsidRDefault="00586FF1" w:rsidP="00586FF1">
      <w:pPr>
        <w:pStyle w:val="Code"/>
        <w:rPr>
          <w:lang w:val="it-IT"/>
        </w:rPr>
      </w:pPr>
      <w:r w:rsidRPr="00D7763A">
        <w:rPr>
          <w:lang w:val="pt-BR"/>
        </w:rPr>
        <w:t xml:space="preserve">    </w:t>
      </w:r>
      <w:r w:rsidRPr="00FD014B">
        <w:rPr>
          <w:lang w:val="it-IT"/>
        </w:rPr>
        <w:t>00a0  e2 21 e8 fa d2 83 6e 13  fd 55 3b ca 8a 56 27 8d</w:t>
      </w:r>
    </w:p>
    <w:p w14:paraId="3C51DEC4" w14:textId="77777777" w:rsidR="00586FF1" w:rsidRPr="00D7763A" w:rsidRDefault="00586FF1" w:rsidP="00586FF1">
      <w:pPr>
        <w:pStyle w:val="Code"/>
        <w:rPr>
          <w:lang w:val="fr-FR"/>
        </w:rPr>
      </w:pPr>
      <w:r w:rsidRPr="00FD014B">
        <w:rPr>
          <w:lang w:val="it-IT"/>
        </w:rPr>
        <w:t xml:space="preserve">    </w:t>
      </w:r>
      <w:r w:rsidRPr="00D7763A">
        <w:rPr>
          <w:lang w:val="fr-FR"/>
        </w:rPr>
        <w:t>00b0  28 79 3c 15 df 58 79 4c  ce fb d9 44 d4 fc 7f 6b</w:t>
      </w:r>
    </w:p>
    <w:p w14:paraId="2BDBC977" w14:textId="77777777" w:rsidR="00586FF1" w:rsidRPr="00FD014B" w:rsidRDefault="00586FF1" w:rsidP="00586FF1">
      <w:pPr>
        <w:pStyle w:val="Code"/>
        <w:rPr>
          <w:lang w:val="it-IT"/>
        </w:rPr>
      </w:pPr>
      <w:r w:rsidRPr="00D7763A">
        <w:rPr>
          <w:lang w:val="fr-FR"/>
        </w:rPr>
        <w:t xml:space="preserve">    </w:t>
      </w:r>
      <w:r w:rsidRPr="00FD014B">
        <w:rPr>
          <w:lang w:val="it-IT"/>
        </w:rPr>
        <w:t>00c0  92 6b 67 3c e6 29 b2 ed  6a 30 0f 89 75 ab 9e 04</w:t>
      </w:r>
    </w:p>
    <w:p w14:paraId="29CC9FEA" w14:textId="77777777" w:rsidR="00586FF1" w:rsidRPr="00FD014B" w:rsidRDefault="00586FF1" w:rsidP="00586FF1">
      <w:pPr>
        <w:pStyle w:val="Code"/>
        <w:rPr>
          <w:lang w:val="it-IT"/>
        </w:rPr>
      </w:pPr>
      <w:r w:rsidRPr="00FD014B">
        <w:rPr>
          <w:lang w:val="it-IT"/>
        </w:rPr>
        <w:t xml:space="preserve">    00d0  6b 31 ec e0 79 76 c3 51  cd 91 1e 13 cd 1e 06 8d</w:t>
      </w:r>
    </w:p>
    <w:p w14:paraId="2A1FAB00" w14:textId="77777777" w:rsidR="00586FF1" w:rsidRPr="00FD014B" w:rsidRDefault="00586FF1" w:rsidP="00586FF1">
      <w:pPr>
        <w:pStyle w:val="Code"/>
        <w:rPr>
          <w:lang w:val="it-IT"/>
        </w:rPr>
      </w:pPr>
      <w:r w:rsidRPr="00FD014B">
        <w:rPr>
          <w:lang w:val="it-IT"/>
        </w:rPr>
        <w:t xml:space="preserve">    00e0  ce c8 c9 9b cb 14 23 88  ae e0 c3 1f 18 56 ae 55</w:t>
      </w:r>
    </w:p>
    <w:p w14:paraId="1BEFF46C" w14:textId="77777777" w:rsidR="00586FF1" w:rsidRPr="00FD014B" w:rsidRDefault="00586FF1" w:rsidP="00586FF1">
      <w:pPr>
        <w:pStyle w:val="Code"/>
        <w:rPr>
          <w:lang w:val="it-IT"/>
        </w:rPr>
      </w:pPr>
      <w:r w:rsidRPr="00FD014B">
        <w:rPr>
          <w:lang w:val="it-IT"/>
        </w:rPr>
        <w:t xml:space="preserve">    00f0  a6 15 c5 95 18 61 5e 65  b6 24 9e c8 ca 87 fe 20</w:t>
      </w:r>
    </w:p>
    <w:p w14:paraId="5F808968" w14:textId="77777777" w:rsidR="00586FF1" w:rsidRPr="00D7763A" w:rsidRDefault="00586FF1" w:rsidP="00586FF1">
      <w:pPr>
        <w:pStyle w:val="Code"/>
        <w:rPr>
          <w:lang w:val="it-IT"/>
        </w:rPr>
      </w:pPr>
      <w:r w:rsidRPr="00D7763A">
        <w:rPr>
          <w:lang w:val="it-IT"/>
        </w:rPr>
        <w:t>Non-root Certificate</w:t>
      </w:r>
    </w:p>
    <w:p w14:paraId="61244122" w14:textId="77777777" w:rsidR="00586FF1" w:rsidRDefault="00586FF1" w:rsidP="00586FF1">
      <w:pPr>
        <w:pStyle w:val="Code"/>
      </w:pPr>
      <w:r>
        <w:t>Key Id Hash(sha1): 0a 2f e7 66 09 39 b6 c3 9d 96 9a 49 ff 75 73 fd 72 80 92 45</w:t>
      </w:r>
    </w:p>
    <w:p w14:paraId="46E393D6" w14:textId="77777777" w:rsidR="00586FF1" w:rsidRPr="00FD014B" w:rsidRDefault="00586FF1" w:rsidP="00586FF1">
      <w:pPr>
        <w:pStyle w:val="Code"/>
        <w:rPr>
          <w:lang w:val="it-IT"/>
        </w:rPr>
      </w:pPr>
      <w:r w:rsidRPr="00FD014B">
        <w:rPr>
          <w:lang w:val="it-IT"/>
        </w:rPr>
        <w:t>Cert Hash(md5): d4 8e c5 46 fa 21 77 2a 32 f0 8c 28 78 9a a2 92</w:t>
      </w:r>
    </w:p>
    <w:p w14:paraId="23AB5475" w14:textId="77777777" w:rsidR="00586FF1" w:rsidRPr="00FD014B" w:rsidRDefault="00586FF1" w:rsidP="00586FF1">
      <w:pPr>
        <w:pStyle w:val="Code"/>
        <w:rPr>
          <w:lang w:val="it-IT"/>
        </w:rPr>
      </w:pPr>
      <w:r w:rsidRPr="00FD014B">
        <w:rPr>
          <w:lang w:val="it-IT"/>
        </w:rPr>
        <w:t>Cert Hash(sha1): fa 4b b5 e1 a6 9f 8d e9 1d 69 4b f4 42 9f 76 0b ef a9 c8 d9</w:t>
      </w:r>
    </w:p>
    <w:p w14:paraId="7ED3CC90" w14:textId="77777777" w:rsidR="00586FF1" w:rsidRDefault="00586FF1" w:rsidP="00586FF1">
      <w:pPr>
        <w:pStyle w:val="Code"/>
      </w:pPr>
      <w:r>
        <w:t>----------------  End Nesting Level 1  ----------------</w:t>
      </w:r>
    </w:p>
    <w:p w14:paraId="1E5BBC22" w14:textId="77777777" w:rsidR="00586FF1" w:rsidRDefault="00586FF1" w:rsidP="00586FF1">
      <w:pPr>
        <w:pStyle w:val="Code"/>
      </w:pPr>
      <w:r>
        <w:t>================ Begin Nesting Level 1 ================</w:t>
      </w:r>
    </w:p>
    <w:p w14:paraId="404D15BB" w14:textId="77777777" w:rsidR="00586FF1" w:rsidRPr="00FD014B" w:rsidRDefault="00586FF1" w:rsidP="00586FF1">
      <w:pPr>
        <w:pStyle w:val="Code"/>
        <w:rPr>
          <w:lang w:val="it-IT"/>
        </w:rPr>
      </w:pPr>
      <w:r w:rsidRPr="00FD014B">
        <w:rPr>
          <w:lang w:val="it-IT"/>
        </w:rPr>
        <w:t>Element 1:</w:t>
      </w:r>
    </w:p>
    <w:p w14:paraId="6847754E" w14:textId="77777777" w:rsidR="00586FF1" w:rsidRPr="00FD014B" w:rsidRDefault="00586FF1" w:rsidP="00586FF1">
      <w:pPr>
        <w:pStyle w:val="Code"/>
        <w:rPr>
          <w:lang w:val="it-IT"/>
        </w:rPr>
      </w:pPr>
      <w:r w:rsidRPr="00FD014B">
        <w:rPr>
          <w:lang w:val="it-IT"/>
        </w:rPr>
        <w:t>X509 Certificate:</w:t>
      </w:r>
    </w:p>
    <w:p w14:paraId="186C3164" w14:textId="77777777" w:rsidR="00586FF1" w:rsidRPr="00FD014B" w:rsidRDefault="00586FF1" w:rsidP="00586FF1">
      <w:pPr>
        <w:pStyle w:val="Code"/>
        <w:rPr>
          <w:lang w:val="it-IT"/>
        </w:rPr>
      </w:pPr>
      <w:r w:rsidRPr="00FD014B">
        <w:rPr>
          <w:lang w:val="it-IT"/>
        </w:rPr>
        <w:t>Version: 3</w:t>
      </w:r>
    </w:p>
    <w:p w14:paraId="09AF8D11" w14:textId="77777777" w:rsidR="00586FF1" w:rsidRPr="00FD014B" w:rsidRDefault="00586FF1" w:rsidP="00586FF1">
      <w:pPr>
        <w:pStyle w:val="Code"/>
        <w:rPr>
          <w:lang w:val="it-IT"/>
        </w:rPr>
      </w:pPr>
      <w:r w:rsidRPr="00FD014B">
        <w:rPr>
          <w:lang w:val="it-IT"/>
        </w:rPr>
        <w:t>Serial Number: 61321aaf00000000061e</w:t>
      </w:r>
    </w:p>
    <w:p w14:paraId="2EC38072" w14:textId="77777777" w:rsidR="00586FF1" w:rsidRPr="00FD014B" w:rsidRDefault="00586FF1" w:rsidP="00586FF1">
      <w:pPr>
        <w:pStyle w:val="Code"/>
        <w:rPr>
          <w:lang w:val="it-IT"/>
        </w:rPr>
      </w:pPr>
      <w:r w:rsidRPr="00FD014B">
        <w:rPr>
          <w:lang w:val="it-IT"/>
        </w:rPr>
        <w:t>Signature Algorithm:</w:t>
      </w:r>
    </w:p>
    <w:p w14:paraId="1D2362E4" w14:textId="77777777" w:rsidR="00586FF1" w:rsidRPr="00D7763A" w:rsidRDefault="00586FF1" w:rsidP="00586FF1">
      <w:pPr>
        <w:pStyle w:val="Code"/>
        <w:rPr>
          <w:lang w:val="it-IT"/>
        </w:rPr>
      </w:pPr>
      <w:r w:rsidRPr="00FD014B">
        <w:rPr>
          <w:lang w:val="it-IT"/>
        </w:rPr>
        <w:t xml:space="preserve">    </w:t>
      </w:r>
      <w:r w:rsidRPr="00D7763A">
        <w:rPr>
          <w:lang w:val="it-IT"/>
        </w:rPr>
        <w:t>Algorithm ObjectId: 1.2.840.10040.4.3 sha1DSA</w:t>
      </w:r>
    </w:p>
    <w:p w14:paraId="7195979F" w14:textId="77777777" w:rsidR="00586FF1" w:rsidRPr="00D7763A" w:rsidRDefault="00586FF1" w:rsidP="00586FF1">
      <w:pPr>
        <w:pStyle w:val="Code"/>
        <w:rPr>
          <w:lang w:val="it-IT"/>
        </w:rPr>
      </w:pPr>
      <w:r w:rsidRPr="00D7763A">
        <w:rPr>
          <w:lang w:val="it-IT"/>
        </w:rPr>
        <w:t xml:space="preserve">    Algorithm Parameters: NULL</w:t>
      </w:r>
    </w:p>
    <w:p w14:paraId="12E6A3F4" w14:textId="77777777" w:rsidR="00586FF1" w:rsidRDefault="00586FF1" w:rsidP="00586FF1">
      <w:pPr>
        <w:pStyle w:val="Code"/>
      </w:pPr>
      <w:r>
        <w:t>Issuer:</w:t>
      </w:r>
    </w:p>
    <w:p w14:paraId="352C7E6A" w14:textId="77777777" w:rsidR="00586FF1" w:rsidRDefault="00586FF1" w:rsidP="00586FF1">
      <w:pPr>
        <w:pStyle w:val="Code"/>
      </w:pPr>
      <w:r>
        <w:t xml:space="preserve">    CN=W2K User Enrollment CA</w:t>
      </w:r>
    </w:p>
    <w:p w14:paraId="06FA79E2" w14:textId="77777777" w:rsidR="00586FF1" w:rsidRDefault="00586FF1" w:rsidP="00586FF1">
      <w:pPr>
        <w:pStyle w:val="Code"/>
      </w:pPr>
      <w:r>
        <w:t xml:space="preserve">    OU=Test</w:t>
      </w:r>
    </w:p>
    <w:p w14:paraId="5222909E" w14:textId="77777777" w:rsidR="00586FF1" w:rsidRDefault="00586FF1" w:rsidP="00586FF1">
      <w:pPr>
        <w:pStyle w:val="Code"/>
      </w:pPr>
      <w:r>
        <w:t xml:space="preserve">    O=NT Distributed Systems</w:t>
      </w:r>
    </w:p>
    <w:p w14:paraId="1312DC1C" w14:textId="77777777" w:rsidR="00586FF1" w:rsidRDefault="00586FF1" w:rsidP="00586FF1">
      <w:pPr>
        <w:pStyle w:val="Code"/>
      </w:pPr>
      <w:r>
        <w:t xml:space="preserve">    L=</w:t>
      </w:r>
      <w:smartTag w:uri="urn:schemas-microsoft-com:office:smarttags" w:element="City">
        <w:smartTag w:uri="urn:schemas-microsoft-com:office:smarttags" w:element="place">
          <w:r>
            <w:t>Redmond</w:t>
          </w:r>
        </w:smartTag>
      </w:smartTag>
    </w:p>
    <w:p w14:paraId="5592E86D" w14:textId="77777777" w:rsidR="00586FF1" w:rsidRDefault="00586FF1" w:rsidP="00586FF1">
      <w:pPr>
        <w:pStyle w:val="Code"/>
      </w:pPr>
      <w:r>
        <w:t xml:space="preserve">    S=WA</w:t>
      </w:r>
    </w:p>
    <w:p w14:paraId="7FEB77A8" w14:textId="77777777" w:rsidR="00586FF1" w:rsidRDefault="00586FF1" w:rsidP="00586FF1">
      <w:pPr>
        <w:pStyle w:val="Code"/>
      </w:pPr>
      <w:r>
        <w:t xml:space="preserve">    C=US</w:t>
      </w:r>
    </w:p>
    <w:p w14:paraId="075A74FA" w14:textId="77777777" w:rsidR="00586FF1" w:rsidRDefault="00586FF1" w:rsidP="00586FF1">
      <w:pPr>
        <w:pStyle w:val="Code"/>
      </w:pPr>
      <w:r>
        <w:t xml:space="preserve">    E=user1@northwindtraders.com</w:t>
      </w:r>
    </w:p>
    <w:p w14:paraId="3446418F" w14:textId="77777777" w:rsidR="00586FF1" w:rsidRDefault="00586FF1" w:rsidP="00586FF1">
      <w:pPr>
        <w:pStyle w:val="Code"/>
      </w:pPr>
    </w:p>
    <w:p w14:paraId="064DE145" w14:textId="77777777" w:rsidR="00586FF1" w:rsidRDefault="00586FF1" w:rsidP="00586FF1">
      <w:pPr>
        <w:pStyle w:val="Code"/>
      </w:pPr>
      <w:r>
        <w:t xml:space="preserve">NotBefore: </w:t>
      </w:r>
      <w:smartTag w:uri="urn:schemas-microsoft-com:office:smarttags" w:element="date">
        <w:smartTagPr>
          <w:attr w:name="Year" w:val="2001"/>
          <w:attr w:name="Day" w:val="29"/>
          <w:attr w:name="Month" w:val="10"/>
        </w:smartTagPr>
        <w:r>
          <w:t>10/29/2001</w:t>
        </w:r>
      </w:smartTag>
      <w:r>
        <w:t xml:space="preserve"> </w:t>
      </w:r>
      <w:smartTag w:uri="urn:schemas-microsoft-com:office:smarttags" w:element="time">
        <w:smartTagPr>
          <w:attr w:name="Minute" w:val="16"/>
          <w:attr w:name="Hour" w:val="18"/>
        </w:smartTagPr>
        <w:r>
          <w:t>6:16 PM</w:t>
        </w:r>
      </w:smartTag>
    </w:p>
    <w:p w14:paraId="74C7D121" w14:textId="77777777" w:rsidR="00586FF1" w:rsidRDefault="00586FF1" w:rsidP="00586FF1">
      <w:pPr>
        <w:pStyle w:val="Code"/>
      </w:pPr>
      <w:r>
        <w:t xml:space="preserve">NotAfter: </w:t>
      </w:r>
      <w:smartTag w:uri="urn:schemas-microsoft-com:office:smarttags" w:element="date">
        <w:smartTagPr>
          <w:attr w:name="Year" w:val="2002"/>
          <w:attr w:name="Day" w:val="7"/>
          <w:attr w:name="Month" w:val="6"/>
        </w:smartTagPr>
        <w:r>
          <w:t>6/7/2002</w:t>
        </w:r>
      </w:smartTag>
      <w:r>
        <w:t xml:space="preserve"> 11:41 AM</w:t>
      </w:r>
    </w:p>
    <w:p w14:paraId="30AEE09E" w14:textId="77777777" w:rsidR="00586FF1" w:rsidRDefault="00586FF1" w:rsidP="00586FF1">
      <w:pPr>
        <w:pStyle w:val="Code"/>
      </w:pPr>
    </w:p>
    <w:p w14:paraId="3FEBCA2A" w14:textId="77777777" w:rsidR="00586FF1" w:rsidRDefault="00586FF1" w:rsidP="00586FF1">
      <w:pPr>
        <w:pStyle w:val="Code"/>
      </w:pPr>
      <w:r>
        <w:t>Subject:</w:t>
      </w:r>
    </w:p>
    <w:p w14:paraId="53B79302" w14:textId="77777777" w:rsidR="00586FF1" w:rsidRDefault="00586FF1" w:rsidP="00586FF1">
      <w:pPr>
        <w:pStyle w:val="Code"/>
      </w:pPr>
      <w:r>
        <w:t xml:space="preserve">    CN=Darren Canavor</w:t>
      </w:r>
    </w:p>
    <w:p w14:paraId="448FA731" w14:textId="77777777" w:rsidR="00586FF1" w:rsidRDefault="00586FF1" w:rsidP="00586FF1">
      <w:pPr>
        <w:pStyle w:val="Code"/>
      </w:pPr>
    </w:p>
    <w:p w14:paraId="560DD91E" w14:textId="77777777" w:rsidR="00586FF1" w:rsidRDefault="00586FF1" w:rsidP="00586FF1">
      <w:pPr>
        <w:pStyle w:val="Code"/>
      </w:pPr>
      <w:r>
        <w:t>Public Key Algorithm:</w:t>
      </w:r>
    </w:p>
    <w:p w14:paraId="6C4F3753" w14:textId="77777777" w:rsidR="00586FF1" w:rsidRPr="00D7763A" w:rsidRDefault="00586FF1" w:rsidP="00586FF1">
      <w:pPr>
        <w:pStyle w:val="Code"/>
        <w:rPr>
          <w:lang w:val="pt-BR"/>
        </w:rPr>
      </w:pPr>
      <w:r>
        <w:t xml:space="preserve">    </w:t>
      </w:r>
      <w:r w:rsidRPr="00D7763A">
        <w:rPr>
          <w:lang w:val="pt-BR"/>
        </w:rPr>
        <w:t>Algorithm ObjectId: 1.2.840.113549.1.1.1 RSA</w:t>
      </w:r>
    </w:p>
    <w:p w14:paraId="360A6CC7" w14:textId="77777777" w:rsidR="00586FF1" w:rsidRPr="00D7763A" w:rsidRDefault="00586FF1" w:rsidP="00586FF1">
      <w:pPr>
        <w:pStyle w:val="Code"/>
        <w:rPr>
          <w:lang w:val="pt-BR"/>
        </w:rPr>
      </w:pPr>
      <w:r w:rsidRPr="00D7763A">
        <w:rPr>
          <w:lang w:val="pt-BR"/>
        </w:rPr>
        <w:t xml:space="preserve">    Algorithm Parameters:</w:t>
      </w:r>
    </w:p>
    <w:p w14:paraId="48FBF16C" w14:textId="77777777" w:rsidR="00586FF1" w:rsidRDefault="00586FF1" w:rsidP="00586FF1">
      <w:pPr>
        <w:pStyle w:val="Code"/>
      </w:pPr>
      <w:r w:rsidRPr="00D7763A">
        <w:rPr>
          <w:lang w:val="pt-BR"/>
        </w:rPr>
        <w:t xml:space="preserve">    </w:t>
      </w:r>
      <w:r>
        <w:t>05 00</w:t>
      </w:r>
    </w:p>
    <w:p w14:paraId="0469A1FE" w14:textId="77777777" w:rsidR="00586FF1" w:rsidRDefault="00586FF1" w:rsidP="00586FF1">
      <w:pPr>
        <w:pStyle w:val="Code"/>
      </w:pPr>
      <w:r>
        <w:t>Public Key Length: 1024 bits</w:t>
      </w:r>
    </w:p>
    <w:p w14:paraId="63783402" w14:textId="77777777" w:rsidR="00586FF1" w:rsidRDefault="00586FF1" w:rsidP="00586FF1">
      <w:pPr>
        <w:pStyle w:val="Code"/>
      </w:pPr>
      <w:r>
        <w:t>Public Key: UnusedBits = 0</w:t>
      </w:r>
    </w:p>
    <w:p w14:paraId="15702D69" w14:textId="77777777" w:rsidR="00586FF1" w:rsidRPr="00D7763A" w:rsidRDefault="00586FF1" w:rsidP="00586FF1">
      <w:pPr>
        <w:pStyle w:val="Code"/>
        <w:rPr>
          <w:lang w:val="pt-BR"/>
        </w:rPr>
      </w:pPr>
      <w:r>
        <w:t xml:space="preserve">    </w:t>
      </w:r>
      <w:r w:rsidRPr="00D7763A">
        <w:rPr>
          <w:lang w:val="pt-BR"/>
        </w:rPr>
        <w:t>0000  30 81 89 02 81 81 00 eb  8c 61 aa 06 26 3a 0f 74</w:t>
      </w:r>
    </w:p>
    <w:p w14:paraId="0B8AD237" w14:textId="77777777" w:rsidR="00586FF1" w:rsidRPr="00D7763A" w:rsidRDefault="00586FF1" w:rsidP="00586FF1">
      <w:pPr>
        <w:pStyle w:val="Code"/>
        <w:rPr>
          <w:lang w:val="pt-BR"/>
        </w:rPr>
      </w:pPr>
      <w:r w:rsidRPr="00D7763A">
        <w:rPr>
          <w:lang w:val="pt-BR"/>
        </w:rPr>
        <w:t xml:space="preserve">    0010  bb 03 53 94 8e 8b d7 c9  1c b8 af d9 71 12 3a 07</w:t>
      </w:r>
    </w:p>
    <w:p w14:paraId="67AF3CE1" w14:textId="77777777" w:rsidR="00586FF1" w:rsidRPr="00D7763A" w:rsidRDefault="00586FF1" w:rsidP="00586FF1">
      <w:pPr>
        <w:pStyle w:val="Code"/>
        <w:rPr>
          <w:lang w:val="pt-BR"/>
        </w:rPr>
      </w:pPr>
      <w:r w:rsidRPr="00D7763A">
        <w:rPr>
          <w:lang w:val="pt-BR"/>
        </w:rPr>
        <w:t xml:space="preserve">    0020  96 fb 15 dd 1f ca d1 14  9e 47 ae aa 79 7d f0 ba</w:t>
      </w:r>
    </w:p>
    <w:p w14:paraId="48BF66B8" w14:textId="77777777" w:rsidR="00586FF1" w:rsidRPr="00D7763A" w:rsidRDefault="00586FF1" w:rsidP="00586FF1">
      <w:pPr>
        <w:pStyle w:val="Code"/>
        <w:rPr>
          <w:lang w:val="pt-BR"/>
        </w:rPr>
      </w:pPr>
      <w:r w:rsidRPr="00D7763A">
        <w:rPr>
          <w:lang w:val="pt-BR"/>
        </w:rPr>
        <w:t xml:space="preserve">    0030  71 3c 02 d7 1a 53 2e fe  56 23 be 64 ee f4 7f 7e</w:t>
      </w:r>
    </w:p>
    <w:p w14:paraId="71D478A8" w14:textId="77777777" w:rsidR="00586FF1" w:rsidRPr="00D7763A" w:rsidRDefault="00586FF1" w:rsidP="00586FF1">
      <w:pPr>
        <w:pStyle w:val="Code"/>
        <w:rPr>
          <w:lang w:val="de-DE"/>
        </w:rPr>
      </w:pPr>
      <w:r w:rsidRPr="00D7763A">
        <w:rPr>
          <w:lang w:val="pt-BR"/>
        </w:rPr>
        <w:t xml:space="preserve">    </w:t>
      </w:r>
      <w:r w:rsidRPr="00D7763A">
        <w:rPr>
          <w:lang w:val="de-DE"/>
        </w:rPr>
        <w:t>0040  02 68 22 ab f1 8d 94 f6  4f ee e2 45 f6 0e 5f 34</w:t>
      </w:r>
    </w:p>
    <w:p w14:paraId="7F25C0BC" w14:textId="77777777" w:rsidR="00586FF1" w:rsidRDefault="00586FF1" w:rsidP="00586FF1">
      <w:pPr>
        <w:pStyle w:val="Code"/>
      </w:pPr>
      <w:r w:rsidRPr="00D7763A">
        <w:rPr>
          <w:lang w:val="de-DE"/>
        </w:rPr>
        <w:t xml:space="preserve">    </w:t>
      </w:r>
      <w:r>
        <w:t>0050  dd c9 60 32 f0 fd 55 6b  4f 3d 5a 8d c3 21 97 ba</w:t>
      </w:r>
    </w:p>
    <w:p w14:paraId="665FE84D" w14:textId="77777777" w:rsidR="00586FF1" w:rsidRPr="00D7763A" w:rsidRDefault="00586FF1" w:rsidP="00586FF1">
      <w:pPr>
        <w:pStyle w:val="Code"/>
        <w:rPr>
          <w:lang w:val="pt-BR"/>
        </w:rPr>
      </w:pPr>
      <w:r>
        <w:t xml:space="preserve">    </w:t>
      </w:r>
      <w:r w:rsidRPr="00D7763A">
        <w:rPr>
          <w:lang w:val="pt-BR"/>
        </w:rPr>
        <w:t>0060  a2 6b af 40 b1 ba 59 de  27 15 e4 e4 e3 2f 9f 84</w:t>
      </w:r>
    </w:p>
    <w:p w14:paraId="085FC37E" w14:textId="77777777" w:rsidR="00586FF1" w:rsidRPr="00D7763A" w:rsidRDefault="00586FF1" w:rsidP="00586FF1">
      <w:pPr>
        <w:pStyle w:val="Code"/>
        <w:rPr>
          <w:lang w:val="pt-BR"/>
        </w:rPr>
      </w:pPr>
      <w:r w:rsidRPr="00D7763A">
        <w:rPr>
          <w:lang w:val="pt-BR"/>
        </w:rPr>
        <w:t xml:space="preserve">    0070  22 92 29 25 88 42 a5 c9  90 84 2e 46 86 32 21 99</w:t>
      </w:r>
    </w:p>
    <w:p w14:paraId="5CDB735E" w14:textId="77777777" w:rsidR="00586FF1" w:rsidRPr="00D7763A" w:rsidRDefault="00586FF1" w:rsidP="00586FF1">
      <w:pPr>
        <w:pStyle w:val="Code"/>
        <w:rPr>
          <w:lang w:val="pt-BR"/>
        </w:rPr>
      </w:pPr>
      <w:r w:rsidRPr="00D7763A">
        <w:rPr>
          <w:lang w:val="pt-BR"/>
        </w:rPr>
        <w:t xml:space="preserve">    0080  1f 52 98 5d 79 d7 eb 02  03 01 00 01</w:t>
      </w:r>
    </w:p>
    <w:p w14:paraId="69E5B8A2" w14:textId="77777777" w:rsidR="00586FF1" w:rsidRPr="00D7763A" w:rsidRDefault="00586FF1" w:rsidP="00586FF1">
      <w:pPr>
        <w:pStyle w:val="Code"/>
        <w:rPr>
          <w:lang w:val="pt-BR"/>
        </w:rPr>
      </w:pPr>
      <w:r w:rsidRPr="00D7763A">
        <w:rPr>
          <w:lang w:val="pt-BR"/>
        </w:rPr>
        <w:t>Certificate Extensions: 8</w:t>
      </w:r>
    </w:p>
    <w:p w14:paraId="2CE916BD" w14:textId="77777777" w:rsidR="00586FF1" w:rsidRPr="00D7763A" w:rsidRDefault="00586FF1" w:rsidP="00586FF1">
      <w:pPr>
        <w:pStyle w:val="Code"/>
        <w:rPr>
          <w:lang w:val="pt-BR"/>
        </w:rPr>
      </w:pPr>
      <w:r w:rsidRPr="00D7763A">
        <w:rPr>
          <w:lang w:val="pt-BR"/>
        </w:rPr>
        <w:t xml:space="preserve">    2.5.29.15: Flags = 0, Length = 4</w:t>
      </w:r>
    </w:p>
    <w:p w14:paraId="051A1C1E" w14:textId="77777777" w:rsidR="00586FF1" w:rsidRPr="00D7763A" w:rsidRDefault="00586FF1" w:rsidP="00586FF1">
      <w:pPr>
        <w:pStyle w:val="Code"/>
        <w:rPr>
          <w:lang w:val="pt-BR"/>
        </w:rPr>
      </w:pPr>
      <w:r w:rsidRPr="00D7763A">
        <w:rPr>
          <w:lang w:val="pt-BR"/>
        </w:rPr>
        <w:t xml:space="preserve">    Key Usage</w:t>
      </w:r>
    </w:p>
    <w:p w14:paraId="55B55B00" w14:textId="77777777" w:rsidR="00586FF1" w:rsidRPr="00D7763A" w:rsidRDefault="00586FF1" w:rsidP="00586FF1">
      <w:pPr>
        <w:pStyle w:val="Code"/>
        <w:rPr>
          <w:lang w:val="pt-BR"/>
        </w:rPr>
      </w:pPr>
      <w:r w:rsidRPr="00D7763A">
        <w:rPr>
          <w:lang w:val="pt-BR"/>
        </w:rPr>
        <w:t xml:space="preserve">        Digital Signature (80)</w:t>
      </w:r>
    </w:p>
    <w:p w14:paraId="2971005E" w14:textId="77777777" w:rsidR="00586FF1" w:rsidRPr="00D7763A" w:rsidRDefault="00586FF1" w:rsidP="00586FF1">
      <w:pPr>
        <w:pStyle w:val="Code"/>
        <w:rPr>
          <w:lang w:val="pt-BR"/>
        </w:rPr>
      </w:pPr>
    </w:p>
    <w:p w14:paraId="6F27E92B" w14:textId="77777777" w:rsidR="00586FF1" w:rsidRPr="00D7763A" w:rsidRDefault="00586FF1" w:rsidP="00586FF1">
      <w:pPr>
        <w:pStyle w:val="Code"/>
        <w:rPr>
          <w:lang w:val="pt-BR"/>
        </w:rPr>
      </w:pPr>
      <w:r w:rsidRPr="00D7763A">
        <w:rPr>
          <w:lang w:val="pt-BR"/>
        </w:rPr>
        <w:t xml:space="preserve">    2.5.29.14: Flags = 0, Length = 16</w:t>
      </w:r>
    </w:p>
    <w:p w14:paraId="6928FA59" w14:textId="77777777" w:rsidR="00586FF1" w:rsidRPr="00D7763A" w:rsidRDefault="00586FF1" w:rsidP="00586FF1">
      <w:pPr>
        <w:pStyle w:val="Code"/>
        <w:rPr>
          <w:lang w:val="pt-BR"/>
        </w:rPr>
      </w:pPr>
      <w:r w:rsidRPr="00D7763A">
        <w:rPr>
          <w:lang w:val="pt-BR"/>
        </w:rPr>
        <w:lastRenderedPageBreak/>
        <w:t xml:space="preserve">    Subject Key Identifier</w:t>
      </w:r>
    </w:p>
    <w:p w14:paraId="64191F8B" w14:textId="77777777" w:rsidR="00586FF1" w:rsidRPr="00D7763A" w:rsidRDefault="00586FF1" w:rsidP="00586FF1">
      <w:pPr>
        <w:pStyle w:val="Code"/>
        <w:rPr>
          <w:lang w:val="pt-BR"/>
        </w:rPr>
      </w:pPr>
      <w:r w:rsidRPr="00D7763A">
        <w:rPr>
          <w:lang w:val="pt-BR"/>
        </w:rPr>
        <w:t xml:space="preserve">        3e 09 89 24 b9 c6 f9 68 34 e8 02 1c f5 25 cd 96 6e 13 68 d0</w:t>
      </w:r>
    </w:p>
    <w:p w14:paraId="32DBF0F6" w14:textId="77777777" w:rsidR="00586FF1" w:rsidRPr="00D7763A" w:rsidRDefault="00586FF1" w:rsidP="00586FF1">
      <w:pPr>
        <w:pStyle w:val="Code"/>
        <w:rPr>
          <w:lang w:val="pt-BR"/>
        </w:rPr>
      </w:pPr>
    </w:p>
    <w:p w14:paraId="3AB7E290" w14:textId="77777777" w:rsidR="00586FF1" w:rsidRDefault="00586FF1" w:rsidP="00586FF1">
      <w:pPr>
        <w:pStyle w:val="Code"/>
      </w:pPr>
      <w:r w:rsidRPr="00D7763A">
        <w:rPr>
          <w:lang w:val="pt-BR"/>
        </w:rPr>
        <w:t xml:space="preserve">    </w:t>
      </w:r>
      <w:r>
        <w:t>1.3.6.1.4.1.311.20.2: Flags = 0, Length = 20</w:t>
      </w:r>
    </w:p>
    <w:p w14:paraId="3B7B75F2" w14:textId="77777777" w:rsidR="00586FF1" w:rsidRDefault="00586FF1" w:rsidP="00586FF1">
      <w:pPr>
        <w:pStyle w:val="Code"/>
      </w:pPr>
      <w:r>
        <w:t xml:space="preserve">    Certificate Template Name</w:t>
      </w:r>
    </w:p>
    <w:p w14:paraId="0A689145" w14:textId="77777777" w:rsidR="00586FF1" w:rsidRDefault="00586FF1" w:rsidP="00586FF1">
      <w:pPr>
        <w:pStyle w:val="Code"/>
      </w:pPr>
      <w:r>
        <w:t xml:space="preserve">        EnrollmentAgent</w:t>
      </w:r>
    </w:p>
    <w:p w14:paraId="6899BB10" w14:textId="77777777" w:rsidR="00586FF1" w:rsidRDefault="00586FF1" w:rsidP="00586FF1">
      <w:pPr>
        <w:pStyle w:val="Code"/>
      </w:pPr>
    </w:p>
    <w:p w14:paraId="6CAA3B16" w14:textId="77777777" w:rsidR="00586FF1" w:rsidRDefault="00586FF1" w:rsidP="00586FF1">
      <w:pPr>
        <w:pStyle w:val="Code"/>
      </w:pPr>
      <w:r>
        <w:t xml:space="preserve">    2.5.29.35: Flags = 0, Length = ca</w:t>
      </w:r>
    </w:p>
    <w:p w14:paraId="59A9B8DF" w14:textId="77777777" w:rsidR="00586FF1" w:rsidRDefault="00586FF1" w:rsidP="00586FF1">
      <w:pPr>
        <w:pStyle w:val="Code"/>
      </w:pPr>
      <w:r>
        <w:t xml:space="preserve">    Authority Key Identifier</w:t>
      </w:r>
    </w:p>
    <w:p w14:paraId="5F2622D8" w14:textId="77777777" w:rsidR="00586FF1" w:rsidRDefault="00586FF1" w:rsidP="00586FF1">
      <w:pPr>
        <w:pStyle w:val="Code"/>
      </w:pPr>
      <w:r>
        <w:t xml:space="preserve">        KeyID=0a 2f e7 66 09 39 b6 c3 9d 96 9a 49 ff 75 73 fd 72 80 92 45</w:t>
      </w:r>
    </w:p>
    <w:p w14:paraId="55139E85" w14:textId="77777777" w:rsidR="00586FF1" w:rsidRDefault="00586FF1" w:rsidP="00586FF1">
      <w:pPr>
        <w:pStyle w:val="Code"/>
      </w:pPr>
      <w:r>
        <w:t xml:space="preserve">        Certificate Issuer:</w:t>
      </w:r>
    </w:p>
    <w:p w14:paraId="6CB53D4A" w14:textId="77777777" w:rsidR="00586FF1" w:rsidRDefault="00586FF1" w:rsidP="00586FF1">
      <w:pPr>
        <w:pStyle w:val="Code"/>
      </w:pPr>
      <w:r>
        <w:t xml:space="preserve">             Directory Address:</w:t>
      </w:r>
    </w:p>
    <w:p w14:paraId="7FFD2C13" w14:textId="77777777" w:rsidR="00586FF1" w:rsidRDefault="00586FF1" w:rsidP="00586FF1">
      <w:pPr>
        <w:pStyle w:val="Code"/>
      </w:pPr>
      <w:r>
        <w:t xml:space="preserve">                  E=user1@northwindtraders.com</w:t>
      </w:r>
    </w:p>
    <w:p w14:paraId="2E90E032" w14:textId="77777777" w:rsidR="00586FF1" w:rsidRDefault="00586FF1" w:rsidP="00586FF1">
      <w:pPr>
        <w:pStyle w:val="Code"/>
      </w:pPr>
      <w:r>
        <w:t xml:space="preserve">                  CN=</w:t>
      </w:r>
      <w:smartTag w:uri="urn:schemas-microsoft-com:office:smarttags" w:element="place">
        <w:r>
          <w:t>ASIA</w:t>
        </w:r>
      </w:smartTag>
      <w:r>
        <w:t xml:space="preserve"> W2K PCA</w:t>
      </w:r>
    </w:p>
    <w:p w14:paraId="06F5AB6B" w14:textId="77777777" w:rsidR="00586FF1" w:rsidRDefault="00586FF1" w:rsidP="00586FF1">
      <w:pPr>
        <w:pStyle w:val="Code"/>
      </w:pPr>
      <w:r>
        <w:t xml:space="preserve">                  OU=Test</w:t>
      </w:r>
    </w:p>
    <w:p w14:paraId="19BDE5C4" w14:textId="77777777" w:rsidR="00586FF1" w:rsidRDefault="00586FF1" w:rsidP="00586FF1">
      <w:pPr>
        <w:pStyle w:val="Code"/>
      </w:pPr>
      <w:r>
        <w:t xml:space="preserve">                  O=NT Distributed Systems</w:t>
      </w:r>
    </w:p>
    <w:p w14:paraId="25244508" w14:textId="77777777" w:rsidR="00586FF1" w:rsidRDefault="00586FF1" w:rsidP="00586FF1">
      <w:pPr>
        <w:pStyle w:val="Code"/>
      </w:pPr>
      <w:r>
        <w:t xml:space="preserve">                  L=</w:t>
      </w:r>
      <w:smartTag w:uri="urn:schemas-microsoft-com:office:smarttags" w:element="City">
        <w:smartTag w:uri="urn:schemas-microsoft-com:office:smarttags" w:element="place">
          <w:r>
            <w:t>Redmond</w:t>
          </w:r>
        </w:smartTag>
      </w:smartTag>
    </w:p>
    <w:p w14:paraId="7B78F98D" w14:textId="77777777" w:rsidR="00586FF1" w:rsidRDefault="00586FF1" w:rsidP="00586FF1">
      <w:pPr>
        <w:pStyle w:val="Code"/>
      </w:pPr>
      <w:r>
        <w:t xml:space="preserve">                  S=WA</w:t>
      </w:r>
    </w:p>
    <w:p w14:paraId="6B0A9885" w14:textId="77777777" w:rsidR="00586FF1" w:rsidRDefault="00586FF1" w:rsidP="00586FF1">
      <w:pPr>
        <w:pStyle w:val="Code"/>
      </w:pPr>
      <w:r>
        <w:t xml:space="preserve">                  C=US</w:t>
      </w:r>
    </w:p>
    <w:p w14:paraId="108A21BA" w14:textId="77777777" w:rsidR="00586FF1" w:rsidRDefault="00586FF1" w:rsidP="00586FF1">
      <w:pPr>
        <w:pStyle w:val="Code"/>
      </w:pPr>
      <w:r>
        <w:t xml:space="preserve">        Certificate SerialNumber=48 60 d0 47 00 02 00 00 bc 47</w:t>
      </w:r>
    </w:p>
    <w:p w14:paraId="1E3C9658" w14:textId="77777777" w:rsidR="00586FF1" w:rsidRDefault="00586FF1" w:rsidP="00586FF1">
      <w:pPr>
        <w:pStyle w:val="Code"/>
      </w:pPr>
    </w:p>
    <w:p w14:paraId="1560632C" w14:textId="77777777" w:rsidR="00586FF1" w:rsidRDefault="00586FF1" w:rsidP="00586FF1">
      <w:pPr>
        <w:pStyle w:val="Code"/>
      </w:pPr>
      <w:r>
        <w:t xml:space="preserve">    2.5.29.31: Flags = 0, Length = 136</w:t>
      </w:r>
    </w:p>
    <w:p w14:paraId="2DC9411D" w14:textId="77777777" w:rsidR="00586FF1" w:rsidRDefault="00586FF1" w:rsidP="00586FF1">
      <w:pPr>
        <w:pStyle w:val="Code"/>
      </w:pPr>
      <w:r>
        <w:t xml:space="preserve">    CRL Distribution Points</w:t>
      </w:r>
    </w:p>
    <w:p w14:paraId="1CD3BCDF" w14:textId="77777777" w:rsidR="00586FF1" w:rsidRDefault="00586FF1" w:rsidP="00586FF1">
      <w:pPr>
        <w:pStyle w:val="Code"/>
      </w:pPr>
      <w:r>
        <w:t xml:space="preserve">        [1]CRL Distribution Point</w:t>
      </w:r>
    </w:p>
    <w:p w14:paraId="0201677F" w14:textId="77777777" w:rsidR="00586FF1" w:rsidRDefault="00586FF1" w:rsidP="00586FF1">
      <w:pPr>
        <w:pStyle w:val="Code"/>
      </w:pPr>
      <w:r>
        <w:t xml:space="preserve">             Distribution Point Name:</w:t>
      </w:r>
    </w:p>
    <w:p w14:paraId="0AEC1442" w14:textId="77777777" w:rsidR="00586FF1" w:rsidRDefault="00586FF1" w:rsidP="00586FF1">
      <w:pPr>
        <w:pStyle w:val="Code"/>
      </w:pPr>
      <w:r>
        <w:t xml:space="preserve">                  Full Name:</w:t>
      </w:r>
    </w:p>
    <w:p w14:paraId="1DD1E666" w14:textId="77777777" w:rsidR="00586FF1" w:rsidRDefault="00586FF1" w:rsidP="00586FF1">
      <w:pPr>
        <w:pStyle w:val="Code"/>
      </w:pPr>
      <w:r>
        <w:t xml:space="preserve">                       URL=ldap:///CN=W2K%20User%20Enrollment%20CA,CN=w2keobca,CN=CDP,CN=Public%20Key%20Services,CN=Services,CN=Configuration,DC=asia,DC=Northwindtraders,DC=com?certificateRevocationList?base?objectclass=cRLDistributionPoint</w:t>
      </w:r>
    </w:p>
    <w:p w14:paraId="188086ED" w14:textId="77777777" w:rsidR="00586FF1" w:rsidRDefault="00586FF1" w:rsidP="00586FF1">
      <w:pPr>
        <w:pStyle w:val="Code"/>
      </w:pPr>
      <w:r>
        <w:t xml:space="preserve">        [2]CRL Distribution Point</w:t>
      </w:r>
    </w:p>
    <w:p w14:paraId="15C4FF50" w14:textId="77777777" w:rsidR="00586FF1" w:rsidRDefault="00586FF1" w:rsidP="00586FF1">
      <w:pPr>
        <w:pStyle w:val="Code"/>
      </w:pPr>
      <w:r>
        <w:t xml:space="preserve">             Distribution Point Name:</w:t>
      </w:r>
    </w:p>
    <w:p w14:paraId="41836DA7" w14:textId="77777777" w:rsidR="00586FF1" w:rsidRDefault="00586FF1" w:rsidP="00586FF1">
      <w:pPr>
        <w:pStyle w:val="Code"/>
      </w:pPr>
      <w:r>
        <w:t xml:space="preserve">                  Full Name:</w:t>
      </w:r>
    </w:p>
    <w:p w14:paraId="6A1269BB" w14:textId="77777777" w:rsidR="00586FF1" w:rsidRDefault="00586FF1" w:rsidP="00586FF1">
      <w:pPr>
        <w:pStyle w:val="Code"/>
      </w:pPr>
      <w:r>
        <w:t xml:space="preserve">                       URL=http://w2keobca.asia.northwindtraders.com/CertEnroll/W2K%20User%20Enrollment%20CA.crl</w:t>
      </w:r>
    </w:p>
    <w:p w14:paraId="5F6F2D28" w14:textId="77777777" w:rsidR="00586FF1" w:rsidRDefault="00586FF1" w:rsidP="00586FF1">
      <w:pPr>
        <w:pStyle w:val="Code"/>
      </w:pPr>
    </w:p>
    <w:p w14:paraId="47244BE5" w14:textId="77777777" w:rsidR="00586FF1" w:rsidRDefault="00586FF1" w:rsidP="00586FF1">
      <w:pPr>
        <w:pStyle w:val="Code"/>
      </w:pPr>
      <w:r>
        <w:t xml:space="preserve">    1.3.6.1.5.5.7.1.1: Flags = 0, Length = 147</w:t>
      </w:r>
    </w:p>
    <w:p w14:paraId="56806D67" w14:textId="77777777" w:rsidR="00586FF1" w:rsidRDefault="00586FF1" w:rsidP="00586FF1">
      <w:pPr>
        <w:pStyle w:val="Code"/>
      </w:pPr>
      <w:r>
        <w:t xml:space="preserve">    Authority Information Access</w:t>
      </w:r>
    </w:p>
    <w:p w14:paraId="17F1E0C3" w14:textId="77777777" w:rsidR="00586FF1" w:rsidRDefault="00586FF1" w:rsidP="00586FF1">
      <w:pPr>
        <w:pStyle w:val="Code"/>
      </w:pPr>
      <w:r>
        <w:t xml:space="preserve">        [1]Authority Info Access</w:t>
      </w:r>
    </w:p>
    <w:p w14:paraId="3548523C" w14:textId="77777777" w:rsidR="00586FF1" w:rsidRDefault="00586FF1" w:rsidP="00586FF1">
      <w:pPr>
        <w:pStyle w:val="Code"/>
      </w:pPr>
      <w:r>
        <w:t xml:space="preserve">             Access Method=Certification Authority Issuer (1.3.6.1.5.5.7.48.2)</w:t>
      </w:r>
    </w:p>
    <w:p w14:paraId="3287A6E2" w14:textId="77777777" w:rsidR="00586FF1" w:rsidRDefault="00586FF1" w:rsidP="00586FF1">
      <w:pPr>
        <w:pStyle w:val="Code"/>
      </w:pPr>
      <w:r>
        <w:t xml:space="preserve">             Alternative Name:</w:t>
      </w:r>
    </w:p>
    <w:p w14:paraId="1919F2D6" w14:textId="77777777" w:rsidR="00586FF1" w:rsidRDefault="00586FF1" w:rsidP="00586FF1">
      <w:pPr>
        <w:pStyle w:val="Code"/>
      </w:pPr>
      <w:r>
        <w:t xml:space="preserve">                  URL=ldap:///CN=W2K%20User%20Enrollment%20CA,CN=AIA,CN=Public%20Key%20Services,CN=Services,CN=Configuration,DC=asia,DC=Northwindtraders,DC=com?cACertificate?base?objectclass=certificationAuthority</w:t>
      </w:r>
    </w:p>
    <w:p w14:paraId="1385C134" w14:textId="77777777" w:rsidR="00586FF1" w:rsidRDefault="00586FF1" w:rsidP="00586FF1">
      <w:pPr>
        <w:pStyle w:val="Code"/>
      </w:pPr>
      <w:r>
        <w:t xml:space="preserve">        [2]Authority Info Access</w:t>
      </w:r>
    </w:p>
    <w:p w14:paraId="0D51A9FB" w14:textId="77777777" w:rsidR="00586FF1" w:rsidRDefault="00586FF1" w:rsidP="00586FF1">
      <w:pPr>
        <w:pStyle w:val="Code"/>
      </w:pPr>
      <w:r>
        <w:t xml:space="preserve">             Access Method=Certification Authority Issuer (1.3.6.1.5.5.7.48.2)</w:t>
      </w:r>
    </w:p>
    <w:p w14:paraId="10F2BD9B" w14:textId="77777777" w:rsidR="00586FF1" w:rsidRDefault="00586FF1" w:rsidP="00586FF1">
      <w:pPr>
        <w:pStyle w:val="Code"/>
      </w:pPr>
      <w:r>
        <w:t xml:space="preserve">             Alternative Name:</w:t>
      </w:r>
    </w:p>
    <w:p w14:paraId="4B60985C" w14:textId="77777777" w:rsidR="00586FF1" w:rsidRDefault="00586FF1" w:rsidP="00586FF1">
      <w:pPr>
        <w:pStyle w:val="Code"/>
      </w:pPr>
      <w:r>
        <w:t xml:space="preserve">                  URL=http://w2keobca.asia.northwindtraders.com/CertEnroll/w2keobca.asia.northwindtraders.com_W2K%20User%20Enrollment%20CA.crt</w:t>
      </w:r>
    </w:p>
    <w:p w14:paraId="53C1CBFA" w14:textId="77777777" w:rsidR="00586FF1" w:rsidRDefault="00586FF1" w:rsidP="00586FF1">
      <w:pPr>
        <w:pStyle w:val="Code"/>
      </w:pPr>
    </w:p>
    <w:p w14:paraId="4CBB0565" w14:textId="77777777" w:rsidR="00586FF1" w:rsidRDefault="00586FF1" w:rsidP="00586FF1">
      <w:pPr>
        <w:pStyle w:val="Code"/>
      </w:pPr>
      <w:r>
        <w:t xml:space="preserve">    2.5.29.37: Flags = 0, Length = e</w:t>
      </w:r>
    </w:p>
    <w:p w14:paraId="3DCAC9C9" w14:textId="77777777" w:rsidR="00586FF1" w:rsidRDefault="00586FF1" w:rsidP="00586FF1">
      <w:pPr>
        <w:pStyle w:val="Code"/>
      </w:pPr>
      <w:r>
        <w:t xml:space="preserve">    Enhanced Key Usage</w:t>
      </w:r>
    </w:p>
    <w:p w14:paraId="27ABF28C" w14:textId="77777777" w:rsidR="00586FF1" w:rsidRDefault="00586FF1" w:rsidP="00586FF1">
      <w:pPr>
        <w:pStyle w:val="Code"/>
      </w:pPr>
      <w:r>
        <w:t xml:space="preserve">        Certificate Request Agent (1.3.6.1.4.1.311.20.2.1)</w:t>
      </w:r>
    </w:p>
    <w:p w14:paraId="0A84A620" w14:textId="77777777" w:rsidR="00586FF1" w:rsidRDefault="00586FF1" w:rsidP="00586FF1">
      <w:pPr>
        <w:pStyle w:val="Code"/>
      </w:pPr>
    </w:p>
    <w:p w14:paraId="1DE5D51F" w14:textId="77777777" w:rsidR="00586FF1" w:rsidRDefault="00586FF1" w:rsidP="00586FF1">
      <w:pPr>
        <w:pStyle w:val="Code"/>
      </w:pPr>
      <w:r>
        <w:t xml:space="preserve">    2.5.29.17: Flags = 0, Length = 52</w:t>
      </w:r>
    </w:p>
    <w:p w14:paraId="152DC248" w14:textId="77777777" w:rsidR="00586FF1" w:rsidRDefault="00586FF1" w:rsidP="00586FF1">
      <w:pPr>
        <w:pStyle w:val="Code"/>
      </w:pPr>
      <w:r>
        <w:t xml:space="preserve">    Subject Alternative Name</w:t>
      </w:r>
    </w:p>
    <w:p w14:paraId="17830A97" w14:textId="77777777" w:rsidR="00586FF1" w:rsidRDefault="00586FF1" w:rsidP="00586FF1">
      <w:pPr>
        <w:pStyle w:val="Code"/>
      </w:pPr>
      <w:r>
        <w:t xml:space="preserve">        Other Name:</w:t>
      </w:r>
    </w:p>
    <w:p w14:paraId="193A12CF" w14:textId="77777777" w:rsidR="00586FF1" w:rsidRPr="00D7763A" w:rsidRDefault="00586FF1" w:rsidP="00586FF1">
      <w:pPr>
        <w:pStyle w:val="Code"/>
        <w:rPr>
          <w:lang w:val="pt-BR"/>
        </w:rPr>
      </w:pPr>
      <w:r>
        <w:t xml:space="preserve">             </w:t>
      </w:r>
      <w:r w:rsidRPr="00D7763A">
        <w:rPr>
          <w:lang w:val="pt-BR"/>
        </w:rPr>
        <w:t>Principal Name=user2@asia.northwindtraders.com</w:t>
      </w:r>
    </w:p>
    <w:p w14:paraId="63F03B68" w14:textId="77777777" w:rsidR="00586FF1" w:rsidRPr="00D7763A" w:rsidRDefault="00586FF1" w:rsidP="00586FF1">
      <w:pPr>
        <w:pStyle w:val="Code"/>
        <w:rPr>
          <w:lang w:val="pt-BR"/>
        </w:rPr>
      </w:pPr>
    </w:p>
    <w:p w14:paraId="1223E511" w14:textId="77777777" w:rsidR="00586FF1" w:rsidRPr="00D7763A" w:rsidRDefault="00586FF1" w:rsidP="00586FF1">
      <w:pPr>
        <w:pStyle w:val="Code"/>
        <w:rPr>
          <w:lang w:val="pt-BR"/>
        </w:rPr>
      </w:pPr>
      <w:r w:rsidRPr="00D7763A">
        <w:rPr>
          <w:lang w:val="pt-BR"/>
        </w:rPr>
        <w:t>Signature Algorithm:</w:t>
      </w:r>
    </w:p>
    <w:p w14:paraId="06178051" w14:textId="77777777" w:rsidR="00586FF1" w:rsidRPr="00D7763A" w:rsidRDefault="00586FF1" w:rsidP="00586FF1">
      <w:pPr>
        <w:pStyle w:val="Code"/>
        <w:rPr>
          <w:lang w:val="pt-BR"/>
        </w:rPr>
      </w:pPr>
      <w:r w:rsidRPr="00D7763A">
        <w:rPr>
          <w:lang w:val="pt-BR"/>
        </w:rPr>
        <w:t xml:space="preserve">    Algorithm ObjectId: 1.2.840.10040.4.3 sha1DSA</w:t>
      </w:r>
    </w:p>
    <w:p w14:paraId="4EA24D4F" w14:textId="77777777" w:rsidR="00586FF1" w:rsidRPr="00D7763A" w:rsidRDefault="00586FF1" w:rsidP="00586FF1">
      <w:pPr>
        <w:pStyle w:val="Code"/>
        <w:rPr>
          <w:lang w:val="pt-BR"/>
        </w:rPr>
      </w:pPr>
      <w:r w:rsidRPr="00D7763A">
        <w:rPr>
          <w:lang w:val="pt-BR"/>
        </w:rPr>
        <w:t xml:space="preserve">    Algorithm Parameters: NULL</w:t>
      </w:r>
    </w:p>
    <w:p w14:paraId="437CBE25" w14:textId="77777777" w:rsidR="00586FF1" w:rsidRPr="00D7763A" w:rsidRDefault="00586FF1" w:rsidP="00586FF1">
      <w:pPr>
        <w:pStyle w:val="Code"/>
        <w:rPr>
          <w:lang w:val="pt-BR"/>
        </w:rPr>
      </w:pPr>
      <w:r w:rsidRPr="00D7763A">
        <w:rPr>
          <w:lang w:val="pt-BR"/>
        </w:rPr>
        <w:t>Signature: UnusedBits=0</w:t>
      </w:r>
    </w:p>
    <w:p w14:paraId="2397613E" w14:textId="77777777" w:rsidR="00586FF1" w:rsidRPr="00D7763A" w:rsidRDefault="00586FF1" w:rsidP="00586FF1">
      <w:pPr>
        <w:pStyle w:val="Code"/>
        <w:rPr>
          <w:lang w:val="pt-BR"/>
        </w:rPr>
      </w:pPr>
      <w:r w:rsidRPr="00D7763A">
        <w:rPr>
          <w:lang w:val="pt-BR"/>
        </w:rPr>
        <w:t xml:space="preserve">    0000  c2 c8 2e 86 c9 32 ca 80  5c f3 ba 09 08 14 fc 01</w:t>
      </w:r>
    </w:p>
    <w:p w14:paraId="017A4C29" w14:textId="77777777" w:rsidR="00586FF1" w:rsidRPr="00D7763A" w:rsidRDefault="00586FF1" w:rsidP="00586FF1">
      <w:pPr>
        <w:pStyle w:val="Code"/>
        <w:rPr>
          <w:lang w:val="pt-BR"/>
        </w:rPr>
      </w:pPr>
      <w:r w:rsidRPr="00D7763A">
        <w:rPr>
          <w:lang w:val="pt-BR"/>
        </w:rPr>
        <w:t xml:space="preserve">    0010  ab 87 1c 34 14 02 32 aa  7c af d0 36 8b df ac 24</w:t>
      </w:r>
    </w:p>
    <w:p w14:paraId="4BC8830E" w14:textId="77777777" w:rsidR="00586FF1" w:rsidRPr="00D7763A" w:rsidRDefault="00586FF1" w:rsidP="00586FF1">
      <w:pPr>
        <w:pStyle w:val="Code"/>
        <w:rPr>
          <w:lang w:val="pt-BR"/>
        </w:rPr>
      </w:pPr>
      <w:r w:rsidRPr="00D7763A">
        <w:rPr>
          <w:lang w:val="pt-BR"/>
        </w:rPr>
        <w:t xml:space="preserve">    0020  da 2c a6 7e 21 fc f8 49  da 80 00 15 02 2d 30</w:t>
      </w:r>
    </w:p>
    <w:p w14:paraId="665898D6" w14:textId="77777777" w:rsidR="00586FF1" w:rsidRDefault="00586FF1" w:rsidP="00586FF1">
      <w:pPr>
        <w:pStyle w:val="Code"/>
      </w:pPr>
      <w:r>
        <w:t>Non-root Certificate</w:t>
      </w:r>
    </w:p>
    <w:p w14:paraId="6FEC2C7F" w14:textId="77777777" w:rsidR="00586FF1" w:rsidRDefault="00586FF1" w:rsidP="00586FF1">
      <w:pPr>
        <w:pStyle w:val="Code"/>
      </w:pPr>
      <w:r>
        <w:t>Key Id Hash(sha1): 3e 09 89 24 b9 c6 f9 68 34 e8 02 1c f5 25 cd 96 6e 13 68 d0</w:t>
      </w:r>
    </w:p>
    <w:p w14:paraId="5273ED69" w14:textId="77777777" w:rsidR="00586FF1" w:rsidRDefault="00586FF1" w:rsidP="00586FF1">
      <w:pPr>
        <w:pStyle w:val="Code"/>
      </w:pPr>
      <w:r>
        <w:lastRenderedPageBreak/>
        <w:t>Cert Hash(md5): 59 6d 1c 02 87 8f 91 08 cb 33 82 c1 d2 4a f8 1c</w:t>
      </w:r>
    </w:p>
    <w:p w14:paraId="4467B6ED" w14:textId="77777777" w:rsidR="00586FF1" w:rsidRDefault="00586FF1" w:rsidP="00586FF1">
      <w:pPr>
        <w:pStyle w:val="Code"/>
      </w:pPr>
      <w:r>
        <w:t>Cert Hash(sha1): 54 8e 6f e3 d6 88 31 29 b6 f0 fb be bd aa 91 12 76 dd 51 a3</w:t>
      </w:r>
    </w:p>
    <w:p w14:paraId="59E17D82" w14:textId="77777777" w:rsidR="00586FF1" w:rsidRDefault="00586FF1" w:rsidP="00586FF1">
      <w:pPr>
        <w:pStyle w:val="Code"/>
      </w:pPr>
      <w:r>
        <w:t>----------------  End Nesting Level 1  ----------------</w:t>
      </w:r>
    </w:p>
    <w:p w14:paraId="3A98D525" w14:textId="77777777" w:rsidR="00586FF1" w:rsidRDefault="00586FF1" w:rsidP="00586FF1">
      <w:pPr>
        <w:pStyle w:val="Code"/>
      </w:pPr>
      <w:r>
        <w:t>================ Begin Nesting Level 1 ================</w:t>
      </w:r>
    </w:p>
    <w:p w14:paraId="1435BC05" w14:textId="77777777" w:rsidR="00586FF1" w:rsidRDefault="00586FF1" w:rsidP="00586FF1">
      <w:pPr>
        <w:pStyle w:val="Code"/>
      </w:pPr>
      <w:r>
        <w:t>Element 2:</w:t>
      </w:r>
    </w:p>
    <w:p w14:paraId="6C7ABB8B" w14:textId="77777777" w:rsidR="00586FF1" w:rsidRDefault="00586FF1" w:rsidP="00586FF1">
      <w:pPr>
        <w:pStyle w:val="Code"/>
      </w:pPr>
      <w:r>
        <w:t>X509 Certificate:</w:t>
      </w:r>
    </w:p>
    <w:p w14:paraId="3B79B863" w14:textId="77777777" w:rsidR="00586FF1" w:rsidRDefault="00586FF1" w:rsidP="00586FF1">
      <w:pPr>
        <w:pStyle w:val="Code"/>
      </w:pPr>
      <w:r>
        <w:t>Version: 3</w:t>
      </w:r>
    </w:p>
    <w:p w14:paraId="47A36F3A" w14:textId="77777777" w:rsidR="00586FF1" w:rsidRDefault="00586FF1" w:rsidP="00586FF1">
      <w:pPr>
        <w:pStyle w:val="Code"/>
      </w:pPr>
      <w:r>
        <w:t>Serial Number: 1f54dfa100000000001d</w:t>
      </w:r>
    </w:p>
    <w:p w14:paraId="63EEE5ED" w14:textId="77777777" w:rsidR="00586FF1" w:rsidRDefault="00586FF1" w:rsidP="00586FF1">
      <w:pPr>
        <w:pStyle w:val="Code"/>
      </w:pPr>
      <w:r>
        <w:t>Signature Algorithm:</w:t>
      </w:r>
    </w:p>
    <w:p w14:paraId="5EF7977A" w14:textId="77777777" w:rsidR="00586FF1" w:rsidRDefault="00586FF1" w:rsidP="00586FF1">
      <w:pPr>
        <w:pStyle w:val="Code"/>
      </w:pPr>
      <w:r>
        <w:t xml:space="preserve">    Algorithm ObjectId: 1.2.840.113549.1.1.5 sha1RSA</w:t>
      </w:r>
    </w:p>
    <w:p w14:paraId="5B7B101D" w14:textId="77777777" w:rsidR="00586FF1" w:rsidRDefault="00586FF1" w:rsidP="00586FF1">
      <w:pPr>
        <w:pStyle w:val="Code"/>
      </w:pPr>
      <w:r>
        <w:t xml:space="preserve">    Algorithm Parameters:</w:t>
      </w:r>
    </w:p>
    <w:p w14:paraId="1B261ED9" w14:textId="77777777" w:rsidR="00586FF1" w:rsidRDefault="00586FF1" w:rsidP="00586FF1">
      <w:pPr>
        <w:pStyle w:val="Code"/>
      </w:pPr>
      <w:r>
        <w:t xml:space="preserve">    05 00</w:t>
      </w:r>
    </w:p>
    <w:p w14:paraId="207A3D68" w14:textId="77777777" w:rsidR="00586FF1" w:rsidRDefault="00586FF1" w:rsidP="00586FF1">
      <w:pPr>
        <w:pStyle w:val="Code"/>
      </w:pPr>
      <w:r>
        <w:t>Issuer:</w:t>
      </w:r>
    </w:p>
    <w:p w14:paraId="0C9278B4" w14:textId="77777777" w:rsidR="00586FF1" w:rsidRDefault="00586FF1" w:rsidP="00586FF1">
      <w:pPr>
        <w:pStyle w:val="Code"/>
      </w:pPr>
      <w:r>
        <w:t xml:space="preserve">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p>
    <w:p w14:paraId="6A2D5486" w14:textId="77777777" w:rsidR="00586FF1" w:rsidRDefault="00586FF1" w:rsidP="00586FF1">
      <w:pPr>
        <w:pStyle w:val="Code"/>
      </w:pPr>
      <w:r>
        <w:t xml:space="preserve">    OU=</w:t>
      </w:r>
      <w:smartTag w:uri="urn:schemas-microsoft-com:office:smarttags" w:element="place">
        <w:r>
          <w:t>Asia</w:t>
        </w:r>
      </w:smartTag>
    </w:p>
    <w:p w14:paraId="68108F4A" w14:textId="77777777" w:rsidR="00586FF1" w:rsidRDefault="00586FF1" w:rsidP="00586FF1">
      <w:pPr>
        <w:pStyle w:val="Code"/>
      </w:pPr>
      <w:r>
        <w:t xml:space="preserve">    O=Northwindtraders</w:t>
      </w:r>
    </w:p>
    <w:p w14:paraId="5E55F853" w14:textId="77777777" w:rsidR="00586FF1" w:rsidRDefault="00586FF1" w:rsidP="00586FF1">
      <w:pPr>
        <w:pStyle w:val="Code"/>
      </w:pPr>
      <w:r>
        <w:t xml:space="preserve">    C=US</w:t>
      </w:r>
    </w:p>
    <w:p w14:paraId="23247E51" w14:textId="77777777" w:rsidR="00586FF1" w:rsidRDefault="00586FF1" w:rsidP="00586FF1">
      <w:pPr>
        <w:pStyle w:val="Code"/>
      </w:pPr>
    </w:p>
    <w:p w14:paraId="4A0EAE0F" w14:textId="77777777" w:rsidR="00586FF1" w:rsidRDefault="00586FF1" w:rsidP="00586FF1">
      <w:pPr>
        <w:pStyle w:val="Code"/>
      </w:pPr>
      <w:r>
        <w:t xml:space="preserve">NotBefore: </w:t>
      </w:r>
      <w:smartTag w:uri="urn:schemas-microsoft-com:office:smarttags" w:element="date">
        <w:smartTagPr>
          <w:attr w:name="Year" w:val="2001"/>
          <w:attr w:name="Day" w:val="7"/>
          <w:attr w:name="Month" w:val="6"/>
        </w:smartTagPr>
        <w:r>
          <w:t>6/7/2001</w:t>
        </w:r>
      </w:smartTag>
      <w:r>
        <w:t xml:space="preserve"> 11:31 AM</w:t>
      </w:r>
    </w:p>
    <w:p w14:paraId="30385DFA" w14:textId="77777777" w:rsidR="00586FF1" w:rsidRDefault="00586FF1" w:rsidP="00586FF1">
      <w:pPr>
        <w:pStyle w:val="Code"/>
      </w:pPr>
      <w:r>
        <w:t xml:space="preserve">NotAfter: </w:t>
      </w:r>
      <w:smartTag w:uri="urn:schemas-microsoft-com:office:smarttags" w:element="date">
        <w:smartTagPr>
          <w:attr w:name="Year" w:val="2002"/>
          <w:attr w:name="Day" w:val="7"/>
          <w:attr w:name="Month" w:val="6"/>
        </w:smartTagPr>
        <w:r>
          <w:t>6/7/2002</w:t>
        </w:r>
      </w:smartTag>
      <w:r>
        <w:t xml:space="preserve"> 11:41 AM</w:t>
      </w:r>
    </w:p>
    <w:p w14:paraId="7D7A0234" w14:textId="77777777" w:rsidR="00586FF1" w:rsidRDefault="00586FF1" w:rsidP="00586FF1">
      <w:pPr>
        <w:pStyle w:val="Code"/>
      </w:pPr>
    </w:p>
    <w:p w14:paraId="4CB3828C" w14:textId="77777777" w:rsidR="00586FF1" w:rsidRDefault="00586FF1" w:rsidP="00586FF1">
      <w:pPr>
        <w:pStyle w:val="Code"/>
      </w:pPr>
      <w:r>
        <w:t>Subject:</w:t>
      </w:r>
    </w:p>
    <w:p w14:paraId="1DA3FFDD" w14:textId="77777777" w:rsidR="00586FF1" w:rsidRDefault="00586FF1" w:rsidP="00586FF1">
      <w:pPr>
        <w:pStyle w:val="Code"/>
      </w:pPr>
      <w:r>
        <w:t xml:space="preserve">    E=user1@northwindtraders.com</w:t>
      </w:r>
    </w:p>
    <w:p w14:paraId="379B944E" w14:textId="77777777" w:rsidR="00586FF1" w:rsidRDefault="00586FF1" w:rsidP="00586FF1">
      <w:pPr>
        <w:pStyle w:val="Code"/>
      </w:pPr>
      <w:r>
        <w:t xml:space="preserve">    CN=</w:t>
      </w:r>
      <w:smartTag w:uri="urn:schemas-microsoft-com:office:smarttags" w:element="place">
        <w:r>
          <w:t>ASIA</w:t>
        </w:r>
      </w:smartTag>
      <w:r>
        <w:t xml:space="preserve"> W2K PCA</w:t>
      </w:r>
    </w:p>
    <w:p w14:paraId="66955810" w14:textId="77777777" w:rsidR="00586FF1" w:rsidRDefault="00586FF1" w:rsidP="00586FF1">
      <w:pPr>
        <w:pStyle w:val="Code"/>
      </w:pPr>
      <w:r>
        <w:t xml:space="preserve">    OU=Test</w:t>
      </w:r>
    </w:p>
    <w:p w14:paraId="0A6054F4" w14:textId="77777777" w:rsidR="00586FF1" w:rsidRDefault="00586FF1" w:rsidP="00586FF1">
      <w:pPr>
        <w:pStyle w:val="Code"/>
      </w:pPr>
      <w:r>
        <w:t xml:space="preserve">    O=NT Distributed Systems</w:t>
      </w:r>
    </w:p>
    <w:p w14:paraId="2CA7C0C6" w14:textId="77777777" w:rsidR="00586FF1" w:rsidRDefault="00586FF1" w:rsidP="00586FF1">
      <w:pPr>
        <w:pStyle w:val="Code"/>
      </w:pPr>
      <w:r>
        <w:t xml:space="preserve">    L=</w:t>
      </w:r>
      <w:smartTag w:uri="urn:schemas-microsoft-com:office:smarttags" w:element="City">
        <w:smartTag w:uri="urn:schemas-microsoft-com:office:smarttags" w:element="place">
          <w:r>
            <w:t>Redmond</w:t>
          </w:r>
        </w:smartTag>
      </w:smartTag>
    </w:p>
    <w:p w14:paraId="3A9B453F" w14:textId="77777777" w:rsidR="00586FF1" w:rsidRDefault="00586FF1" w:rsidP="00586FF1">
      <w:pPr>
        <w:pStyle w:val="Code"/>
      </w:pPr>
      <w:r>
        <w:t xml:space="preserve">    S=WA</w:t>
      </w:r>
    </w:p>
    <w:p w14:paraId="71BC4924" w14:textId="77777777" w:rsidR="00586FF1" w:rsidRDefault="00586FF1" w:rsidP="00586FF1">
      <w:pPr>
        <w:pStyle w:val="Code"/>
      </w:pPr>
      <w:r>
        <w:t xml:space="preserve">    C=US</w:t>
      </w:r>
    </w:p>
    <w:p w14:paraId="5F4EE050" w14:textId="77777777" w:rsidR="00586FF1" w:rsidRDefault="00586FF1" w:rsidP="00586FF1">
      <w:pPr>
        <w:pStyle w:val="Code"/>
      </w:pPr>
    </w:p>
    <w:p w14:paraId="70004F2D" w14:textId="77777777" w:rsidR="00586FF1" w:rsidRPr="00D7763A" w:rsidRDefault="00586FF1" w:rsidP="00586FF1">
      <w:pPr>
        <w:pStyle w:val="Code"/>
        <w:rPr>
          <w:lang w:val="pt-BR"/>
        </w:rPr>
      </w:pPr>
      <w:r w:rsidRPr="00D7763A">
        <w:rPr>
          <w:lang w:val="pt-BR"/>
        </w:rPr>
        <w:t>Public Key Algorithm:</w:t>
      </w:r>
    </w:p>
    <w:p w14:paraId="56EA63B0" w14:textId="77777777" w:rsidR="00586FF1" w:rsidRPr="00D7763A" w:rsidRDefault="00586FF1" w:rsidP="00586FF1">
      <w:pPr>
        <w:pStyle w:val="Code"/>
        <w:rPr>
          <w:lang w:val="pt-BR"/>
        </w:rPr>
      </w:pPr>
      <w:r w:rsidRPr="00D7763A">
        <w:rPr>
          <w:lang w:val="pt-BR"/>
        </w:rPr>
        <w:t xml:space="preserve">    Algorithm ObjectId: 1.2.840.113549.1.1.1 RSA</w:t>
      </w:r>
    </w:p>
    <w:p w14:paraId="78FF37F7" w14:textId="77777777" w:rsidR="00586FF1" w:rsidRPr="00D7763A" w:rsidRDefault="00586FF1" w:rsidP="00586FF1">
      <w:pPr>
        <w:pStyle w:val="Code"/>
        <w:rPr>
          <w:lang w:val="pt-BR"/>
        </w:rPr>
      </w:pPr>
      <w:r w:rsidRPr="00D7763A">
        <w:rPr>
          <w:lang w:val="pt-BR"/>
        </w:rPr>
        <w:t xml:space="preserve">    Algorithm Parameters:</w:t>
      </w:r>
    </w:p>
    <w:p w14:paraId="7213078C" w14:textId="77777777" w:rsidR="00586FF1" w:rsidRDefault="00586FF1" w:rsidP="00586FF1">
      <w:pPr>
        <w:pStyle w:val="Code"/>
      </w:pPr>
      <w:r w:rsidRPr="00D7763A">
        <w:rPr>
          <w:lang w:val="pt-BR"/>
        </w:rPr>
        <w:t xml:space="preserve">    </w:t>
      </w:r>
      <w:r>
        <w:t>05 00</w:t>
      </w:r>
    </w:p>
    <w:p w14:paraId="5F1579C6" w14:textId="77777777" w:rsidR="00586FF1" w:rsidRDefault="00586FF1" w:rsidP="00586FF1">
      <w:pPr>
        <w:pStyle w:val="Code"/>
      </w:pPr>
      <w:r>
        <w:t>Public Key Length: 2048 bits</w:t>
      </w:r>
    </w:p>
    <w:p w14:paraId="55ED7AC5" w14:textId="77777777" w:rsidR="00586FF1" w:rsidRDefault="00586FF1" w:rsidP="00586FF1">
      <w:pPr>
        <w:pStyle w:val="Code"/>
      </w:pPr>
      <w:r>
        <w:t>Public Key: UnusedBits = 0</w:t>
      </w:r>
    </w:p>
    <w:p w14:paraId="128BA93E" w14:textId="77777777" w:rsidR="00586FF1" w:rsidRPr="00D7763A" w:rsidRDefault="00586FF1" w:rsidP="00586FF1">
      <w:pPr>
        <w:pStyle w:val="Code"/>
        <w:rPr>
          <w:lang w:val="pt-BR"/>
        </w:rPr>
      </w:pPr>
      <w:r>
        <w:t xml:space="preserve">    </w:t>
      </w:r>
      <w:r w:rsidRPr="00D7763A">
        <w:rPr>
          <w:lang w:val="pt-BR"/>
        </w:rPr>
        <w:t>0000  30 82 01 0a 02 82 01 01  00 c2 0b 38 8e 77 00 c5</w:t>
      </w:r>
    </w:p>
    <w:p w14:paraId="12E8628D" w14:textId="77777777" w:rsidR="00586FF1" w:rsidRPr="00D7763A" w:rsidRDefault="00586FF1" w:rsidP="00586FF1">
      <w:pPr>
        <w:pStyle w:val="Code"/>
        <w:rPr>
          <w:lang w:val="pt-BR"/>
        </w:rPr>
      </w:pPr>
      <w:r w:rsidRPr="00D7763A">
        <w:rPr>
          <w:lang w:val="pt-BR"/>
        </w:rPr>
        <w:t xml:space="preserve">    0010  ec 23 62 2f 1f 5a bd f9  72 5f f4 71 25 87 38 ca</w:t>
      </w:r>
    </w:p>
    <w:p w14:paraId="78198972" w14:textId="77777777" w:rsidR="00586FF1" w:rsidRPr="00D7763A" w:rsidRDefault="00586FF1" w:rsidP="00586FF1">
      <w:pPr>
        <w:pStyle w:val="Code"/>
        <w:rPr>
          <w:lang w:val="pt-BR"/>
        </w:rPr>
      </w:pPr>
      <w:r w:rsidRPr="00D7763A">
        <w:rPr>
          <w:lang w:val="pt-BR"/>
        </w:rPr>
        <w:t xml:space="preserve">    0020  1d 8c 1c 07 cb 02 4e 12  43 7a d9 fe db 40 0f b1</w:t>
      </w:r>
    </w:p>
    <w:p w14:paraId="06BACC89" w14:textId="77777777" w:rsidR="00586FF1" w:rsidRPr="00D7763A" w:rsidRDefault="00586FF1" w:rsidP="00586FF1">
      <w:pPr>
        <w:pStyle w:val="Code"/>
        <w:rPr>
          <w:lang w:val="pt-BR"/>
        </w:rPr>
      </w:pPr>
      <w:r w:rsidRPr="00D7763A">
        <w:rPr>
          <w:lang w:val="pt-BR"/>
        </w:rPr>
        <w:t xml:space="preserve">    0030  ca 98 72 b0 d9 fb 10 37  42 84 72 24 0f 26 36 f8</w:t>
      </w:r>
    </w:p>
    <w:p w14:paraId="47454975" w14:textId="77777777" w:rsidR="00586FF1" w:rsidRPr="00D7763A" w:rsidRDefault="00586FF1" w:rsidP="00586FF1">
      <w:pPr>
        <w:pStyle w:val="Code"/>
        <w:rPr>
          <w:lang w:val="pt-BR"/>
        </w:rPr>
      </w:pPr>
      <w:r w:rsidRPr="00D7763A">
        <w:rPr>
          <w:lang w:val="pt-BR"/>
        </w:rPr>
        <w:t xml:space="preserve">    0040  ab a7 5b 44 a1 0f d7 18  f5 57 d6 e3 79 36 c5 cc</w:t>
      </w:r>
    </w:p>
    <w:p w14:paraId="481FF55B" w14:textId="77777777" w:rsidR="00586FF1" w:rsidRPr="00D7763A" w:rsidRDefault="00586FF1" w:rsidP="00586FF1">
      <w:pPr>
        <w:pStyle w:val="Code"/>
        <w:rPr>
          <w:lang w:val="pt-BR"/>
        </w:rPr>
      </w:pPr>
      <w:r w:rsidRPr="00D7763A">
        <w:rPr>
          <w:lang w:val="pt-BR"/>
        </w:rPr>
        <w:t xml:space="preserve">    0050  bc af 47 ae b7 5e 0c 0f  3d 76 e7 06 84 af c1 2e</w:t>
      </w:r>
    </w:p>
    <w:p w14:paraId="0D147476" w14:textId="77777777" w:rsidR="00586FF1" w:rsidRPr="00D7763A" w:rsidRDefault="00586FF1" w:rsidP="00586FF1">
      <w:pPr>
        <w:pStyle w:val="Code"/>
        <w:rPr>
          <w:lang w:val="pt-BR"/>
        </w:rPr>
      </w:pPr>
      <w:r w:rsidRPr="00D7763A">
        <w:rPr>
          <w:lang w:val="pt-BR"/>
        </w:rPr>
        <w:t xml:space="preserve">    0060  99 90 e4 82 3f 20 d4 d6  bf 0b 37 9e 7f 31 e4 38</w:t>
      </w:r>
    </w:p>
    <w:p w14:paraId="64C48285" w14:textId="77777777" w:rsidR="00586FF1" w:rsidRPr="00D7763A" w:rsidRDefault="00586FF1" w:rsidP="00586FF1">
      <w:pPr>
        <w:pStyle w:val="Code"/>
        <w:rPr>
          <w:lang w:val="it-IT"/>
        </w:rPr>
      </w:pPr>
      <w:r w:rsidRPr="00D7763A">
        <w:rPr>
          <w:lang w:val="pt-BR"/>
        </w:rPr>
        <w:t xml:space="preserve">    </w:t>
      </w:r>
      <w:r w:rsidRPr="00D7763A">
        <w:rPr>
          <w:lang w:val="it-IT"/>
        </w:rPr>
        <w:t>0070  b9 32 46 0b 94 0f b3 b9  55 cb f5 03 c9 c4 3b 1c</w:t>
      </w:r>
    </w:p>
    <w:p w14:paraId="61D0163C" w14:textId="77777777" w:rsidR="00586FF1" w:rsidRPr="00D7763A" w:rsidRDefault="00586FF1" w:rsidP="00586FF1">
      <w:pPr>
        <w:pStyle w:val="Code"/>
        <w:rPr>
          <w:lang w:val="pt-BR"/>
        </w:rPr>
      </w:pPr>
      <w:r w:rsidRPr="00D7763A">
        <w:rPr>
          <w:lang w:val="it-IT"/>
        </w:rPr>
        <w:t xml:space="preserve">    </w:t>
      </w:r>
      <w:r w:rsidRPr="00D7763A">
        <w:rPr>
          <w:lang w:val="pt-BR"/>
        </w:rPr>
        <w:t>0080  6a 3b 78 77 06 71 f1 16  ed f9 a6 4b 94 35 00 a4</w:t>
      </w:r>
    </w:p>
    <w:p w14:paraId="06F1E78C" w14:textId="77777777" w:rsidR="00586FF1" w:rsidRPr="00D7763A" w:rsidRDefault="00586FF1" w:rsidP="00586FF1">
      <w:pPr>
        <w:pStyle w:val="Code"/>
        <w:rPr>
          <w:lang w:val="pt-BR"/>
        </w:rPr>
      </w:pPr>
      <w:r w:rsidRPr="00D7763A">
        <w:rPr>
          <w:lang w:val="pt-BR"/>
        </w:rPr>
        <w:t xml:space="preserve">    0090  9a 13 fe fc 7b 7a 8f cd  6e 9b 87 8d de 19 8e 06</w:t>
      </w:r>
    </w:p>
    <w:p w14:paraId="094CA0FB" w14:textId="77777777" w:rsidR="00586FF1" w:rsidRPr="00D7763A" w:rsidRDefault="00586FF1" w:rsidP="00586FF1">
      <w:pPr>
        <w:pStyle w:val="Code"/>
        <w:rPr>
          <w:lang w:val="pt-BR"/>
        </w:rPr>
      </w:pPr>
      <w:r w:rsidRPr="00D7763A">
        <w:rPr>
          <w:lang w:val="pt-BR"/>
        </w:rPr>
        <w:t xml:space="preserve">    00a0  88 ce b5 04 e4 fd 2a 50  a7 1e d5 7a d2 80 f1 e5</w:t>
      </w:r>
    </w:p>
    <w:p w14:paraId="5BC87CB9" w14:textId="77777777" w:rsidR="00586FF1" w:rsidRPr="00D7763A" w:rsidRDefault="00586FF1" w:rsidP="00586FF1">
      <w:pPr>
        <w:pStyle w:val="Code"/>
        <w:rPr>
          <w:lang w:val="pt-BR"/>
        </w:rPr>
      </w:pPr>
      <w:r w:rsidRPr="00D7763A">
        <w:rPr>
          <w:lang w:val="pt-BR"/>
        </w:rPr>
        <w:t xml:space="preserve">    00b0  3f 08 2e 55 5e 05 57 97  0e d6 13 d8 6c 16 7d 5e</w:t>
      </w:r>
    </w:p>
    <w:p w14:paraId="3565A03F" w14:textId="77777777" w:rsidR="00586FF1" w:rsidRPr="00D7763A" w:rsidRDefault="00586FF1" w:rsidP="00586FF1">
      <w:pPr>
        <w:pStyle w:val="Code"/>
        <w:rPr>
          <w:lang w:val="pt-BR"/>
        </w:rPr>
      </w:pPr>
      <w:r w:rsidRPr="00D7763A">
        <w:rPr>
          <w:lang w:val="pt-BR"/>
        </w:rPr>
        <w:t xml:space="preserve">    00c0  10 65 4e 2a 44 cc 5d f9  3d 52 9c d1 1e 15 e0 4d</w:t>
      </w:r>
    </w:p>
    <w:p w14:paraId="16C15EF7" w14:textId="77777777" w:rsidR="00586FF1" w:rsidRPr="00D7763A" w:rsidRDefault="00586FF1" w:rsidP="00586FF1">
      <w:pPr>
        <w:pStyle w:val="Code"/>
        <w:rPr>
          <w:lang w:val="pt-BR"/>
        </w:rPr>
      </w:pPr>
      <w:r w:rsidRPr="00D7763A">
        <w:rPr>
          <w:lang w:val="pt-BR"/>
        </w:rPr>
        <w:t xml:space="preserve">    00d0  a4 ec a1 0f 2f 5a e6 29  d5 4e 45 04 09 fc 45 0e</w:t>
      </w:r>
    </w:p>
    <w:p w14:paraId="1364E78D" w14:textId="77777777" w:rsidR="00586FF1" w:rsidRPr="00FD014B" w:rsidRDefault="00586FF1" w:rsidP="00586FF1">
      <w:pPr>
        <w:pStyle w:val="Code"/>
        <w:rPr>
          <w:lang w:val="it-IT"/>
        </w:rPr>
      </w:pPr>
      <w:r w:rsidRPr="00D7763A">
        <w:rPr>
          <w:lang w:val="pt-BR"/>
        </w:rPr>
        <w:t xml:space="preserve">    </w:t>
      </w:r>
      <w:r w:rsidRPr="00FD014B">
        <w:rPr>
          <w:lang w:val="it-IT"/>
        </w:rPr>
        <w:t>00e0  11 0f d0 fa d5 8d 0c 41  0d fd 79 69 e2 2a 09 f7</w:t>
      </w:r>
    </w:p>
    <w:p w14:paraId="2113BA15" w14:textId="77777777" w:rsidR="00586FF1" w:rsidRPr="00D7763A" w:rsidRDefault="00586FF1" w:rsidP="00586FF1">
      <w:pPr>
        <w:pStyle w:val="Code"/>
        <w:rPr>
          <w:lang w:val="pt-BR"/>
        </w:rPr>
      </w:pPr>
      <w:r w:rsidRPr="00FD014B">
        <w:rPr>
          <w:lang w:val="it-IT"/>
        </w:rPr>
        <w:t xml:space="preserve">    </w:t>
      </w:r>
      <w:r w:rsidRPr="00D7763A">
        <w:rPr>
          <w:lang w:val="pt-BR"/>
        </w:rPr>
        <w:t>00f0  92 cd 2d fe 4d 61 13 b9  b9 f4 06 fb 78 9a e6 7c</w:t>
      </w:r>
    </w:p>
    <w:p w14:paraId="0CD67167" w14:textId="77777777" w:rsidR="00586FF1" w:rsidRDefault="00586FF1" w:rsidP="00586FF1">
      <w:pPr>
        <w:pStyle w:val="Code"/>
      </w:pPr>
      <w:r w:rsidRPr="00D7763A">
        <w:rPr>
          <w:lang w:val="pt-BR"/>
        </w:rPr>
        <w:t xml:space="preserve">    </w:t>
      </w:r>
      <w:r>
        <w:t>0100  19 e4 1f 22 64 81 89 c7  29 02 03 01 00 01</w:t>
      </w:r>
    </w:p>
    <w:p w14:paraId="19C9319F" w14:textId="77777777" w:rsidR="00586FF1" w:rsidRDefault="00586FF1" w:rsidP="00586FF1">
      <w:pPr>
        <w:pStyle w:val="Code"/>
      </w:pPr>
      <w:r>
        <w:t>Certificate Extensions: 8</w:t>
      </w:r>
    </w:p>
    <w:p w14:paraId="568152E3" w14:textId="77777777" w:rsidR="00586FF1" w:rsidRDefault="00586FF1" w:rsidP="00586FF1">
      <w:pPr>
        <w:pStyle w:val="Code"/>
      </w:pPr>
      <w:r>
        <w:t xml:space="preserve">    1.3.6.1.4.1.311.21.1: Flags = 0, Length = 3</w:t>
      </w:r>
    </w:p>
    <w:p w14:paraId="3A55BC29" w14:textId="77777777" w:rsidR="00586FF1" w:rsidRDefault="00586FF1" w:rsidP="00586FF1">
      <w:pPr>
        <w:pStyle w:val="Code"/>
      </w:pPr>
      <w:r>
        <w:t xml:space="preserve">    CA Version</w:t>
      </w:r>
    </w:p>
    <w:p w14:paraId="062047BE" w14:textId="77777777" w:rsidR="00586FF1" w:rsidRDefault="00586FF1" w:rsidP="00586FF1">
      <w:pPr>
        <w:pStyle w:val="Code"/>
      </w:pPr>
      <w:r>
        <w:t xml:space="preserve">        V2.0</w:t>
      </w:r>
    </w:p>
    <w:p w14:paraId="1F6CE525" w14:textId="77777777" w:rsidR="00586FF1" w:rsidRDefault="00586FF1" w:rsidP="00586FF1">
      <w:pPr>
        <w:pStyle w:val="Code"/>
      </w:pPr>
    </w:p>
    <w:p w14:paraId="2F9F7ADC" w14:textId="77777777" w:rsidR="00586FF1" w:rsidRDefault="00586FF1" w:rsidP="00586FF1">
      <w:pPr>
        <w:pStyle w:val="Code"/>
      </w:pPr>
      <w:r>
        <w:t xml:space="preserve">    2.5.29.14: Flags = 0, Length = 16</w:t>
      </w:r>
    </w:p>
    <w:p w14:paraId="1439092A" w14:textId="77777777" w:rsidR="00586FF1" w:rsidRDefault="00586FF1" w:rsidP="00586FF1">
      <w:pPr>
        <w:pStyle w:val="Code"/>
      </w:pPr>
      <w:r>
        <w:t xml:space="preserve">    Subject Key Identifier</w:t>
      </w:r>
    </w:p>
    <w:p w14:paraId="6B214F6C" w14:textId="77777777" w:rsidR="00586FF1" w:rsidRDefault="00586FF1" w:rsidP="00586FF1">
      <w:pPr>
        <w:pStyle w:val="Code"/>
      </w:pPr>
      <w:r>
        <w:t xml:space="preserve">        7a fc 16 de 56 19 08 a3 39 21 5d 55 0f f2 57 be 8f 5e c7 7f</w:t>
      </w:r>
    </w:p>
    <w:p w14:paraId="77F0C0CA" w14:textId="77777777" w:rsidR="00586FF1" w:rsidRDefault="00586FF1" w:rsidP="00586FF1">
      <w:pPr>
        <w:pStyle w:val="Code"/>
      </w:pPr>
    </w:p>
    <w:p w14:paraId="6A210E93" w14:textId="77777777" w:rsidR="00586FF1" w:rsidRDefault="00586FF1" w:rsidP="00586FF1">
      <w:pPr>
        <w:pStyle w:val="Code"/>
      </w:pPr>
      <w:r>
        <w:t xml:space="preserve">    1.3.6.1.4.1.311.20.2: Flags = 0, Length = c</w:t>
      </w:r>
    </w:p>
    <w:p w14:paraId="11390DB9" w14:textId="77777777" w:rsidR="00586FF1" w:rsidRDefault="00586FF1" w:rsidP="00586FF1">
      <w:pPr>
        <w:pStyle w:val="Code"/>
      </w:pPr>
      <w:r>
        <w:t xml:space="preserve">    Certificate Template Name</w:t>
      </w:r>
    </w:p>
    <w:p w14:paraId="54D03066" w14:textId="77777777" w:rsidR="00586FF1" w:rsidRDefault="00586FF1" w:rsidP="00586FF1">
      <w:pPr>
        <w:pStyle w:val="Code"/>
      </w:pPr>
      <w:r>
        <w:t xml:space="preserve">        SubCA</w:t>
      </w:r>
    </w:p>
    <w:p w14:paraId="51DD89C0" w14:textId="77777777" w:rsidR="00586FF1" w:rsidRDefault="00586FF1" w:rsidP="00586FF1">
      <w:pPr>
        <w:pStyle w:val="Code"/>
      </w:pPr>
    </w:p>
    <w:p w14:paraId="3AFA7CA4" w14:textId="77777777" w:rsidR="00586FF1" w:rsidRDefault="00586FF1" w:rsidP="00586FF1">
      <w:pPr>
        <w:pStyle w:val="Code"/>
      </w:pPr>
      <w:r>
        <w:t xml:space="preserve">    2.5.29.15: Flags = 0, Length = 4</w:t>
      </w:r>
    </w:p>
    <w:p w14:paraId="368C7D04" w14:textId="77777777" w:rsidR="00586FF1" w:rsidRDefault="00586FF1" w:rsidP="00586FF1">
      <w:pPr>
        <w:pStyle w:val="Code"/>
      </w:pPr>
      <w:r>
        <w:t xml:space="preserve">    Key Usage</w:t>
      </w:r>
    </w:p>
    <w:p w14:paraId="46A4C956" w14:textId="77777777" w:rsidR="00586FF1" w:rsidRDefault="00586FF1" w:rsidP="00586FF1">
      <w:pPr>
        <w:pStyle w:val="Code"/>
      </w:pPr>
      <w:r>
        <w:t xml:space="preserve">        Digital Signature, Non-Repudiation, Certificate Signing, Off-line CRL Signing, CRL Signing (c6)</w:t>
      </w:r>
    </w:p>
    <w:p w14:paraId="3ACCBBA3" w14:textId="77777777" w:rsidR="00586FF1" w:rsidRDefault="00586FF1" w:rsidP="00586FF1">
      <w:pPr>
        <w:pStyle w:val="Code"/>
      </w:pPr>
    </w:p>
    <w:p w14:paraId="5B473C6C" w14:textId="77777777" w:rsidR="00586FF1" w:rsidRDefault="00586FF1" w:rsidP="00586FF1">
      <w:pPr>
        <w:pStyle w:val="Code"/>
      </w:pPr>
      <w:r>
        <w:t xml:space="preserve">    2.5.29.19: Flags = 1(Critical), Length = 5</w:t>
      </w:r>
    </w:p>
    <w:p w14:paraId="56E5DDC4" w14:textId="77777777" w:rsidR="00586FF1" w:rsidRDefault="00586FF1" w:rsidP="00586FF1">
      <w:pPr>
        <w:pStyle w:val="Code"/>
      </w:pPr>
      <w:r>
        <w:t xml:space="preserve">    Basic Constraints</w:t>
      </w:r>
    </w:p>
    <w:p w14:paraId="4B797C92" w14:textId="77777777" w:rsidR="00586FF1" w:rsidRDefault="00586FF1" w:rsidP="00586FF1">
      <w:pPr>
        <w:pStyle w:val="Code"/>
      </w:pPr>
      <w:r>
        <w:t xml:space="preserve">        Subject Type=CA</w:t>
      </w:r>
    </w:p>
    <w:p w14:paraId="0EACDB1D" w14:textId="77777777" w:rsidR="00586FF1" w:rsidRDefault="00586FF1" w:rsidP="00586FF1">
      <w:pPr>
        <w:pStyle w:val="Code"/>
      </w:pPr>
      <w:r>
        <w:t xml:space="preserve">        Path Length Constraint=None</w:t>
      </w:r>
    </w:p>
    <w:p w14:paraId="185E947F" w14:textId="77777777" w:rsidR="00586FF1" w:rsidRDefault="00586FF1" w:rsidP="00586FF1">
      <w:pPr>
        <w:pStyle w:val="Code"/>
      </w:pPr>
    </w:p>
    <w:p w14:paraId="7F737F02" w14:textId="77777777" w:rsidR="00586FF1" w:rsidRDefault="00586FF1" w:rsidP="00586FF1">
      <w:pPr>
        <w:pStyle w:val="Code"/>
      </w:pPr>
      <w:r>
        <w:t xml:space="preserve">    2.5.29.35: Flags = 0, Length = 18</w:t>
      </w:r>
    </w:p>
    <w:p w14:paraId="0CDC7CBF" w14:textId="77777777" w:rsidR="00586FF1" w:rsidRDefault="00586FF1" w:rsidP="00586FF1">
      <w:pPr>
        <w:pStyle w:val="Code"/>
      </w:pPr>
      <w:r>
        <w:t xml:space="preserve">    Authority Key Identifier</w:t>
      </w:r>
    </w:p>
    <w:p w14:paraId="01AA592C" w14:textId="77777777" w:rsidR="00586FF1" w:rsidRDefault="00586FF1" w:rsidP="00586FF1">
      <w:pPr>
        <w:pStyle w:val="Code"/>
      </w:pPr>
      <w:r>
        <w:t xml:space="preserve">        KeyID=77 c9 74 69 2c 39 fe 38 65 f4 87 05 58 08 ce bd ba 97 da 10</w:t>
      </w:r>
    </w:p>
    <w:p w14:paraId="7F2B9FC8" w14:textId="77777777" w:rsidR="00586FF1" w:rsidRDefault="00586FF1" w:rsidP="00586FF1">
      <w:pPr>
        <w:pStyle w:val="Code"/>
      </w:pPr>
    </w:p>
    <w:p w14:paraId="479DC1B4" w14:textId="77777777" w:rsidR="00586FF1" w:rsidRDefault="00586FF1" w:rsidP="00586FF1">
      <w:pPr>
        <w:pStyle w:val="Code"/>
      </w:pPr>
      <w:r>
        <w:t xml:space="preserve">    2.5.29.31: Flags = 0, Length = 131</w:t>
      </w:r>
    </w:p>
    <w:p w14:paraId="0A1CFA20" w14:textId="77777777" w:rsidR="00586FF1" w:rsidRDefault="00586FF1" w:rsidP="00586FF1">
      <w:pPr>
        <w:pStyle w:val="Code"/>
      </w:pPr>
      <w:r>
        <w:t xml:space="preserve">    CRL Distribution Points</w:t>
      </w:r>
    </w:p>
    <w:p w14:paraId="14B4480A" w14:textId="77777777" w:rsidR="00586FF1" w:rsidRDefault="00586FF1" w:rsidP="00586FF1">
      <w:pPr>
        <w:pStyle w:val="Code"/>
      </w:pPr>
      <w:r>
        <w:t xml:space="preserve">        [1]CRL Distribution Point</w:t>
      </w:r>
    </w:p>
    <w:p w14:paraId="633C53C4" w14:textId="77777777" w:rsidR="00586FF1" w:rsidRDefault="00586FF1" w:rsidP="00586FF1">
      <w:pPr>
        <w:pStyle w:val="Code"/>
      </w:pPr>
      <w:r>
        <w:t xml:space="preserve">             Distribution Point Name:</w:t>
      </w:r>
    </w:p>
    <w:p w14:paraId="1C665F85" w14:textId="77777777" w:rsidR="00586FF1" w:rsidRDefault="00586FF1" w:rsidP="00586FF1">
      <w:pPr>
        <w:pStyle w:val="Code"/>
      </w:pPr>
      <w:r>
        <w:t xml:space="preserve">                  Full Name:</w:t>
      </w:r>
    </w:p>
    <w:p w14:paraId="1E6B3893" w14:textId="77777777" w:rsidR="00586FF1" w:rsidRDefault="00586FF1" w:rsidP="00586FF1">
      <w:pPr>
        <w:pStyle w:val="Code"/>
      </w:pPr>
      <w:r>
        <w:t xml:space="preserve">                       URL=http://whicasarootca.asia.northwindtraders.com/CertEnroll/ASIA%20SA%20Root%20CA.crl</w:t>
      </w:r>
    </w:p>
    <w:p w14:paraId="12662F47" w14:textId="77777777" w:rsidR="00586FF1" w:rsidRDefault="00586FF1" w:rsidP="00586FF1">
      <w:pPr>
        <w:pStyle w:val="Code"/>
      </w:pPr>
      <w:r>
        <w:t xml:space="preserve">                       URL=ldap:///CN=ASIA%20SA%20Root%20CA,CN=whicasarootca,CN=CDP,CN=Public%20Key%20Services,CN=Services,CN=Configuration,DC=asia,DC=Northwindtraders,DC=com?certificateRevocationList?base?objectClass=cRLDistributionPoint</w:t>
      </w:r>
    </w:p>
    <w:p w14:paraId="75308265" w14:textId="77777777" w:rsidR="00586FF1" w:rsidRDefault="00586FF1" w:rsidP="00586FF1">
      <w:pPr>
        <w:pStyle w:val="Code"/>
      </w:pPr>
    </w:p>
    <w:p w14:paraId="61074118" w14:textId="77777777" w:rsidR="00586FF1" w:rsidRDefault="00586FF1" w:rsidP="00586FF1">
      <w:pPr>
        <w:pStyle w:val="Code"/>
      </w:pPr>
      <w:r>
        <w:t xml:space="preserve">    1.3.6.1.5.5.7.1.1: Flags = 0, Length = 145</w:t>
      </w:r>
    </w:p>
    <w:p w14:paraId="6E591ED7" w14:textId="77777777" w:rsidR="00586FF1" w:rsidRDefault="00586FF1" w:rsidP="00586FF1">
      <w:pPr>
        <w:pStyle w:val="Code"/>
      </w:pPr>
      <w:r>
        <w:t xml:space="preserve">    Authority Information Access</w:t>
      </w:r>
    </w:p>
    <w:p w14:paraId="6C01183C" w14:textId="77777777" w:rsidR="00586FF1" w:rsidRDefault="00586FF1" w:rsidP="00586FF1">
      <w:pPr>
        <w:pStyle w:val="Code"/>
      </w:pPr>
      <w:r>
        <w:t xml:space="preserve">        [1]Authority Info Access</w:t>
      </w:r>
    </w:p>
    <w:p w14:paraId="010BB900" w14:textId="77777777" w:rsidR="00586FF1" w:rsidRDefault="00586FF1" w:rsidP="00586FF1">
      <w:pPr>
        <w:pStyle w:val="Code"/>
      </w:pPr>
      <w:r>
        <w:t xml:space="preserve">             Access Method=Certification Authority Issuer (1.3.6.1.5.5.7.48.2)</w:t>
      </w:r>
    </w:p>
    <w:p w14:paraId="39C4EA93" w14:textId="77777777" w:rsidR="00586FF1" w:rsidRDefault="00586FF1" w:rsidP="00586FF1">
      <w:pPr>
        <w:pStyle w:val="Code"/>
      </w:pPr>
      <w:r>
        <w:t xml:space="preserve">             Alternative Name:</w:t>
      </w:r>
    </w:p>
    <w:p w14:paraId="5267DE5F" w14:textId="77777777" w:rsidR="00586FF1" w:rsidRDefault="00586FF1" w:rsidP="00586FF1">
      <w:pPr>
        <w:pStyle w:val="Code"/>
      </w:pPr>
      <w:r>
        <w:t xml:space="preserve">                  URL=http://whicasarootca.asia.northwindtraders.com/CertEnroll/whicasarootca.asia.northwindtraders.com_ASIA%20SA%20Root%20CA.crt</w:t>
      </w:r>
    </w:p>
    <w:p w14:paraId="75CAC710" w14:textId="77777777" w:rsidR="00586FF1" w:rsidRDefault="00586FF1" w:rsidP="00586FF1">
      <w:pPr>
        <w:pStyle w:val="Code"/>
      </w:pPr>
      <w:r>
        <w:t xml:space="preserve">        [2]Authority Info Access</w:t>
      </w:r>
    </w:p>
    <w:p w14:paraId="7F43A7DF" w14:textId="77777777" w:rsidR="00586FF1" w:rsidRDefault="00586FF1" w:rsidP="00586FF1">
      <w:pPr>
        <w:pStyle w:val="Code"/>
      </w:pPr>
      <w:r>
        <w:t xml:space="preserve">             Access Method=Certification Authority Issuer (1.3.6.1.5.5.7.48.2)</w:t>
      </w:r>
    </w:p>
    <w:p w14:paraId="618C07FA" w14:textId="77777777" w:rsidR="00586FF1" w:rsidRDefault="00586FF1" w:rsidP="00586FF1">
      <w:pPr>
        <w:pStyle w:val="Code"/>
      </w:pPr>
      <w:r>
        <w:t xml:space="preserve">             Alternative Name:</w:t>
      </w:r>
    </w:p>
    <w:p w14:paraId="541AE64C" w14:textId="77777777" w:rsidR="00586FF1" w:rsidRDefault="00586FF1" w:rsidP="00586FF1">
      <w:pPr>
        <w:pStyle w:val="Code"/>
      </w:pPr>
      <w:r>
        <w:t xml:space="preserve">                  URL=ldap:///CN=ASIA%20SA%20Root%20CA,CN=AIA,CN=Public%20Key%20Services,CN=Services,CN=Configuration,DC=asia,DC=Northwindtraders,DC=com?cACertificate?base?objectClass=certificationAuthority</w:t>
      </w:r>
    </w:p>
    <w:p w14:paraId="2701E1B4" w14:textId="77777777" w:rsidR="00586FF1" w:rsidRDefault="00586FF1" w:rsidP="00586FF1">
      <w:pPr>
        <w:pStyle w:val="Code"/>
      </w:pPr>
    </w:p>
    <w:p w14:paraId="0E3C860B" w14:textId="77777777" w:rsidR="00586FF1" w:rsidRPr="00D7763A" w:rsidRDefault="00586FF1" w:rsidP="00586FF1">
      <w:pPr>
        <w:pStyle w:val="Code"/>
        <w:rPr>
          <w:lang w:val="pt-BR"/>
        </w:rPr>
      </w:pPr>
      <w:r w:rsidRPr="00D7763A">
        <w:rPr>
          <w:lang w:val="pt-BR"/>
        </w:rPr>
        <w:t>Signature Algorithm:</w:t>
      </w:r>
    </w:p>
    <w:p w14:paraId="42EF0AB2" w14:textId="77777777" w:rsidR="00586FF1" w:rsidRPr="00D7763A" w:rsidRDefault="00586FF1" w:rsidP="00586FF1">
      <w:pPr>
        <w:pStyle w:val="Code"/>
        <w:rPr>
          <w:lang w:val="pt-BR"/>
        </w:rPr>
      </w:pPr>
      <w:r w:rsidRPr="00D7763A">
        <w:rPr>
          <w:lang w:val="pt-BR"/>
        </w:rPr>
        <w:t xml:space="preserve">    Algorithm ObjectId: 1.2.840.113549.1.1.5 sha1RSA</w:t>
      </w:r>
    </w:p>
    <w:p w14:paraId="677A1911" w14:textId="77777777" w:rsidR="00586FF1" w:rsidRPr="00D7763A" w:rsidRDefault="00586FF1" w:rsidP="00586FF1">
      <w:pPr>
        <w:pStyle w:val="Code"/>
        <w:rPr>
          <w:lang w:val="pt-BR"/>
        </w:rPr>
      </w:pPr>
      <w:r w:rsidRPr="00D7763A">
        <w:rPr>
          <w:lang w:val="pt-BR"/>
        </w:rPr>
        <w:t xml:space="preserve">    Algorithm Parameters:</w:t>
      </w:r>
    </w:p>
    <w:p w14:paraId="5220892D" w14:textId="77777777" w:rsidR="00586FF1" w:rsidRPr="00D7763A" w:rsidRDefault="00586FF1" w:rsidP="00586FF1">
      <w:pPr>
        <w:pStyle w:val="Code"/>
        <w:rPr>
          <w:lang w:val="pt-BR"/>
        </w:rPr>
      </w:pPr>
      <w:r w:rsidRPr="00D7763A">
        <w:rPr>
          <w:lang w:val="pt-BR"/>
        </w:rPr>
        <w:t xml:space="preserve">    05 00</w:t>
      </w:r>
    </w:p>
    <w:p w14:paraId="453B61AF" w14:textId="77777777" w:rsidR="00586FF1" w:rsidRPr="00D7763A" w:rsidRDefault="00586FF1" w:rsidP="00586FF1">
      <w:pPr>
        <w:pStyle w:val="Code"/>
        <w:rPr>
          <w:lang w:val="pt-BR"/>
        </w:rPr>
      </w:pPr>
      <w:r w:rsidRPr="00D7763A">
        <w:rPr>
          <w:lang w:val="pt-BR"/>
        </w:rPr>
        <w:t>Signature: UnusedBits=0</w:t>
      </w:r>
    </w:p>
    <w:p w14:paraId="121F445A" w14:textId="77777777" w:rsidR="00586FF1" w:rsidRPr="00D7763A" w:rsidRDefault="00586FF1" w:rsidP="00586FF1">
      <w:pPr>
        <w:pStyle w:val="Code"/>
        <w:rPr>
          <w:lang w:val="pt-BR"/>
        </w:rPr>
      </w:pPr>
      <w:r w:rsidRPr="00D7763A">
        <w:rPr>
          <w:lang w:val="pt-BR"/>
        </w:rPr>
        <w:t xml:space="preserve">    0000  1f 1b 35 ad 28 ce 75 25  8b 26 18 19 8a 38 60 1c</w:t>
      </w:r>
    </w:p>
    <w:p w14:paraId="548DF900" w14:textId="77777777" w:rsidR="00586FF1" w:rsidRPr="00D7763A" w:rsidRDefault="00586FF1" w:rsidP="00586FF1">
      <w:pPr>
        <w:pStyle w:val="Code"/>
        <w:rPr>
          <w:lang w:val="pt-BR"/>
        </w:rPr>
      </w:pPr>
      <w:r w:rsidRPr="00D7763A">
        <w:rPr>
          <w:lang w:val="pt-BR"/>
        </w:rPr>
        <w:t xml:space="preserve">    0010  95 f6 bf d1 fb de 61 76  ba 24 71 97 f6 1d 48 92</w:t>
      </w:r>
    </w:p>
    <w:p w14:paraId="659659B4" w14:textId="77777777" w:rsidR="00586FF1" w:rsidRPr="00D7763A" w:rsidRDefault="00586FF1" w:rsidP="00586FF1">
      <w:pPr>
        <w:pStyle w:val="Code"/>
        <w:rPr>
          <w:lang w:val="pt-BR"/>
        </w:rPr>
      </w:pPr>
      <w:r w:rsidRPr="00D7763A">
        <w:rPr>
          <w:lang w:val="pt-BR"/>
        </w:rPr>
        <w:t xml:space="preserve">    0020  df 11 36 f8 40 de 58 20  b1 6a 55 ac 27 f9 8b f7</w:t>
      </w:r>
    </w:p>
    <w:p w14:paraId="53FC2D06" w14:textId="77777777" w:rsidR="00586FF1" w:rsidRPr="00FD014B" w:rsidRDefault="00586FF1" w:rsidP="00586FF1">
      <w:pPr>
        <w:pStyle w:val="Code"/>
        <w:rPr>
          <w:lang w:val="it-IT"/>
        </w:rPr>
      </w:pPr>
      <w:r w:rsidRPr="00D7763A">
        <w:rPr>
          <w:lang w:val="pt-BR"/>
        </w:rPr>
        <w:t xml:space="preserve">    </w:t>
      </w:r>
      <w:r w:rsidRPr="00FD014B">
        <w:rPr>
          <w:lang w:val="it-IT"/>
        </w:rPr>
        <w:t>0030  c2 b6 ca 76 18 8a 47 69  39 28 e0 fd 81 98 3d 07</w:t>
      </w:r>
    </w:p>
    <w:p w14:paraId="0C5828D5" w14:textId="77777777" w:rsidR="00586FF1" w:rsidRDefault="00586FF1" w:rsidP="00586FF1">
      <w:pPr>
        <w:pStyle w:val="Code"/>
      </w:pPr>
      <w:r w:rsidRPr="00FD014B">
        <w:rPr>
          <w:lang w:val="it-IT"/>
        </w:rPr>
        <w:t xml:space="preserve">    </w:t>
      </w:r>
      <w:r>
        <w:t>0040  df 6f 01 12 76 c3 5b 2a  9b 42 d9 b5 9c 40 fd 15</w:t>
      </w:r>
    </w:p>
    <w:p w14:paraId="2D232B34" w14:textId="77777777" w:rsidR="00586FF1" w:rsidRDefault="00586FF1" w:rsidP="00586FF1">
      <w:pPr>
        <w:pStyle w:val="Code"/>
      </w:pPr>
      <w:r>
        <w:t xml:space="preserve">    0050  0b 4a 9c 5f 88 17 f7 3a  b8 42 90 58 19 88 10 4d</w:t>
      </w:r>
    </w:p>
    <w:p w14:paraId="393D29BB" w14:textId="77777777" w:rsidR="00586FF1" w:rsidRDefault="00586FF1" w:rsidP="00586FF1">
      <w:pPr>
        <w:pStyle w:val="Code"/>
      </w:pPr>
      <w:r>
        <w:t xml:space="preserve">    0060  4f 53 cf d8 29 1b 3c 5b  c9 c0 f2 ad 13 61 b0 e7</w:t>
      </w:r>
    </w:p>
    <w:p w14:paraId="7A76BB7A" w14:textId="77777777" w:rsidR="00586FF1" w:rsidRDefault="00586FF1" w:rsidP="00586FF1">
      <w:pPr>
        <w:pStyle w:val="Code"/>
      </w:pPr>
      <w:r>
        <w:t xml:space="preserve">    0070  70 b5 25 df 15 0c 36 2a  50 95 b6 8f b7 1d d5 6e</w:t>
      </w:r>
    </w:p>
    <w:p w14:paraId="380341A4" w14:textId="77777777" w:rsidR="00586FF1" w:rsidRDefault="00586FF1" w:rsidP="00586FF1">
      <w:pPr>
        <w:pStyle w:val="Code"/>
      </w:pPr>
      <w:r>
        <w:t>Non-root Certificate</w:t>
      </w:r>
    </w:p>
    <w:p w14:paraId="6FF9F00A" w14:textId="77777777" w:rsidR="00586FF1" w:rsidRDefault="00586FF1" w:rsidP="00586FF1">
      <w:pPr>
        <w:pStyle w:val="Code"/>
      </w:pPr>
      <w:r>
        <w:t>Key Id Hash(sha1): 7a fc 16 de 56 19 08 a3 39 21 5d 55 0f f2 57 be 8f 5e c7 7f</w:t>
      </w:r>
    </w:p>
    <w:p w14:paraId="627AAA10" w14:textId="77777777" w:rsidR="00586FF1" w:rsidRDefault="00586FF1" w:rsidP="00586FF1">
      <w:pPr>
        <w:pStyle w:val="Code"/>
      </w:pPr>
      <w:r>
        <w:t>Cert Hash(md5): f2 bf 51 9f 3a d7 37 ec 03 20 79 b5 69 17 c4 26</w:t>
      </w:r>
    </w:p>
    <w:p w14:paraId="16DB2086" w14:textId="77777777" w:rsidR="00586FF1" w:rsidRDefault="00586FF1" w:rsidP="00586FF1">
      <w:pPr>
        <w:pStyle w:val="Code"/>
      </w:pPr>
      <w:r>
        <w:t>Cert Hash(sha1): 61 0b 95 b6 06 ba 14 4c ae 89 24 9d 83 fd 06 49 9b ca 82 60</w:t>
      </w:r>
    </w:p>
    <w:p w14:paraId="6F7B800E" w14:textId="77777777" w:rsidR="00586FF1" w:rsidRDefault="00586FF1" w:rsidP="00586FF1">
      <w:pPr>
        <w:pStyle w:val="Code"/>
      </w:pPr>
      <w:r>
        <w:t>----------------  End Nesting Level 1  ----------------</w:t>
      </w:r>
    </w:p>
    <w:p w14:paraId="6FEC8EF2" w14:textId="77777777" w:rsidR="00586FF1" w:rsidRDefault="00586FF1" w:rsidP="00586FF1">
      <w:pPr>
        <w:pStyle w:val="Code"/>
      </w:pPr>
      <w:r>
        <w:t>================ Begin Nesting Level 1 ================</w:t>
      </w:r>
    </w:p>
    <w:p w14:paraId="6134CF7A" w14:textId="77777777" w:rsidR="00586FF1" w:rsidRPr="00FD014B" w:rsidRDefault="00586FF1" w:rsidP="00586FF1">
      <w:pPr>
        <w:pStyle w:val="Code"/>
        <w:rPr>
          <w:lang w:val="it-IT"/>
        </w:rPr>
      </w:pPr>
      <w:r w:rsidRPr="00FD014B">
        <w:rPr>
          <w:lang w:val="it-IT"/>
        </w:rPr>
        <w:t>Element 3:</w:t>
      </w:r>
    </w:p>
    <w:p w14:paraId="42085502" w14:textId="77777777" w:rsidR="00586FF1" w:rsidRPr="00FD014B" w:rsidRDefault="00586FF1" w:rsidP="00586FF1">
      <w:pPr>
        <w:pStyle w:val="Code"/>
        <w:rPr>
          <w:lang w:val="it-IT"/>
        </w:rPr>
      </w:pPr>
      <w:r w:rsidRPr="00FD014B">
        <w:rPr>
          <w:lang w:val="it-IT"/>
        </w:rPr>
        <w:t>X509 Certificate:</w:t>
      </w:r>
    </w:p>
    <w:p w14:paraId="54B217D3" w14:textId="77777777" w:rsidR="00586FF1" w:rsidRPr="00FD014B" w:rsidRDefault="00586FF1" w:rsidP="00586FF1">
      <w:pPr>
        <w:pStyle w:val="Code"/>
        <w:rPr>
          <w:lang w:val="it-IT"/>
        </w:rPr>
      </w:pPr>
      <w:r w:rsidRPr="00FD014B">
        <w:rPr>
          <w:lang w:val="it-IT"/>
        </w:rPr>
        <w:t>Version: 3</w:t>
      </w:r>
    </w:p>
    <w:p w14:paraId="4F48DB49" w14:textId="77777777" w:rsidR="00586FF1" w:rsidRPr="00FD014B" w:rsidRDefault="00586FF1" w:rsidP="00586FF1">
      <w:pPr>
        <w:pStyle w:val="Code"/>
        <w:rPr>
          <w:lang w:val="it-IT"/>
        </w:rPr>
      </w:pPr>
      <w:r w:rsidRPr="00FD014B">
        <w:rPr>
          <w:lang w:val="it-IT"/>
        </w:rPr>
        <w:t>Serial Number: 212566f75e7584b8478f7b59b4a9e212</w:t>
      </w:r>
    </w:p>
    <w:p w14:paraId="39114CFF" w14:textId="77777777" w:rsidR="00586FF1" w:rsidRPr="00FD014B" w:rsidRDefault="00586FF1" w:rsidP="00586FF1">
      <w:pPr>
        <w:pStyle w:val="Code"/>
        <w:rPr>
          <w:lang w:val="it-IT"/>
        </w:rPr>
      </w:pPr>
      <w:r w:rsidRPr="00FD014B">
        <w:rPr>
          <w:lang w:val="it-IT"/>
        </w:rPr>
        <w:t>Signature Algorithm:</w:t>
      </w:r>
    </w:p>
    <w:p w14:paraId="67C3A56E" w14:textId="77777777" w:rsidR="00586FF1" w:rsidRPr="00D7763A" w:rsidRDefault="00586FF1" w:rsidP="00586FF1">
      <w:pPr>
        <w:pStyle w:val="Code"/>
        <w:rPr>
          <w:lang w:val="pt-BR"/>
        </w:rPr>
      </w:pPr>
      <w:r w:rsidRPr="00FD014B">
        <w:rPr>
          <w:lang w:val="it-IT"/>
        </w:rPr>
        <w:t xml:space="preserve">    </w:t>
      </w:r>
      <w:r w:rsidRPr="00D7763A">
        <w:rPr>
          <w:lang w:val="pt-BR"/>
        </w:rPr>
        <w:t>Algorithm ObjectId: 1.2.840.113549.1.1.5 sha1RSA</w:t>
      </w:r>
    </w:p>
    <w:p w14:paraId="57AE6226" w14:textId="77777777" w:rsidR="00586FF1" w:rsidRPr="00D7763A" w:rsidRDefault="00586FF1" w:rsidP="00586FF1">
      <w:pPr>
        <w:pStyle w:val="Code"/>
        <w:rPr>
          <w:lang w:val="pt-BR"/>
        </w:rPr>
      </w:pPr>
      <w:r w:rsidRPr="00D7763A">
        <w:rPr>
          <w:lang w:val="pt-BR"/>
        </w:rPr>
        <w:t xml:space="preserve">    Algorithm Parameters:</w:t>
      </w:r>
    </w:p>
    <w:p w14:paraId="57F828F0" w14:textId="77777777" w:rsidR="00586FF1" w:rsidRDefault="00586FF1" w:rsidP="00586FF1">
      <w:pPr>
        <w:pStyle w:val="Code"/>
      </w:pPr>
      <w:r w:rsidRPr="00D7763A">
        <w:rPr>
          <w:lang w:val="pt-BR"/>
        </w:rPr>
        <w:t xml:space="preserve">    </w:t>
      </w:r>
      <w:r>
        <w:t>05 00</w:t>
      </w:r>
    </w:p>
    <w:p w14:paraId="664776EC" w14:textId="77777777" w:rsidR="00586FF1" w:rsidRDefault="00586FF1" w:rsidP="00586FF1">
      <w:pPr>
        <w:pStyle w:val="Code"/>
      </w:pPr>
      <w:r>
        <w:t>Issuer:</w:t>
      </w:r>
    </w:p>
    <w:p w14:paraId="5EAA1F9D" w14:textId="77777777" w:rsidR="00586FF1" w:rsidRDefault="00586FF1" w:rsidP="00586FF1">
      <w:pPr>
        <w:pStyle w:val="Code"/>
      </w:pPr>
      <w:r>
        <w:t xml:space="preserve">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p>
    <w:p w14:paraId="3F8BA8BF" w14:textId="77777777" w:rsidR="00586FF1" w:rsidRDefault="00586FF1" w:rsidP="00586FF1">
      <w:pPr>
        <w:pStyle w:val="Code"/>
      </w:pPr>
      <w:r>
        <w:t xml:space="preserve">    OU=</w:t>
      </w:r>
      <w:smartTag w:uri="urn:schemas-microsoft-com:office:smarttags" w:element="place">
        <w:r>
          <w:t>Asia</w:t>
        </w:r>
      </w:smartTag>
    </w:p>
    <w:p w14:paraId="6BD571A3" w14:textId="77777777" w:rsidR="00586FF1" w:rsidRDefault="00586FF1" w:rsidP="00586FF1">
      <w:pPr>
        <w:pStyle w:val="Code"/>
      </w:pPr>
      <w:r>
        <w:t xml:space="preserve">    O=Northwindtraders</w:t>
      </w:r>
    </w:p>
    <w:p w14:paraId="76757AA4" w14:textId="77777777" w:rsidR="00586FF1" w:rsidRDefault="00586FF1" w:rsidP="00586FF1">
      <w:pPr>
        <w:pStyle w:val="Code"/>
      </w:pPr>
      <w:r>
        <w:t xml:space="preserve">    C=US</w:t>
      </w:r>
    </w:p>
    <w:p w14:paraId="13EECC4F" w14:textId="77777777" w:rsidR="00586FF1" w:rsidRDefault="00586FF1" w:rsidP="00586FF1">
      <w:pPr>
        <w:pStyle w:val="Code"/>
      </w:pPr>
    </w:p>
    <w:p w14:paraId="4B20A760" w14:textId="77777777" w:rsidR="00586FF1" w:rsidRDefault="00586FF1" w:rsidP="00586FF1">
      <w:pPr>
        <w:pStyle w:val="Code"/>
      </w:pPr>
      <w:r>
        <w:t xml:space="preserve">NotBefore: </w:t>
      </w:r>
      <w:smartTag w:uri="urn:schemas-microsoft-com:office:smarttags" w:element="date">
        <w:smartTagPr>
          <w:attr w:name="Year" w:val="2000"/>
          <w:attr w:name="Day" w:val="20"/>
          <w:attr w:name="Month" w:val="9"/>
        </w:smartTagPr>
        <w:r>
          <w:t>9/20/2000</w:t>
        </w:r>
      </w:smartTag>
      <w:r>
        <w:t xml:space="preserve"> </w:t>
      </w:r>
      <w:smartTag w:uri="urn:schemas-microsoft-com:office:smarttags" w:element="time">
        <w:smartTagPr>
          <w:attr w:name="Minute" w:val="24"/>
          <w:attr w:name="Hour" w:val="13"/>
        </w:smartTagPr>
        <w:r>
          <w:t>1:24 PM</w:t>
        </w:r>
      </w:smartTag>
    </w:p>
    <w:p w14:paraId="3EC1DBF3" w14:textId="77777777" w:rsidR="00586FF1" w:rsidRDefault="00586FF1" w:rsidP="00586FF1">
      <w:pPr>
        <w:pStyle w:val="Code"/>
      </w:pPr>
      <w:r>
        <w:t xml:space="preserve">NotAfter: </w:t>
      </w:r>
      <w:smartTag w:uri="urn:schemas-microsoft-com:office:smarttags" w:element="date">
        <w:smartTagPr>
          <w:attr w:name="Year" w:val="2002"/>
          <w:attr w:name="Day" w:val="20"/>
          <w:attr w:name="Month" w:val="9"/>
        </w:smartTagPr>
        <w:r>
          <w:t>9/20/2002</w:t>
        </w:r>
      </w:smartTag>
      <w:r>
        <w:t xml:space="preserve"> </w:t>
      </w:r>
      <w:smartTag w:uri="urn:schemas-microsoft-com:office:smarttags" w:element="time">
        <w:smartTagPr>
          <w:attr w:name="Minute" w:val="33"/>
          <w:attr w:name="Hour" w:val="13"/>
        </w:smartTagPr>
        <w:r>
          <w:t>1:33 PM</w:t>
        </w:r>
      </w:smartTag>
    </w:p>
    <w:p w14:paraId="2E1FDD75" w14:textId="77777777" w:rsidR="00586FF1" w:rsidRDefault="00586FF1" w:rsidP="00586FF1">
      <w:pPr>
        <w:pStyle w:val="Code"/>
      </w:pPr>
    </w:p>
    <w:p w14:paraId="177FA5BA" w14:textId="77777777" w:rsidR="00586FF1" w:rsidRDefault="00586FF1" w:rsidP="00586FF1">
      <w:pPr>
        <w:pStyle w:val="Code"/>
      </w:pPr>
      <w:r>
        <w:t>Subject:</w:t>
      </w:r>
    </w:p>
    <w:p w14:paraId="17058A58" w14:textId="77777777" w:rsidR="00586FF1" w:rsidRDefault="00586FF1" w:rsidP="00586FF1">
      <w:pPr>
        <w:pStyle w:val="Code"/>
      </w:pPr>
      <w:r>
        <w:t xml:space="preserve">    CN=ASIA SA </w:t>
      </w:r>
      <w:smartTag w:uri="urn:schemas-microsoft-com:office:smarttags" w:element="place">
        <w:smartTag w:uri="urn:schemas-microsoft-com:office:smarttags" w:element="City">
          <w:r>
            <w:t>Root</w:t>
          </w:r>
        </w:smartTag>
        <w:r>
          <w:t xml:space="preserve"> </w:t>
        </w:r>
        <w:smartTag w:uri="urn:schemas-microsoft-com:office:smarttags" w:element="State">
          <w:r>
            <w:t>CA</w:t>
          </w:r>
        </w:smartTag>
      </w:smartTag>
    </w:p>
    <w:p w14:paraId="4A99072B" w14:textId="77777777" w:rsidR="00586FF1" w:rsidRDefault="00586FF1" w:rsidP="00586FF1">
      <w:pPr>
        <w:pStyle w:val="Code"/>
      </w:pPr>
      <w:r>
        <w:t xml:space="preserve">    OU=</w:t>
      </w:r>
      <w:smartTag w:uri="urn:schemas-microsoft-com:office:smarttags" w:element="place">
        <w:r>
          <w:t>Asia</w:t>
        </w:r>
      </w:smartTag>
    </w:p>
    <w:p w14:paraId="6BB4D51C" w14:textId="77777777" w:rsidR="00586FF1" w:rsidRDefault="00586FF1" w:rsidP="00586FF1">
      <w:pPr>
        <w:pStyle w:val="Code"/>
      </w:pPr>
      <w:r>
        <w:t xml:space="preserve">    O=Northwindtraders</w:t>
      </w:r>
    </w:p>
    <w:p w14:paraId="136080DF" w14:textId="77777777" w:rsidR="00586FF1" w:rsidRDefault="00586FF1" w:rsidP="00586FF1">
      <w:pPr>
        <w:pStyle w:val="Code"/>
      </w:pPr>
      <w:r>
        <w:t xml:space="preserve">    C=US</w:t>
      </w:r>
    </w:p>
    <w:p w14:paraId="783C9B7D" w14:textId="77777777" w:rsidR="00586FF1" w:rsidRDefault="00586FF1" w:rsidP="00586FF1">
      <w:pPr>
        <w:pStyle w:val="Code"/>
      </w:pPr>
    </w:p>
    <w:p w14:paraId="4825F841" w14:textId="77777777" w:rsidR="00586FF1" w:rsidRPr="00D7763A" w:rsidRDefault="00586FF1" w:rsidP="00586FF1">
      <w:pPr>
        <w:pStyle w:val="Code"/>
        <w:rPr>
          <w:lang w:val="pt-BR"/>
        </w:rPr>
      </w:pPr>
      <w:r w:rsidRPr="00D7763A">
        <w:rPr>
          <w:lang w:val="pt-BR"/>
        </w:rPr>
        <w:t>Public Key Algorithm:</w:t>
      </w:r>
    </w:p>
    <w:p w14:paraId="73B1BA8A" w14:textId="77777777" w:rsidR="00586FF1" w:rsidRPr="00D7763A" w:rsidRDefault="00586FF1" w:rsidP="00586FF1">
      <w:pPr>
        <w:pStyle w:val="Code"/>
        <w:rPr>
          <w:lang w:val="pt-BR"/>
        </w:rPr>
      </w:pPr>
      <w:r w:rsidRPr="00D7763A">
        <w:rPr>
          <w:lang w:val="pt-BR"/>
        </w:rPr>
        <w:t xml:space="preserve">    Algorithm ObjectId: 1.2.840.113549.1.1.1 RSA</w:t>
      </w:r>
    </w:p>
    <w:p w14:paraId="044E33AD" w14:textId="77777777" w:rsidR="00586FF1" w:rsidRPr="00D7763A" w:rsidRDefault="00586FF1" w:rsidP="00586FF1">
      <w:pPr>
        <w:pStyle w:val="Code"/>
        <w:rPr>
          <w:lang w:val="pt-BR"/>
        </w:rPr>
      </w:pPr>
      <w:r w:rsidRPr="00D7763A">
        <w:rPr>
          <w:lang w:val="pt-BR"/>
        </w:rPr>
        <w:t xml:space="preserve">    Algorithm Parameters:</w:t>
      </w:r>
    </w:p>
    <w:p w14:paraId="47212AEB" w14:textId="77777777" w:rsidR="00586FF1" w:rsidRDefault="00586FF1" w:rsidP="00586FF1">
      <w:pPr>
        <w:pStyle w:val="Code"/>
      </w:pPr>
      <w:r w:rsidRPr="00D7763A">
        <w:rPr>
          <w:lang w:val="pt-BR"/>
        </w:rPr>
        <w:t xml:space="preserve">    </w:t>
      </w:r>
      <w:r>
        <w:t>05 00</w:t>
      </w:r>
    </w:p>
    <w:p w14:paraId="5E78669D" w14:textId="77777777" w:rsidR="00586FF1" w:rsidRDefault="00586FF1" w:rsidP="00586FF1">
      <w:pPr>
        <w:pStyle w:val="Code"/>
      </w:pPr>
      <w:r>
        <w:t>Public Key Length: 1024 bits</w:t>
      </w:r>
    </w:p>
    <w:p w14:paraId="4C058ECB" w14:textId="77777777" w:rsidR="00586FF1" w:rsidRDefault="00586FF1" w:rsidP="00586FF1">
      <w:pPr>
        <w:pStyle w:val="Code"/>
      </w:pPr>
      <w:r>
        <w:t>Public Key: UnusedBits = 0</w:t>
      </w:r>
    </w:p>
    <w:p w14:paraId="0C43E1F5" w14:textId="77777777" w:rsidR="00586FF1" w:rsidRPr="00D7763A" w:rsidRDefault="00586FF1" w:rsidP="00586FF1">
      <w:pPr>
        <w:pStyle w:val="Code"/>
        <w:rPr>
          <w:lang w:val="pt-BR"/>
        </w:rPr>
      </w:pPr>
      <w:r>
        <w:t xml:space="preserve">    </w:t>
      </w:r>
      <w:r w:rsidRPr="00D7763A">
        <w:rPr>
          <w:lang w:val="pt-BR"/>
        </w:rPr>
        <w:t>0000  30 81 89 02 81 81 00 c7  29 b7 6c 1b 49 f7 77 a9</w:t>
      </w:r>
    </w:p>
    <w:p w14:paraId="2340302C" w14:textId="77777777" w:rsidR="00586FF1" w:rsidRPr="00D7763A" w:rsidRDefault="00586FF1" w:rsidP="00586FF1">
      <w:pPr>
        <w:pStyle w:val="Code"/>
        <w:rPr>
          <w:lang w:val="pt-BR"/>
        </w:rPr>
      </w:pPr>
      <w:r w:rsidRPr="00D7763A">
        <w:rPr>
          <w:lang w:val="pt-BR"/>
        </w:rPr>
        <w:t xml:space="preserve">    0010  f5 83 3d 78 5b 6b 25 29  85 03 c3 46 e8 eb 71 4c</w:t>
      </w:r>
    </w:p>
    <w:p w14:paraId="7084DC5A" w14:textId="77777777" w:rsidR="00586FF1" w:rsidRPr="00D7763A" w:rsidRDefault="00586FF1" w:rsidP="00586FF1">
      <w:pPr>
        <w:pStyle w:val="Code"/>
        <w:rPr>
          <w:lang w:val="pt-BR"/>
        </w:rPr>
      </w:pPr>
      <w:r w:rsidRPr="00D7763A">
        <w:rPr>
          <w:lang w:val="pt-BR"/>
        </w:rPr>
        <w:t xml:space="preserve">    0020  a4 4b 2f 2a 2b 5c c6 0d  53 32 ec 76 8c ef 19 67</w:t>
      </w:r>
    </w:p>
    <w:p w14:paraId="340656C4" w14:textId="77777777" w:rsidR="00586FF1" w:rsidRPr="00D7763A" w:rsidRDefault="00586FF1" w:rsidP="00586FF1">
      <w:pPr>
        <w:pStyle w:val="Code"/>
        <w:rPr>
          <w:lang w:val="pt-BR"/>
        </w:rPr>
      </w:pPr>
      <w:r w:rsidRPr="00D7763A">
        <w:rPr>
          <w:lang w:val="pt-BR"/>
        </w:rPr>
        <w:t xml:space="preserve">    0030  52 67 09 73 6e f0 13 6a  4c eb ce b8 ae aa ae d0</w:t>
      </w:r>
    </w:p>
    <w:p w14:paraId="723B7098" w14:textId="77777777" w:rsidR="00586FF1" w:rsidRPr="00D7763A" w:rsidRDefault="00586FF1" w:rsidP="00586FF1">
      <w:pPr>
        <w:pStyle w:val="Code"/>
        <w:rPr>
          <w:lang w:val="pt-BR"/>
        </w:rPr>
      </w:pPr>
      <w:r w:rsidRPr="00D7763A">
        <w:rPr>
          <w:lang w:val="pt-BR"/>
        </w:rPr>
        <w:t xml:space="preserve">    0040  81 a0 73 26 f4 b4 3a af  32 03 3b 61 a9 fd 23 05</w:t>
      </w:r>
    </w:p>
    <w:p w14:paraId="6D5B7DCA" w14:textId="77777777" w:rsidR="00586FF1" w:rsidRPr="00D7763A" w:rsidRDefault="00586FF1" w:rsidP="00586FF1">
      <w:pPr>
        <w:pStyle w:val="Code"/>
        <w:rPr>
          <w:lang w:val="pt-BR"/>
        </w:rPr>
      </w:pPr>
      <w:r w:rsidRPr="00D7763A">
        <w:rPr>
          <w:lang w:val="pt-BR"/>
        </w:rPr>
        <w:t xml:space="preserve">    0050  0c ac 1a f4 c7 d4 b1 e2  7a 8d db 98 21 45 38 e5</w:t>
      </w:r>
    </w:p>
    <w:p w14:paraId="69F590E9" w14:textId="77777777" w:rsidR="00586FF1" w:rsidRDefault="00586FF1" w:rsidP="00586FF1">
      <w:pPr>
        <w:pStyle w:val="Code"/>
      </w:pPr>
      <w:r w:rsidRPr="00D7763A">
        <w:rPr>
          <w:lang w:val="pt-BR"/>
        </w:rPr>
        <w:t xml:space="preserve">    </w:t>
      </w:r>
      <w:r>
        <w:t>0060  2d 1a f7 dd 24 66 c4 32  f4 db f1 c4 f4 cb 10 20</w:t>
      </w:r>
    </w:p>
    <w:p w14:paraId="0CC53575" w14:textId="77777777" w:rsidR="00586FF1" w:rsidRPr="00586FF1" w:rsidRDefault="00586FF1" w:rsidP="00586FF1">
      <w:pPr>
        <w:pStyle w:val="Code"/>
        <w:rPr>
          <w:lang w:val="da-DK"/>
        </w:rPr>
      </w:pPr>
      <w:r>
        <w:t xml:space="preserve">    </w:t>
      </w:r>
      <w:r w:rsidRPr="00586FF1">
        <w:rPr>
          <w:lang w:val="da-DK"/>
        </w:rPr>
        <w:t>0070  3c 9e ce af 45 99 b5 ae  fb 7f f0 11 50 d5 96 bf</w:t>
      </w:r>
    </w:p>
    <w:p w14:paraId="04A071D2" w14:textId="77777777" w:rsidR="00586FF1" w:rsidRDefault="00586FF1" w:rsidP="00586FF1">
      <w:pPr>
        <w:pStyle w:val="Code"/>
      </w:pPr>
      <w:r w:rsidRPr="00586FF1">
        <w:rPr>
          <w:lang w:val="da-DK"/>
        </w:rPr>
        <w:t xml:space="preserve">    </w:t>
      </w:r>
      <w:r>
        <w:t>0080  a8 3b 4c d5 14 85 ed 02  03 01 00 01</w:t>
      </w:r>
    </w:p>
    <w:p w14:paraId="1A3B2E21" w14:textId="77777777" w:rsidR="00586FF1" w:rsidRDefault="00586FF1" w:rsidP="00586FF1">
      <w:pPr>
        <w:pStyle w:val="Code"/>
      </w:pPr>
      <w:r>
        <w:t>Certificate Extensions: 6</w:t>
      </w:r>
    </w:p>
    <w:p w14:paraId="6B655B3D" w14:textId="77777777" w:rsidR="00586FF1" w:rsidRDefault="00586FF1" w:rsidP="00586FF1">
      <w:pPr>
        <w:pStyle w:val="Code"/>
      </w:pPr>
      <w:r>
        <w:t xml:space="preserve">    1.3.6.1.4.1.311.20.2: Flags = 0, Length = 6</w:t>
      </w:r>
    </w:p>
    <w:p w14:paraId="2A6A164B" w14:textId="77777777" w:rsidR="00586FF1" w:rsidRDefault="00586FF1" w:rsidP="00586FF1">
      <w:pPr>
        <w:pStyle w:val="Code"/>
      </w:pPr>
      <w:r>
        <w:t xml:space="preserve">    Certificate Template Name</w:t>
      </w:r>
    </w:p>
    <w:p w14:paraId="42E5FAB6" w14:textId="77777777" w:rsidR="00586FF1" w:rsidRDefault="00586FF1" w:rsidP="00586FF1">
      <w:pPr>
        <w:pStyle w:val="Code"/>
      </w:pPr>
      <w:r>
        <w:t xml:space="preserve">        CA</w:t>
      </w:r>
    </w:p>
    <w:p w14:paraId="0BCFEC31" w14:textId="77777777" w:rsidR="00586FF1" w:rsidRDefault="00586FF1" w:rsidP="00586FF1">
      <w:pPr>
        <w:pStyle w:val="Code"/>
      </w:pPr>
    </w:p>
    <w:p w14:paraId="42A4BFA2" w14:textId="77777777" w:rsidR="00586FF1" w:rsidRDefault="00586FF1" w:rsidP="00586FF1">
      <w:pPr>
        <w:pStyle w:val="Code"/>
      </w:pPr>
      <w:r>
        <w:t xml:space="preserve">    2.5.29.15: Flags = 0, Length = 4</w:t>
      </w:r>
    </w:p>
    <w:p w14:paraId="45588DA8" w14:textId="77777777" w:rsidR="00586FF1" w:rsidRDefault="00586FF1" w:rsidP="00586FF1">
      <w:pPr>
        <w:pStyle w:val="Code"/>
      </w:pPr>
      <w:r>
        <w:t xml:space="preserve">    Key Usage</w:t>
      </w:r>
    </w:p>
    <w:p w14:paraId="713F3DC5" w14:textId="77777777" w:rsidR="00586FF1" w:rsidRDefault="00586FF1" w:rsidP="00586FF1">
      <w:pPr>
        <w:pStyle w:val="Code"/>
      </w:pPr>
      <w:r>
        <w:t xml:space="preserve">        Non-Repudiation, Certificate Signing, Off-line CRL Signing, CRL Signing (46)</w:t>
      </w:r>
    </w:p>
    <w:p w14:paraId="2231A34F" w14:textId="77777777" w:rsidR="00586FF1" w:rsidRDefault="00586FF1" w:rsidP="00586FF1">
      <w:pPr>
        <w:pStyle w:val="Code"/>
      </w:pPr>
    </w:p>
    <w:p w14:paraId="6552C12C" w14:textId="77777777" w:rsidR="00586FF1" w:rsidRDefault="00586FF1" w:rsidP="00586FF1">
      <w:pPr>
        <w:pStyle w:val="Code"/>
      </w:pPr>
      <w:r>
        <w:t xml:space="preserve">    2.5.29.19: Flags = 1(Critical), Length = 5</w:t>
      </w:r>
    </w:p>
    <w:p w14:paraId="32C9AD05" w14:textId="77777777" w:rsidR="00586FF1" w:rsidRDefault="00586FF1" w:rsidP="00586FF1">
      <w:pPr>
        <w:pStyle w:val="Code"/>
      </w:pPr>
      <w:r>
        <w:t xml:space="preserve">    Basic Constraints</w:t>
      </w:r>
    </w:p>
    <w:p w14:paraId="7DFF7234" w14:textId="77777777" w:rsidR="00586FF1" w:rsidRDefault="00586FF1" w:rsidP="00586FF1">
      <w:pPr>
        <w:pStyle w:val="Code"/>
      </w:pPr>
      <w:r>
        <w:t xml:space="preserve">        Subject Type=CA</w:t>
      </w:r>
    </w:p>
    <w:p w14:paraId="4BCD297B" w14:textId="77777777" w:rsidR="00586FF1" w:rsidRDefault="00586FF1" w:rsidP="00586FF1">
      <w:pPr>
        <w:pStyle w:val="Code"/>
      </w:pPr>
      <w:r>
        <w:t xml:space="preserve">        Path Length Constraint=None</w:t>
      </w:r>
    </w:p>
    <w:p w14:paraId="18BD1F70" w14:textId="77777777" w:rsidR="00586FF1" w:rsidRDefault="00586FF1" w:rsidP="00586FF1">
      <w:pPr>
        <w:pStyle w:val="Code"/>
      </w:pPr>
    </w:p>
    <w:p w14:paraId="2A6BD7AB" w14:textId="77777777" w:rsidR="00586FF1" w:rsidRDefault="00586FF1" w:rsidP="00586FF1">
      <w:pPr>
        <w:pStyle w:val="Code"/>
      </w:pPr>
      <w:r>
        <w:t xml:space="preserve">    2.5.29.14: Flags = 0, Length = 16</w:t>
      </w:r>
    </w:p>
    <w:p w14:paraId="063D75A5" w14:textId="77777777" w:rsidR="00586FF1" w:rsidRDefault="00586FF1" w:rsidP="00586FF1">
      <w:pPr>
        <w:pStyle w:val="Code"/>
      </w:pPr>
      <w:r>
        <w:t xml:space="preserve">    Subject Key Identifier</w:t>
      </w:r>
    </w:p>
    <w:p w14:paraId="7ED6E918" w14:textId="77777777" w:rsidR="00586FF1" w:rsidRDefault="00586FF1" w:rsidP="00586FF1">
      <w:pPr>
        <w:pStyle w:val="Code"/>
      </w:pPr>
      <w:r>
        <w:t xml:space="preserve">        77 c9 74 69 2c 39 fe 38 65 f4 87 05 58 08 ce bd ba 97 da 10</w:t>
      </w:r>
    </w:p>
    <w:p w14:paraId="15B939BA" w14:textId="77777777" w:rsidR="00586FF1" w:rsidRDefault="00586FF1" w:rsidP="00586FF1">
      <w:pPr>
        <w:pStyle w:val="Code"/>
      </w:pPr>
    </w:p>
    <w:p w14:paraId="7DE85FB8" w14:textId="77777777" w:rsidR="00586FF1" w:rsidRDefault="00586FF1" w:rsidP="00586FF1">
      <w:pPr>
        <w:pStyle w:val="Code"/>
      </w:pPr>
      <w:r>
        <w:t xml:space="preserve">    2.5.29.31: Flags = 0, Length = ae</w:t>
      </w:r>
    </w:p>
    <w:p w14:paraId="56AD1D2A" w14:textId="77777777" w:rsidR="00586FF1" w:rsidRDefault="00586FF1" w:rsidP="00586FF1">
      <w:pPr>
        <w:pStyle w:val="Code"/>
      </w:pPr>
      <w:r>
        <w:t xml:space="preserve">    CRL Distribution Points</w:t>
      </w:r>
    </w:p>
    <w:p w14:paraId="4A44AFE5" w14:textId="77777777" w:rsidR="00586FF1" w:rsidRDefault="00586FF1" w:rsidP="00586FF1">
      <w:pPr>
        <w:pStyle w:val="Code"/>
      </w:pPr>
      <w:r>
        <w:t xml:space="preserve">        [1]CRL Distribution Point</w:t>
      </w:r>
    </w:p>
    <w:p w14:paraId="481CC3A6" w14:textId="77777777" w:rsidR="00586FF1" w:rsidRDefault="00586FF1" w:rsidP="00586FF1">
      <w:pPr>
        <w:pStyle w:val="Code"/>
      </w:pPr>
      <w:r>
        <w:t xml:space="preserve">             Distribution Point Name:</w:t>
      </w:r>
    </w:p>
    <w:p w14:paraId="128AA0E2" w14:textId="77777777" w:rsidR="00586FF1" w:rsidRDefault="00586FF1" w:rsidP="00586FF1">
      <w:pPr>
        <w:pStyle w:val="Code"/>
      </w:pPr>
      <w:r>
        <w:t xml:space="preserve">                  Full Name:</w:t>
      </w:r>
    </w:p>
    <w:p w14:paraId="6B4AAEF4" w14:textId="77777777" w:rsidR="00586FF1" w:rsidRDefault="00586FF1" w:rsidP="00586FF1">
      <w:pPr>
        <w:pStyle w:val="Code"/>
      </w:pPr>
      <w:r>
        <w:t xml:space="preserve">                       URL=http://whicasarootca.asia.northwindtraders.com/CertEnroll/ASIA%20SA%20Root%20CA.crl</w:t>
      </w:r>
    </w:p>
    <w:p w14:paraId="2B26B0F7" w14:textId="77777777" w:rsidR="00586FF1" w:rsidRDefault="00586FF1" w:rsidP="00586FF1">
      <w:pPr>
        <w:pStyle w:val="Code"/>
      </w:pPr>
      <w:r>
        <w:t xml:space="preserve">                       URL=file://\\whicasarootca.asia.northwindtraders.com\CertEnroll\ASIA%20SA%20Root%20CA.crl</w:t>
      </w:r>
    </w:p>
    <w:p w14:paraId="065FC3FC" w14:textId="77777777" w:rsidR="00586FF1" w:rsidRDefault="00586FF1" w:rsidP="00586FF1">
      <w:pPr>
        <w:pStyle w:val="Code"/>
      </w:pPr>
    </w:p>
    <w:p w14:paraId="22EE3C44" w14:textId="77777777" w:rsidR="00586FF1" w:rsidRDefault="00586FF1" w:rsidP="00586FF1">
      <w:pPr>
        <w:pStyle w:val="Code"/>
      </w:pPr>
      <w:r>
        <w:t xml:space="preserve">    1.3.6.1.4.1.311.21.1: Flags = 0, Length = 3</w:t>
      </w:r>
    </w:p>
    <w:p w14:paraId="288ACC81" w14:textId="77777777" w:rsidR="00586FF1" w:rsidRDefault="00586FF1" w:rsidP="00586FF1">
      <w:pPr>
        <w:pStyle w:val="Code"/>
      </w:pPr>
      <w:r>
        <w:t xml:space="preserve">    CA Version</w:t>
      </w:r>
    </w:p>
    <w:p w14:paraId="6FD4357F" w14:textId="77777777" w:rsidR="00586FF1" w:rsidRDefault="00586FF1" w:rsidP="00586FF1">
      <w:pPr>
        <w:pStyle w:val="Code"/>
      </w:pPr>
      <w:r>
        <w:t xml:space="preserve">        V0.0</w:t>
      </w:r>
    </w:p>
    <w:p w14:paraId="3B1531AA" w14:textId="77777777" w:rsidR="00586FF1" w:rsidRDefault="00586FF1" w:rsidP="00586FF1">
      <w:pPr>
        <w:pStyle w:val="Code"/>
      </w:pPr>
    </w:p>
    <w:p w14:paraId="371F0938" w14:textId="77777777" w:rsidR="00586FF1" w:rsidRPr="00D7763A" w:rsidRDefault="00586FF1" w:rsidP="00586FF1">
      <w:pPr>
        <w:pStyle w:val="Code"/>
        <w:rPr>
          <w:lang w:val="pt-BR"/>
        </w:rPr>
      </w:pPr>
      <w:r w:rsidRPr="00D7763A">
        <w:rPr>
          <w:lang w:val="pt-BR"/>
        </w:rPr>
        <w:t>Signature Algorithm:</w:t>
      </w:r>
    </w:p>
    <w:p w14:paraId="3CB1879B" w14:textId="77777777" w:rsidR="00586FF1" w:rsidRPr="00D7763A" w:rsidRDefault="00586FF1" w:rsidP="00586FF1">
      <w:pPr>
        <w:pStyle w:val="Code"/>
        <w:rPr>
          <w:lang w:val="pt-BR"/>
        </w:rPr>
      </w:pPr>
      <w:r w:rsidRPr="00D7763A">
        <w:rPr>
          <w:lang w:val="pt-BR"/>
        </w:rPr>
        <w:t xml:space="preserve">    Algorithm ObjectId: 1.2.840.113549.1.1.5 sha1RSA</w:t>
      </w:r>
    </w:p>
    <w:p w14:paraId="01AC0C1F" w14:textId="77777777" w:rsidR="00586FF1" w:rsidRPr="00D7763A" w:rsidRDefault="00586FF1" w:rsidP="00586FF1">
      <w:pPr>
        <w:pStyle w:val="Code"/>
        <w:rPr>
          <w:lang w:val="pt-BR"/>
        </w:rPr>
      </w:pPr>
      <w:r w:rsidRPr="00D7763A">
        <w:rPr>
          <w:lang w:val="pt-BR"/>
        </w:rPr>
        <w:t xml:space="preserve">    Algorithm Parameters:</w:t>
      </w:r>
    </w:p>
    <w:p w14:paraId="4059A753" w14:textId="77777777" w:rsidR="00586FF1" w:rsidRDefault="00586FF1" w:rsidP="00586FF1">
      <w:pPr>
        <w:pStyle w:val="Code"/>
      </w:pPr>
      <w:r w:rsidRPr="00D7763A">
        <w:rPr>
          <w:lang w:val="pt-BR"/>
        </w:rPr>
        <w:t xml:space="preserve">    </w:t>
      </w:r>
      <w:r>
        <w:t>05 00</w:t>
      </w:r>
    </w:p>
    <w:p w14:paraId="4A74FF7C" w14:textId="77777777" w:rsidR="00586FF1" w:rsidRDefault="00586FF1" w:rsidP="00586FF1">
      <w:pPr>
        <w:pStyle w:val="Code"/>
      </w:pPr>
      <w:r>
        <w:t>Signature: UnusedBits=0</w:t>
      </w:r>
    </w:p>
    <w:p w14:paraId="057A0AD9" w14:textId="77777777" w:rsidR="00586FF1" w:rsidRPr="00D7763A" w:rsidRDefault="00586FF1" w:rsidP="00586FF1">
      <w:pPr>
        <w:pStyle w:val="Code"/>
        <w:rPr>
          <w:lang w:val="pt-BR"/>
        </w:rPr>
      </w:pPr>
      <w:r>
        <w:t xml:space="preserve">    </w:t>
      </w:r>
      <w:r w:rsidRPr="00D7763A">
        <w:rPr>
          <w:lang w:val="pt-BR"/>
        </w:rPr>
        <w:t>0000  9d 64 9e 14 7c 07 32 06  f7 86 8b a6 fc b9 52 74</w:t>
      </w:r>
    </w:p>
    <w:p w14:paraId="35FECF4B" w14:textId="77777777" w:rsidR="00586FF1" w:rsidRPr="00D7763A" w:rsidRDefault="00586FF1" w:rsidP="00586FF1">
      <w:pPr>
        <w:pStyle w:val="Code"/>
        <w:rPr>
          <w:lang w:val="pt-BR"/>
        </w:rPr>
      </w:pPr>
      <w:r w:rsidRPr="00D7763A">
        <w:rPr>
          <w:lang w:val="pt-BR"/>
        </w:rPr>
        <w:t xml:space="preserve">    0010  31 35 ab 30 98 ee b5 d7  7d 1c 8a 3d f7 a4 89 e2</w:t>
      </w:r>
    </w:p>
    <w:p w14:paraId="0B634D63" w14:textId="77777777" w:rsidR="00586FF1" w:rsidRPr="00FD014B" w:rsidRDefault="00586FF1" w:rsidP="00586FF1">
      <w:pPr>
        <w:pStyle w:val="Code"/>
        <w:rPr>
          <w:lang w:val="it-IT"/>
        </w:rPr>
      </w:pPr>
      <w:r w:rsidRPr="00D7763A">
        <w:rPr>
          <w:lang w:val="pt-BR"/>
        </w:rPr>
        <w:t xml:space="preserve">    </w:t>
      </w:r>
      <w:r w:rsidRPr="00FD014B">
        <w:rPr>
          <w:lang w:val="it-IT"/>
        </w:rPr>
        <w:t>0020  2c f2 cc f9 ad 93 66 29  95 42 a8 77 a8 1b 7c 1c</w:t>
      </w:r>
    </w:p>
    <w:p w14:paraId="7B9C79F8" w14:textId="77777777" w:rsidR="00586FF1" w:rsidRPr="00D7763A" w:rsidRDefault="00586FF1" w:rsidP="00586FF1">
      <w:pPr>
        <w:pStyle w:val="Code"/>
        <w:rPr>
          <w:lang w:val="pt-BR"/>
        </w:rPr>
      </w:pPr>
      <w:r w:rsidRPr="00FD014B">
        <w:rPr>
          <w:lang w:val="it-IT"/>
        </w:rPr>
        <w:t xml:space="preserve">    </w:t>
      </w:r>
      <w:r w:rsidRPr="00D7763A">
        <w:rPr>
          <w:lang w:val="pt-BR"/>
        </w:rPr>
        <w:t>0030  4a 4b 25 b1 68 3f 1e db  47 2c e6 46 dd fd c9 b3</w:t>
      </w:r>
    </w:p>
    <w:p w14:paraId="3D002956" w14:textId="77777777" w:rsidR="00586FF1" w:rsidRPr="00D7763A" w:rsidRDefault="00586FF1" w:rsidP="00586FF1">
      <w:pPr>
        <w:pStyle w:val="Code"/>
        <w:rPr>
          <w:lang w:val="pt-BR"/>
        </w:rPr>
      </w:pPr>
      <w:r w:rsidRPr="00D7763A">
        <w:rPr>
          <w:lang w:val="pt-BR"/>
        </w:rPr>
        <w:t xml:space="preserve">    0040  28 8a 55 14 c1 a6 64 9d  64 46 90 82 9a 73 55 85</w:t>
      </w:r>
    </w:p>
    <w:p w14:paraId="4A3EA707" w14:textId="77777777" w:rsidR="00586FF1" w:rsidRPr="00FD014B" w:rsidRDefault="00586FF1" w:rsidP="00586FF1">
      <w:pPr>
        <w:pStyle w:val="Code"/>
        <w:rPr>
          <w:lang w:val="it-IT"/>
        </w:rPr>
      </w:pPr>
      <w:r w:rsidRPr="00D7763A">
        <w:rPr>
          <w:lang w:val="pt-BR"/>
        </w:rPr>
        <w:t xml:space="preserve">    </w:t>
      </w:r>
      <w:r w:rsidRPr="00FD014B">
        <w:rPr>
          <w:lang w:val="it-IT"/>
        </w:rPr>
        <w:t>0050  2e 6e 5d ff 19 2c 95 18  fa a1 dc e3 b8 54 bc 9a</w:t>
      </w:r>
    </w:p>
    <w:p w14:paraId="609A88C3" w14:textId="77777777" w:rsidR="00586FF1" w:rsidRPr="00D7763A" w:rsidRDefault="00586FF1" w:rsidP="00586FF1">
      <w:pPr>
        <w:pStyle w:val="Code"/>
        <w:rPr>
          <w:lang w:val="pt-BR"/>
        </w:rPr>
      </w:pPr>
      <w:r w:rsidRPr="00FD014B">
        <w:rPr>
          <w:lang w:val="it-IT"/>
        </w:rPr>
        <w:t xml:space="preserve">    </w:t>
      </w:r>
      <w:r w:rsidRPr="00D7763A">
        <w:rPr>
          <w:lang w:val="pt-BR"/>
        </w:rPr>
        <w:t>0060  c3 3c 1b a7 e0 51 b1 90  3d a7 3b de e3 e8 55 a0</w:t>
      </w:r>
    </w:p>
    <w:p w14:paraId="237D9D26" w14:textId="77777777" w:rsidR="00586FF1" w:rsidRDefault="00586FF1" w:rsidP="00586FF1">
      <w:pPr>
        <w:pStyle w:val="Code"/>
      </w:pPr>
      <w:r w:rsidRPr="00D7763A">
        <w:rPr>
          <w:lang w:val="pt-BR"/>
        </w:rPr>
        <w:t xml:space="preserve">    </w:t>
      </w:r>
      <w:r>
        <w:t>0070  54 40 a4 90 04 37 ff f6  ac a8 cd 24 6f e1 f9 08</w:t>
      </w:r>
    </w:p>
    <w:p w14:paraId="25027B65" w14:textId="77777777" w:rsidR="00586FF1" w:rsidRDefault="00586FF1" w:rsidP="00586FF1">
      <w:pPr>
        <w:pStyle w:val="Code"/>
      </w:pPr>
      <w:r>
        <w:lastRenderedPageBreak/>
        <w:t>Signature matches Public Key</w:t>
      </w:r>
    </w:p>
    <w:p w14:paraId="6B449B32" w14:textId="77777777" w:rsidR="00586FF1" w:rsidRDefault="00586FF1" w:rsidP="00586FF1">
      <w:pPr>
        <w:pStyle w:val="Code"/>
      </w:pPr>
      <w:r>
        <w:t>Root Certificate: Subject matches Issuer</w:t>
      </w:r>
    </w:p>
    <w:p w14:paraId="4202AE45" w14:textId="77777777" w:rsidR="00586FF1" w:rsidRDefault="00586FF1" w:rsidP="00586FF1">
      <w:pPr>
        <w:pStyle w:val="Code"/>
      </w:pPr>
      <w:r>
        <w:t>Key Id Hash(sha1): 77 c9 74 69 2c 39 fe 38 65 f4 87 05 58 08 ce bd ba 97 da 10</w:t>
      </w:r>
    </w:p>
    <w:p w14:paraId="7BE4767D" w14:textId="77777777" w:rsidR="00586FF1" w:rsidRPr="00D7763A" w:rsidRDefault="00586FF1" w:rsidP="00586FF1">
      <w:pPr>
        <w:pStyle w:val="Code"/>
        <w:rPr>
          <w:lang w:val="pt-BR"/>
        </w:rPr>
      </w:pPr>
      <w:r w:rsidRPr="00D7763A">
        <w:rPr>
          <w:lang w:val="pt-BR"/>
        </w:rPr>
        <w:t>Cert Hash(md5): 51 66 26 77 89 a4 3d 07 f7 62 56 d2 de 0e d8 f6</w:t>
      </w:r>
    </w:p>
    <w:p w14:paraId="06A2890F" w14:textId="77777777" w:rsidR="00586FF1" w:rsidRPr="00FD014B" w:rsidRDefault="00586FF1" w:rsidP="00586FF1">
      <w:pPr>
        <w:pStyle w:val="Code"/>
        <w:rPr>
          <w:lang w:val="it-IT"/>
        </w:rPr>
      </w:pPr>
      <w:r w:rsidRPr="00FD014B">
        <w:rPr>
          <w:lang w:val="it-IT"/>
        </w:rPr>
        <w:t>Cert Hash(sha1): 9e 90 bb 26 24 e4 da dc 63 11 b8 18 2d af ad 39 56 81 66 51</w:t>
      </w:r>
    </w:p>
    <w:p w14:paraId="2470AA71" w14:textId="77777777" w:rsidR="00586FF1" w:rsidRDefault="00586FF1" w:rsidP="00586FF1">
      <w:pPr>
        <w:pStyle w:val="Code"/>
      </w:pPr>
      <w:r>
        <w:t>----------------  End Nesting Level 1  ----------------</w:t>
      </w:r>
    </w:p>
    <w:p w14:paraId="1147680D" w14:textId="77777777" w:rsidR="00586FF1" w:rsidRDefault="00586FF1" w:rsidP="00586FF1">
      <w:pPr>
        <w:pStyle w:val="Code"/>
      </w:pPr>
      <w:r>
        <w:t>No CRLs</w:t>
      </w:r>
    </w:p>
    <w:p w14:paraId="7B6F7AA2" w14:textId="77777777" w:rsidR="00586FF1" w:rsidRPr="00BC3A79" w:rsidRDefault="00586FF1" w:rsidP="00586FF1">
      <w:pPr>
        <w:pStyle w:val="Code"/>
      </w:pPr>
      <w:r>
        <w:t>CertUtil: -dump command completed successfully.</w:t>
      </w:r>
    </w:p>
    <w:sectPr w:rsidR="00586FF1" w:rsidRPr="00BC3A79" w:rsidSect="00F36367">
      <w:headerReference w:type="default" r:id="rId60"/>
      <w:pgSz w:w="12240" w:h="15840" w:code="1"/>
      <w:pgMar w:top="1339" w:right="108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DF455" w14:textId="77777777" w:rsidR="00C63C19" w:rsidRDefault="00C63C19">
      <w:r>
        <w:separator/>
      </w:r>
    </w:p>
  </w:endnote>
  <w:endnote w:type="continuationSeparator" w:id="0">
    <w:p w14:paraId="54369DD4" w14:textId="77777777" w:rsidR="00C63C19" w:rsidRDefault="00C63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309020205020404"/>
    <w:charset w:val="00"/>
    <w:family w:val="modern"/>
    <w:pitch w:val="fixed"/>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Times">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5E38E" w14:textId="77777777" w:rsidR="006D28B7" w:rsidRPr="00093D43" w:rsidRDefault="006D28B7" w:rsidP="00093D43">
    <w:pPr>
      <w:pStyle w:val="Footer-oddChar"/>
      <w:ind w:right="360"/>
      <w:rPr>
        <w:rStyle w:val="Footer-oddCharChar"/>
      </w:rPr>
    </w:pPr>
    <w:r w:rsidRPr="00093D43">
      <w:rPr>
        <w:rStyle w:val="Footer-oddCharChar"/>
      </w:rPr>
      <w:tab/>
      <w:t>Qualified Subordination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FDCB" w14:textId="77777777" w:rsidR="006D28B7" w:rsidRDefault="006D2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7BD1542" w14:textId="77777777" w:rsidR="006D28B7" w:rsidRDefault="006D28B7" w:rsidP="006B5D4C">
    <w:pPr>
      <w:pStyle w:val="Footer-oddChar"/>
      <w:ind w:right="360"/>
    </w:pPr>
    <w:r>
      <w:tab/>
    </w:r>
    <w:r>
      <w:rPr>
        <w:rStyle w:val="Footer-oddCharChar"/>
      </w:rPr>
      <w:t>Qualified Subordination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18F6" w14:textId="77777777" w:rsidR="006D28B7" w:rsidRDefault="006D2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B9546" w14:textId="77777777" w:rsidR="006D28B7" w:rsidRDefault="006D28B7">
    <w:pPr>
      <w:pStyle w:val="Footer-even"/>
      <w:ind w:right="360"/>
    </w:pPr>
    <w:r>
      <w:t xml:space="preserve">Windows XP White Paper </w:t>
    </w:r>
    <w:r>
      <w:tab/>
    </w:r>
  </w:p>
  <w:p w14:paraId="210A544E" w14:textId="77777777" w:rsidR="006D28B7" w:rsidRDefault="006D28B7"/>
  <w:p w14:paraId="2450FED1" w14:textId="77777777" w:rsidR="006D28B7" w:rsidRDefault="006D28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85CB" w14:textId="77777777" w:rsidR="006D28B7" w:rsidRDefault="006D2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3C19">
      <w:rPr>
        <w:rStyle w:val="PageNumber"/>
        <w:noProof/>
      </w:rPr>
      <w:t>i</w:t>
    </w:r>
    <w:r>
      <w:rPr>
        <w:rStyle w:val="PageNumber"/>
      </w:rPr>
      <w:fldChar w:fldCharType="end"/>
    </w:r>
  </w:p>
  <w:p w14:paraId="18818CD9" w14:textId="77777777" w:rsidR="006D28B7" w:rsidRDefault="006D28B7" w:rsidP="006B5D4C">
    <w:pPr>
      <w:pStyle w:val="Footer-oddChar"/>
      <w:ind w:right="360"/>
    </w:pPr>
    <w:r>
      <w:tab/>
    </w:r>
    <w:r>
      <w:rPr>
        <w:rStyle w:val="Footer-oddCharChar"/>
      </w:rPr>
      <w:t>Qualified Subordination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9AD51" w14:textId="77777777" w:rsidR="00C63C19" w:rsidRDefault="00C63C19">
      <w:r>
        <w:separator/>
      </w:r>
    </w:p>
  </w:footnote>
  <w:footnote w:type="continuationSeparator" w:id="0">
    <w:p w14:paraId="2D7B518F" w14:textId="77777777" w:rsidR="00C63C19" w:rsidRDefault="00C63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50F9B" w14:textId="77F5ECBB" w:rsidR="006D28B7" w:rsidRDefault="00805614">
    <w:pPr>
      <w:pBdr>
        <w:top w:val="single" w:sz="4" w:space="1" w:color="auto"/>
      </w:pBdr>
      <w:ind w:hanging="3690"/>
    </w:pPr>
    <w:r>
      <w:rPr>
        <w:noProof/>
      </w:rPr>
      <mc:AlternateContent>
        <mc:Choice Requires="wps">
          <w:drawing>
            <wp:anchor distT="0" distB="0" distL="114300" distR="114300" simplePos="0" relativeHeight="251657728" behindDoc="0" locked="1" layoutInCell="0" allowOverlap="1" wp14:anchorId="63F08C08" wp14:editId="6DE4A75F">
              <wp:simplePos x="0" y="0"/>
              <wp:positionH relativeFrom="page">
                <wp:posOffset>457200</wp:posOffset>
              </wp:positionH>
              <wp:positionV relativeFrom="page">
                <wp:posOffset>457200</wp:posOffset>
              </wp:positionV>
              <wp:extent cx="2108835" cy="6096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60960"/>
                      </a:xfrm>
                      <a:prstGeom prst="rect">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CCD8E" id="Rectangle 1" o:spid="_x0000_s1026" style="position:absolute;margin-left:36pt;margin-top:36pt;width:166.05pt;height:4.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" o:allowincell="f" fillcolor="black" strokeweight=".5pt">
              <w10:wrap anchorx="page" anchory="page"/>
              <w10:anchorlock/>
            </v:rect>
          </w:pict>
        </mc:Fallback>
      </mc:AlternateContent>
    </w:r>
  </w:p>
  <w:p w14:paraId="3C246FFF" w14:textId="77777777" w:rsidR="006D28B7" w:rsidRDefault="006D28B7"/>
  <w:p w14:paraId="5CE95670" w14:textId="77777777" w:rsidR="006D28B7" w:rsidRDefault="006D28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C0B0" w14:textId="77777777" w:rsidR="006D28B7" w:rsidRDefault="006D2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01B9E" w14:textId="77777777" w:rsidR="006D28B7" w:rsidRDefault="006D2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C0DD" w14:textId="77777777" w:rsidR="006D28B7" w:rsidRDefault="006D2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54F5"/>
    <w:multiLevelType w:val="hybridMultilevel"/>
    <w:tmpl w:val="2A185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1528C"/>
    <w:multiLevelType w:val="hybridMultilevel"/>
    <w:tmpl w:val="02781202"/>
    <w:lvl w:ilvl="0" w:tplc="D04ECB16">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0414EC"/>
    <w:multiLevelType w:val="singleLevel"/>
    <w:tmpl w:val="D04ECB16"/>
    <w:lvl w:ilvl="0">
      <w:start w:val="1"/>
      <w:numFmt w:val="decimal"/>
      <w:lvlText w:val="%1."/>
      <w:legacy w:legacy="1" w:legacySpace="0" w:legacyIndent="216"/>
      <w:lvlJc w:val="left"/>
      <w:pPr>
        <w:ind w:left="216" w:hanging="216"/>
      </w:pPr>
      <w:rPr>
        <w:rFonts w:ascii="Courier" w:hAnsi="Courier" w:hint="default"/>
        <w:sz w:val="16"/>
      </w:rPr>
    </w:lvl>
  </w:abstractNum>
  <w:abstractNum w:abstractNumId="3" w15:restartNumberingAfterBreak="0">
    <w:nsid w:val="14122976"/>
    <w:multiLevelType w:val="singleLevel"/>
    <w:tmpl w:val="0A62B2A4"/>
    <w:lvl w:ilvl="0">
      <w:start w:val="1"/>
      <w:numFmt w:val="decimal"/>
      <w:lvlText w:val="%1."/>
      <w:legacy w:legacy="1" w:legacySpace="0" w:legacyIndent="216"/>
      <w:lvlJc w:val="left"/>
      <w:pPr>
        <w:ind w:left="216" w:hanging="216"/>
      </w:pPr>
      <w:rPr>
        <w:rFonts w:ascii="Courier" w:hAnsi="Courier" w:hint="default"/>
        <w:sz w:val="16"/>
      </w:rPr>
    </w:lvl>
  </w:abstractNum>
  <w:abstractNum w:abstractNumId="4" w15:restartNumberingAfterBreak="0">
    <w:nsid w:val="14507E3F"/>
    <w:multiLevelType w:val="hybridMultilevel"/>
    <w:tmpl w:val="0A62B2A4"/>
    <w:lvl w:ilvl="0" w:tplc="02781202">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C452D8"/>
    <w:multiLevelType w:val="singleLevel"/>
    <w:tmpl w:val="D04ECB16"/>
    <w:lvl w:ilvl="0">
      <w:start w:val="1"/>
      <w:numFmt w:val="decimal"/>
      <w:lvlText w:val="%1."/>
      <w:legacy w:legacy="1" w:legacySpace="0" w:legacyIndent="216"/>
      <w:lvlJc w:val="left"/>
      <w:pPr>
        <w:ind w:left="216" w:hanging="216"/>
      </w:pPr>
      <w:rPr>
        <w:rFonts w:ascii="Courier" w:hAnsi="Courier" w:hint="default"/>
        <w:sz w:val="16"/>
      </w:rPr>
    </w:lvl>
  </w:abstractNum>
  <w:abstractNum w:abstractNumId="6" w15:restartNumberingAfterBreak="0">
    <w:nsid w:val="1ED16C2C"/>
    <w:multiLevelType w:val="hybridMultilevel"/>
    <w:tmpl w:val="3410B084"/>
    <w:lvl w:ilvl="0" w:tplc="D04ECB16">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C35DB3"/>
    <w:multiLevelType w:val="hybridMultilevel"/>
    <w:tmpl w:val="EF68F7CA"/>
    <w:lvl w:ilvl="0" w:tplc="0A62B2A4">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26CA9"/>
    <w:multiLevelType w:val="hybridMultilevel"/>
    <w:tmpl w:val="A7EA6200"/>
    <w:lvl w:ilvl="0" w:tplc="D04ECB16">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0B5F39"/>
    <w:multiLevelType w:val="singleLevel"/>
    <w:tmpl w:val="7C26317C"/>
    <w:lvl w:ilvl="0">
      <w:start w:val="1"/>
      <w:numFmt w:val="bullet"/>
      <w:pStyle w:val="TOC4"/>
      <w:lvlText w:val=""/>
      <w:lvlJc w:val="left"/>
      <w:pPr>
        <w:tabs>
          <w:tab w:val="num" w:pos="360"/>
        </w:tabs>
        <w:ind w:left="360" w:hanging="360"/>
      </w:pPr>
      <w:rPr>
        <w:rFonts w:ascii="Symbol" w:hAnsi="Symbol" w:hint="default"/>
      </w:rPr>
    </w:lvl>
  </w:abstractNum>
  <w:abstractNum w:abstractNumId="10" w15:restartNumberingAfterBreak="0">
    <w:nsid w:val="2EFF2EAC"/>
    <w:multiLevelType w:val="singleLevel"/>
    <w:tmpl w:val="CF2EA530"/>
    <w:lvl w:ilvl="0">
      <w:start w:val="1"/>
      <w:numFmt w:val="decimal"/>
      <w:lvlText w:val="%1."/>
      <w:legacy w:legacy="1" w:legacySpace="0" w:legacyIndent="216"/>
      <w:lvlJc w:val="left"/>
      <w:pPr>
        <w:ind w:left="216" w:hanging="216"/>
      </w:pPr>
      <w:rPr>
        <w:rFonts w:ascii="Courier" w:hAnsi="Courier" w:hint="default"/>
        <w:sz w:val="16"/>
      </w:rPr>
    </w:lvl>
  </w:abstractNum>
  <w:abstractNum w:abstractNumId="11" w15:restartNumberingAfterBreak="0">
    <w:nsid w:val="2FE363B8"/>
    <w:multiLevelType w:val="singleLevel"/>
    <w:tmpl w:val="CF2EA530"/>
    <w:lvl w:ilvl="0">
      <w:start w:val="1"/>
      <w:numFmt w:val="decimal"/>
      <w:lvlText w:val="%1."/>
      <w:legacy w:legacy="1" w:legacySpace="0" w:legacyIndent="216"/>
      <w:lvlJc w:val="left"/>
      <w:pPr>
        <w:ind w:left="216" w:hanging="216"/>
      </w:pPr>
      <w:rPr>
        <w:rFonts w:ascii="Courier" w:hAnsi="Courier" w:hint="default"/>
        <w:sz w:val="16"/>
      </w:rPr>
    </w:lvl>
  </w:abstractNum>
  <w:abstractNum w:abstractNumId="12" w15:restartNumberingAfterBreak="0">
    <w:nsid w:val="327143AA"/>
    <w:multiLevelType w:val="singleLevel"/>
    <w:tmpl w:val="D04ECB16"/>
    <w:lvl w:ilvl="0">
      <w:start w:val="1"/>
      <w:numFmt w:val="decimal"/>
      <w:lvlText w:val="%1."/>
      <w:legacy w:legacy="1" w:legacySpace="0" w:legacyIndent="216"/>
      <w:lvlJc w:val="left"/>
      <w:pPr>
        <w:ind w:left="216" w:hanging="216"/>
      </w:pPr>
      <w:rPr>
        <w:rFonts w:ascii="Courier" w:hAnsi="Courier" w:hint="default"/>
        <w:sz w:val="16"/>
      </w:rPr>
    </w:lvl>
  </w:abstractNum>
  <w:abstractNum w:abstractNumId="13" w15:restartNumberingAfterBreak="0">
    <w:nsid w:val="32DD1726"/>
    <w:multiLevelType w:val="hybridMultilevel"/>
    <w:tmpl w:val="6A5A8B36"/>
    <w:lvl w:ilvl="0" w:tplc="78A24920">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8E2610"/>
    <w:multiLevelType w:val="singleLevel"/>
    <w:tmpl w:val="C548EBB0"/>
    <w:lvl w:ilvl="0">
      <w:start w:val="1"/>
      <w:numFmt w:val="bullet"/>
      <w:pStyle w:val="CaptionLargePicture"/>
      <w:lvlText w:val=""/>
      <w:lvlJc w:val="left"/>
      <w:pPr>
        <w:tabs>
          <w:tab w:val="num" w:pos="1699"/>
        </w:tabs>
        <w:ind w:left="1699" w:hanging="403"/>
      </w:pPr>
      <w:rPr>
        <w:rFonts w:ascii="Symbol" w:hAnsi="Symbol" w:hint="default"/>
        <w:b/>
        <w:i w:val="0"/>
      </w:rPr>
    </w:lvl>
  </w:abstractNum>
  <w:abstractNum w:abstractNumId="15" w15:restartNumberingAfterBreak="0">
    <w:nsid w:val="375D1697"/>
    <w:multiLevelType w:val="singleLevel"/>
    <w:tmpl w:val="AC9C90FE"/>
    <w:lvl w:ilvl="0">
      <w:start w:val="1"/>
      <w:numFmt w:val="decimal"/>
      <w:lvlText w:val="%1."/>
      <w:legacy w:legacy="1" w:legacySpace="0" w:legacyIndent="216"/>
      <w:lvlJc w:val="left"/>
      <w:pPr>
        <w:ind w:left="216" w:hanging="216"/>
      </w:pPr>
      <w:rPr>
        <w:rFonts w:ascii="Courier" w:hAnsi="Courier" w:hint="default"/>
        <w:sz w:val="16"/>
      </w:rPr>
    </w:lvl>
  </w:abstractNum>
  <w:abstractNum w:abstractNumId="16" w15:restartNumberingAfterBreak="0">
    <w:nsid w:val="38D801B8"/>
    <w:multiLevelType w:val="hybridMultilevel"/>
    <w:tmpl w:val="1A36CF9A"/>
    <w:lvl w:ilvl="0" w:tplc="D04ECB16">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F55965"/>
    <w:multiLevelType w:val="hybridMultilevel"/>
    <w:tmpl w:val="2B00FA46"/>
    <w:lvl w:ilvl="0" w:tplc="FFFFFFFF">
      <w:start w:val="1"/>
      <w:numFmt w:val="bullet"/>
      <w:pStyle w:val="Bullet2"/>
      <w:lvlText w:val="o"/>
      <w:lvlJc w:val="left"/>
      <w:pPr>
        <w:tabs>
          <w:tab w:val="num" w:pos="1200"/>
        </w:tabs>
        <w:ind w:left="1200" w:hanging="360"/>
      </w:pPr>
      <w:rPr>
        <w:rFonts w:ascii="Courier New" w:hAnsi="Courier New" w:hint="default"/>
      </w:rPr>
    </w:lvl>
    <w:lvl w:ilvl="1" w:tplc="FFFFFFFF">
      <w:start w:val="1"/>
      <w:numFmt w:val="bullet"/>
      <w:lvlText w:val="o"/>
      <w:lvlJc w:val="left"/>
      <w:pPr>
        <w:tabs>
          <w:tab w:val="num" w:pos="1920"/>
        </w:tabs>
        <w:ind w:left="1920" w:hanging="360"/>
      </w:pPr>
      <w:rPr>
        <w:rFonts w:ascii="Courier New" w:hAnsi="Courier New" w:hint="default"/>
      </w:rPr>
    </w:lvl>
    <w:lvl w:ilvl="2" w:tplc="0D700606">
      <w:numFmt w:val="bullet"/>
      <w:lvlText w:val="-"/>
      <w:lvlJc w:val="left"/>
      <w:pPr>
        <w:tabs>
          <w:tab w:val="num" w:pos="2640"/>
        </w:tabs>
        <w:ind w:left="2640" w:hanging="360"/>
      </w:pPr>
      <w:rPr>
        <w:rFonts w:ascii="Arial" w:eastAsia="Times New Roman" w:hAnsi="Arial" w:cs="Arial" w:hint="default"/>
      </w:rPr>
    </w:lvl>
    <w:lvl w:ilvl="3" w:tplc="FFFFFFFF" w:tentative="1">
      <w:start w:val="1"/>
      <w:numFmt w:val="bullet"/>
      <w:lvlText w:val=""/>
      <w:lvlJc w:val="left"/>
      <w:pPr>
        <w:tabs>
          <w:tab w:val="num" w:pos="3360"/>
        </w:tabs>
        <w:ind w:left="3360" w:hanging="360"/>
      </w:pPr>
      <w:rPr>
        <w:rFonts w:ascii="Symbol" w:hAnsi="Symbol" w:hint="default"/>
      </w:rPr>
    </w:lvl>
    <w:lvl w:ilvl="4" w:tplc="FFFFFFFF" w:tentative="1">
      <w:start w:val="1"/>
      <w:numFmt w:val="bullet"/>
      <w:lvlText w:val="o"/>
      <w:lvlJc w:val="left"/>
      <w:pPr>
        <w:tabs>
          <w:tab w:val="num" w:pos="4080"/>
        </w:tabs>
        <w:ind w:left="4080" w:hanging="360"/>
      </w:pPr>
      <w:rPr>
        <w:rFonts w:ascii="Courier New" w:hAnsi="Courier New"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18" w15:restartNumberingAfterBreak="0">
    <w:nsid w:val="3C857B00"/>
    <w:multiLevelType w:val="singleLevel"/>
    <w:tmpl w:val="0A62B2A4"/>
    <w:lvl w:ilvl="0">
      <w:start w:val="1"/>
      <w:numFmt w:val="decimal"/>
      <w:lvlText w:val="%1."/>
      <w:legacy w:legacy="1" w:legacySpace="0" w:legacyIndent="216"/>
      <w:lvlJc w:val="left"/>
      <w:pPr>
        <w:ind w:left="605" w:hanging="216"/>
      </w:pPr>
      <w:rPr>
        <w:rFonts w:ascii="Courier" w:hAnsi="Courier" w:hint="default"/>
        <w:sz w:val="16"/>
      </w:rPr>
    </w:lvl>
  </w:abstractNum>
  <w:abstractNum w:abstractNumId="19" w15:restartNumberingAfterBreak="0">
    <w:nsid w:val="3D356D30"/>
    <w:multiLevelType w:val="hybridMultilevel"/>
    <w:tmpl w:val="5738565E"/>
    <w:lvl w:ilvl="0" w:tplc="BD68BC3E">
      <w:start w:val="1"/>
      <w:numFmt w:val="decimal"/>
      <w:pStyle w:val="jeading2"/>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C3175E"/>
    <w:multiLevelType w:val="singleLevel"/>
    <w:tmpl w:val="78A24920"/>
    <w:lvl w:ilvl="0">
      <w:start w:val="1"/>
      <w:numFmt w:val="decimal"/>
      <w:lvlText w:val="%1."/>
      <w:legacy w:legacy="1" w:legacySpace="0" w:legacyIndent="216"/>
      <w:lvlJc w:val="left"/>
      <w:pPr>
        <w:ind w:left="216" w:hanging="216"/>
      </w:pPr>
      <w:rPr>
        <w:rFonts w:ascii="Courier" w:hAnsi="Courier" w:hint="default"/>
        <w:sz w:val="16"/>
      </w:rPr>
    </w:lvl>
  </w:abstractNum>
  <w:abstractNum w:abstractNumId="21" w15:restartNumberingAfterBreak="0">
    <w:nsid w:val="40292A46"/>
    <w:multiLevelType w:val="singleLevel"/>
    <w:tmpl w:val="3410B084"/>
    <w:lvl w:ilvl="0">
      <w:start w:val="1"/>
      <w:numFmt w:val="decimal"/>
      <w:lvlText w:val="%1."/>
      <w:legacy w:legacy="1" w:legacySpace="0" w:legacyIndent="216"/>
      <w:lvlJc w:val="left"/>
      <w:pPr>
        <w:ind w:left="216" w:hanging="216"/>
      </w:pPr>
      <w:rPr>
        <w:rFonts w:ascii="Courier" w:hAnsi="Courier" w:hint="default"/>
        <w:sz w:val="16"/>
      </w:rPr>
    </w:lvl>
  </w:abstractNum>
  <w:abstractNum w:abstractNumId="22" w15:restartNumberingAfterBreak="0">
    <w:nsid w:val="40AC4D57"/>
    <w:multiLevelType w:val="singleLevel"/>
    <w:tmpl w:val="02781202"/>
    <w:lvl w:ilvl="0">
      <w:start w:val="1"/>
      <w:numFmt w:val="decimal"/>
      <w:lvlText w:val="%1."/>
      <w:legacy w:legacy="1" w:legacySpace="0" w:legacyIndent="216"/>
      <w:lvlJc w:val="left"/>
      <w:pPr>
        <w:ind w:left="216" w:hanging="216"/>
      </w:pPr>
      <w:rPr>
        <w:rFonts w:ascii="Courier" w:hAnsi="Courier" w:hint="default"/>
        <w:sz w:val="16"/>
      </w:rPr>
    </w:lvl>
  </w:abstractNum>
  <w:abstractNum w:abstractNumId="23" w15:restartNumberingAfterBreak="0">
    <w:nsid w:val="4CC55A79"/>
    <w:multiLevelType w:val="hybridMultilevel"/>
    <w:tmpl w:val="34ECBB02"/>
    <w:lvl w:ilvl="0" w:tplc="AC9C90FE">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2B77A7"/>
    <w:multiLevelType w:val="singleLevel"/>
    <w:tmpl w:val="EF68F7CA"/>
    <w:lvl w:ilvl="0">
      <w:start w:val="1"/>
      <w:numFmt w:val="decimal"/>
      <w:lvlText w:val="%1."/>
      <w:legacy w:legacy="1" w:legacySpace="0" w:legacyIndent="216"/>
      <w:lvlJc w:val="left"/>
      <w:pPr>
        <w:ind w:left="216" w:hanging="216"/>
      </w:pPr>
      <w:rPr>
        <w:rFonts w:ascii="Courier" w:hAnsi="Courier" w:hint="default"/>
        <w:sz w:val="16"/>
      </w:rPr>
    </w:lvl>
  </w:abstractNum>
  <w:abstractNum w:abstractNumId="25" w15:restartNumberingAfterBreak="0">
    <w:nsid w:val="52B94FC6"/>
    <w:multiLevelType w:val="singleLevel"/>
    <w:tmpl w:val="D04ECB16"/>
    <w:lvl w:ilvl="0">
      <w:start w:val="1"/>
      <w:numFmt w:val="decimal"/>
      <w:lvlText w:val="%1."/>
      <w:legacy w:legacy="1" w:legacySpace="0" w:legacyIndent="216"/>
      <w:lvlJc w:val="left"/>
      <w:pPr>
        <w:ind w:left="216" w:hanging="216"/>
      </w:pPr>
      <w:rPr>
        <w:rFonts w:ascii="Courier" w:hAnsi="Courier" w:hint="default"/>
        <w:sz w:val="16"/>
      </w:rPr>
    </w:lvl>
  </w:abstractNum>
  <w:abstractNum w:abstractNumId="26" w15:restartNumberingAfterBreak="0">
    <w:nsid w:val="54BD25D0"/>
    <w:multiLevelType w:val="hybridMultilevel"/>
    <w:tmpl w:val="D04ECB16"/>
    <w:lvl w:ilvl="0" w:tplc="AC9C90FE">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10604A"/>
    <w:multiLevelType w:val="hybridMultilevel"/>
    <w:tmpl w:val="97E6E11C"/>
    <w:lvl w:ilvl="0" w:tplc="AC9C90FE">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D153A2"/>
    <w:multiLevelType w:val="singleLevel"/>
    <w:tmpl w:val="D04ECB16"/>
    <w:lvl w:ilvl="0">
      <w:start w:val="1"/>
      <w:numFmt w:val="decimal"/>
      <w:lvlText w:val="%1."/>
      <w:legacy w:legacy="1" w:legacySpace="0" w:legacyIndent="216"/>
      <w:lvlJc w:val="left"/>
      <w:pPr>
        <w:ind w:left="216" w:hanging="216"/>
      </w:pPr>
      <w:rPr>
        <w:rFonts w:ascii="Courier" w:hAnsi="Courier" w:hint="default"/>
        <w:sz w:val="16"/>
      </w:rPr>
    </w:lvl>
  </w:abstractNum>
  <w:abstractNum w:abstractNumId="29" w15:restartNumberingAfterBreak="0">
    <w:nsid w:val="666800D4"/>
    <w:multiLevelType w:val="singleLevel"/>
    <w:tmpl w:val="02781202"/>
    <w:lvl w:ilvl="0">
      <w:start w:val="1"/>
      <w:numFmt w:val="decimal"/>
      <w:lvlText w:val="%1."/>
      <w:legacy w:legacy="1" w:legacySpace="0" w:legacyIndent="216"/>
      <w:lvlJc w:val="left"/>
      <w:pPr>
        <w:ind w:left="216" w:hanging="216"/>
      </w:pPr>
      <w:rPr>
        <w:rFonts w:ascii="Courier" w:hAnsi="Courier" w:hint="default"/>
        <w:sz w:val="16"/>
      </w:rPr>
    </w:lvl>
  </w:abstractNum>
  <w:abstractNum w:abstractNumId="30" w15:restartNumberingAfterBreak="0">
    <w:nsid w:val="68E15AA2"/>
    <w:multiLevelType w:val="hybridMultilevel"/>
    <w:tmpl w:val="95323D90"/>
    <w:lvl w:ilvl="0" w:tplc="CF2EA530">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1222DF"/>
    <w:multiLevelType w:val="hybridMultilevel"/>
    <w:tmpl w:val="1EFC26C0"/>
    <w:lvl w:ilvl="0" w:tplc="CF2EA530">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691EBD"/>
    <w:multiLevelType w:val="singleLevel"/>
    <w:tmpl w:val="0A62B2A4"/>
    <w:lvl w:ilvl="0">
      <w:start w:val="1"/>
      <w:numFmt w:val="decimal"/>
      <w:lvlText w:val="%1."/>
      <w:legacy w:legacy="1" w:legacySpace="0" w:legacyIndent="216"/>
      <w:lvlJc w:val="left"/>
      <w:pPr>
        <w:ind w:left="216" w:hanging="216"/>
      </w:pPr>
      <w:rPr>
        <w:rFonts w:ascii="Courier" w:hAnsi="Courier" w:hint="default"/>
        <w:sz w:val="16"/>
      </w:rPr>
    </w:lvl>
  </w:abstractNum>
  <w:abstractNum w:abstractNumId="33" w15:restartNumberingAfterBreak="0">
    <w:nsid w:val="7181348C"/>
    <w:multiLevelType w:val="hybridMultilevel"/>
    <w:tmpl w:val="2A4E7616"/>
    <w:lvl w:ilvl="0" w:tplc="78A24920">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1ED54C9"/>
    <w:multiLevelType w:val="singleLevel"/>
    <w:tmpl w:val="EA601608"/>
    <w:lvl w:ilvl="0">
      <w:start w:val="1"/>
      <w:numFmt w:val="decimal"/>
      <w:lvlText w:val="%1."/>
      <w:legacy w:legacy="1" w:legacySpace="0" w:legacyIndent="216"/>
      <w:lvlJc w:val="left"/>
      <w:pPr>
        <w:ind w:left="216" w:hanging="216"/>
      </w:pPr>
      <w:rPr>
        <w:rFonts w:ascii="Courier" w:hAnsi="Courier" w:hint="default"/>
        <w:sz w:val="16"/>
      </w:rPr>
    </w:lvl>
  </w:abstractNum>
  <w:abstractNum w:abstractNumId="35" w15:restartNumberingAfterBreak="0">
    <w:nsid w:val="727955CD"/>
    <w:multiLevelType w:val="hybridMultilevel"/>
    <w:tmpl w:val="AC9C90FE"/>
    <w:lvl w:ilvl="0" w:tplc="CF2EA530">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3EF6A4C"/>
    <w:multiLevelType w:val="hybridMultilevel"/>
    <w:tmpl w:val="8C8C4180"/>
    <w:lvl w:ilvl="0" w:tplc="D04ECB16">
      <w:start w:val="1"/>
      <w:numFmt w:val="decimal"/>
      <w:lvlText w:val="%1."/>
      <w:legacy w:legacy="1" w:legacySpace="0" w:legacyIndent="216"/>
      <w:lvlJc w:val="left"/>
      <w:pPr>
        <w:ind w:left="216" w:hanging="216"/>
      </w:pPr>
      <w:rPr>
        <w:rFonts w:ascii="Courier" w:hAnsi="Courier"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9411147"/>
    <w:multiLevelType w:val="singleLevel"/>
    <w:tmpl w:val="CF2EA530"/>
    <w:lvl w:ilvl="0">
      <w:start w:val="1"/>
      <w:numFmt w:val="decimal"/>
      <w:lvlText w:val="%1."/>
      <w:legacy w:legacy="1" w:legacySpace="0" w:legacyIndent="216"/>
      <w:lvlJc w:val="left"/>
      <w:pPr>
        <w:ind w:left="216" w:hanging="216"/>
      </w:pPr>
      <w:rPr>
        <w:rFonts w:ascii="Courier" w:hAnsi="Courier" w:hint="default"/>
        <w:sz w:val="16"/>
      </w:rPr>
    </w:lvl>
  </w:abstractNum>
  <w:abstractNum w:abstractNumId="38" w15:restartNumberingAfterBreak="0">
    <w:nsid w:val="7BC460AA"/>
    <w:multiLevelType w:val="singleLevel"/>
    <w:tmpl w:val="02781202"/>
    <w:lvl w:ilvl="0">
      <w:start w:val="1"/>
      <w:numFmt w:val="decimal"/>
      <w:lvlText w:val="%1."/>
      <w:legacy w:legacy="1" w:legacySpace="0" w:legacyIndent="216"/>
      <w:lvlJc w:val="left"/>
      <w:pPr>
        <w:ind w:left="216" w:hanging="216"/>
      </w:pPr>
      <w:rPr>
        <w:rFonts w:ascii="Courier" w:hAnsi="Courier" w:hint="default"/>
        <w:sz w:val="16"/>
      </w:rPr>
    </w:lvl>
  </w:abstractNum>
  <w:abstractNum w:abstractNumId="39" w15:restartNumberingAfterBreak="0">
    <w:nsid w:val="7DEE65F0"/>
    <w:multiLevelType w:val="singleLevel"/>
    <w:tmpl w:val="6A362596"/>
    <w:lvl w:ilvl="0">
      <w:start w:val="1"/>
      <w:numFmt w:val="bullet"/>
      <w:pStyle w:val="Bullet1"/>
      <w:lvlText w:val=""/>
      <w:lvlJc w:val="left"/>
      <w:pPr>
        <w:tabs>
          <w:tab w:val="num" w:pos="360"/>
        </w:tabs>
        <w:ind w:left="360" w:hanging="360"/>
      </w:pPr>
      <w:rPr>
        <w:rFonts w:ascii="Symbol" w:hAnsi="Symbol" w:hint="default"/>
      </w:rPr>
    </w:lvl>
  </w:abstractNum>
  <w:abstractNum w:abstractNumId="40" w15:restartNumberingAfterBreak="0">
    <w:nsid w:val="7E3C0A9B"/>
    <w:multiLevelType w:val="singleLevel"/>
    <w:tmpl w:val="3410B084"/>
    <w:lvl w:ilvl="0">
      <w:start w:val="1"/>
      <w:numFmt w:val="decimal"/>
      <w:lvlText w:val="%1."/>
      <w:legacy w:legacy="1" w:legacySpace="0" w:legacyIndent="216"/>
      <w:lvlJc w:val="left"/>
      <w:pPr>
        <w:ind w:left="216" w:hanging="216"/>
      </w:pPr>
      <w:rPr>
        <w:rFonts w:ascii="Courier" w:hAnsi="Courier" w:hint="default"/>
        <w:sz w:val="16"/>
      </w:rPr>
    </w:lvl>
  </w:abstractNum>
  <w:num w:numId="1">
    <w:abstractNumId w:val="39"/>
  </w:num>
  <w:num w:numId="2">
    <w:abstractNumId w:val="17"/>
  </w:num>
  <w:num w:numId="3">
    <w:abstractNumId w:val="14"/>
  </w:num>
  <w:num w:numId="4">
    <w:abstractNumId w:val="9"/>
  </w:num>
  <w:num w:numId="5">
    <w:abstractNumId w:val="34"/>
  </w:num>
  <w:num w:numId="6">
    <w:abstractNumId w:val="11"/>
  </w:num>
  <w:num w:numId="7">
    <w:abstractNumId w:val="10"/>
  </w:num>
  <w:num w:numId="8">
    <w:abstractNumId w:val="37"/>
  </w:num>
  <w:num w:numId="9">
    <w:abstractNumId w:val="20"/>
  </w:num>
  <w:num w:numId="10">
    <w:abstractNumId w:val="33"/>
  </w:num>
  <w:num w:numId="11">
    <w:abstractNumId w:val="13"/>
  </w:num>
  <w:num w:numId="12">
    <w:abstractNumId w:val="19"/>
  </w:num>
  <w:num w:numId="13">
    <w:abstractNumId w:val="30"/>
  </w:num>
  <w:num w:numId="14">
    <w:abstractNumId w:val="31"/>
  </w:num>
  <w:num w:numId="15">
    <w:abstractNumId w:val="35"/>
  </w:num>
  <w:num w:numId="16">
    <w:abstractNumId w:val="15"/>
  </w:num>
  <w:num w:numId="17">
    <w:abstractNumId w:val="27"/>
  </w:num>
  <w:num w:numId="18">
    <w:abstractNumId w:val="23"/>
  </w:num>
  <w:num w:numId="19">
    <w:abstractNumId w:val="26"/>
  </w:num>
  <w:num w:numId="20">
    <w:abstractNumId w:val="28"/>
  </w:num>
  <w:num w:numId="21">
    <w:abstractNumId w:val="2"/>
  </w:num>
  <w:num w:numId="22">
    <w:abstractNumId w:val="5"/>
  </w:num>
  <w:num w:numId="23">
    <w:abstractNumId w:val="12"/>
  </w:num>
  <w:num w:numId="24">
    <w:abstractNumId w:val="25"/>
  </w:num>
  <w:num w:numId="25">
    <w:abstractNumId w:val="6"/>
  </w:num>
  <w:num w:numId="26">
    <w:abstractNumId w:val="21"/>
  </w:num>
  <w:num w:numId="27">
    <w:abstractNumId w:val="40"/>
  </w:num>
  <w:num w:numId="28">
    <w:abstractNumId w:val="16"/>
  </w:num>
  <w:num w:numId="29">
    <w:abstractNumId w:val="36"/>
  </w:num>
  <w:num w:numId="30">
    <w:abstractNumId w:val="8"/>
  </w:num>
  <w:num w:numId="31">
    <w:abstractNumId w:val="1"/>
  </w:num>
  <w:num w:numId="32">
    <w:abstractNumId w:val="22"/>
  </w:num>
  <w:num w:numId="33">
    <w:abstractNumId w:val="29"/>
  </w:num>
  <w:num w:numId="34">
    <w:abstractNumId w:val="38"/>
  </w:num>
  <w:num w:numId="35">
    <w:abstractNumId w:val="4"/>
  </w:num>
  <w:num w:numId="36">
    <w:abstractNumId w:val="3"/>
  </w:num>
  <w:num w:numId="37">
    <w:abstractNumId w:val="32"/>
  </w:num>
  <w:num w:numId="38">
    <w:abstractNumId w:val="18"/>
  </w:num>
  <w:num w:numId="39">
    <w:abstractNumId w:val="7"/>
  </w:num>
  <w:num w:numId="40">
    <w:abstractNumId w:val="24"/>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131078" w:nlCheck="1" w:checkStyle="1"/>
  <w:activeWritingStyle w:appName="MSWord" w:lang="fr-FR" w:vendorID="64" w:dllVersion="131078" w:nlCheck="1" w:checkStyle="1"/>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9458"/>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0D"/>
    <w:rsid w:val="0000101D"/>
    <w:rsid w:val="00002CED"/>
    <w:rsid w:val="000060E5"/>
    <w:rsid w:val="0000653A"/>
    <w:rsid w:val="00007BDC"/>
    <w:rsid w:val="0001381F"/>
    <w:rsid w:val="00015C15"/>
    <w:rsid w:val="00016FB3"/>
    <w:rsid w:val="00017306"/>
    <w:rsid w:val="000213E4"/>
    <w:rsid w:val="00021461"/>
    <w:rsid w:val="00021757"/>
    <w:rsid w:val="0002209F"/>
    <w:rsid w:val="00025A43"/>
    <w:rsid w:val="0002668C"/>
    <w:rsid w:val="00030010"/>
    <w:rsid w:val="000301D1"/>
    <w:rsid w:val="00031042"/>
    <w:rsid w:val="00034353"/>
    <w:rsid w:val="00034B4A"/>
    <w:rsid w:val="000352DD"/>
    <w:rsid w:val="00043FFA"/>
    <w:rsid w:val="00044CD7"/>
    <w:rsid w:val="00044FE9"/>
    <w:rsid w:val="00045C7D"/>
    <w:rsid w:val="00047F0B"/>
    <w:rsid w:val="00050D66"/>
    <w:rsid w:val="0005184A"/>
    <w:rsid w:val="000564D1"/>
    <w:rsid w:val="00057ABB"/>
    <w:rsid w:val="000623AE"/>
    <w:rsid w:val="000626D7"/>
    <w:rsid w:val="00063C62"/>
    <w:rsid w:val="00067596"/>
    <w:rsid w:val="00070F72"/>
    <w:rsid w:val="000733F8"/>
    <w:rsid w:val="00077BA2"/>
    <w:rsid w:val="00084463"/>
    <w:rsid w:val="00087158"/>
    <w:rsid w:val="00087435"/>
    <w:rsid w:val="00091161"/>
    <w:rsid w:val="0009361A"/>
    <w:rsid w:val="00093A4F"/>
    <w:rsid w:val="00093D43"/>
    <w:rsid w:val="000968B0"/>
    <w:rsid w:val="000A17DF"/>
    <w:rsid w:val="000A1ECB"/>
    <w:rsid w:val="000A242F"/>
    <w:rsid w:val="000A3C3C"/>
    <w:rsid w:val="000A684D"/>
    <w:rsid w:val="000B37CB"/>
    <w:rsid w:val="000B3913"/>
    <w:rsid w:val="000B4695"/>
    <w:rsid w:val="000B4B74"/>
    <w:rsid w:val="000B598E"/>
    <w:rsid w:val="000C04F1"/>
    <w:rsid w:val="000C0A80"/>
    <w:rsid w:val="000C5E92"/>
    <w:rsid w:val="000C6B88"/>
    <w:rsid w:val="000C76B8"/>
    <w:rsid w:val="000D2913"/>
    <w:rsid w:val="000D500D"/>
    <w:rsid w:val="000E0A6B"/>
    <w:rsid w:val="000E1325"/>
    <w:rsid w:val="000E140C"/>
    <w:rsid w:val="000E6D2A"/>
    <w:rsid w:val="000E6E06"/>
    <w:rsid w:val="000E71E3"/>
    <w:rsid w:val="000F1552"/>
    <w:rsid w:val="000F1C4E"/>
    <w:rsid w:val="000F2259"/>
    <w:rsid w:val="000F5F6F"/>
    <w:rsid w:val="001027CA"/>
    <w:rsid w:val="00102B93"/>
    <w:rsid w:val="0010481C"/>
    <w:rsid w:val="00105EF9"/>
    <w:rsid w:val="00106971"/>
    <w:rsid w:val="00106EB3"/>
    <w:rsid w:val="00110790"/>
    <w:rsid w:val="00110C75"/>
    <w:rsid w:val="00111B76"/>
    <w:rsid w:val="0011216B"/>
    <w:rsid w:val="001127CC"/>
    <w:rsid w:val="00112E1F"/>
    <w:rsid w:val="00114D0D"/>
    <w:rsid w:val="00115907"/>
    <w:rsid w:val="00117705"/>
    <w:rsid w:val="00121EE7"/>
    <w:rsid w:val="00125222"/>
    <w:rsid w:val="00126254"/>
    <w:rsid w:val="00130EBA"/>
    <w:rsid w:val="00133A96"/>
    <w:rsid w:val="00134094"/>
    <w:rsid w:val="0013603D"/>
    <w:rsid w:val="001360EC"/>
    <w:rsid w:val="001412D2"/>
    <w:rsid w:val="001454B8"/>
    <w:rsid w:val="0014644C"/>
    <w:rsid w:val="0014733A"/>
    <w:rsid w:val="001525F6"/>
    <w:rsid w:val="00152894"/>
    <w:rsid w:val="001535C1"/>
    <w:rsid w:val="00154C08"/>
    <w:rsid w:val="001559B8"/>
    <w:rsid w:val="00160A11"/>
    <w:rsid w:val="001640DE"/>
    <w:rsid w:val="0016446E"/>
    <w:rsid w:val="001644B0"/>
    <w:rsid w:val="00164F07"/>
    <w:rsid w:val="001653D5"/>
    <w:rsid w:val="0016699B"/>
    <w:rsid w:val="00171ACE"/>
    <w:rsid w:val="00171D66"/>
    <w:rsid w:val="0017321B"/>
    <w:rsid w:val="001738E5"/>
    <w:rsid w:val="0017732B"/>
    <w:rsid w:val="0018228D"/>
    <w:rsid w:val="0018275B"/>
    <w:rsid w:val="00183247"/>
    <w:rsid w:val="00184417"/>
    <w:rsid w:val="00185820"/>
    <w:rsid w:val="00191490"/>
    <w:rsid w:val="0019295D"/>
    <w:rsid w:val="001944DF"/>
    <w:rsid w:val="001948E5"/>
    <w:rsid w:val="00194FBD"/>
    <w:rsid w:val="00195944"/>
    <w:rsid w:val="0019620D"/>
    <w:rsid w:val="001A013C"/>
    <w:rsid w:val="001A107E"/>
    <w:rsid w:val="001A4258"/>
    <w:rsid w:val="001A7823"/>
    <w:rsid w:val="001B0001"/>
    <w:rsid w:val="001B05E0"/>
    <w:rsid w:val="001B3FD4"/>
    <w:rsid w:val="001B42F4"/>
    <w:rsid w:val="001B46BC"/>
    <w:rsid w:val="001B7570"/>
    <w:rsid w:val="001C1F51"/>
    <w:rsid w:val="001C62FE"/>
    <w:rsid w:val="001D0712"/>
    <w:rsid w:val="001D0AA4"/>
    <w:rsid w:val="001E2DF4"/>
    <w:rsid w:val="001E3C64"/>
    <w:rsid w:val="001E4BE5"/>
    <w:rsid w:val="001E4E93"/>
    <w:rsid w:val="001E5763"/>
    <w:rsid w:val="001E5F6F"/>
    <w:rsid w:val="001E67DB"/>
    <w:rsid w:val="001E7F57"/>
    <w:rsid w:val="001F1AEE"/>
    <w:rsid w:val="001F1CF8"/>
    <w:rsid w:val="001F5896"/>
    <w:rsid w:val="001F7BAA"/>
    <w:rsid w:val="002025E1"/>
    <w:rsid w:val="002031A2"/>
    <w:rsid w:val="0020324E"/>
    <w:rsid w:val="00203AA8"/>
    <w:rsid w:val="00204170"/>
    <w:rsid w:val="0020489E"/>
    <w:rsid w:val="00205542"/>
    <w:rsid w:val="00206121"/>
    <w:rsid w:val="002101CC"/>
    <w:rsid w:val="00212593"/>
    <w:rsid w:val="00213A87"/>
    <w:rsid w:val="00216B7E"/>
    <w:rsid w:val="0021770E"/>
    <w:rsid w:val="00217E9A"/>
    <w:rsid w:val="00221A09"/>
    <w:rsid w:val="00222E26"/>
    <w:rsid w:val="00224327"/>
    <w:rsid w:val="002257B9"/>
    <w:rsid w:val="00226D43"/>
    <w:rsid w:val="00231F2E"/>
    <w:rsid w:val="002323B7"/>
    <w:rsid w:val="0023298B"/>
    <w:rsid w:val="00235943"/>
    <w:rsid w:val="0023751E"/>
    <w:rsid w:val="002376B6"/>
    <w:rsid w:val="002401ED"/>
    <w:rsid w:val="00240AE0"/>
    <w:rsid w:val="0024220F"/>
    <w:rsid w:val="00243CB4"/>
    <w:rsid w:val="00245387"/>
    <w:rsid w:val="00245620"/>
    <w:rsid w:val="002462D7"/>
    <w:rsid w:val="00251B01"/>
    <w:rsid w:val="0025256C"/>
    <w:rsid w:val="00252B86"/>
    <w:rsid w:val="00252CCD"/>
    <w:rsid w:val="002530FF"/>
    <w:rsid w:val="00253A82"/>
    <w:rsid w:val="00253CDE"/>
    <w:rsid w:val="0025606D"/>
    <w:rsid w:val="00256D6A"/>
    <w:rsid w:val="00257927"/>
    <w:rsid w:val="00260CEA"/>
    <w:rsid w:val="002615A6"/>
    <w:rsid w:val="0026282D"/>
    <w:rsid w:val="00263E9B"/>
    <w:rsid w:val="00264407"/>
    <w:rsid w:val="00264682"/>
    <w:rsid w:val="002673A4"/>
    <w:rsid w:val="00270B9E"/>
    <w:rsid w:val="0027164C"/>
    <w:rsid w:val="002807FA"/>
    <w:rsid w:val="00280B68"/>
    <w:rsid w:val="00281C70"/>
    <w:rsid w:val="002832B7"/>
    <w:rsid w:val="0028395A"/>
    <w:rsid w:val="00285BF9"/>
    <w:rsid w:val="00287457"/>
    <w:rsid w:val="00287EB4"/>
    <w:rsid w:val="00290AC9"/>
    <w:rsid w:val="00292001"/>
    <w:rsid w:val="00294018"/>
    <w:rsid w:val="00294976"/>
    <w:rsid w:val="00294F23"/>
    <w:rsid w:val="002952D8"/>
    <w:rsid w:val="00295F3A"/>
    <w:rsid w:val="002A1565"/>
    <w:rsid w:val="002A1779"/>
    <w:rsid w:val="002A1964"/>
    <w:rsid w:val="002A508F"/>
    <w:rsid w:val="002A55FC"/>
    <w:rsid w:val="002A7101"/>
    <w:rsid w:val="002A717C"/>
    <w:rsid w:val="002B073F"/>
    <w:rsid w:val="002B196D"/>
    <w:rsid w:val="002B290F"/>
    <w:rsid w:val="002B7495"/>
    <w:rsid w:val="002C0BD1"/>
    <w:rsid w:val="002C5045"/>
    <w:rsid w:val="002C6D68"/>
    <w:rsid w:val="002C7BF7"/>
    <w:rsid w:val="002D27F7"/>
    <w:rsid w:val="002D65E1"/>
    <w:rsid w:val="002D71F6"/>
    <w:rsid w:val="002E03F4"/>
    <w:rsid w:val="002E5EEE"/>
    <w:rsid w:val="002E6C9B"/>
    <w:rsid w:val="002F007D"/>
    <w:rsid w:val="002F23F2"/>
    <w:rsid w:val="002F2F3A"/>
    <w:rsid w:val="002F47A5"/>
    <w:rsid w:val="002F4EF2"/>
    <w:rsid w:val="002F6CE7"/>
    <w:rsid w:val="002F7188"/>
    <w:rsid w:val="002F79BB"/>
    <w:rsid w:val="002F79EB"/>
    <w:rsid w:val="00301286"/>
    <w:rsid w:val="003015D5"/>
    <w:rsid w:val="00302142"/>
    <w:rsid w:val="00303F3F"/>
    <w:rsid w:val="00304505"/>
    <w:rsid w:val="00305DAA"/>
    <w:rsid w:val="0030719D"/>
    <w:rsid w:val="00307FDB"/>
    <w:rsid w:val="0031060F"/>
    <w:rsid w:val="003108C6"/>
    <w:rsid w:val="003136BF"/>
    <w:rsid w:val="003148C2"/>
    <w:rsid w:val="00316407"/>
    <w:rsid w:val="00323BD1"/>
    <w:rsid w:val="00324A75"/>
    <w:rsid w:val="003256A3"/>
    <w:rsid w:val="00325C6E"/>
    <w:rsid w:val="00325F6B"/>
    <w:rsid w:val="00332EFA"/>
    <w:rsid w:val="0033507C"/>
    <w:rsid w:val="00336B28"/>
    <w:rsid w:val="00343041"/>
    <w:rsid w:val="00343B39"/>
    <w:rsid w:val="00345438"/>
    <w:rsid w:val="00347847"/>
    <w:rsid w:val="00347859"/>
    <w:rsid w:val="00351CC9"/>
    <w:rsid w:val="00354053"/>
    <w:rsid w:val="00355DC2"/>
    <w:rsid w:val="0035626C"/>
    <w:rsid w:val="003571AA"/>
    <w:rsid w:val="003601D8"/>
    <w:rsid w:val="0036045B"/>
    <w:rsid w:val="0036171C"/>
    <w:rsid w:val="003634F0"/>
    <w:rsid w:val="003646D6"/>
    <w:rsid w:val="00364C0B"/>
    <w:rsid w:val="0036506B"/>
    <w:rsid w:val="00372E6D"/>
    <w:rsid w:val="003771C5"/>
    <w:rsid w:val="00377999"/>
    <w:rsid w:val="00384798"/>
    <w:rsid w:val="003873DB"/>
    <w:rsid w:val="00387D6C"/>
    <w:rsid w:val="00390E22"/>
    <w:rsid w:val="00392699"/>
    <w:rsid w:val="0039352B"/>
    <w:rsid w:val="0039426D"/>
    <w:rsid w:val="00394846"/>
    <w:rsid w:val="00395783"/>
    <w:rsid w:val="0039633A"/>
    <w:rsid w:val="00396625"/>
    <w:rsid w:val="003974DB"/>
    <w:rsid w:val="003A0AA9"/>
    <w:rsid w:val="003A1940"/>
    <w:rsid w:val="003A3C64"/>
    <w:rsid w:val="003A47CE"/>
    <w:rsid w:val="003A5194"/>
    <w:rsid w:val="003A60B4"/>
    <w:rsid w:val="003A640D"/>
    <w:rsid w:val="003A6926"/>
    <w:rsid w:val="003B2435"/>
    <w:rsid w:val="003B313E"/>
    <w:rsid w:val="003B4F7B"/>
    <w:rsid w:val="003B5882"/>
    <w:rsid w:val="003B72F7"/>
    <w:rsid w:val="003B784B"/>
    <w:rsid w:val="003C0522"/>
    <w:rsid w:val="003C0C0E"/>
    <w:rsid w:val="003C141B"/>
    <w:rsid w:val="003C282E"/>
    <w:rsid w:val="003C2EF7"/>
    <w:rsid w:val="003C4D3D"/>
    <w:rsid w:val="003C6F99"/>
    <w:rsid w:val="003C70EA"/>
    <w:rsid w:val="003D01AD"/>
    <w:rsid w:val="003D10BC"/>
    <w:rsid w:val="003D5628"/>
    <w:rsid w:val="003D6DCF"/>
    <w:rsid w:val="003E0A7B"/>
    <w:rsid w:val="003E104F"/>
    <w:rsid w:val="003E482B"/>
    <w:rsid w:val="003E4ABF"/>
    <w:rsid w:val="003E79AA"/>
    <w:rsid w:val="003F6783"/>
    <w:rsid w:val="003F6F41"/>
    <w:rsid w:val="004018EF"/>
    <w:rsid w:val="00401D8C"/>
    <w:rsid w:val="00402A2F"/>
    <w:rsid w:val="00403169"/>
    <w:rsid w:val="0040512E"/>
    <w:rsid w:val="00405C45"/>
    <w:rsid w:val="0041059E"/>
    <w:rsid w:val="004115BF"/>
    <w:rsid w:val="00412BF6"/>
    <w:rsid w:val="004174C6"/>
    <w:rsid w:val="004206F2"/>
    <w:rsid w:val="00423D73"/>
    <w:rsid w:val="00423E34"/>
    <w:rsid w:val="004250FE"/>
    <w:rsid w:val="00426B2D"/>
    <w:rsid w:val="004275E5"/>
    <w:rsid w:val="00431157"/>
    <w:rsid w:val="00433114"/>
    <w:rsid w:val="00433BF8"/>
    <w:rsid w:val="00433EB6"/>
    <w:rsid w:val="00434D0F"/>
    <w:rsid w:val="00437A77"/>
    <w:rsid w:val="004406CD"/>
    <w:rsid w:val="004430A8"/>
    <w:rsid w:val="00443E6A"/>
    <w:rsid w:val="00444B6D"/>
    <w:rsid w:val="00445990"/>
    <w:rsid w:val="00446EDF"/>
    <w:rsid w:val="0044790D"/>
    <w:rsid w:val="00447B93"/>
    <w:rsid w:val="00451FB6"/>
    <w:rsid w:val="00452823"/>
    <w:rsid w:val="00452FCE"/>
    <w:rsid w:val="004551F1"/>
    <w:rsid w:val="004554B8"/>
    <w:rsid w:val="004555CC"/>
    <w:rsid w:val="00456293"/>
    <w:rsid w:val="00460A84"/>
    <w:rsid w:val="00461726"/>
    <w:rsid w:val="00462340"/>
    <w:rsid w:val="00465C30"/>
    <w:rsid w:val="00466B41"/>
    <w:rsid w:val="004671F4"/>
    <w:rsid w:val="00467BA4"/>
    <w:rsid w:val="004718D7"/>
    <w:rsid w:val="00472FCD"/>
    <w:rsid w:val="00473730"/>
    <w:rsid w:val="004750B1"/>
    <w:rsid w:val="004761C3"/>
    <w:rsid w:val="00477519"/>
    <w:rsid w:val="0047767C"/>
    <w:rsid w:val="00477D6C"/>
    <w:rsid w:val="00480C1D"/>
    <w:rsid w:val="00481998"/>
    <w:rsid w:val="00482990"/>
    <w:rsid w:val="00484074"/>
    <w:rsid w:val="004845DB"/>
    <w:rsid w:val="00484776"/>
    <w:rsid w:val="00484D12"/>
    <w:rsid w:val="00491DE3"/>
    <w:rsid w:val="00491DE6"/>
    <w:rsid w:val="00492183"/>
    <w:rsid w:val="00493DB0"/>
    <w:rsid w:val="0049459E"/>
    <w:rsid w:val="00494E2D"/>
    <w:rsid w:val="00494F0E"/>
    <w:rsid w:val="00495ED8"/>
    <w:rsid w:val="004966FE"/>
    <w:rsid w:val="004974A3"/>
    <w:rsid w:val="004978BE"/>
    <w:rsid w:val="004A4790"/>
    <w:rsid w:val="004A6618"/>
    <w:rsid w:val="004A6FC5"/>
    <w:rsid w:val="004B243C"/>
    <w:rsid w:val="004B2580"/>
    <w:rsid w:val="004B4A05"/>
    <w:rsid w:val="004B537D"/>
    <w:rsid w:val="004B5A1A"/>
    <w:rsid w:val="004B5FCA"/>
    <w:rsid w:val="004B6024"/>
    <w:rsid w:val="004B7612"/>
    <w:rsid w:val="004B7AB4"/>
    <w:rsid w:val="004C41CB"/>
    <w:rsid w:val="004C4D83"/>
    <w:rsid w:val="004C552B"/>
    <w:rsid w:val="004D04DF"/>
    <w:rsid w:val="004D14CD"/>
    <w:rsid w:val="004D489B"/>
    <w:rsid w:val="004E0B6F"/>
    <w:rsid w:val="004E0BC3"/>
    <w:rsid w:val="004E2B51"/>
    <w:rsid w:val="004E42A5"/>
    <w:rsid w:val="004E6C00"/>
    <w:rsid w:val="004E7346"/>
    <w:rsid w:val="004F17E9"/>
    <w:rsid w:val="004F1BBC"/>
    <w:rsid w:val="004F4E09"/>
    <w:rsid w:val="00500927"/>
    <w:rsid w:val="005037E0"/>
    <w:rsid w:val="005055D2"/>
    <w:rsid w:val="005067BC"/>
    <w:rsid w:val="00507797"/>
    <w:rsid w:val="00507F29"/>
    <w:rsid w:val="00514A99"/>
    <w:rsid w:val="005152AB"/>
    <w:rsid w:val="00515B7B"/>
    <w:rsid w:val="00515FE9"/>
    <w:rsid w:val="005169BD"/>
    <w:rsid w:val="0052055F"/>
    <w:rsid w:val="00524175"/>
    <w:rsid w:val="00527DAA"/>
    <w:rsid w:val="005331E9"/>
    <w:rsid w:val="00535481"/>
    <w:rsid w:val="00537F2F"/>
    <w:rsid w:val="005409A7"/>
    <w:rsid w:val="005429BD"/>
    <w:rsid w:val="00545279"/>
    <w:rsid w:val="0054560B"/>
    <w:rsid w:val="00552771"/>
    <w:rsid w:val="005534F2"/>
    <w:rsid w:val="005561C5"/>
    <w:rsid w:val="00563285"/>
    <w:rsid w:val="0056346C"/>
    <w:rsid w:val="00564511"/>
    <w:rsid w:val="00564633"/>
    <w:rsid w:val="005649E6"/>
    <w:rsid w:val="00564F1C"/>
    <w:rsid w:val="00566166"/>
    <w:rsid w:val="00570129"/>
    <w:rsid w:val="00570233"/>
    <w:rsid w:val="00572FE3"/>
    <w:rsid w:val="00573242"/>
    <w:rsid w:val="0057493B"/>
    <w:rsid w:val="00576F5D"/>
    <w:rsid w:val="00581347"/>
    <w:rsid w:val="00583232"/>
    <w:rsid w:val="00583B0B"/>
    <w:rsid w:val="00586FF1"/>
    <w:rsid w:val="00591B66"/>
    <w:rsid w:val="00593351"/>
    <w:rsid w:val="00593D61"/>
    <w:rsid w:val="00596065"/>
    <w:rsid w:val="005971E6"/>
    <w:rsid w:val="005A0117"/>
    <w:rsid w:val="005A10AF"/>
    <w:rsid w:val="005A368A"/>
    <w:rsid w:val="005A5FA4"/>
    <w:rsid w:val="005B02AD"/>
    <w:rsid w:val="005B18A9"/>
    <w:rsid w:val="005B4258"/>
    <w:rsid w:val="005B58E5"/>
    <w:rsid w:val="005B5CAF"/>
    <w:rsid w:val="005B5CE8"/>
    <w:rsid w:val="005B6C43"/>
    <w:rsid w:val="005B7CE8"/>
    <w:rsid w:val="005C0F0B"/>
    <w:rsid w:val="005C3F34"/>
    <w:rsid w:val="005D0031"/>
    <w:rsid w:val="005D25FD"/>
    <w:rsid w:val="005D3971"/>
    <w:rsid w:val="005D475C"/>
    <w:rsid w:val="005D775C"/>
    <w:rsid w:val="005D7BEB"/>
    <w:rsid w:val="005D7D5D"/>
    <w:rsid w:val="005E1B60"/>
    <w:rsid w:val="005E1D32"/>
    <w:rsid w:val="005E35AD"/>
    <w:rsid w:val="005E362D"/>
    <w:rsid w:val="005E4449"/>
    <w:rsid w:val="005E4495"/>
    <w:rsid w:val="005E71D6"/>
    <w:rsid w:val="005E7D9A"/>
    <w:rsid w:val="005F0F5E"/>
    <w:rsid w:val="005F2358"/>
    <w:rsid w:val="005F3252"/>
    <w:rsid w:val="005F3ADB"/>
    <w:rsid w:val="005F446C"/>
    <w:rsid w:val="00601FC4"/>
    <w:rsid w:val="00604D04"/>
    <w:rsid w:val="00605880"/>
    <w:rsid w:val="006107EB"/>
    <w:rsid w:val="0061175C"/>
    <w:rsid w:val="006155A1"/>
    <w:rsid w:val="00615922"/>
    <w:rsid w:val="00617C7E"/>
    <w:rsid w:val="00621086"/>
    <w:rsid w:val="00622887"/>
    <w:rsid w:val="0062743B"/>
    <w:rsid w:val="00627649"/>
    <w:rsid w:val="006277BE"/>
    <w:rsid w:val="00627DE8"/>
    <w:rsid w:val="006315E9"/>
    <w:rsid w:val="00634D27"/>
    <w:rsid w:val="0063666C"/>
    <w:rsid w:val="00637E18"/>
    <w:rsid w:val="0064165C"/>
    <w:rsid w:val="00641EA3"/>
    <w:rsid w:val="00641FA1"/>
    <w:rsid w:val="00643F38"/>
    <w:rsid w:val="006440D7"/>
    <w:rsid w:val="00644CDF"/>
    <w:rsid w:val="00645363"/>
    <w:rsid w:val="00646199"/>
    <w:rsid w:val="006524E1"/>
    <w:rsid w:val="0065267C"/>
    <w:rsid w:val="00652933"/>
    <w:rsid w:val="0065303F"/>
    <w:rsid w:val="006550CF"/>
    <w:rsid w:val="00660DFC"/>
    <w:rsid w:val="00662AE4"/>
    <w:rsid w:val="006704DD"/>
    <w:rsid w:val="00673DDD"/>
    <w:rsid w:val="00673F2F"/>
    <w:rsid w:val="006749D2"/>
    <w:rsid w:val="00675A17"/>
    <w:rsid w:val="00675BDC"/>
    <w:rsid w:val="006769C4"/>
    <w:rsid w:val="00680B09"/>
    <w:rsid w:val="00682D2A"/>
    <w:rsid w:val="00683BF1"/>
    <w:rsid w:val="006840C8"/>
    <w:rsid w:val="006847B4"/>
    <w:rsid w:val="0068550D"/>
    <w:rsid w:val="00691E85"/>
    <w:rsid w:val="00694A19"/>
    <w:rsid w:val="00697589"/>
    <w:rsid w:val="00697E09"/>
    <w:rsid w:val="00697F7C"/>
    <w:rsid w:val="006A080C"/>
    <w:rsid w:val="006A0A00"/>
    <w:rsid w:val="006A3D37"/>
    <w:rsid w:val="006A60D0"/>
    <w:rsid w:val="006A655E"/>
    <w:rsid w:val="006A7D5C"/>
    <w:rsid w:val="006B10DF"/>
    <w:rsid w:val="006B1B38"/>
    <w:rsid w:val="006B3253"/>
    <w:rsid w:val="006B3933"/>
    <w:rsid w:val="006B5D4C"/>
    <w:rsid w:val="006B759B"/>
    <w:rsid w:val="006C0B78"/>
    <w:rsid w:val="006C133E"/>
    <w:rsid w:val="006C2AFF"/>
    <w:rsid w:val="006C3716"/>
    <w:rsid w:val="006C5C7F"/>
    <w:rsid w:val="006C6BCD"/>
    <w:rsid w:val="006D05E6"/>
    <w:rsid w:val="006D107C"/>
    <w:rsid w:val="006D1AF2"/>
    <w:rsid w:val="006D28B7"/>
    <w:rsid w:val="006D2BA4"/>
    <w:rsid w:val="006D6CDD"/>
    <w:rsid w:val="006E1212"/>
    <w:rsid w:val="006E1BA6"/>
    <w:rsid w:val="006E257B"/>
    <w:rsid w:val="006E4396"/>
    <w:rsid w:val="006E45E3"/>
    <w:rsid w:val="006E74AF"/>
    <w:rsid w:val="006F008D"/>
    <w:rsid w:val="006F0904"/>
    <w:rsid w:val="006F4BC2"/>
    <w:rsid w:val="006F79C4"/>
    <w:rsid w:val="00704F32"/>
    <w:rsid w:val="007050DD"/>
    <w:rsid w:val="007050E2"/>
    <w:rsid w:val="00711564"/>
    <w:rsid w:val="007116FA"/>
    <w:rsid w:val="00711DC9"/>
    <w:rsid w:val="00711FA5"/>
    <w:rsid w:val="00717E95"/>
    <w:rsid w:val="00722E02"/>
    <w:rsid w:val="00724131"/>
    <w:rsid w:val="0072451C"/>
    <w:rsid w:val="007248BC"/>
    <w:rsid w:val="007263C6"/>
    <w:rsid w:val="00732A2F"/>
    <w:rsid w:val="007358F8"/>
    <w:rsid w:val="00736338"/>
    <w:rsid w:val="00741463"/>
    <w:rsid w:val="00741D1F"/>
    <w:rsid w:val="00742B51"/>
    <w:rsid w:val="0074404C"/>
    <w:rsid w:val="00745F40"/>
    <w:rsid w:val="00746998"/>
    <w:rsid w:val="00746D83"/>
    <w:rsid w:val="007523EF"/>
    <w:rsid w:val="007554FD"/>
    <w:rsid w:val="00764A85"/>
    <w:rsid w:val="0076514E"/>
    <w:rsid w:val="007675FE"/>
    <w:rsid w:val="00767FB4"/>
    <w:rsid w:val="00770499"/>
    <w:rsid w:val="0077056C"/>
    <w:rsid w:val="00770C4D"/>
    <w:rsid w:val="00771AE1"/>
    <w:rsid w:val="00773085"/>
    <w:rsid w:val="007738E0"/>
    <w:rsid w:val="00773BD0"/>
    <w:rsid w:val="0077570D"/>
    <w:rsid w:val="0078498C"/>
    <w:rsid w:val="00785296"/>
    <w:rsid w:val="00786257"/>
    <w:rsid w:val="00786D25"/>
    <w:rsid w:val="0079201C"/>
    <w:rsid w:val="00792AC3"/>
    <w:rsid w:val="007938A2"/>
    <w:rsid w:val="00793DDF"/>
    <w:rsid w:val="00795E85"/>
    <w:rsid w:val="00796C92"/>
    <w:rsid w:val="00797780"/>
    <w:rsid w:val="007A0633"/>
    <w:rsid w:val="007A0C74"/>
    <w:rsid w:val="007A2A8C"/>
    <w:rsid w:val="007A3E3D"/>
    <w:rsid w:val="007A46D1"/>
    <w:rsid w:val="007A7D2F"/>
    <w:rsid w:val="007B00E7"/>
    <w:rsid w:val="007B1FCF"/>
    <w:rsid w:val="007B47C2"/>
    <w:rsid w:val="007B62CF"/>
    <w:rsid w:val="007B7C7F"/>
    <w:rsid w:val="007C4C6D"/>
    <w:rsid w:val="007C7891"/>
    <w:rsid w:val="007C7BFF"/>
    <w:rsid w:val="007D360B"/>
    <w:rsid w:val="007D5A2F"/>
    <w:rsid w:val="007D6734"/>
    <w:rsid w:val="007E1774"/>
    <w:rsid w:val="007E2A29"/>
    <w:rsid w:val="007E3A82"/>
    <w:rsid w:val="007E46D7"/>
    <w:rsid w:val="007E4D3B"/>
    <w:rsid w:val="007E5544"/>
    <w:rsid w:val="007E5930"/>
    <w:rsid w:val="007E5947"/>
    <w:rsid w:val="007E656C"/>
    <w:rsid w:val="007E7753"/>
    <w:rsid w:val="007E7B53"/>
    <w:rsid w:val="007E7F88"/>
    <w:rsid w:val="007F4981"/>
    <w:rsid w:val="008009F3"/>
    <w:rsid w:val="00801189"/>
    <w:rsid w:val="008022AE"/>
    <w:rsid w:val="00802EC3"/>
    <w:rsid w:val="00805614"/>
    <w:rsid w:val="00805A2A"/>
    <w:rsid w:val="0080725F"/>
    <w:rsid w:val="0080767A"/>
    <w:rsid w:val="00811A96"/>
    <w:rsid w:val="008127F0"/>
    <w:rsid w:val="00812A59"/>
    <w:rsid w:val="00813FDE"/>
    <w:rsid w:val="008143E0"/>
    <w:rsid w:val="0081699E"/>
    <w:rsid w:val="00817540"/>
    <w:rsid w:val="008243A2"/>
    <w:rsid w:val="00824B78"/>
    <w:rsid w:val="008268F1"/>
    <w:rsid w:val="008275FD"/>
    <w:rsid w:val="00835510"/>
    <w:rsid w:val="00836658"/>
    <w:rsid w:val="00840B72"/>
    <w:rsid w:val="0085099C"/>
    <w:rsid w:val="00851122"/>
    <w:rsid w:val="008537C4"/>
    <w:rsid w:val="00853A75"/>
    <w:rsid w:val="008549BB"/>
    <w:rsid w:val="00855974"/>
    <w:rsid w:val="0085752A"/>
    <w:rsid w:val="008604C7"/>
    <w:rsid w:val="00862A32"/>
    <w:rsid w:val="00862D82"/>
    <w:rsid w:val="00863175"/>
    <w:rsid w:val="00865B85"/>
    <w:rsid w:val="00866465"/>
    <w:rsid w:val="00866D96"/>
    <w:rsid w:val="008701D0"/>
    <w:rsid w:val="0087122A"/>
    <w:rsid w:val="0087149D"/>
    <w:rsid w:val="00871A03"/>
    <w:rsid w:val="008739CF"/>
    <w:rsid w:val="00880D9F"/>
    <w:rsid w:val="00880F46"/>
    <w:rsid w:val="00881FB0"/>
    <w:rsid w:val="0088238C"/>
    <w:rsid w:val="00883780"/>
    <w:rsid w:val="0088456F"/>
    <w:rsid w:val="00884C92"/>
    <w:rsid w:val="00886AB1"/>
    <w:rsid w:val="00891507"/>
    <w:rsid w:val="00894683"/>
    <w:rsid w:val="00894B43"/>
    <w:rsid w:val="00896CC0"/>
    <w:rsid w:val="00896F70"/>
    <w:rsid w:val="00897341"/>
    <w:rsid w:val="00897951"/>
    <w:rsid w:val="008A23A7"/>
    <w:rsid w:val="008A274D"/>
    <w:rsid w:val="008A2DF9"/>
    <w:rsid w:val="008B08D7"/>
    <w:rsid w:val="008B25F3"/>
    <w:rsid w:val="008B2F61"/>
    <w:rsid w:val="008C1A69"/>
    <w:rsid w:val="008C2780"/>
    <w:rsid w:val="008C605D"/>
    <w:rsid w:val="008C75A6"/>
    <w:rsid w:val="008D0C29"/>
    <w:rsid w:val="008D1713"/>
    <w:rsid w:val="008D301F"/>
    <w:rsid w:val="008D3585"/>
    <w:rsid w:val="008D4DC1"/>
    <w:rsid w:val="008D57E6"/>
    <w:rsid w:val="008E0245"/>
    <w:rsid w:val="008E0536"/>
    <w:rsid w:val="008E0D6C"/>
    <w:rsid w:val="008E3E71"/>
    <w:rsid w:val="008E7F93"/>
    <w:rsid w:val="008F0FCC"/>
    <w:rsid w:val="008F68DE"/>
    <w:rsid w:val="008F7658"/>
    <w:rsid w:val="008F7ED3"/>
    <w:rsid w:val="0090258A"/>
    <w:rsid w:val="009026CD"/>
    <w:rsid w:val="00903AB7"/>
    <w:rsid w:val="009049CD"/>
    <w:rsid w:val="00907C09"/>
    <w:rsid w:val="00907EB1"/>
    <w:rsid w:val="00912648"/>
    <w:rsid w:val="00912F82"/>
    <w:rsid w:val="009156E1"/>
    <w:rsid w:val="009174A1"/>
    <w:rsid w:val="0092037B"/>
    <w:rsid w:val="0092249C"/>
    <w:rsid w:val="0092357A"/>
    <w:rsid w:val="00927EAF"/>
    <w:rsid w:val="009300A1"/>
    <w:rsid w:val="00930725"/>
    <w:rsid w:val="00930806"/>
    <w:rsid w:val="00931159"/>
    <w:rsid w:val="0093150C"/>
    <w:rsid w:val="0093211B"/>
    <w:rsid w:val="0093409D"/>
    <w:rsid w:val="009353C0"/>
    <w:rsid w:val="00935740"/>
    <w:rsid w:val="009420F4"/>
    <w:rsid w:val="009425EC"/>
    <w:rsid w:val="00943CA2"/>
    <w:rsid w:val="00947072"/>
    <w:rsid w:val="009502FF"/>
    <w:rsid w:val="0095129B"/>
    <w:rsid w:val="009517B6"/>
    <w:rsid w:val="009565FA"/>
    <w:rsid w:val="00956C6D"/>
    <w:rsid w:val="00967672"/>
    <w:rsid w:val="00970673"/>
    <w:rsid w:val="0097537A"/>
    <w:rsid w:val="0097557A"/>
    <w:rsid w:val="00975899"/>
    <w:rsid w:val="00975C56"/>
    <w:rsid w:val="009761C3"/>
    <w:rsid w:val="00982B91"/>
    <w:rsid w:val="00983A21"/>
    <w:rsid w:val="00984E00"/>
    <w:rsid w:val="0098573A"/>
    <w:rsid w:val="0099342A"/>
    <w:rsid w:val="0099350D"/>
    <w:rsid w:val="00993F33"/>
    <w:rsid w:val="00995B46"/>
    <w:rsid w:val="009A3525"/>
    <w:rsid w:val="009A3600"/>
    <w:rsid w:val="009B0252"/>
    <w:rsid w:val="009B1938"/>
    <w:rsid w:val="009B493A"/>
    <w:rsid w:val="009B5E6B"/>
    <w:rsid w:val="009C1A3C"/>
    <w:rsid w:val="009C3FED"/>
    <w:rsid w:val="009C6951"/>
    <w:rsid w:val="009C7D9C"/>
    <w:rsid w:val="009C7E41"/>
    <w:rsid w:val="009D52D8"/>
    <w:rsid w:val="009D5D98"/>
    <w:rsid w:val="009D6341"/>
    <w:rsid w:val="009E08E1"/>
    <w:rsid w:val="009E4E1C"/>
    <w:rsid w:val="009E67C8"/>
    <w:rsid w:val="009F33F0"/>
    <w:rsid w:val="009F3EE4"/>
    <w:rsid w:val="009F5C94"/>
    <w:rsid w:val="009F63D5"/>
    <w:rsid w:val="00A00C6A"/>
    <w:rsid w:val="00A01DBC"/>
    <w:rsid w:val="00A04E88"/>
    <w:rsid w:val="00A054E0"/>
    <w:rsid w:val="00A058EC"/>
    <w:rsid w:val="00A06ED7"/>
    <w:rsid w:val="00A071C1"/>
    <w:rsid w:val="00A07423"/>
    <w:rsid w:val="00A13613"/>
    <w:rsid w:val="00A23463"/>
    <w:rsid w:val="00A241D3"/>
    <w:rsid w:val="00A2534A"/>
    <w:rsid w:val="00A2584C"/>
    <w:rsid w:val="00A25F88"/>
    <w:rsid w:val="00A2643A"/>
    <w:rsid w:val="00A31802"/>
    <w:rsid w:val="00A31D9C"/>
    <w:rsid w:val="00A329DB"/>
    <w:rsid w:val="00A441E8"/>
    <w:rsid w:val="00A4435F"/>
    <w:rsid w:val="00A44865"/>
    <w:rsid w:val="00A45547"/>
    <w:rsid w:val="00A51A01"/>
    <w:rsid w:val="00A52868"/>
    <w:rsid w:val="00A550A0"/>
    <w:rsid w:val="00A56B81"/>
    <w:rsid w:val="00A616B8"/>
    <w:rsid w:val="00A61B73"/>
    <w:rsid w:val="00A620A3"/>
    <w:rsid w:val="00A6278D"/>
    <w:rsid w:val="00A62CDC"/>
    <w:rsid w:val="00A65312"/>
    <w:rsid w:val="00A658F1"/>
    <w:rsid w:val="00A67554"/>
    <w:rsid w:val="00A675C4"/>
    <w:rsid w:val="00A67C13"/>
    <w:rsid w:val="00A71EE4"/>
    <w:rsid w:val="00A742AA"/>
    <w:rsid w:val="00A76978"/>
    <w:rsid w:val="00A8013E"/>
    <w:rsid w:val="00A80D3E"/>
    <w:rsid w:val="00A80FA8"/>
    <w:rsid w:val="00A815E6"/>
    <w:rsid w:val="00A84EC8"/>
    <w:rsid w:val="00A875EA"/>
    <w:rsid w:val="00A87ED1"/>
    <w:rsid w:val="00A91A59"/>
    <w:rsid w:val="00A955B6"/>
    <w:rsid w:val="00A95DCC"/>
    <w:rsid w:val="00A972F0"/>
    <w:rsid w:val="00AA072A"/>
    <w:rsid w:val="00AA3ED9"/>
    <w:rsid w:val="00AA6630"/>
    <w:rsid w:val="00AA75AC"/>
    <w:rsid w:val="00AB320B"/>
    <w:rsid w:val="00AB384C"/>
    <w:rsid w:val="00AB44D4"/>
    <w:rsid w:val="00AB531A"/>
    <w:rsid w:val="00AB5597"/>
    <w:rsid w:val="00AC050F"/>
    <w:rsid w:val="00AC1285"/>
    <w:rsid w:val="00AC20BE"/>
    <w:rsid w:val="00AC541F"/>
    <w:rsid w:val="00AC5A03"/>
    <w:rsid w:val="00AD1590"/>
    <w:rsid w:val="00AD2684"/>
    <w:rsid w:val="00AD2E9B"/>
    <w:rsid w:val="00AD332C"/>
    <w:rsid w:val="00AD48F9"/>
    <w:rsid w:val="00AD4E33"/>
    <w:rsid w:val="00AD6729"/>
    <w:rsid w:val="00AE02BF"/>
    <w:rsid w:val="00AE0E58"/>
    <w:rsid w:val="00AE3C2F"/>
    <w:rsid w:val="00AE40C8"/>
    <w:rsid w:val="00AE54FB"/>
    <w:rsid w:val="00AE5641"/>
    <w:rsid w:val="00AE5C59"/>
    <w:rsid w:val="00AE67ED"/>
    <w:rsid w:val="00AE6BED"/>
    <w:rsid w:val="00AF0014"/>
    <w:rsid w:val="00AF2432"/>
    <w:rsid w:val="00AF543B"/>
    <w:rsid w:val="00AF58C7"/>
    <w:rsid w:val="00AF59DD"/>
    <w:rsid w:val="00B013F5"/>
    <w:rsid w:val="00B020C0"/>
    <w:rsid w:val="00B04729"/>
    <w:rsid w:val="00B04CFC"/>
    <w:rsid w:val="00B111B2"/>
    <w:rsid w:val="00B113B0"/>
    <w:rsid w:val="00B12F22"/>
    <w:rsid w:val="00B137A0"/>
    <w:rsid w:val="00B14196"/>
    <w:rsid w:val="00B14CFD"/>
    <w:rsid w:val="00B2069C"/>
    <w:rsid w:val="00B20BFC"/>
    <w:rsid w:val="00B219C5"/>
    <w:rsid w:val="00B25CBF"/>
    <w:rsid w:val="00B274CE"/>
    <w:rsid w:val="00B27BC9"/>
    <w:rsid w:val="00B32850"/>
    <w:rsid w:val="00B32B71"/>
    <w:rsid w:val="00B3564B"/>
    <w:rsid w:val="00B37882"/>
    <w:rsid w:val="00B42203"/>
    <w:rsid w:val="00B44F2C"/>
    <w:rsid w:val="00B52E0C"/>
    <w:rsid w:val="00B52F86"/>
    <w:rsid w:val="00B57251"/>
    <w:rsid w:val="00B57EBE"/>
    <w:rsid w:val="00B62607"/>
    <w:rsid w:val="00B648BC"/>
    <w:rsid w:val="00B64FF8"/>
    <w:rsid w:val="00B752F2"/>
    <w:rsid w:val="00B77942"/>
    <w:rsid w:val="00B80646"/>
    <w:rsid w:val="00B8255B"/>
    <w:rsid w:val="00B84295"/>
    <w:rsid w:val="00B86349"/>
    <w:rsid w:val="00B866B2"/>
    <w:rsid w:val="00B93114"/>
    <w:rsid w:val="00B943B3"/>
    <w:rsid w:val="00B97137"/>
    <w:rsid w:val="00BA20C4"/>
    <w:rsid w:val="00BA3275"/>
    <w:rsid w:val="00BA6793"/>
    <w:rsid w:val="00BB1058"/>
    <w:rsid w:val="00BB1F04"/>
    <w:rsid w:val="00BB230A"/>
    <w:rsid w:val="00BB4A14"/>
    <w:rsid w:val="00BB7EE6"/>
    <w:rsid w:val="00BC2FEE"/>
    <w:rsid w:val="00BC3A79"/>
    <w:rsid w:val="00BC56B3"/>
    <w:rsid w:val="00BD0B74"/>
    <w:rsid w:val="00BD3AAD"/>
    <w:rsid w:val="00BD6B91"/>
    <w:rsid w:val="00BE0DBC"/>
    <w:rsid w:val="00BE0E26"/>
    <w:rsid w:val="00BE34E3"/>
    <w:rsid w:val="00BE3C90"/>
    <w:rsid w:val="00BE7A5C"/>
    <w:rsid w:val="00BE7BB3"/>
    <w:rsid w:val="00BF2AF9"/>
    <w:rsid w:val="00BF50D1"/>
    <w:rsid w:val="00BF5168"/>
    <w:rsid w:val="00BF7AD3"/>
    <w:rsid w:val="00C00999"/>
    <w:rsid w:val="00C02349"/>
    <w:rsid w:val="00C03281"/>
    <w:rsid w:val="00C04B7A"/>
    <w:rsid w:val="00C069F2"/>
    <w:rsid w:val="00C06E01"/>
    <w:rsid w:val="00C07DB4"/>
    <w:rsid w:val="00C10443"/>
    <w:rsid w:val="00C1371F"/>
    <w:rsid w:val="00C15CEE"/>
    <w:rsid w:val="00C16E57"/>
    <w:rsid w:val="00C16E73"/>
    <w:rsid w:val="00C179B2"/>
    <w:rsid w:val="00C200F8"/>
    <w:rsid w:val="00C23628"/>
    <w:rsid w:val="00C23A6A"/>
    <w:rsid w:val="00C24082"/>
    <w:rsid w:val="00C240E2"/>
    <w:rsid w:val="00C24C11"/>
    <w:rsid w:val="00C25F28"/>
    <w:rsid w:val="00C26512"/>
    <w:rsid w:val="00C27785"/>
    <w:rsid w:val="00C31A43"/>
    <w:rsid w:val="00C35A69"/>
    <w:rsid w:val="00C362B1"/>
    <w:rsid w:val="00C3631C"/>
    <w:rsid w:val="00C40F27"/>
    <w:rsid w:val="00C41C51"/>
    <w:rsid w:val="00C41D7B"/>
    <w:rsid w:val="00C42880"/>
    <w:rsid w:val="00C42F3A"/>
    <w:rsid w:val="00C439E6"/>
    <w:rsid w:val="00C4525C"/>
    <w:rsid w:val="00C4691B"/>
    <w:rsid w:val="00C47D7E"/>
    <w:rsid w:val="00C53B50"/>
    <w:rsid w:val="00C62273"/>
    <w:rsid w:val="00C63C19"/>
    <w:rsid w:val="00C655A0"/>
    <w:rsid w:val="00C656D0"/>
    <w:rsid w:val="00C65E43"/>
    <w:rsid w:val="00C65E70"/>
    <w:rsid w:val="00C66897"/>
    <w:rsid w:val="00C668D6"/>
    <w:rsid w:val="00C66F12"/>
    <w:rsid w:val="00C67C8F"/>
    <w:rsid w:val="00C716E0"/>
    <w:rsid w:val="00C71861"/>
    <w:rsid w:val="00C71E61"/>
    <w:rsid w:val="00C72CE5"/>
    <w:rsid w:val="00C760D7"/>
    <w:rsid w:val="00C76822"/>
    <w:rsid w:val="00C77070"/>
    <w:rsid w:val="00C771B9"/>
    <w:rsid w:val="00C80A9F"/>
    <w:rsid w:val="00C826EC"/>
    <w:rsid w:val="00C87AF0"/>
    <w:rsid w:val="00C929D8"/>
    <w:rsid w:val="00C94698"/>
    <w:rsid w:val="00C963AA"/>
    <w:rsid w:val="00CA0D0D"/>
    <w:rsid w:val="00CA3A41"/>
    <w:rsid w:val="00CB38CD"/>
    <w:rsid w:val="00CB433A"/>
    <w:rsid w:val="00CC11D7"/>
    <w:rsid w:val="00CC2071"/>
    <w:rsid w:val="00CC3A00"/>
    <w:rsid w:val="00CC59C8"/>
    <w:rsid w:val="00CC7349"/>
    <w:rsid w:val="00CC76C2"/>
    <w:rsid w:val="00CD1424"/>
    <w:rsid w:val="00CD25FC"/>
    <w:rsid w:val="00CD2650"/>
    <w:rsid w:val="00CD4076"/>
    <w:rsid w:val="00CD4939"/>
    <w:rsid w:val="00CD4E2A"/>
    <w:rsid w:val="00CD591A"/>
    <w:rsid w:val="00CD6EAA"/>
    <w:rsid w:val="00CD7176"/>
    <w:rsid w:val="00CE2A38"/>
    <w:rsid w:val="00CE2D11"/>
    <w:rsid w:val="00CE54FF"/>
    <w:rsid w:val="00CE77B5"/>
    <w:rsid w:val="00CF01A7"/>
    <w:rsid w:val="00CF0CDA"/>
    <w:rsid w:val="00CF2DF6"/>
    <w:rsid w:val="00CF55D1"/>
    <w:rsid w:val="00CF74B3"/>
    <w:rsid w:val="00D002B7"/>
    <w:rsid w:val="00D105F1"/>
    <w:rsid w:val="00D10A80"/>
    <w:rsid w:val="00D11CC6"/>
    <w:rsid w:val="00D11E3E"/>
    <w:rsid w:val="00D127FD"/>
    <w:rsid w:val="00D13117"/>
    <w:rsid w:val="00D13AB7"/>
    <w:rsid w:val="00D14422"/>
    <w:rsid w:val="00D14C25"/>
    <w:rsid w:val="00D162B7"/>
    <w:rsid w:val="00D213D7"/>
    <w:rsid w:val="00D230F5"/>
    <w:rsid w:val="00D24519"/>
    <w:rsid w:val="00D24C20"/>
    <w:rsid w:val="00D24D32"/>
    <w:rsid w:val="00D25E1A"/>
    <w:rsid w:val="00D26C8D"/>
    <w:rsid w:val="00D26D5D"/>
    <w:rsid w:val="00D270C6"/>
    <w:rsid w:val="00D305F2"/>
    <w:rsid w:val="00D35C92"/>
    <w:rsid w:val="00D45D01"/>
    <w:rsid w:val="00D47375"/>
    <w:rsid w:val="00D50956"/>
    <w:rsid w:val="00D54000"/>
    <w:rsid w:val="00D56C0F"/>
    <w:rsid w:val="00D57AA3"/>
    <w:rsid w:val="00D61B2D"/>
    <w:rsid w:val="00D6267C"/>
    <w:rsid w:val="00D666E9"/>
    <w:rsid w:val="00D70404"/>
    <w:rsid w:val="00D70B65"/>
    <w:rsid w:val="00D7194C"/>
    <w:rsid w:val="00D72221"/>
    <w:rsid w:val="00D73D7E"/>
    <w:rsid w:val="00D7763A"/>
    <w:rsid w:val="00D80F50"/>
    <w:rsid w:val="00D813D0"/>
    <w:rsid w:val="00D8141C"/>
    <w:rsid w:val="00D81B31"/>
    <w:rsid w:val="00D8478F"/>
    <w:rsid w:val="00D85D80"/>
    <w:rsid w:val="00D86D79"/>
    <w:rsid w:val="00D90DA6"/>
    <w:rsid w:val="00D926DA"/>
    <w:rsid w:val="00D9434B"/>
    <w:rsid w:val="00D947C1"/>
    <w:rsid w:val="00D955E0"/>
    <w:rsid w:val="00D95BD1"/>
    <w:rsid w:val="00DA1248"/>
    <w:rsid w:val="00DA3417"/>
    <w:rsid w:val="00DA4E8E"/>
    <w:rsid w:val="00DA4F9A"/>
    <w:rsid w:val="00DA6D0D"/>
    <w:rsid w:val="00DB0D62"/>
    <w:rsid w:val="00DB1F48"/>
    <w:rsid w:val="00DB20BE"/>
    <w:rsid w:val="00DB3898"/>
    <w:rsid w:val="00DB4986"/>
    <w:rsid w:val="00DB65AE"/>
    <w:rsid w:val="00DB7CEA"/>
    <w:rsid w:val="00DC04EC"/>
    <w:rsid w:val="00DC2596"/>
    <w:rsid w:val="00DD1EF6"/>
    <w:rsid w:val="00DD2A55"/>
    <w:rsid w:val="00DD54FC"/>
    <w:rsid w:val="00DD6E6A"/>
    <w:rsid w:val="00DD755F"/>
    <w:rsid w:val="00DE1362"/>
    <w:rsid w:val="00DE4C1D"/>
    <w:rsid w:val="00DE653B"/>
    <w:rsid w:val="00DE7958"/>
    <w:rsid w:val="00DF0830"/>
    <w:rsid w:val="00DF2D98"/>
    <w:rsid w:val="00DF320D"/>
    <w:rsid w:val="00DF4E0A"/>
    <w:rsid w:val="00DF6BA9"/>
    <w:rsid w:val="00DF7832"/>
    <w:rsid w:val="00E000DE"/>
    <w:rsid w:val="00E00396"/>
    <w:rsid w:val="00E00FCB"/>
    <w:rsid w:val="00E036D1"/>
    <w:rsid w:val="00E037A6"/>
    <w:rsid w:val="00E037F1"/>
    <w:rsid w:val="00E056D9"/>
    <w:rsid w:val="00E11FDC"/>
    <w:rsid w:val="00E13528"/>
    <w:rsid w:val="00E20CEE"/>
    <w:rsid w:val="00E21000"/>
    <w:rsid w:val="00E21425"/>
    <w:rsid w:val="00E24229"/>
    <w:rsid w:val="00E2717C"/>
    <w:rsid w:val="00E27A83"/>
    <w:rsid w:val="00E27E50"/>
    <w:rsid w:val="00E322E5"/>
    <w:rsid w:val="00E33075"/>
    <w:rsid w:val="00E36F34"/>
    <w:rsid w:val="00E37748"/>
    <w:rsid w:val="00E43CE8"/>
    <w:rsid w:val="00E4528A"/>
    <w:rsid w:val="00E53019"/>
    <w:rsid w:val="00E54A6D"/>
    <w:rsid w:val="00E559F2"/>
    <w:rsid w:val="00E56470"/>
    <w:rsid w:val="00E56C21"/>
    <w:rsid w:val="00E576D3"/>
    <w:rsid w:val="00E611C3"/>
    <w:rsid w:val="00E648C4"/>
    <w:rsid w:val="00E6567A"/>
    <w:rsid w:val="00E65900"/>
    <w:rsid w:val="00E66815"/>
    <w:rsid w:val="00E66DCF"/>
    <w:rsid w:val="00E67455"/>
    <w:rsid w:val="00E67862"/>
    <w:rsid w:val="00E73CB6"/>
    <w:rsid w:val="00E745A9"/>
    <w:rsid w:val="00E74679"/>
    <w:rsid w:val="00E74D74"/>
    <w:rsid w:val="00E75E9B"/>
    <w:rsid w:val="00E82BFE"/>
    <w:rsid w:val="00E92294"/>
    <w:rsid w:val="00E92845"/>
    <w:rsid w:val="00E93B2F"/>
    <w:rsid w:val="00EA2576"/>
    <w:rsid w:val="00EA5B75"/>
    <w:rsid w:val="00EB267C"/>
    <w:rsid w:val="00EB2AF0"/>
    <w:rsid w:val="00EC1AED"/>
    <w:rsid w:val="00EC1C98"/>
    <w:rsid w:val="00EC2563"/>
    <w:rsid w:val="00EC28CC"/>
    <w:rsid w:val="00EC3467"/>
    <w:rsid w:val="00EC6489"/>
    <w:rsid w:val="00ED2137"/>
    <w:rsid w:val="00ED2222"/>
    <w:rsid w:val="00ED2BA6"/>
    <w:rsid w:val="00EE6FF6"/>
    <w:rsid w:val="00EF1FD7"/>
    <w:rsid w:val="00EF20A4"/>
    <w:rsid w:val="00EF2646"/>
    <w:rsid w:val="00EF6289"/>
    <w:rsid w:val="00EF7050"/>
    <w:rsid w:val="00EF7FB8"/>
    <w:rsid w:val="00F00034"/>
    <w:rsid w:val="00F02613"/>
    <w:rsid w:val="00F0675C"/>
    <w:rsid w:val="00F078EF"/>
    <w:rsid w:val="00F102B5"/>
    <w:rsid w:val="00F11419"/>
    <w:rsid w:val="00F122ED"/>
    <w:rsid w:val="00F14C60"/>
    <w:rsid w:val="00F20079"/>
    <w:rsid w:val="00F2162B"/>
    <w:rsid w:val="00F21950"/>
    <w:rsid w:val="00F26631"/>
    <w:rsid w:val="00F27C7A"/>
    <w:rsid w:val="00F35713"/>
    <w:rsid w:val="00F36367"/>
    <w:rsid w:val="00F37EB0"/>
    <w:rsid w:val="00F40815"/>
    <w:rsid w:val="00F43472"/>
    <w:rsid w:val="00F45CB3"/>
    <w:rsid w:val="00F522A7"/>
    <w:rsid w:val="00F53660"/>
    <w:rsid w:val="00F5401F"/>
    <w:rsid w:val="00F54184"/>
    <w:rsid w:val="00F5572E"/>
    <w:rsid w:val="00F5760B"/>
    <w:rsid w:val="00F57DF4"/>
    <w:rsid w:val="00F63A01"/>
    <w:rsid w:val="00F63AD8"/>
    <w:rsid w:val="00F63D55"/>
    <w:rsid w:val="00F64AAA"/>
    <w:rsid w:val="00F65FEB"/>
    <w:rsid w:val="00F66066"/>
    <w:rsid w:val="00F674E4"/>
    <w:rsid w:val="00F6751D"/>
    <w:rsid w:val="00F71490"/>
    <w:rsid w:val="00F715D7"/>
    <w:rsid w:val="00F71EE7"/>
    <w:rsid w:val="00F723FB"/>
    <w:rsid w:val="00F72498"/>
    <w:rsid w:val="00F72938"/>
    <w:rsid w:val="00F75011"/>
    <w:rsid w:val="00F7548A"/>
    <w:rsid w:val="00F754B7"/>
    <w:rsid w:val="00F77BF1"/>
    <w:rsid w:val="00F82ABB"/>
    <w:rsid w:val="00F830CC"/>
    <w:rsid w:val="00F85CAD"/>
    <w:rsid w:val="00F86EDD"/>
    <w:rsid w:val="00F87C64"/>
    <w:rsid w:val="00F954C1"/>
    <w:rsid w:val="00F95619"/>
    <w:rsid w:val="00F96ED8"/>
    <w:rsid w:val="00F975E1"/>
    <w:rsid w:val="00F976FD"/>
    <w:rsid w:val="00F979CB"/>
    <w:rsid w:val="00FA0308"/>
    <w:rsid w:val="00FA3216"/>
    <w:rsid w:val="00FA3C42"/>
    <w:rsid w:val="00FA608E"/>
    <w:rsid w:val="00FA7B07"/>
    <w:rsid w:val="00FB36C9"/>
    <w:rsid w:val="00FB3DED"/>
    <w:rsid w:val="00FB44F1"/>
    <w:rsid w:val="00FB4E19"/>
    <w:rsid w:val="00FC21A1"/>
    <w:rsid w:val="00FC6B7B"/>
    <w:rsid w:val="00FC7260"/>
    <w:rsid w:val="00FC76FB"/>
    <w:rsid w:val="00FC77ED"/>
    <w:rsid w:val="00FD014B"/>
    <w:rsid w:val="00FD1EF6"/>
    <w:rsid w:val="00FD30CF"/>
    <w:rsid w:val="00FD3DB6"/>
    <w:rsid w:val="00FD4E24"/>
    <w:rsid w:val="00FD7600"/>
    <w:rsid w:val="00FE107D"/>
    <w:rsid w:val="00FE2225"/>
    <w:rsid w:val="00FE588D"/>
    <w:rsid w:val="00FE7E60"/>
    <w:rsid w:val="00FF10E5"/>
    <w:rsid w:val="00FF344E"/>
    <w:rsid w:val="00FF3F78"/>
    <w:rsid w:val="00FF4C79"/>
    <w:rsid w:val="00FF4F06"/>
    <w:rsid w:val="00FF7AD1"/>
    <w:rsid w:val="00FF7B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date"/>
  <w:smartTagType w:namespaceuri="urn:schemas-microsoft-com:office:smarttags" w:name="time"/>
  <w:smartTagType w:namespaceuri="urn:schemas-microsoft-com:office:smarttags" w:name="PersonName"/>
  <w:smartTagType w:namespaceuri="urn:schemas-microsoft-com:office:smarttags" w:name="Street"/>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9458"/>
    <o:shapelayout v:ext="edit">
      <o:idmap v:ext="edit" data="1,3,4,5,6,7,8,9,10,11,12,13,14,15,16,17,18"/>
      <o:regrouptable v:ext="edit">
        <o:entry new="1" old="0"/>
        <o:entry new="2" old="0"/>
      </o:regrouptable>
    </o:shapelayout>
  </w:shapeDefaults>
  <w:decimalSymbol w:val=","/>
  <w:listSeparator w:val=";"/>
  <w14:docId w14:val="0A365814"/>
  <w15:chartTrackingRefBased/>
  <w15:docId w15:val="{454F502B-D610-4250-AC72-59AC858B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260"/>
    <w:pPr>
      <w:spacing w:after="120" w:line="280" w:lineRule="exact"/>
    </w:pPr>
    <w:rPr>
      <w:rFonts w:ascii="Arial" w:hAnsi="Arial"/>
      <w:lang w:val="en-US" w:eastAsia="en-US"/>
    </w:rPr>
  </w:style>
  <w:style w:type="paragraph" w:styleId="Heading1">
    <w:name w:val="heading 1"/>
    <w:aliases w:val="Heading 1 Char"/>
    <w:basedOn w:val="Normal"/>
    <w:next w:val="Normal"/>
    <w:link w:val="Heading1Char1"/>
    <w:autoRedefine/>
    <w:qFormat/>
    <w:rsid w:val="00203AA8"/>
    <w:pPr>
      <w:pageBreakBefore/>
      <w:pBdr>
        <w:top w:val="single" w:sz="4" w:space="2" w:color="auto"/>
      </w:pBdr>
      <w:spacing w:before="360"/>
      <w:outlineLvl w:val="0"/>
    </w:pPr>
    <w:rPr>
      <w:b/>
      <w:kern w:val="28"/>
      <w:sz w:val="24"/>
    </w:rPr>
  </w:style>
  <w:style w:type="paragraph" w:styleId="Heading2">
    <w:name w:val="heading 2"/>
    <w:basedOn w:val="Normal"/>
    <w:next w:val="Normal"/>
    <w:link w:val="Heading2Char"/>
    <w:qFormat/>
    <w:pPr>
      <w:keepNext/>
      <w:spacing w:before="280" w:after="0"/>
      <w:outlineLvl w:val="1"/>
    </w:pPr>
    <w:rPr>
      <w:rFonts w:ascii="Arial Black" w:hAnsi="Arial Black"/>
    </w:rPr>
  </w:style>
  <w:style w:type="paragraph" w:styleId="Heading3">
    <w:name w:val="heading 3"/>
    <w:aliases w:val="h3,l3"/>
    <w:basedOn w:val="Normal"/>
    <w:next w:val="Normal"/>
    <w:qFormat/>
    <w:pPr>
      <w:keepNext/>
      <w:spacing w:before="280" w:after="0"/>
      <w:outlineLvl w:val="2"/>
    </w:pPr>
    <w:rPr>
      <w:b/>
    </w:rPr>
  </w:style>
  <w:style w:type="paragraph" w:styleId="Heading4">
    <w:name w:val="heading 4"/>
    <w:basedOn w:val="Normal"/>
    <w:next w:val="Normal"/>
    <w:qFormat/>
    <w:pPr>
      <w:keepNext/>
      <w:spacing w:before="280" w:after="0"/>
      <w:outlineLvl w:val="3"/>
    </w:pPr>
    <w:rPr>
      <w:b/>
      <w:sz w:val="18"/>
    </w:rPr>
  </w:style>
  <w:style w:type="paragraph" w:styleId="Heading5">
    <w:name w:val="heading 5"/>
    <w:basedOn w:val="Normal"/>
    <w:next w:val="Normal"/>
    <w:qFormat/>
    <w:rsid w:val="002A1964"/>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bstractText">
    <w:name w:val="Abstract Text"/>
    <w:pPr>
      <w:tabs>
        <w:tab w:val="left" w:pos="1680"/>
      </w:tabs>
      <w:spacing w:line="280" w:lineRule="exact"/>
    </w:pPr>
    <w:rPr>
      <w:rFonts w:ascii="Arial" w:hAnsi="Arial"/>
      <w:sz w:val="19"/>
      <w:lang w:val="en-US" w:eastAsia="en-US"/>
    </w:rPr>
  </w:style>
  <w:style w:type="paragraph" w:customStyle="1" w:styleId="AbstractTitle">
    <w:name w:val="Abstract Title"/>
    <w:basedOn w:val="Normal"/>
    <w:pPr>
      <w:pBdr>
        <w:top w:val="single" w:sz="4" w:space="1" w:color="auto"/>
      </w:pBdr>
      <w:spacing w:before="40"/>
      <w:ind w:right="144"/>
    </w:pPr>
    <w:rPr>
      <w:b/>
      <w:sz w:val="19"/>
    </w:rPr>
  </w:style>
  <w:style w:type="paragraph" w:customStyle="1" w:styleId="Bullet1">
    <w:name w:val="Bullet 1"/>
    <w:basedOn w:val="Normal"/>
    <w:pPr>
      <w:widowControl w:val="0"/>
      <w:numPr>
        <w:numId w:val="1"/>
      </w:numPr>
      <w:tabs>
        <w:tab w:val="left" w:pos="7920"/>
      </w:tabs>
      <w:spacing w:after="160"/>
    </w:pPr>
  </w:style>
  <w:style w:type="paragraph" w:customStyle="1" w:styleId="Bullet2">
    <w:name w:val="Bullet 2"/>
    <w:basedOn w:val="Normal"/>
    <w:pPr>
      <w:widowControl w:val="0"/>
      <w:numPr>
        <w:numId w:val="2"/>
      </w:numPr>
      <w:spacing w:after="160"/>
    </w:pPr>
  </w:style>
  <w:style w:type="paragraph" w:customStyle="1" w:styleId="Bullet3">
    <w:name w:val="Bullet 3"/>
    <w:basedOn w:val="Normal"/>
    <w:pPr>
      <w:widowControl w:val="0"/>
      <w:numPr>
        <w:numId w:val="3"/>
      </w:numPr>
      <w:tabs>
        <w:tab w:val="clear" w:pos="1699"/>
      </w:tabs>
      <w:spacing w:after="160"/>
      <w:ind w:left="1080" w:hanging="360"/>
    </w:pPr>
  </w:style>
  <w:style w:type="paragraph" w:customStyle="1" w:styleId="CaptionLargePicture">
    <w:name w:val="Caption Large Picture"/>
    <w:basedOn w:val="Normal"/>
    <w:pPr>
      <w:spacing w:before="60" w:after="280" w:line="200" w:lineRule="exact"/>
      <w:ind w:left="-3744"/>
    </w:pPr>
    <w:rPr>
      <w:i/>
      <w:sz w:val="18"/>
    </w:rPr>
  </w:style>
  <w:style w:type="paragraph" w:customStyle="1" w:styleId="CaptionNormal">
    <w:name w:val="Caption Normal"/>
    <w:basedOn w:val="Normal"/>
    <w:pPr>
      <w:spacing w:before="60" w:after="280" w:line="200" w:lineRule="exact"/>
    </w:pPr>
    <w:rPr>
      <w:i/>
      <w:sz w:val="18"/>
    </w:rPr>
  </w:style>
  <w:style w:type="paragraph" w:customStyle="1" w:styleId="Code">
    <w:name w:val="Code"/>
    <w:basedOn w:val="Normal"/>
    <w:pPr>
      <w:spacing w:after="0" w:line="180" w:lineRule="exact"/>
    </w:pPr>
    <w:rPr>
      <w:rFonts w:ascii="Lucida Console" w:hAnsi="Lucida Console"/>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customStyle="1" w:styleId="Contents">
    <w:name w:val="Contents"/>
    <w:basedOn w:val="Heading1"/>
    <w:rPr>
      <w:bCs/>
    </w:rPr>
  </w:style>
  <w:style w:type="paragraph" w:customStyle="1" w:styleId="DocumentType">
    <w:name w:val="Document Type"/>
    <w:basedOn w:val="Normal"/>
    <w:autoRedefine/>
    <w:pPr>
      <w:spacing w:before="480"/>
    </w:pPr>
    <w:rPr>
      <w:b/>
      <w:kern w:val="28"/>
    </w:rPr>
  </w:style>
  <w:style w:type="paragraph" w:styleId="Header">
    <w:name w:val="header"/>
    <w:basedOn w:val="Normal"/>
    <w:pPr>
      <w:tabs>
        <w:tab w:val="center" w:pos="4320"/>
        <w:tab w:val="right" w:pos="8640"/>
      </w:tabs>
    </w:pPr>
  </w:style>
  <w:style w:type="paragraph" w:customStyle="1" w:styleId="Footer-even">
    <w:name w:val="Footer-even"/>
    <w:basedOn w:val="Normal"/>
    <w:pPr>
      <w:pBdr>
        <w:top w:val="single" w:sz="6" w:space="1" w:color="auto"/>
      </w:pBdr>
      <w:tabs>
        <w:tab w:val="center" w:pos="-2016"/>
      </w:tabs>
      <w:ind w:left="-3787"/>
    </w:pPr>
    <w:rPr>
      <w:b/>
      <w:sz w:val="15"/>
    </w:rPr>
  </w:style>
  <w:style w:type="paragraph" w:customStyle="1" w:styleId="Footer-oddChar">
    <w:name w:val="Footer-odd Char"/>
    <w:basedOn w:val="Normal"/>
    <w:link w:val="Footer-oddCharChar"/>
    <w:pPr>
      <w:pBdr>
        <w:top w:val="single" w:sz="6" w:space="1" w:color="auto"/>
      </w:pBdr>
      <w:tabs>
        <w:tab w:val="left" w:pos="3870"/>
        <w:tab w:val="left" w:pos="7056"/>
      </w:tabs>
      <w:ind w:left="-3787"/>
    </w:pPr>
    <w:rPr>
      <w:b/>
      <w:sz w:val="15"/>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widowControl w:val="0"/>
    </w:pPr>
    <w:rPr>
      <w:rFonts w:ascii="Times" w:hAnsi="Times"/>
      <w:sz w:val="16"/>
    </w:rPr>
  </w:style>
  <w:style w:type="character" w:styleId="Hyperlink">
    <w:name w:val="Hyperlink"/>
    <w:basedOn w:val="DefaultParagraphFont"/>
    <w:rPr>
      <w:color w:val="0000FF"/>
      <w:u w:val="single"/>
    </w:rPr>
  </w:style>
  <w:style w:type="paragraph" w:customStyle="1" w:styleId="Legalese">
    <w:name w:val="Legalese"/>
    <w:basedOn w:val="Normal"/>
    <w:pPr>
      <w:tabs>
        <w:tab w:val="left" w:pos="4440"/>
      </w:tabs>
      <w:spacing w:after="70" w:line="140" w:lineRule="exact"/>
      <w:ind w:left="3773"/>
    </w:pPr>
    <w:rPr>
      <w:i/>
      <w:sz w:val="16"/>
    </w:rPr>
  </w:style>
  <w:style w:type="paragraph" w:customStyle="1" w:styleId="Picture1Small">
    <w:name w:val="Picture1 Small"/>
    <w:basedOn w:val="Normal"/>
    <w:next w:val="Normal"/>
    <w:pPr>
      <w:framePr w:w="3336" w:wrap="auto" w:hAnchor="page" w:x="817" w:y="3162"/>
      <w:jc w:val="center"/>
    </w:pPr>
    <w:rPr>
      <w:i/>
      <w:sz w:val="15"/>
    </w:rPr>
  </w:style>
  <w:style w:type="paragraph" w:customStyle="1" w:styleId="MastheadDescriptor">
    <w:name w:val="Masthead Descriptor"/>
    <w:basedOn w:val="Normal"/>
    <w:pPr>
      <w:spacing w:after="1040" w:line="200" w:lineRule="exact"/>
      <w:ind w:left="792"/>
    </w:pPr>
    <w:rPr>
      <w:i/>
    </w:rPr>
  </w:style>
  <w:style w:type="paragraph" w:customStyle="1" w:styleId="Number">
    <w:name w:val="Number"/>
    <w:basedOn w:val="Normal"/>
    <w:pPr>
      <w:widowControl w:val="0"/>
      <w:tabs>
        <w:tab w:val="left" w:pos="7920"/>
      </w:tabs>
      <w:ind w:left="216" w:hanging="216"/>
    </w:pPr>
  </w:style>
  <w:style w:type="paragraph" w:customStyle="1" w:styleId="Numberafterbullet">
    <w:name w:val="Number after bullet"/>
    <w:basedOn w:val="Number"/>
    <w:pPr>
      <w:ind w:left="605"/>
    </w:pPr>
  </w:style>
  <w:style w:type="character" w:styleId="PageNumber">
    <w:name w:val="page number"/>
    <w:basedOn w:val="DefaultParagraphFont"/>
  </w:style>
  <w:style w:type="paragraph" w:customStyle="1" w:styleId="PaperTitle">
    <w:name w:val="Paper Title"/>
    <w:basedOn w:val="Normal"/>
    <w:pPr>
      <w:spacing w:before="40"/>
      <w:ind w:right="360"/>
    </w:pPr>
    <w:rPr>
      <w:sz w:val="32"/>
    </w:rPr>
  </w:style>
  <w:style w:type="paragraph" w:customStyle="1" w:styleId="Picture2Med">
    <w:name w:val="Picture2 Med"/>
    <w:basedOn w:val="Normal"/>
    <w:next w:val="CaptionNormal"/>
    <w:pPr>
      <w:keepNext/>
      <w:spacing w:before="280"/>
    </w:pPr>
    <w:rPr>
      <w:noProof/>
    </w:rPr>
  </w:style>
  <w:style w:type="paragraph" w:customStyle="1" w:styleId="Picture3Large">
    <w:name w:val="Picture3 Large"/>
    <w:basedOn w:val="Normal"/>
    <w:next w:val="CaptionLargePicture"/>
    <w:pPr>
      <w:keepNext/>
      <w:spacing w:before="280"/>
      <w:ind w:left="-3744"/>
    </w:pPr>
    <w:rPr>
      <w:noProof/>
    </w:rPr>
  </w:style>
  <w:style w:type="character" w:styleId="FollowedHyperlink">
    <w:name w:val="FollowedHyperlink"/>
    <w:basedOn w:val="DefaultParagraphFont"/>
    <w:rPr>
      <w:color w:val="800080"/>
      <w:u w:val="single"/>
    </w:rPr>
  </w:style>
  <w:style w:type="paragraph" w:customStyle="1" w:styleId="TableBody">
    <w:name w:val="Table Body"/>
    <w:basedOn w:val="Normal"/>
    <w:pPr>
      <w:spacing w:before="40" w:after="40" w:line="250" w:lineRule="exact"/>
      <w:ind w:right="115"/>
    </w:pPr>
    <w:rPr>
      <w:sz w:val="18"/>
    </w:rPr>
  </w:style>
  <w:style w:type="paragraph" w:customStyle="1" w:styleId="TableBold">
    <w:name w:val="Table Bold"/>
    <w:basedOn w:val="Normal"/>
    <w:pPr>
      <w:widowControl w:val="0"/>
      <w:spacing w:before="40" w:after="40" w:line="250" w:lineRule="exact"/>
    </w:pPr>
    <w:rPr>
      <w:b/>
      <w:sz w:val="18"/>
    </w:rPr>
  </w:style>
  <w:style w:type="paragraph" w:customStyle="1" w:styleId="TableBullet">
    <w:name w:val="Table Bullet"/>
    <w:basedOn w:val="TableBody"/>
    <w:pPr>
      <w:numPr>
        <w:numId w:val="4"/>
      </w:numPr>
      <w:tabs>
        <w:tab w:val="clear" w:pos="360"/>
      </w:tabs>
      <w:spacing w:after="0"/>
      <w:ind w:right="0"/>
    </w:pPr>
  </w:style>
  <w:style w:type="paragraph" w:customStyle="1" w:styleId="TableTitle">
    <w:name w:val="Table Title"/>
    <w:basedOn w:val="Heading3"/>
    <w:pPr>
      <w:spacing w:after="120"/>
    </w:pPr>
  </w:style>
  <w:style w:type="paragraph" w:styleId="TOC1">
    <w:name w:val="toc 1"/>
    <w:basedOn w:val="Normal"/>
    <w:next w:val="TOC2"/>
    <w:autoRedefine/>
    <w:semiHidden/>
    <w:pPr>
      <w:tabs>
        <w:tab w:val="right" w:leader="dot" w:pos="9720"/>
      </w:tabs>
      <w:spacing w:before="280" w:line="280" w:lineRule="atLeast"/>
    </w:pPr>
    <w:rPr>
      <w:b/>
      <w:noProof/>
    </w:rPr>
  </w:style>
  <w:style w:type="paragraph" w:styleId="TOC2">
    <w:name w:val="toc 2"/>
    <w:basedOn w:val="Normal"/>
    <w:autoRedefine/>
    <w:semiHidden/>
    <w:pPr>
      <w:tabs>
        <w:tab w:val="right" w:pos="9720"/>
      </w:tabs>
    </w:pPr>
    <w:rPr>
      <w:noProof/>
      <w:sz w:val="19"/>
    </w:rPr>
  </w:style>
  <w:style w:type="paragraph" w:styleId="TOC3">
    <w:name w:val="toc 3"/>
    <w:basedOn w:val="Normal"/>
    <w:autoRedefine/>
    <w:semiHidden/>
    <w:pPr>
      <w:tabs>
        <w:tab w:val="right" w:pos="9720"/>
      </w:tabs>
      <w:ind w:left="240"/>
    </w:pPr>
    <w:rPr>
      <w:noProof/>
      <w:sz w:val="19"/>
    </w:rPr>
  </w:style>
  <w:style w:type="paragraph" w:styleId="TOC4">
    <w:name w:val="toc 4"/>
    <w:basedOn w:val="Normal"/>
    <w:autoRedefine/>
    <w:semiHidden/>
    <w:pPr>
      <w:tabs>
        <w:tab w:val="right" w:pos="7056"/>
      </w:tabs>
      <w:ind w:left="480"/>
    </w:pPr>
    <w:rPr>
      <w:noProof/>
      <w:sz w:val="19"/>
    </w:rPr>
  </w:style>
  <w:style w:type="paragraph" w:styleId="Footer">
    <w:name w:val="footer"/>
    <w:basedOn w:val="Normal"/>
    <w:pPr>
      <w:tabs>
        <w:tab w:val="center" w:pos="4320"/>
        <w:tab w:val="right" w:pos="8640"/>
      </w:tabs>
    </w:pPr>
  </w:style>
  <w:style w:type="paragraph" w:customStyle="1" w:styleId="Byline">
    <w:name w:val="Byline"/>
    <w:basedOn w:val="Normal"/>
    <w:autoRedefine/>
    <w:pPr>
      <w:tabs>
        <w:tab w:val="left" w:pos="360"/>
      </w:tabs>
      <w:spacing w:after="0"/>
    </w:pPr>
    <w:rPr>
      <w:i/>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Note">
    <w:name w:val="Note"/>
    <w:basedOn w:val="Normal"/>
    <w:autoRedefine/>
    <w:pPr>
      <w:pBdr>
        <w:top w:val="single" w:sz="4" w:space="9" w:color="auto"/>
        <w:bottom w:val="single" w:sz="4" w:space="9" w:color="auto"/>
      </w:pBdr>
      <w:spacing w:before="180" w:after="180" w:line="240" w:lineRule="auto"/>
    </w:pPr>
    <w:rPr>
      <w:bCs/>
      <w:sz w:val="18"/>
    </w:rPr>
  </w:style>
  <w:style w:type="table" w:styleId="TableGrid">
    <w:name w:val="Table Grid"/>
    <w:basedOn w:val="TableNormal"/>
    <w:pPr>
      <w:spacing w:after="120" w:line="280" w:lineRule="exac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pPr>
      <w:rPr>
        <w:rFonts w:ascii="Arial" w:hAnsi="Arial"/>
        <w:b/>
        <w:sz w:val="18"/>
      </w:rPr>
      <w:tblPr/>
      <w:tcPr>
        <w:shd w:val="clear" w:color="auto" w:fill="D9D9D9"/>
      </w:tcPr>
    </w:tblStylePr>
  </w:style>
  <w:style w:type="character" w:customStyle="1" w:styleId="Heading2Char">
    <w:name w:val="Heading 2 Char"/>
    <w:basedOn w:val="DefaultParagraphFont"/>
    <w:link w:val="Heading2"/>
    <w:rPr>
      <w:rFonts w:ascii="Arial Black" w:hAnsi="Arial Black"/>
      <w:lang w:val="en-US" w:eastAsia="en-US" w:bidi="ar-SA"/>
    </w:rPr>
  </w:style>
  <w:style w:type="paragraph" w:customStyle="1" w:styleId="BodyCharCharChar">
    <w:name w:val="Body Char Char Char"/>
    <w:basedOn w:val="Normal"/>
    <w:link w:val="BodyCharCharCharChar"/>
    <w:rsid w:val="00AE02BF"/>
    <w:pPr>
      <w:overflowPunct w:val="0"/>
      <w:autoSpaceDE w:val="0"/>
      <w:autoSpaceDN w:val="0"/>
      <w:adjustRightInd w:val="0"/>
      <w:spacing w:after="240" w:line="220" w:lineRule="atLeast"/>
      <w:jc w:val="both"/>
      <w:textAlignment w:val="baseline"/>
    </w:pPr>
    <w:rPr>
      <w:rFonts w:ascii="Microsoft Sans Serif" w:hAnsi="Microsoft Sans Serif"/>
    </w:rPr>
  </w:style>
  <w:style w:type="paragraph" w:styleId="Index1">
    <w:name w:val="index 1"/>
    <w:basedOn w:val="Normal"/>
    <w:next w:val="Normal"/>
    <w:autoRedefine/>
    <w:semiHidden/>
    <w:pPr>
      <w:ind w:left="200" w:hanging="200"/>
    </w:pPr>
  </w:style>
  <w:style w:type="character" w:customStyle="1" w:styleId="reuse">
    <w:name w:val="reuse"/>
    <w:basedOn w:val="DefaultParagraphFont"/>
    <w:rsid w:val="002A1964"/>
  </w:style>
  <w:style w:type="paragraph" w:customStyle="1" w:styleId="important">
    <w:name w:val="important"/>
    <w:basedOn w:val="Normal"/>
    <w:rsid w:val="002A1964"/>
    <w:pPr>
      <w:spacing w:before="100" w:beforeAutospacing="1" w:after="100" w:afterAutospacing="1"/>
    </w:pPr>
  </w:style>
  <w:style w:type="paragraph" w:customStyle="1" w:styleId="note0">
    <w:name w:val="note"/>
    <w:basedOn w:val="Normal"/>
    <w:rsid w:val="002A1964"/>
    <w:pPr>
      <w:spacing w:before="100" w:beforeAutospacing="1" w:after="100" w:afterAutospacing="1"/>
    </w:pPr>
  </w:style>
  <w:style w:type="character" w:customStyle="1" w:styleId="BodyChar">
    <w:name w:val="Body Char"/>
    <w:basedOn w:val="DefaultParagraphFont"/>
    <w:rsid w:val="002A1964"/>
    <w:rPr>
      <w:rFonts w:ascii="Microsoft Sans Serif" w:hAnsi="Microsoft Sans Serif"/>
      <w:lang w:val="en-US" w:eastAsia="en-US" w:bidi="ar-SA"/>
    </w:rPr>
  </w:style>
  <w:style w:type="paragraph" w:styleId="BodyTextIndent">
    <w:name w:val="Body Text Indent"/>
    <w:basedOn w:val="Normal"/>
    <w:rsid w:val="002A1964"/>
    <w:pPr>
      <w:widowControl w:val="0"/>
      <w:autoSpaceDE w:val="0"/>
      <w:autoSpaceDN w:val="0"/>
      <w:adjustRightInd w:val="0"/>
      <w:ind w:left="720"/>
    </w:pPr>
    <w:rPr>
      <w:rFonts w:cs="Arial"/>
    </w:rPr>
  </w:style>
  <w:style w:type="paragraph" w:customStyle="1" w:styleId="Body-indent">
    <w:name w:val="Body-indent"/>
    <w:basedOn w:val="Normal"/>
    <w:rsid w:val="002A1964"/>
    <w:pPr>
      <w:widowControl w:val="0"/>
      <w:ind w:right="-19" w:firstLine="240"/>
    </w:pPr>
    <w:rPr>
      <w:sz w:val="19"/>
    </w:rPr>
  </w:style>
  <w:style w:type="paragraph" w:styleId="BalloonText">
    <w:name w:val="Balloon Text"/>
    <w:basedOn w:val="Normal"/>
    <w:semiHidden/>
    <w:rsid w:val="000B3913"/>
    <w:rPr>
      <w:rFonts w:ascii="Tahoma" w:hAnsi="Tahoma" w:cs="Tahoma"/>
      <w:sz w:val="16"/>
      <w:szCs w:val="16"/>
    </w:rPr>
  </w:style>
  <w:style w:type="character" w:customStyle="1" w:styleId="Footer-oddCharChar">
    <w:name w:val="Footer-odd Char Char"/>
    <w:basedOn w:val="DefaultParagraphFont"/>
    <w:link w:val="Footer-oddChar"/>
    <w:rsid w:val="007C7BFF"/>
    <w:rPr>
      <w:rFonts w:ascii="Arial" w:hAnsi="Arial"/>
      <w:b/>
      <w:sz w:val="15"/>
      <w:lang w:val="en-US" w:eastAsia="en-US" w:bidi="ar-SA"/>
    </w:rPr>
  </w:style>
  <w:style w:type="paragraph" w:styleId="CommentSubject">
    <w:name w:val="annotation subject"/>
    <w:basedOn w:val="CommentText"/>
    <w:next w:val="CommentText"/>
    <w:semiHidden/>
    <w:rsid w:val="00B137A0"/>
    <w:rPr>
      <w:b/>
      <w:bCs/>
    </w:rPr>
  </w:style>
  <w:style w:type="paragraph" w:styleId="NormalWeb">
    <w:name w:val="Normal (Web)"/>
    <w:basedOn w:val="Normal"/>
    <w:rsid w:val="004A6618"/>
    <w:pPr>
      <w:spacing w:before="120" w:after="240" w:line="360" w:lineRule="atLeast"/>
    </w:pPr>
    <w:rPr>
      <w:rFonts w:ascii="Times New Roman" w:hAnsi="Times New Roman"/>
      <w:color w:val="000000"/>
      <w:sz w:val="24"/>
      <w:szCs w:val="24"/>
    </w:rPr>
  </w:style>
  <w:style w:type="paragraph" w:customStyle="1" w:styleId="indented">
    <w:name w:val="indented"/>
    <w:basedOn w:val="Bullet1"/>
    <w:rsid w:val="001F5896"/>
    <w:pPr>
      <w:numPr>
        <w:numId w:val="0"/>
      </w:numPr>
      <w:ind w:left="360"/>
    </w:pPr>
  </w:style>
  <w:style w:type="character" w:customStyle="1" w:styleId="BodyCharCharCharChar">
    <w:name w:val="Body Char Char Char Char"/>
    <w:basedOn w:val="DefaultParagraphFont"/>
    <w:link w:val="BodyCharCharChar"/>
    <w:rsid w:val="003B72F7"/>
    <w:rPr>
      <w:rFonts w:ascii="Microsoft Sans Serif" w:hAnsi="Microsoft Sans Serif"/>
      <w:lang w:val="en-US" w:eastAsia="en-US" w:bidi="ar-SA"/>
    </w:rPr>
  </w:style>
  <w:style w:type="paragraph" w:customStyle="1" w:styleId="Body-NoIndent">
    <w:name w:val="Body-No Indent"/>
    <w:next w:val="Normal"/>
    <w:rsid w:val="003B72F7"/>
    <w:pPr>
      <w:widowControl w:val="0"/>
      <w:tabs>
        <w:tab w:val="left" w:pos="7920"/>
      </w:tabs>
      <w:spacing w:line="280" w:lineRule="exact"/>
      <w:ind w:right="-19"/>
    </w:pPr>
    <w:rPr>
      <w:rFonts w:ascii="Arial" w:hAnsi="Arial"/>
      <w:sz w:val="19"/>
      <w:lang w:val="en-US" w:eastAsia="en-US"/>
    </w:rPr>
  </w:style>
  <w:style w:type="paragraph" w:styleId="ListNumber">
    <w:name w:val="List Number"/>
    <w:basedOn w:val="Normal"/>
    <w:rsid w:val="003B72F7"/>
    <w:pPr>
      <w:tabs>
        <w:tab w:val="num" w:pos="360"/>
      </w:tabs>
      <w:ind w:left="360" w:hanging="360"/>
    </w:pPr>
  </w:style>
  <w:style w:type="paragraph" w:customStyle="1" w:styleId="Body-noindent0">
    <w:name w:val="Body-no indent"/>
    <w:next w:val="Body-indent"/>
    <w:rsid w:val="007358F8"/>
    <w:pPr>
      <w:widowControl w:val="0"/>
      <w:tabs>
        <w:tab w:val="left" w:pos="7920"/>
      </w:tabs>
      <w:spacing w:before="120" w:line="280" w:lineRule="exact"/>
      <w:ind w:right="-14"/>
      <w:jc w:val="both"/>
    </w:pPr>
    <w:rPr>
      <w:rFonts w:ascii="Arial" w:hAnsi="Arial"/>
      <w:sz w:val="19"/>
      <w:lang w:val="en-US" w:eastAsia="en-US"/>
    </w:rPr>
  </w:style>
  <w:style w:type="paragraph" w:styleId="PlainText">
    <w:name w:val="Plain Text"/>
    <w:basedOn w:val="Normal"/>
    <w:rsid w:val="00675BDC"/>
    <w:pPr>
      <w:spacing w:after="0" w:line="240" w:lineRule="auto"/>
    </w:pPr>
    <w:rPr>
      <w:rFonts w:ascii="Courier New" w:hAnsi="Courier New" w:cs="Courier New"/>
    </w:rPr>
  </w:style>
  <w:style w:type="paragraph" w:customStyle="1" w:styleId="proch">
    <w:name w:val="proch"/>
    <w:basedOn w:val="Normal"/>
    <w:rsid w:val="00D24D32"/>
    <w:pPr>
      <w:spacing w:before="144" w:after="144" w:line="240" w:lineRule="auto"/>
    </w:pPr>
    <w:rPr>
      <w:rFonts w:ascii="Times New Roman" w:hAnsi="Times New Roman"/>
      <w:sz w:val="24"/>
      <w:szCs w:val="24"/>
    </w:rPr>
  </w:style>
  <w:style w:type="character" w:styleId="Strong">
    <w:name w:val="Strong"/>
    <w:basedOn w:val="DefaultParagraphFont"/>
    <w:qFormat/>
    <w:rsid w:val="00F95619"/>
    <w:rPr>
      <w:b/>
      <w:bCs/>
    </w:rPr>
  </w:style>
  <w:style w:type="paragraph" w:customStyle="1" w:styleId="body-noindent1">
    <w:name w:val="body-noindent"/>
    <w:basedOn w:val="Normal"/>
    <w:rsid w:val="00967672"/>
    <w:pPr>
      <w:spacing w:line="280" w:lineRule="atLeast"/>
      <w:ind w:right="-14"/>
    </w:pPr>
    <w:rPr>
      <w:rFonts w:cs="Arial"/>
      <w:sz w:val="19"/>
      <w:szCs w:val="19"/>
    </w:rPr>
  </w:style>
  <w:style w:type="paragraph" w:customStyle="1" w:styleId="Figurecaption">
    <w:name w:val="Figure caption"/>
    <w:basedOn w:val="Number"/>
    <w:rsid w:val="00FA608E"/>
    <w:pPr>
      <w:numPr>
        <w:ilvl w:val="0"/>
        <w:numId w:val="0"/>
      </w:numPr>
      <w:ind w:left="216" w:hanging="216"/>
    </w:pPr>
  </w:style>
  <w:style w:type="paragraph" w:customStyle="1" w:styleId="jeading2">
    <w:name w:val="jeading 2"/>
    <w:basedOn w:val="Number"/>
    <w:rsid w:val="000D2913"/>
    <w:pPr>
      <w:numPr>
        <w:ilvl w:val="0"/>
        <w:numId w:val="12"/>
      </w:numPr>
    </w:pPr>
  </w:style>
  <w:style w:type="paragraph" w:customStyle="1" w:styleId="Ft">
    <w:name w:val="Ft"/>
    <w:basedOn w:val="Normal"/>
    <w:rsid w:val="00797780"/>
  </w:style>
  <w:style w:type="character" w:customStyle="1" w:styleId="Heading1Char1">
    <w:name w:val="Heading 1 Char1"/>
    <w:aliases w:val="Heading 1 Char Char"/>
    <w:basedOn w:val="DefaultParagraphFont"/>
    <w:link w:val="Heading1"/>
    <w:rsid w:val="00203AA8"/>
    <w:rPr>
      <w:rFonts w:ascii="Arial" w:hAnsi="Arial"/>
      <w:b/>
      <w:kern w:val="28"/>
      <w:sz w:val="24"/>
      <w:lang w:val="en-US" w:eastAsia="en-US" w:bidi="ar-SA"/>
    </w:rPr>
  </w:style>
  <w:style w:type="character" w:styleId="HTMLCode">
    <w:name w:val="HTML Code"/>
    <w:basedOn w:val="DefaultParagraphFont"/>
    <w:rsid w:val="00570129"/>
    <w:rPr>
      <w:rFonts w:ascii="Courier New" w:eastAsia="Times New Roman" w:hAnsi="Courier New" w:cs="Courier New"/>
      <w:sz w:val="20"/>
      <w:szCs w:val="20"/>
    </w:rPr>
  </w:style>
  <w:style w:type="paragraph" w:styleId="HTMLPreformatted">
    <w:name w:val="HTML Preformatted"/>
    <w:basedOn w:val="Normal"/>
    <w:rsid w:val="0057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paragraph" w:customStyle="1" w:styleId="BulletedList">
    <w:name w:val="Bulleted List"/>
    <w:aliases w:val="bl1,Bulleted List 1"/>
    <w:basedOn w:val="Normal"/>
    <w:rsid w:val="00240AE0"/>
    <w:pPr>
      <w:keepLines/>
      <w:numPr>
        <w:numId w:val="5"/>
      </w:numPr>
      <w:spacing w:before="20" w:after="100" w:line="240" w:lineRule="exact"/>
      <w:ind w:left="960" w:right="-580"/>
    </w:pPr>
    <w:rPr>
      <w:rFonts w:ascii="Times New Roman" w:hAnsi="Times New Roman"/>
      <w:szCs w:val="24"/>
    </w:rPr>
  </w:style>
  <w:style w:type="paragraph" w:customStyle="1" w:styleId="Alertart">
    <w:name w:val="Alert art"/>
    <w:aliases w:val="aart"/>
    <w:basedOn w:val="Normal"/>
    <w:next w:val="Normal"/>
    <w:rsid w:val="00240AE0"/>
    <w:pPr>
      <w:keepNext/>
      <w:keepLines/>
      <w:framePr w:hSpace="180" w:wrap="around" w:vAnchor="text" w:hAnchor="text" w:y="141"/>
      <w:spacing w:before="40" w:after="50" w:line="210" w:lineRule="atLeast"/>
      <w:ind w:left="960" w:right="-580"/>
    </w:pPr>
    <w:rPr>
      <w:rFonts w:ascii="Franklin Gothic Demi" w:hAnsi="Franklin Gothic Demi"/>
      <w:sz w:val="21"/>
    </w:rPr>
  </w:style>
  <w:style w:type="paragraph" w:customStyle="1" w:styleId="AlertHeading">
    <w:name w:val="Alert Heading"/>
    <w:aliases w:val="ah"/>
    <w:basedOn w:val="Normal"/>
    <w:next w:val="Normal"/>
    <w:rsid w:val="00240AE0"/>
    <w:pPr>
      <w:keepNext/>
      <w:keepLines/>
      <w:framePr w:w="5500" w:hSpace="180" w:vSpace="180" w:wrap="notBeside" w:vAnchor="text" w:hAnchor="margin" w:x="1521" w:y="201"/>
      <w:pBdr>
        <w:left w:val="single" w:sz="12" w:space="6" w:color="999999"/>
      </w:pBdr>
      <w:spacing w:before="60" w:after="50" w:line="210" w:lineRule="exact"/>
      <w:ind w:right="-580"/>
    </w:pPr>
    <w:rPr>
      <w:rFonts w:ascii="Franklin Gothic Demi" w:hAnsi="Franklin Gothic Demi"/>
      <w:color w:val="000000"/>
      <w:sz w:val="21"/>
    </w:rPr>
  </w:style>
  <w:style w:type="paragraph" w:customStyle="1" w:styleId="Alerttext">
    <w:name w:val="Alert text"/>
    <w:aliases w:val="at"/>
    <w:basedOn w:val="Normal"/>
    <w:rsid w:val="00240AE0"/>
    <w:pPr>
      <w:framePr w:w="5500" w:hSpace="180" w:vSpace="180" w:wrap="notBeside" w:vAnchor="text" w:hAnchor="margin" w:x="1521" w:y="201"/>
      <w:pBdr>
        <w:left w:val="single" w:sz="12" w:space="6" w:color="999999"/>
      </w:pBdr>
      <w:spacing w:before="50" w:after="50" w:line="210" w:lineRule="exact"/>
    </w:pPr>
    <w:rPr>
      <w:rFonts w:ascii="Franklin Gothic Book" w:hAnsi="Franklin Gothic Book"/>
      <w:color w:val="000000"/>
      <w:sz w:val="17"/>
    </w:rPr>
  </w:style>
  <w:style w:type="character" w:customStyle="1" w:styleId="Bold">
    <w:name w:val="Bold"/>
    <w:aliases w:val="b"/>
    <w:basedOn w:val="DefaultParagraphFont"/>
    <w:rsid w:val="00240AE0"/>
    <w:rPr>
      <w:b/>
    </w:rPr>
  </w:style>
  <w:style w:type="paragraph" w:customStyle="1" w:styleId="Number2">
    <w:name w:val="Number 2"/>
    <w:basedOn w:val="Bullet1"/>
    <w:rsid w:val="00724131"/>
  </w:style>
  <w:style w:type="paragraph" w:styleId="DocumentMap">
    <w:name w:val="Document Map"/>
    <w:basedOn w:val="Normal"/>
    <w:semiHidden/>
    <w:rsid w:val="001559B8"/>
    <w:pPr>
      <w:shd w:val="clear" w:color="auto" w:fill="000080"/>
    </w:pPr>
    <w:rPr>
      <w:rFonts w:ascii="Tahoma" w:hAnsi="Tahoma" w:cs="Tahoma"/>
    </w:rPr>
  </w:style>
  <w:style w:type="paragraph" w:styleId="Caption">
    <w:name w:val="caption"/>
    <w:basedOn w:val="Normal"/>
    <w:next w:val="Normal"/>
    <w:qFormat/>
    <w:rsid w:val="003F6783"/>
    <w:pPr>
      <w:spacing w:before="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6181">
      <w:bodyDiv w:val="1"/>
      <w:marLeft w:val="0"/>
      <w:marRight w:val="0"/>
      <w:marTop w:val="0"/>
      <w:marBottom w:val="0"/>
      <w:divBdr>
        <w:top w:val="none" w:sz="0" w:space="0" w:color="auto"/>
        <w:left w:val="none" w:sz="0" w:space="0" w:color="auto"/>
        <w:bottom w:val="none" w:sz="0" w:space="0" w:color="auto"/>
        <w:right w:val="none" w:sz="0" w:space="0" w:color="auto"/>
      </w:divBdr>
    </w:div>
    <w:div w:id="122970588">
      <w:bodyDiv w:val="1"/>
      <w:marLeft w:val="0"/>
      <w:marRight w:val="0"/>
      <w:marTop w:val="0"/>
      <w:marBottom w:val="0"/>
      <w:divBdr>
        <w:top w:val="none" w:sz="0" w:space="0" w:color="auto"/>
        <w:left w:val="none" w:sz="0" w:space="0" w:color="auto"/>
        <w:bottom w:val="none" w:sz="0" w:space="0" w:color="auto"/>
        <w:right w:val="none" w:sz="0" w:space="0" w:color="auto"/>
      </w:divBdr>
    </w:div>
    <w:div w:id="143661910">
      <w:bodyDiv w:val="1"/>
      <w:marLeft w:val="0"/>
      <w:marRight w:val="0"/>
      <w:marTop w:val="0"/>
      <w:marBottom w:val="0"/>
      <w:divBdr>
        <w:top w:val="none" w:sz="0" w:space="0" w:color="auto"/>
        <w:left w:val="none" w:sz="0" w:space="0" w:color="auto"/>
        <w:bottom w:val="none" w:sz="0" w:space="0" w:color="auto"/>
        <w:right w:val="none" w:sz="0" w:space="0" w:color="auto"/>
      </w:divBdr>
    </w:div>
    <w:div w:id="203182524">
      <w:bodyDiv w:val="1"/>
      <w:marLeft w:val="0"/>
      <w:marRight w:val="0"/>
      <w:marTop w:val="0"/>
      <w:marBottom w:val="0"/>
      <w:divBdr>
        <w:top w:val="none" w:sz="0" w:space="0" w:color="auto"/>
        <w:left w:val="none" w:sz="0" w:space="0" w:color="auto"/>
        <w:bottom w:val="none" w:sz="0" w:space="0" w:color="auto"/>
        <w:right w:val="none" w:sz="0" w:space="0" w:color="auto"/>
      </w:divBdr>
    </w:div>
    <w:div w:id="276916497">
      <w:bodyDiv w:val="1"/>
      <w:marLeft w:val="0"/>
      <w:marRight w:val="0"/>
      <w:marTop w:val="0"/>
      <w:marBottom w:val="0"/>
      <w:divBdr>
        <w:top w:val="none" w:sz="0" w:space="0" w:color="auto"/>
        <w:left w:val="none" w:sz="0" w:space="0" w:color="auto"/>
        <w:bottom w:val="none" w:sz="0" w:space="0" w:color="auto"/>
        <w:right w:val="none" w:sz="0" w:space="0" w:color="auto"/>
      </w:divBdr>
    </w:div>
    <w:div w:id="305430264">
      <w:bodyDiv w:val="1"/>
      <w:marLeft w:val="0"/>
      <w:marRight w:val="0"/>
      <w:marTop w:val="0"/>
      <w:marBottom w:val="0"/>
      <w:divBdr>
        <w:top w:val="none" w:sz="0" w:space="0" w:color="auto"/>
        <w:left w:val="none" w:sz="0" w:space="0" w:color="auto"/>
        <w:bottom w:val="none" w:sz="0" w:space="0" w:color="auto"/>
        <w:right w:val="none" w:sz="0" w:space="0" w:color="auto"/>
      </w:divBdr>
      <w:divsChild>
        <w:div w:id="2112309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340721">
      <w:bodyDiv w:val="1"/>
      <w:marLeft w:val="0"/>
      <w:marRight w:val="0"/>
      <w:marTop w:val="0"/>
      <w:marBottom w:val="0"/>
      <w:divBdr>
        <w:top w:val="none" w:sz="0" w:space="0" w:color="auto"/>
        <w:left w:val="none" w:sz="0" w:space="0" w:color="auto"/>
        <w:bottom w:val="none" w:sz="0" w:space="0" w:color="auto"/>
        <w:right w:val="none" w:sz="0" w:space="0" w:color="auto"/>
      </w:divBdr>
      <w:divsChild>
        <w:div w:id="952907023">
          <w:marLeft w:val="0"/>
          <w:marRight w:val="0"/>
          <w:marTop w:val="0"/>
          <w:marBottom w:val="0"/>
          <w:divBdr>
            <w:top w:val="none" w:sz="0" w:space="0" w:color="auto"/>
            <w:left w:val="none" w:sz="0" w:space="0" w:color="auto"/>
            <w:bottom w:val="none" w:sz="0" w:space="0" w:color="auto"/>
            <w:right w:val="none" w:sz="0" w:space="0" w:color="auto"/>
          </w:divBdr>
          <w:divsChild>
            <w:div w:id="24260341">
              <w:marLeft w:val="0"/>
              <w:marRight w:val="0"/>
              <w:marTop w:val="0"/>
              <w:marBottom w:val="0"/>
              <w:divBdr>
                <w:top w:val="none" w:sz="0" w:space="0" w:color="auto"/>
                <w:left w:val="none" w:sz="0" w:space="0" w:color="auto"/>
                <w:bottom w:val="none" w:sz="0" w:space="0" w:color="auto"/>
                <w:right w:val="none" w:sz="0" w:space="0" w:color="auto"/>
              </w:divBdr>
            </w:div>
            <w:div w:id="199630842">
              <w:marLeft w:val="0"/>
              <w:marRight w:val="0"/>
              <w:marTop w:val="0"/>
              <w:marBottom w:val="0"/>
              <w:divBdr>
                <w:top w:val="none" w:sz="0" w:space="0" w:color="auto"/>
                <w:left w:val="none" w:sz="0" w:space="0" w:color="auto"/>
                <w:bottom w:val="none" w:sz="0" w:space="0" w:color="auto"/>
                <w:right w:val="none" w:sz="0" w:space="0" w:color="auto"/>
              </w:divBdr>
            </w:div>
            <w:div w:id="219943617">
              <w:marLeft w:val="0"/>
              <w:marRight w:val="0"/>
              <w:marTop w:val="0"/>
              <w:marBottom w:val="0"/>
              <w:divBdr>
                <w:top w:val="none" w:sz="0" w:space="0" w:color="auto"/>
                <w:left w:val="none" w:sz="0" w:space="0" w:color="auto"/>
                <w:bottom w:val="none" w:sz="0" w:space="0" w:color="auto"/>
                <w:right w:val="none" w:sz="0" w:space="0" w:color="auto"/>
              </w:divBdr>
            </w:div>
            <w:div w:id="370349256">
              <w:marLeft w:val="0"/>
              <w:marRight w:val="0"/>
              <w:marTop w:val="0"/>
              <w:marBottom w:val="0"/>
              <w:divBdr>
                <w:top w:val="none" w:sz="0" w:space="0" w:color="auto"/>
                <w:left w:val="none" w:sz="0" w:space="0" w:color="auto"/>
                <w:bottom w:val="none" w:sz="0" w:space="0" w:color="auto"/>
                <w:right w:val="none" w:sz="0" w:space="0" w:color="auto"/>
              </w:divBdr>
            </w:div>
            <w:div w:id="887717744">
              <w:marLeft w:val="0"/>
              <w:marRight w:val="0"/>
              <w:marTop w:val="0"/>
              <w:marBottom w:val="0"/>
              <w:divBdr>
                <w:top w:val="none" w:sz="0" w:space="0" w:color="auto"/>
                <w:left w:val="none" w:sz="0" w:space="0" w:color="auto"/>
                <w:bottom w:val="none" w:sz="0" w:space="0" w:color="auto"/>
                <w:right w:val="none" w:sz="0" w:space="0" w:color="auto"/>
              </w:divBdr>
            </w:div>
            <w:div w:id="911306479">
              <w:marLeft w:val="0"/>
              <w:marRight w:val="0"/>
              <w:marTop w:val="0"/>
              <w:marBottom w:val="0"/>
              <w:divBdr>
                <w:top w:val="none" w:sz="0" w:space="0" w:color="auto"/>
                <w:left w:val="none" w:sz="0" w:space="0" w:color="auto"/>
                <w:bottom w:val="none" w:sz="0" w:space="0" w:color="auto"/>
                <w:right w:val="none" w:sz="0" w:space="0" w:color="auto"/>
              </w:divBdr>
            </w:div>
            <w:div w:id="1209027015">
              <w:marLeft w:val="0"/>
              <w:marRight w:val="0"/>
              <w:marTop w:val="0"/>
              <w:marBottom w:val="0"/>
              <w:divBdr>
                <w:top w:val="none" w:sz="0" w:space="0" w:color="auto"/>
                <w:left w:val="none" w:sz="0" w:space="0" w:color="auto"/>
                <w:bottom w:val="none" w:sz="0" w:space="0" w:color="auto"/>
                <w:right w:val="none" w:sz="0" w:space="0" w:color="auto"/>
              </w:divBdr>
            </w:div>
            <w:div w:id="1335381746">
              <w:marLeft w:val="0"/>
              <w:marRight w:val="0"/>
              <w:marTop w:val="0"/>
              <w:marBottom w:val="0"/>
              <w:divBdr>
                <w:top w:val="none" w:sz="0" w:space="0" w:color="auto"/>
                <w:left w:val="none" w:sz="0" w:space="0" w:color="auto"/>
                <w:bottom w:val="none" w:sz="0" w:space="0" w:color="auto"/>
                <w:right w:val="none" w:sz="0" w:space="0" w:color="auto"/>
              </w:divBdr>
            </w:div>
            <w:div w:id="1509365787">
              <w:marLeft w:val="0"/>
              <w:marRight w:val="0"/>
              <w:marTop w:val="0"/>
              <w:marBottom w:val="0"/>
              <w:divBdr>
                <w:top w:val="none" w:sz="0" w:space="0" w:color="auto"/>
                <w:left w:val="none" w:sz="0" w:space="0" w:color="auto"/>
                <w:bottom w:val="none" w:sz="0" w:space="0" w:color="auto"/>
                <w:right w:val="none" w:sz="0" w:space="0" w:color="auto"/>
              </w:divBdr>
            </w:div>
            <w:div w:id="1616793050">
              <w:marLeft w:val="0"/>
              <w:marRight w:val="0"/>
              <w:marTop w:val="0"/>
              <w:marBottom w:val="0"/>
              <w:divBdr>
                <w:top w:val="none" w:sz="0" w:space="0" w:color="auto"/>
                <w:left w:val="none" w:sz="0" w:space="0" w:color="auto"/>
                <w:bottom w:val="none" w:sz="0" w:space="0" w:color="auto"/>
                <w:right w:val="none" w:sz="0" w:space="0" w:color="auto"/>
              </w:divBdr>
            </w:div>
            <w:div w:id="1864053822">
              <w:marLeft w:val="0"/>
              <w:marRight w:val="0"/>
              <w:marTop w:val="0"/>
              <w:marBottom w:val="0"/>
              <w:divBdr>
                <w:top w:val="none" w:sz="0" w:space="0" w:color="auto"/>
                <w:left w:val="none" w:sz="0" w:space="0" w:color="auto"/>
                <w:bottom w:val="none" w:sz="0" w:space="0" w:color="auto"/>
                <w:right w:val="none" w:sz="0" w:space="0" w:color="auto"/>
              </w:divBdr>
            </w:div>
            <w:div w:id="1940021735">
              <w:marLeft w:val="0"/>
              <w:marRight w:val="0"/>
              <w:marTop w:val="0"/>
              <w:marBottom w:val="0"/>
              <w:divBdr>
                <w:top w:val="none" w:sz="0" w:space="0" w:color="auto"/>
                <w:left w:val="none" w:sz="0" w:space="0" w:color="auto"/>
                <w:bottom w:val="none" w:sz="0" w:space="0" w:color="auto"/>
                <w:right w:val="none" w:sz="0" w:space="0" w:color="auto"/>
              </w:divBdr>
            </w:div>
            <w:div w:id="20531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720">
      <w:bodyDiv w:val="1"/>
      <w:marLeft w:val="0"/>
      <w:marRight w:val="0"/>
      <w:marTop w:val="0"/>
      <w:marBottom w:val="0"/>
      <w:divBdr>
        <w:top w:val="none" w:sz="0" w:space="0" w:color="auto"/>
        <w:left w:val="none" w:sz="0" w:space="0" w:color="auto"/>
        <w:bottom w:val="none" w:sz="0" w:space="0" w:color="auto"/>
        <w:right w:val="none" w:sz="0" w:space="0" w:color="auto"/>
      </w:divBdr>
      <w:divsChild>
        <w:div w:id="1988976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524804">
      <w:bodyDiv w:val="1"/>
      <w:marLeft w:val="0"/>
      <w:marRight w:val="0"/>
      <w:marTop w:val="0"/>
      <w:marBottom w:val="0"/>
      <w:divBdr>
        <w:top w:val="none" w:sz="0" w:space="0" w:color="auto"/>
        <w:left w:val="none" w:sz="0" w:space="0" w:color="auto"/>
        <w:bottom w:val="none" w:sz="0" w:space="0" w:color="auto"/>
        <w:right w:val="none" w:sz="0" w:space="0" w:color="auto"/>
      </w:divBdr>
      <w:divsChild>
        <w:div w:id="19731712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2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925">
      <w:bodyDiv w:val="1"/>
      <w:marLeft w:val="0"/>
      <w:marRight w:val="0"/>
      <w:marTop w:val="0"/>
      <w:marBottom w:val="0"/>
      <w:divBdr>
        <w:top w:val="none" w:sz="0" w:space="0" w:color="auto"/>
        <w:left w:val="none" w:sz="0" w:space="0" w:color="auto"/>
        <w:bottom w:val="none" w:sz="0" w:space="0" w:color="auto"/>
        <w:right w:val="none" w:sz="0" w:space="0" w:color="auto"/>
      </w:divBdr>
    </w:div>
    <w:div w:id="826701301">
      <w:bodyDiv w:val="1"/>
      <w:marLeft w:val="0"/>
      <w:marRight w:val="0"/>
      <w:marTop w:val="0"/>
      <w:marBottom w:val="0"/>
      <w:divBdr>
        <w:top w:val="none" w:sz="0" w:space="0" w:color="auto"/>
        <w:left w:val="none" w:sz="0" w:space="0" w:color="auto"/>
        <w:bottom w:val="none" w:sz="0" w:space="0" w:color="auto"/>
        <w:right w:val="none" w:sz="0" w:space="0" w:color="auto"/>
      </w:divBdr>
    </w:div>
    <w:div w:id="913052898">
      <w:bodyDiv w:val="1"/>
      <w:marLeft w:val="0"/>
      <w:marRight w:val="0"/>
      <w:marTop w:val="0"/>
      <w:marBottom w:val="0"/>
      <w:divBdr>
        <w:top w:val="none" w:sz="0" w:space="0" w:color="auto"/>
        <w:left w:val="none" w:sz="0" w:space="0" w:color="auto"/>
        <w:bottom w:val="none" w:sz="0" w:space="0" w:color="auto"/>
        <w:right w:val="none" w:sz="0" w:space="0" w:color="auto"/>
      </w:divBdr>
      <w:divsChild>
        <w:div w:id="1574658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43335382">
              <w:marLeft w:val="0"/>
              <w:marRight w:val="0"/>
              <w:marTop w:val="0"/>
              <w:marBottom w:val="0"/>
              <w:divBdr>
                <w:top w:val="none" w:sz="0" w:space="0" w:color="auto"/>
                <w:left w:val="none" w:sz="0" w:space="0" w:color="auto"/>
                <w:bottom w:val="none" w:sz="0" w:space="0" w:color="auto"/>
                <w:right w:val="none" w:sz="0" w:space="0" w:color="auto"/>
              </w:divBdr>
            </w:div>
            <w:div w:id="9861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36975">
      <w:bodyDiv w:val="1"/>
      <w:marLeft w:val="0"/>
      <w:marRight w:val="0"/>
      <w:marTop w:val="0"/>
      <w:marBottom w:val="0"/>
      <w:divBdr>
        <w:top w:val="none" w:sz="0" w:space="0" w:color="auto"/>
        <w:left w:val="none" w:sz="0" w:space="0" w:color="auto"/>
        <w:bottom w:val="none" w:sz="0" w:space="0" w:color="auto"/>
        <w:right w:val="none" w:sz="0" w:space="0" w:color="auto"/>
      </w:divBdr>
    </w:div>
    <w:div w:id="1033114086">
      <w:bodyDiv w:val="1"/>
      <w:marLeft w:val="0"/>
      <w:marRight w:val="0"/>
      <w:marTop w:val="0"/>
      <w:marBottom w:val="0"/>
      <w:divBdr>
        <w:top w:val="none" w:sz="0" w:space="0" w:color="auto"/>
        <w:left w:val="none" w:sz="0" w:space="0" w:color="auto"/>
        <w:bottom w:val="none" w:sz="0" w:space="0" w:color="auto"/>
        <w:right w:val="none" w:sz="0" w:space="0" w:color="auto"/>
      </w:divBdr>
    </w:div>
    <w:div w:id="1059472852">
      <w:bodyDiv w:val="1"/>
      <w:marLeft w:val="0"/>
      <w:marRight w:val="0"/>
      <w:marTop w:val="0"/>
      <w:marBottom w:val="0"/>
      <w:divBdr>
        <w:top w:val="none" w:sz="0" w:space="0" w:color="auto"/>
        <w:left w:val="none" w:sz="0" w:space="0" w:color="auto"/>
        <w:bottom w:val="none" w:sz="0" w:space="0" w:color="auto"/>
        <w:right w:val="none" w:sz="0" w:space="0" w:color="auto"/>
      </w:divBdr>
    </w:div>
    <w:div w:id="1100108385">
      <w:bodyDiv w:val="1"/>
      <w:marLeft w:val="0"/>
      <w:marRight w:val="0"/>
      <w:marTop w:val="0"/>
      <w:marBottom w:val="0"/>
      <w:divBdr>
        <w:top w:val="none" w:sz="0" w:space="0" w:color="auto"/>
        <w:left w:val="none" w:sz="0" w:space="0" w:color="auto"/>
        <w:bottom w:val="none" w:sz="0" w:space="0" w:color="auto"/>
        <w:right w:val="none" w:sz="0" w:space="0" w:color="auto"/>
      </w:divBdr>
    </w:div>
    <w:div w:id="1140220876">
      <w:bodyDiv w:val="1"/>
      <w:marLeft w:val="0"/>
      <w:marRight w:val="0"/>
      <w:marTop w:val="0"/>
      <w:marBottom w:val="0"/>
      <w:divBdr>
        <w:top w:val="none" w:sz="0" w:space="0" w:color="auto"/>
        <w:left w:val="none" w:sz="0" w:space="0" w:color="auto"/>
        <w:bottom w:val="none" w:sz="0" w:space="0" w:color="auto"/>
        <w:right w:val="none" w:sz="0" w:space="0" w:color="auto"/>
      </w:divBdr>
    </w:div>
    <w:div w:id="1153840190">
      <w:bodyDiv w:val="1"/>
      <w:marLeft w:val="0"/>
      <w:marRight w:val="0"/>
      <w:marTop w:val="0"/>
      <w:marBottom w:val="0"/>
      <w:divBdr>
        <w:top w:val="none" w:sz="0" w:space="0" w:color="auto"/>
        <w:left w:val="none" w:sz="0" w:space="0" w:color="auto"/>
        <w:bottom w:val="none" w:sz="0" w:space="0" w:color="auto"/>
        <w:right w:val="none" w:sz="0" w:space="0" w:color="auto"/>
      </w:divBdr>
    </w:div>
    <w:div w:id="1168326686">
      <w:bodyDiv w:val="1"/>
      <w:marLeft w:val="0"/>
      <w:marRight w:val="0"/>
      <w:marTop w:val="0"/>
      <w:marBottom w:val="0"/>
      <w:divBdr>
        <w:top w:val="none" w:sz="0" w:space="0" w:color="auto"/>
        <w:left w:val="none" w:sz="0" w:space="0" w:color="auto"/>
        <w:bottom w:val="none" w:sz="0" w:space="0" w:color="auto"/>
        <w:right w:val="none" w:sz="0" w:space="0" w:color="auto"/>
      </w:divBdr>
    </w:div>
    <w:div w:id="1176505241">
      <w:bodyDiv w:val="1"/>
      <w:marLeft w:val="0"/>
      <w:marRight w:val="0"/>
      <w:marTop w:val="0"/>
      <w:marBottom w:val="0"/>
      <w:divBdr>
        <w:top w:val="none" w:sz="0" w:space="0" w:color="auto"/>
        <w:left w:val="none" w:sz="0" w:space="0" w:color="auto"/>
        <w:bottom w:val="none" w:sz="0" w:space="0" w:color="auto"/>
        <w:right w:val="none" w:sz="0" w:space="0" w:color="auto"/>
      </w:divBdr>
    </w:div>
    <w:div w:id="1268542256">
      <w:bodyDiv w:val="1"/>
      <w:marLeft w:val="0"/>
      <w:marRight w:val="0"/>
      <w:marTop w:val="0"/>
      <w:marBottom w:val="0"/>
      <w:divBdr>
        <w:top w:val="none" w:sz="0" w:space="0" w:color="auto"/>
        <w:left w:val="none" w:sz="0" w:space="0" w:color="auto"/>
        <w:bottom w:val="none" w:sz="0" w:space="0" w:color="auto"/>
        <w:right w:val="none" w:sz="0" w:space="0" w:color="auto"/>
      </w:divBdr>
    </w:div>
    <w:div w:id="1603764104">
      <w:bodyDiv w:val="1"/>
      <w:marLeft w:val="0"/>
      <w:marRight w:val="0"/>
      <w:marTop w:val="0"/>
      <w:marBottom w:val="0"/>
      <w:divBdr>
        <w:top w:val="none" w:sz="0" w:space="0" w:color="auto"/>
        <w:left w:val="none" w:sz="0" w:space="0" w:color="auto"/>
        <w:bottom w:val="none" w:sz="0" w:space="0" w:color="auto"/>
        <w:right w:val="none" w:sz="0" w:space="0" w:color="auto"/>
      </w:divBdr>
    </w:div>
    <w:div w:id="1877623739">
      <w:bodyDiv w:val="1"/>
      <w:marLeft w:val="0"/>
      <w:marRight w:val="0"/>
      <w:marTop w:val="0"/>
      <w:marBottom w:val="0"/>
      <w:divBdr>
        <w:top w:val="none" w:sz="0" w:space="0" w:color="auto"/>
        <w:left w:val="none" w:sz="0" w:space="0" w:color="auto"/>
        <w:bottom w:val="none" w:sz="0" w:space="0" w:color="auto"/>
        <w:right w:val="none" w:sz="0" w:space="0" w:color="auto"/>
      </w:divBdr>
      <w:divsChild>
        <w:div w:id="68617194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489069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05236975">
                  <w:marLeft w:val="0"/>
                  <w:marRight w:val="0"/>
                  <w:marTop w:val="0"/>
                  <w:marBottom w:val="0"/>
                  <w:divBdr>
                    <w:top w:val="none" w:sz="0" w:space="0" w:color="auto"/>
                    <w:left w:val="none" w:sz="0" w:space="0" w:color="auto"/>
                    <w:bottom w:val="none" w:sz="0" w:space="0" w:color="auto"/>
                    <w:right w:val="none" w:sz="0" w:space="0" w:color="auto"/>
                  </w:divBdr>
                </w:div>
                <w:div w:id="19972967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24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4244">
      <w:bodyDiv w:val="1"/>
      <w:marLeft w:val="0"/>
      <w:marRight w:val="0"/>
      <w:marTop w:val="0"/>
      <w:marBottom w:val="0"/>
      <w:divBdr>
        <w:top w:val="none" w:sz="0" w:space="0" w:color="auto"/>
        <w:left w:val="none" w:sz="0" w:space="0" w:color="auto"/>
        <w:bottom w:val="none" w:sz="0" w:space="0" w:color="auto"/>
        <w:right w:val="none" w:sz="0" w:space="0" w:color="auto"/>
      </w:divBdr>
    </w:div>
    <w:div w:id="2050109639">
      <w:bodyDiv w:val="1"/>
      <w:marLeft w:val="0"/>
      <w:marRight w:val="0"/>
      <w:marTop w:val="0"/>
      <w:marBottom w:val="0"/>
      <w:divBdr>
        <w:top w:val="none" w:sz="0" w:space="0" w:color="auto"/>
        <w:left w:val="none" w:sz="0" w:space="0" w:color="auto"/>
        <w:bottom w:val="none" w:sz="0" w:space="0" w:color="auto"/>
        <w:right w:val="none" w:sz="0" w:space="0" w:color="auto"/>
      </w:divBdr>
    </w:div>
    <w:div w:id="2053773891">
      <w:bodyDiv w:val="1"/>
      <w:marLeft w:val="0"/>
      <w:marRight w:val="0"/>
      <w:marTop w:val="0"/>
      <w:marBottom w:val="0"/>
      <w:divBdr>
        <w:top w:val="none" w:sz="0" w:space="0" w:color="auto"/>
        <w:left w:val="none" w:sz="0" w:space="0" w:color="auto"/>
        <w:bottom w:val="none" w:sz="0" w:space="0" w:color="auto"/>
        <w:right w:val="none" w:sz="0" w:space="0" w:color="auto"/>
      </w:divBdr>
    </w:div>
    <w:div w:id="2069454910">
      <w:bodyDiv w:val="1"/>
      <w:marLeft w:val="0"/>
      <w:marRight w:val="0"/>
      <w:marTop w:val="0"/>
      <w:marBottom w:val="0"/>
      <w:divBdr>
        <w:top w:val="none" w:sz="0" w:space="0" w:color="auto"/>
        <w:left w:val="none" w:sz="0" w:space="0" w:color="auto"/>
        <w:bottom w:val="none" w:sz="0" w:space="0" w:color="auto"/>
        <w:right w:val="none" w:sz="0" w:space="0" w:color="auto"/>
      </w:divBdr>
    </w:div>
    <w:div w:id="21223367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microsoft.com/technet/treeview/default.asp?url=/technet/security/prodtech/tshtcrl.asp"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yperlink" Target="http://www.iana.org/cgi-bin/enterprise.pl" TargetMode="External"/><Relationship Id="rId34" Type="http://schemas.openxmlformats.org/officeDocument/2006/relationships/hyperlink" Target="file:///\\CAMachineName\CertEnroll" TargetMode="External"/><Relationship Id="rId42" Type="http://schemas.openxmlformats.org/officeDocument/2006/relationships/hyperlink" Target="http://localhost/certsrv"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hyperlink" Target="http://localhost/certsrv" TargetMode="External"/><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localhost/certsrv" TargetMode="External"/><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hyperlink" Target="http://www.microsoft.com/technet/treeview/default.asp?url=/technet/security/prodtech/tshtcrl.as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microsoft.com/public/rootca.crt" TargetMode="Externa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microsoft.com/public/rootca.crl"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yperlink" Target="http://localhost/certsrv/" TargetMode="External"/><Relationship Id="rId5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essler\Application%20Data\Microsoft\Templates\Windows%20X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Windows XP Template.dot</Template>
  <TotalTime>1</TotalTime>
  <Pages>121</Pages>
  <Words>123884</Words>
  <Characters>70615</Characters>
  <Application>Microsoft Office Word</Application>
  <DocSecurity>4</DocSecurity>
  <Lines>588</Lines>
  <Paragraphs>388</Paragraphs>
  <ScaleCrop>false</ScaleCrop>
  <HeadingPairs>
    <vt:vector size="2" baseType="variant">
      <vt:variant>
        <vt:lpstr>Title</vt:lpstr>
      </vt:variant>
      <vt:variant>
        <vt:i4>1</vt:i4>
      </vt:variant>
    </vt:vector>
  </HeadingPairs>
  <TitlesOfParts>
    <vt:vector size="1" baseType="lpstr">
      <vt:lpstr>Windows XP White Paper</vt:lpstr>
    </vt:vector>
  </TitlesOfParts>
  <Manager/>
  <Company/>
  <LinksUpToDate>false</LinksUpToDate>
  <CharactersWithSpaces>194111</CharactersWithSpaces>
  <SharedDoc>false</SharedDoc>
  <HLinks>
    <vt:vector size="546" baseType="variant">
      <vt:variant>
        <vt:i4>4653136</vt:i4>
      </vt:variant>
      <vt:variant>
        <vt:i4>735</vt:i4>
      </vt:variant>
      <vt:variant>
        <vt:i4>0</vt:i4>
      </vt:variant>
      <vt:variant>
        <vt:i4>5</vt:i4>
      </vt:variant>
      <vt:variant>
        <vt:lpwstr>http://localhost/certsrv/</vt:lpwstr>
      </vt:variant>
      <vt:variant>
        <vt:lpwstr/>
      </vt:variant>
      <vt:variant>
        <vt:i4>4653136</vt:i4>
      </vt:variant>
      <vt:variant>
        <vt:i4>732</vt:i4>
      </vt:variant>
      <vt:variant>
        <vt:i4>0</vt:i4>
      </vt:variant>
      <vt:variant>
        <vt:i4>5</vt:i4>
      </vt:variant>
      <vt:variant>
        <vt:lpwstr>http://localhost/certsrv</vt:lpwstr>
      </vt:variant>
      <vt:variant>
        <vt:lpwstr/>
      </vt:variant>
      <vt:variant>
        <vt:i4>4653136</vt:i4>
      </vt:variant>
      <vt:variant>
        <vt:i4>717</vt:i4>
      </vt:variant>
      <vt:variant>
        <vt:i4>0</vt:i4>
      </vt:variant>
      <vt:variant>
        <vt:i4>5</vt:i4>
      </vt:variant>
      <vt:variant>
        <vt:lpwstr>http://localhost/certsrv</vt:lpwstr>
      </vt:variant>
      <vt:variant>
        <vt:lpwstr/>
      </vt:variant>
      <vt:variant>
        <vt:i4>4653136</vt:i4>
      </vt:variant>
      <vt:variant>
        <vt:i4>714</vt:i4>
      </vt:variant>
      <vt:variant>
        <vt:i4>0</vt:i4>
      </vt:variant>
      <vt:variant>
        <vt:i4>5</vt:i4>
      </vt:variant>
      <vt:variant>
        <vt:lpwstr>http://localhost/certsrv</vt:lpwstr>
      </vt:variant>
      <vt:variant>
        <vt:lpwstr/>
      </vt:variant>
      <vt:variant>
        <vt:i4>6684776</vt:i4>
      </vt:variant>
      <vt:variant>
        <vt:i4>687</vt:i4>
      </vt:variant>
      <vt:variant>
        <vt:i4>0</vt:i4>
      </vt:variant>
      <vt:variant>
        <vt:i4>5</vt:i4>
      </vt:variant>
      <vt:variant>
        <vt:lpwstr>http://www.microsoft.com/public/rootca.crt</vt:lpwstr>
      </vt:variant>
      <vt:variant>
        <vt:lpwstr/>
      </vt:variant>
      <vt:variant>
        <vt:i4>8257640</vt:i4>
      </vt:variant>
      <vt:variant>
        <vt:i4>684</vt:i4>
      </vt:variant>
      <vt:variant>
        <vt:i4>0</vt:i4>
      </vt:variant>
      <vt:variant>
        <vt:i4>5</vt:i4>
      </vt:variant>
      <vt:variant>
        <vt:lpwstr>http://www.microsoft.com/public/rootca.crl</vt:lpwstr>
      </vt:variant>
      <vt:variant>
        <vt:lpwstr/>
      </vt:variant>
      <vt:variant>
        <vt:i4>7929939</vt:i4>
      </vt:variant>
      <vt:variant>
        <vt:i4>681</vt:i4>
      </vt:variant>
      <vt:variant>
        <vt:i4>0</vt:i4>
      </vt:variant>
      <vt:variant>
        <vt:i4>5</vt:i4>
      </vt:variant>
      <vt:variant>
        <vt:lpwstr>\\CAMachineName\CertEnroll</vt:lpwstr>
      </vt:variant>
      <vt:variant>
        <vt:lpwstr/>
      </vt:variant>
      <vt:variant>
        <vt:i4>5505042</vt:i4>
      </vt:variant>
      <vt:variant>
        <vt:i4>612</vt:i4>
      </vt:variant>
      <vt:variant>
        <vt:i4>0</vt:i4>
      </vt:variant>
      <vt:variant>
        <vt:i4>5</vt:i4>
      </vt:variant>
      <vt:variant>
        <vt:lpwstr>http://www.iana.org/cgi-bin/enterprise.pl</vt:lpwstr>
      </vt:variant>
      <vt:variant>
        <vt:lpwstr/>
      </vt:variant>
      <vt:variant>
        <vt:i4>1507346</vt:i4>
      </vt:variant>
      <vt:variant>
        <vt:i4>528</vt:i4>
      </vt:variant>
      <vt:variant>
        <vt:i4>0</vt:i4>
      </vt:variant>
      <vt:variant>
        <vt:i4>5</vt:i4>
      </vt:variant>
      <vt:variant>
        <vt:lpwstr>http://www.microsoft.com/technet/treeview/default.asp?url=/technet/security/prodtech/tshtcrl.asp</vt:lpwstr>
      </vt:variant>
      <vt:variant>
        <vt:lpwstr/>
      </vt:variant>
      <vt:variant>
        <vt:i4>1507346</vt:i4>
      </vt:variant>
      <vt:variant>
        <vt:i4>513</vt:i4>
      </vt:variant>
      <vt:variant>
        <vt:i4>0</vt:i4>
      </vt:variant>
      <vt:variant>
        <vt:i4>5</vt:i4>
      </vt:variant>
      <vt:variant>
        <vt:lpwstr>http://www.microsoft.com/technet/treeview/default.asp?url=/technet/security/prodtech/tshtcrl.asp</vt:lpwstr>
      </vt:variant>
      <vt:variant>
        <vt:lpwstr/>
      </vt:variant>
      <vt:variant>
        <vt:i4>1638457</vt:i4>
      </vt:variant>
      <vt:variant>
        <vt:i4>482</vt:i4>
      </vt:variant>
      <vt:variant>
        <vt:i4>0</vt:i4>
      </vt:variant>
      <vt:variant>
        <vt:i4>5</vt:i4>
      </vt:variant>
      <vt:variant>
        <vt:lpwstr/>
      </vt:variant>
      <vt:variant>
        <vt:lpwstr>_Toc33527689</vt:lpwstr>
      </vt:variant>
      <vt:variant>
        <vt:i4>1572921</vt:i4>
      </vt:variant>
      <vt:variant>
        <vt:i4>476</vt:i4>
      </vt:variant>
      <vt:variant>
        <vt:i4>0</vt:i4>
      </vt:variant>
      <vt:variant>
        <vt:i4>5</vt:i4>
      </vt:variant>
      <vt:variant>
        <vt:lpwstr/>
      </vt:variant>
      <vt:variant>
        <vt:lpwstr>_Toc33527688</vt:lpwstr>
      </vt:variant>
      <vt:variant>
        <vt:i4>1507385</vt:i4>
      </vt:variant>
      <vt:variant>
        <vt:i4>470</vt:i4>
      </vt:variant>
      <vt:variant>
        <vt:i4>0</vt:i4>
      </vt:variant>
      <vt:variant>
        <vt:i4>5</vt:i4>
      </vt:variant>
      <vt:variant>
        <vt:lpwstr/>
      </vt:variant>
      <vt:variant>
        <vt:lpwstr>_Toc33527687</vt:lpwstr>
      </vt:variant>
      <vt:variant>
        <vt:i4>1441849</vt:i4>
      </vt:variant>
      <vt:variant>
        <vt:i4>464</vt:i4>
      </vt:variant>
      <vt:variant>
        <vt:i4>0</vt:i4>
      </vt:variant>
      <vt:variant>
        <vt:i4>5</vt:i4>
      </vt:variant>
      <vt:variant>
        <vt:lpwstr/>
      </vt:variant>
      <vt:variant>
        <vt:lpwstr>_Toc33527686</vt:lpwstr>
      </vt:variant>
      <vt:variant>
        <vt:i4>1376313</vt:i4>
      </vt:variant>
      <vt:variant>
        <vt:i4>458</vt:i4>
      </vt:variant>
      <vt:variant>
        <vt:i4>0</vt:i4>
      </vt:variant>
      <vt:variant>
        <vt:i4>5</vt:i4>
      </vt:variant>
      <vt:variant>
        <vt:lpwstr/>
      </vt:variant>
      <vt:variant>
        <vt:lpwstr>_Toc33527685</vt:lpwstr>
      </vt:variant>
      <vt:variant>
        <vt:i4>1310777</vt:i4>
      </vt:variant>
      <vt:variant>
        <vt:i4>452</vt:i4>
      </vt:variant>
      <vt:variant>
        <vt:i4>0</vt:i4>
      </vt:variant>
      <vt:variant>
        <vt:i4>5</vt:i4>
      </vt:variant>
      <vt:variant>
        <vt:lpwstr/>
      </vt:variant>
      <vt:variant>
        <vt:lpwstr>_Toc33527684</vt:lpwstr>
      </vt:variant>
      <vt:variant>
        <vt:i4>1245241</vt:i4>
      </vt:variant>
      <vt:variant>
        <vt:i4>446</vt:i4>
      </vt:variant>
      <vt:variant>
        <vt:i4>0</vt:i4>
      </vt:variant>
      <vt:variant>
        <vt:i4>5</vt:i4>
      </vt:variant>
      <vt:variant>
        <vt:lpwstr/>
      </vt:variant>
      <vt:variant>
        <vt:lpwstr>_Toc33527683</vt:lpwstr>
      </vt:variant>
      <vt:variant>
        <vt:i4>1179705</vt:i4>
      </vt:variant>
      <vt:variant>
        <vt:i4>440</vt:i4>
      </vt:variant>
      <vt:variant>
        <vt:i4>0</vt:i4>
      </vt:variant>
      <vt:variant>
        <vt:i4>5</vt:i4>
      </vt:variant>
      <vt:variant>
        <vt:lpwstr/>
      </vt:variant>
      <vt:variant>
        <vt:lpwstr>_Toc33527682</vt:lpwstr>
      </vt:variant>
      <vt:variant>
        <vt:i4>1114169</vt:i4>
      </vt:variant>
      <vt:variant>
        <vt:i4>434</vt:i4>
      </vt:variant>
      <vt:variant>
        <vt:i4>0</vt:i4>
      </vt:variant>
      <vt:variant>
        <vt:i4>5</vt:i4>
      </vt:variant>
      <vt:variant>
        <vt:lpwstr/>
      </vt:variant>
      <vt:variant>
        <vt:lpwstr>_Toc33527681</vt:lpwstr>
      </vt:variant>
      <vt:variant>
        <vt:i4>1048633</vt:i4>
      </vt:variant>
      <vt:variant>
        <vt:i4>428</vt:i4>
      </vt:variant>
      <vt:variant>
        <vt:i4>0</vt:i4>
      </vt:variant>
      <vt:variant>
        <vt:i4>5</vt:i4>
      </vt:variant>
      <vt:variant>
        <vt:lpwstr/>
      </vt:variant>
      <vt:variant>
        <vt:lpwstr>_Toc33527680</vt:lpwstr>
      </vt:variant>
      <vt:variant>
        <vt:i4>1638454</vt:i4>
      </vt:variant>
      <vt:variant>
        <vt:i4>422</vt:i4>
      </vt:variant>
      <vt:variant>
        <vt:i4>0</vt:i4>
      </vt:variant>
      <vt:variant>
        <vt:i4>5</vt:i4>
      </vt:variant>
      <vt:variant>
        <vt:lpwstr/>
      </vt:variant>
      <vt:variant>
        <vt:lpwstr>_Toc33527679</vt:lpwstr>
      </vt:variant>
      <vt:variant>
        <vt:i4>1572918</vt:i4>
      </vt:variant>
      <vt:variant>
        <vt:i4>416</vt:i4>
      </vt:variant>
      <vt:variant>
        <vt:i4>0</vt:i4>
      </vt:variant>
      <vt:variant>
        <vt:i4>5</vt:i4>
      </vt:variant>
      <vt:variant>
        <vt:lpwstr/>
      </vt:variant>
      <vt:variant>
        <vt:lpwstr>_Toc33527678</vt:lpwstr>
      </vt:variant>
      <vt:variant>
        <vt:i4>1507382</vt:i4>
      </vt:variant>
      <vt:variant>
        <vt:i4>410</vt:i4>
      </vt:variant>
      <vt:variant>
        <vt:i4>0</vt:i4>
      </vt:variant>
      <vt:variant>
        <vt:i4>5</vt:i4>
      </vt:variant>
      <vt:variant>
        <vt:lpwstr/>
      </vt:variant>
      <vt:variant>
        <vt:lpwstr>_Toc33527677</vt:lpwstr>
      </vt:variant>
      <vt:variant>
        <vt:i4>1441846</vt:i4>
      </vt:variant>
      <vt:variant>
        <vt:i4>404</vt:i4>
      </vt:variant>
      <vt:variant>
        <vt:i4>0</vt:i4>
      </vt:variant>
      <vt:variant>
        <vt:i4>5</vt:i4>
      </vt:variant>
      <vt:variant>
        <vt:lpwstr/>
      </vt:variant>
      <vt:variant>
        <vt:lpwstr>_Toc33527676</vt:lpwstr>
      </vt:variant>
      <vt:variant>
        <vt:i4>1376310</vt:i4>
      </vt:variant>
      <vt:variant>
        <vt:i4>398</vt:i4>
      </vt:variant>
      <vt:variant>
        <vt:i4>0</vt:i4>
      </vt:variant>
      <vt:variant>
        <vt:i4>5</vt:i4>
      </vt:variant>
      <vt:variant>
        <vt:lpwstr/>
      </vt:variant>
      <vt:variant>
        <vt:lpwstr>_Toc33527675</vt:lpwstr>
      </vt:variant>
      <vt:variant>
        <vt:i4>1310774</vt:i4>
      </vt:variant>
      <vt:variant>
        <vt:i4>392</vt:i4>
      </vt:variant>
      <vt:variant>
        <vt:i4>0</vt:i4>
      </vt:variant>
      <vt:variant>
        <vt:i4>5</vt:i4>
      </vt:variant>
      <vt:variant>
        <vt:lpwstr/>
      </vt:variant>
      <vt:variant>
        <vt:lpwstr>_Toc33527674</vt:lpwstr>
      </vt:variant>
      <vt:variant>
        <vt:i4>1245238</vt:i4>
      </vt:variant>
      <vt:variant>
        <vt:i4>386</vt:i4>
      </vt:variant>
      <vt:variant>
        <vt:i4>0</vt:i4>
      </vt:variant>
      <vt:variant>
        <vt:i4>5</vt:i4>
      </vt:variant>
      <vt:variant>
        <vt:lpwstr/>
      </vt:variant>
      <vt:variant>
        <vt:lpwstr>_Toc33527673</vt:lpwstr>
      </vt:variant>
      <vt:variant>
        <vt:i4>1179702</vt:i4>
      </vt:variant>
      <vt:variant>
        <vt:i4>380</vt:i4>
      </vt:variant>
      <vt:variant>
        <vt:i4>0</vt:i4>
      </vt:variant>
      <vt:variant>
        <vt:i4>5</vt:i4>
      </vt:variant>
      <vt:variant>
        <vt:lpwstr/>
      </vt:variant>
      <vt:variant>
        <vt:lpwstr>_Toc33527672</vt:lpwstr>
      </vt:variant>
      <vt:variant>
        <vt:i4>1114166</vt:i4>
      </vt:variant>
      <vt:variant>
        <vt:i4>374</vt:i4>
      </vt:variant>
      <vt:variant>
        <vt:i4>0</vt:i4>
      </vt:variant>
      <vt:variant>
        <vt:i4>5</vt:i4>
      </vt:variant>
      <vt:variant>
        <vt:lpwstr/>
      </vt:variant>
      <vt:variant>
        <vt:lpwstr>_Toc33527671</vt:lpwstr>
      </vt:variant>
      <vt:variant>
        <vt:i4>1048630</vt:i4>
      </vt:variant>
      <vt:variant>
        <vt:i4>368</vt:i4>
      </vt:variant>
      <vt:variant>
        <vt:i4>0</vt:i4>
      </vt:variant>
      <vt:variant>
        <vt:i4>5</vt:i4>
      </vt:variant>
      <vt:variant>
        <vt:lpwstr/>
      </vt:variant>
      <vt:variant>
        <vt:lpwstr>_Toc33527670</vt:lpwstr>
      </vt:variant>
      <vt:variant>
        <vt:i4>1638455</vt:i4>
      </vt:variant>
      <vt:variant>
        <vt:i4>362</vt:i4>
      </vt:variant>
      <vt:variant>
        <vt:i4>0</vt:i4>
      </vt:variant>
      <vt:variant>
        <vt:i4>5</vt:i4>
      </vt:variant>
      <vt:variant>
        <vt:lpwstr/>
      </vt:variant>
      <vt:variant>
        <vt:lpwstr>_Toc33527669</vt:lpwstr>
      </vt:variant>
      <vt:variant>
        <vt:i4>1572919</vt:i4>
      </vt:variant>
      <vt:variant>
        <vt:i4>356</vt:i4>
      </vt:variant>
      <vt:variant>
        <vt:i4>0</vt:i4>
      </vt:variant>
      <vt:variant>
        <vt:i4>5</vt:i4>
      </vt:variant>
      <vt:variant>
        <vt:lpwstr/>
      </vt:variant>
      <vt:variant>
        <vt:lpwstr>_Toc33527668</vt:lpwstr>
      </vt:variant>
      <vt:variant>
        <vt:i4>1507383</vt:i4>
      </vt:variant>
      <vt:variant>
        <vt:i4>350</vt:i4>
      </vt:variant>
      <vt:variant>
        <vt:i4>0</vt:i4>
      </vt:variant>
      <vt:variant>
        <vt:i4>5</vt:i4>
      </vt:variant>
      <vt:variant>
        <vt:lpwstr/>
      </vt:variant>
      <vt:variant>
        <vt:lpwstr>_Toc33527667</vt:lpwstr>
      </vt:variant>
      <vt:variant>
        <vt:i4>1441847</vt:i4>
      </vt:variant>
      <vt:variant>
        <vt:i4>344</vt:i4>
      </vt:variant>
      <vt:variant>
        <vt:i4>0</vt:i4>
      </vt:variant>
      <vt:variant>
        <vt:i4>5</vt:i4>
      </vt:variant>
      <vt:variant>
        <vt:lpwstr/>
      </vt:variant>
      <vt:variant>
        <vt:lpwstr>_Toc33527666</vt:lpwstr>
      </vt:variant>
      <vt:variant>
        <vt:i4>1376311</vt:i4>
      </vt:variant>
      <vt:variant>
        <vt:i4>338</vt:i4>
      </vt:variant>
      <vt:variant>
        <vt:i4>0</vt:i4>
      </vt:variant>
      <vt:variant>
        <vt:i4>5</vt:i4>
      </vt:variant>
      <vt:variant>
        <vt:lpwstr/>
      </vt:variant>
      <vt:variant>
        <vt:lpwstr>_Toc33527665</vt:lpwstr>
      </vt:variant>
      <vt:variant>
        <vt:i4>1310775</vt:i4>
      </vt:variant>
      <vt:variant>
        <vt:i4>332</vt:i4>
      </vt:variant>
      <vt:variant>
        <vt:i4>0</vt:i4>
      </vt:variant>
      <vt:variant>
        <vt:i4>5</vt:i4>
      </vt:variant>
      <vt:variant>
        <vt:lpwstr/>
      </vt:variant>
      <vt:variant>
        <vt:lpwstr>_Toc33527664</vt:lpwstr>
      </vt:variant>
      <vt:variant>
        <vt:i4>1245239</vt:i4>
      </vt:variant>
      <vt:variant>
        <vt:i4>326</vt:i4>
      </vt:variant>
      <vt:variant>
        <vt:i4>0</vt:i4>
      </vt:variant>
      <vt:variant>
        <vt:i4>5</vt:i4>
      </vt:variant>
      <vt:variant>
        <vt:lpwstr/>
      </vt:variant>
      <vt:variant>
        <vt:lpwstr>_Toc33527663</vt:lpwstr>
      </vt:variant>
      <vt:variant>
        <vt:i4>1179703</vt:i4>
      </vt:variant>
      <vt:variant>
        <vt:i4>320</vt:i4>
      </vt:variant>
      <vt:variant>
        <vt:i4>0</vt:i4>
      </vt:variant>
      <vt:variant>
        <vt:i4>5</vt:i4>
      </vt:variant>
      <vt:variant>
        <vt:lpwstr/>
      </vt:variant>
      <vt:variant>
        <vt:lpwstr>_Toc33527662</vt:lpwstr>
      </vt:variant>
      <vt:variant>
        <vt:i4>1114167</vt:i4>
      </vt:variant>
      <vt:variant>
        <vt:i4>314</vt:i4>
      </vt:variant>
      <vt:variant>
        <vt:i4>0</vt:i4>
      </vt:variant>
      <vt:variant>
        <vt:i4>5</vt:i4>
      </vt:variant>
      <vt:variant>
        <vt:lpwstr/>
      </vt:variant>
      <vt:variant>
        <vt:lpwstr>_Toc33527661</vt:lpwstr>
      </vt:variant>
      <vt:variant>
        <vt:i4>1048631</vt:i4>
      </vt:variant>
      <vt:variant>
        <vt:i4>308</vt:i4>
      </vt:variant>
      <vt:variant>
        <vt:i4>0</vt:i4>
      </vt:variant>
      <vt:variant>
        <vt:i4>5</vt:i4>
      </vt:variant>
      <vt:variant>
        <vt:lpwstr/>
      </vt:variant>
      <vt:variant>
        <vt:lpwstr>_Toc33527660</vt:lpwstr>
      </vt:variant>
      <vt:variant>
        <vt:i4>1638452</vt:i4>
      </vt:variant>
      <vt:variant>
        <vt:i4>302</vt:i4>
      </vt:variant>
      <vt:variant>
        <vt:i4>0</vt:i4>
      </vt:variant>
      <vt:variant>
        <vt:i4>5</vt:i4>
      </vt:variant>
      <vt:variant>
        <vt:lpwstr/>
      </vt:variant>
      <vt:variant>
        <vt:lpwstr>_Toc33527659</vt:lpwstr>
      </vt:variant>
      <vt:variant>
        <vt:i4>1572916</vt:i4>
      </vt:variant>
      <vt:variant>
        <vt:i4>296</vt:i4>
      </vt:variant>
      <vt:variant>
        <vt:i4>0</vt:i4>
      </vt:variant>
      <vt:variant>
        <vt:i4>5</vt:i4>
      </vt:variant>
      <vt:variant>
        <vt:lpwstr/>
      </vt:variant>
      <vt:variant>
        <vt:lpwstr>_Toc33527658</vt:lpwstr>
      </vt:variant>
      <vt:variant>
        <vt:i4>1507380</vt:i4>
      </vt:variant>
      <vt:variant>
        <vt:i4>290</vt:i4>
      </vt:variant>
      <vt:variant>
        <vt:i4>0</vt:i4>
      </vt:variant>
      <vt:variant>
        <vt:i4>5</vt:i4>
      </vt:variant>
      <vt:variant>
        <vt:lpwstr/>
      </vt:variant>
      <vt:variant>
        <vt:lpwstr>_Toc33527657</vt:lpwstr>
      </vt:variant>
      <vt:variant>
        <vt:i4>1441844</vt:i4>
      </vt:variant>
      <vt:variant>
        <vt:i4>284</vt:i4>
      </vt:variant>
      <vt:variant>
        <vt:i4>0</vt:i4>
      </vt:variant>
      <vt:variant>
        <vt:i4>5</vt:i4>
      </vt:variant>
      <vt:variant>
        <vt:lpwstr/>
      </vt:variant>
      <vt:variant>
        <vt:lpwstr>_Toc33527656</vt:lpwstr>
      </vt:variant>
      <vt:variant>
        <vt:i4>1376308</vt:i4>
      </vt:variant>
      <vt:variant>
        <vt:i4>278</vt:i4>
      </vt:variant>
      <vt:variant>
        <vt:i4>0</vt:i4>
      </vt:variant>
      <vt:variant>
        <vt:i4>5</vt:i4>
      </vt:variant>
      <vt:variant>
        <vt:lpwstr/>
      </vt:variant>
      <vt:variant>
        <vt:lpwstr>_Toc33527655</vt:lpwstr>
      </vt:variant>
      <vt:variant>
        <vt:i4>1310772</vt:i4>
      </vt:variant>
      <vt:variant>
        <vt:i4>272</vt:i4>
      </vt:variant>
      <vt:variant>
        <vt:i4>0</vt:i4>
      </vt:variant>
      <vt:variant>
        <vt:i4>5</vt:i4>
      </vt:variant>
      <vt:variant>
        <vt:lpwstr/>
      </vt:variant>
      <vt:variant>
        <vt:lpwstr>_Toc33527654</vt:lpwstr>
      </vt:variant>
      <vt:variant>
        <vt:i4>1245236</vt:i4>
      </vt:variant>
      <vt:variant>
        <vt:i4>266</vt:i4>
      </vt:variant>
      <vt:variant>
        <vt:i4>0</vt:i4>
      </vt:variant>
      <vt:variant>
        <vt:i4>5</vt:i4>
      </vt:variant>
      <vt:variant>
        <vt:lpwstr/>
      </vt:variant>
      <vt:variant>
        <vt:lpwstr>_Toc33527653</vt:lpwstr>
      </vt:variant>
      <vt:variant>
        <vt:i4>1179700</vt:i4>
      </vt:variant>
      <vt:variant>
        <vt:i4>260</vt:i4>
      </vt:variant>
      <vt:variant>
        <vt:i4>0</vt:i4>
      </vt:variant>
      <vt:variant>
        <vt:i4>5</vt:i4>
      </vt:variant>
      <vt:variant>
        <vt:lpwstr/>
      </vt:variant>
      <vt:variant>
        <vt:lpwstr>_Toc33527652</vt:lpwstr>
      </vt:variant>
      <vt:variant>
        <vt:i4>1114164</vt:i4>
      </vt:variant>
      <vt:variant>
        <vt:i4>254</vt:i4>
      </vt:variant>
      <vt:variant>
        <vt:i4>0</vt:i4>
      </vt:variant>
      <vt:variant>
        <vt:i4>5</vt:i4>
      </vt:variant>
      <vt:variant>
        <vt:lpwstr/>
      </vt:variant>
      <vt:variant>
        <vt:lpwstr>_Toc33527651</vt:lpwstr>
      </vt:variant>
      <vt:variant>
        <vt:i4>1048628</vt:i4>
      </vt:variant>
      <vt:variant>
        <vt:i4>248</vt:i4>
      </vt:variant>
      <vt:variant>
        <vt:i4>0</vt:i4>
      </vt:variant>
      <vt:variant>
        <vt:i4>5</vt:i4>
      </vt:variant>
      <vt:variant>
        <vt:lpwstr/>
      </vt:variant>
      <vt:variant>
        <vt:lpwstr>_Toc33527650</vt:lpwstr>
      </vt:variant>
      <vt:variant>
        <vt:i4>1638453</vt:i4>
      </vt:variant>
      <vt:variant>
        <vt:i4>242</vt:i4>
      </vt:variant>
      <vt:variant>
        <vt:i4>0</vt:i4>
      </vt:variant>
      <vt:variant>
        <vt:i4>5</vt:i4>
      </vt:variant>
      <vt:variant>
        <vt:lpwstr/>
      </vt:variant>
      <vt:variant>
        <vt:lpwstr>_Toc33527649</vt:lpwstr>
      </vt:variant>
      <vt:variant>
        <vt:i4>1572917</vt:i4>
      </vt:variant>
      <vt:variant>
        <vt:i4>236</vt:i4>
      </vt:variant>
      <vt:variant>
        <vt:i4>0</vt:i4>
      </vt:variant>
      <vt:variant>
        <vt:i4>5</vt:i4>
      </vt:variant>
      <vt:variant>
        <vt:lpwstr/>
      </vt:variant>
      <vt:variant>
        <vt:lpwstr>_Toc33527648</vt:lpwstr>
      </vt:variant>
      <vt:variant>
        <vt:i4>1507381</vt:i4>
      </vt:variant>
      <vt:variant>
        <vt:i4>230</vt:i4>
      </vt:variant>
      <vt:variant>
        <vt:i4>0</vt:i4>
      </vt:variant>
      <vt:variant>
        <vt:i4>5</vt:i4>
      </vt:variant>
      <vt:variant>
        <vt:lpwstr/>
      </vt:variant>
      <vt:variant>
        <vt:lpwstr>_Toc33527647</vt:lpwstr>
      </vt:variant>
      <vt:variant>
        <vt:i4>1441845</vt:i4>
      </vt:variant>
      <vt:variant>
        <vt:i4>224</vt:i4>
      </vt:variant>
      <vt:variant>
        <vt:i4>0</vt:i4>
      </vt:variant>
      <vt:variant>
        <vt:i4>5</vt:i4>
      </vt:variant>
      <vt:variant>
        <vt:lpwstr/>
      </vt:variant>
      <vt:variant>
        <vt:lpwstr>_Toc33527646</vt:lpwstr>
      </vt:variant>
      <vt:variant>
        <vt:i4>1376309</vt:i4>
      </vt:variant>
      <vt:variant>
        <vt:i4>218</vt:i4>
      </vt:variant>
      <vt:variant>
        <vt:i4>0</vt:i4>
      </vt:variant>
      <vt:variant>
        <vt:i4>5</vt:i4>
      </vt:variant>
      <vt:variant>
        <vt:lpwstr/>
      </vt:variant>
      <vt:variant>
        <vt:lpwstr>_Toc33527645</vt:lpwstr>
      </vt:variant>
      <vt:variant>
        <vt:i4>1310773</vt:i4>
      </vt:variant>
      <vt:variant>
        <vt:i4>212</vt:i4>
      </vt:variant>
      <vt:variant>
        <vt:i4>0</vt:i4>
      </vt:variant>
      <vt:variant>
        <vt:i4>5</vt:i4>
      </vt:variant>
      <vt:variant>
        <vt:lpwstr/>
      </vt:variant>
      <vt:variant>
        <vt:lpwstr>_Toc33527644</vt:lpwstr>
      </vt:variant>
      <vt:variant>
        <vt:i4>1245237</vt:i4>
      </vt:variant>
      <vt:variant>
        <vt:i4>206</vt:i4>
      </vt:variant>
      <vt:variant>
        <vt:i4>0</vt:i4>
      </vt:variant>
      <vt:variant>
        <vt:i4>5</vt:i4>
      </vt:variant>
      <vt:variant>
        <vt:lpwstr/>
      </vt:variant>
      <vt:variant>
        <vt:lpwstr>_Toc33527643</vt:lpwstr>
      </vt:variant>
      <vt:variant>
        <vt:i4>1179701</vt:i4>
      </vt:variant>
      <vt:variant>
        <vt:i4>200</vt:i4>
      </vt:variant>
      <vt:variant>
        <vt:i4>0</vt:i4>
      </vt:variant>
      <vt:variant>
        <vt:i4>5</vt:i4>
      </vt:variant>
      <vt:variant>
        <vt:lpwstr/>
      </vt:variant>
      <vt:variant>
        <vt:lpwstr>_Toc33527642</vt:lpwstr>
      </vt:variant>
      <vt:variant>
        <vt:i4>1114165</vt:i4>
      </vt:variant>
      <vt:variant>
        <vt:i4>194</vt:i4>
      </vt:variant>
      <vt:variant>
        <vt:i4>0</vt:i4>
      </vt:variant>
      <vt:variant>
        <vt:i4>5</vt:i4>
      </vt:variant>
      <vt:variant>
        <vt:lpwstr/>
      </vt:variant>
      <vt:variant>
        <vt:lpwstr>_Toc33527641</vt:lpwstr>
      </vt:variant>
      <vt:variant>
        <vt:i4>1048629</vt:i4>
      </vt:variant>
      <vt:variant>
        <vt:i4>188</vt:i4>
      </vt:variant>
      <vt:variant>
        <vt:i4>0</vt:i4>
      </vt:variant>
      <vt:variant>
        <vt:i4>5</vt:i4>
      </vt:variant>
      <vt:variant>
        <vt:lpwstr/>
      </vt:variant>
      <vt:variant>
        <vt:lpwstr>_Toc33527640</vt:lpwstr>
      </vt:variant>
      <vt:variant>
        <vt:i4>1638450</vt:i4>
      </vt:variant>
      <vt:variant>
        <vt:i4>182</vt:i4>
      </vt:variant>
      <vt:variant>
        <vt:i4>0</vt:i4>
      </vt:variant>
      <vt:variant>
        <vt:i4>5</vt:i4>
      </vt:variant>
      <vt:variant>
        <vt:lpwstr/>
      </vt:variant>
      <vt:variant>
        <vt:lpwstr>_Toc33527639</vt:lpwstr>
      </vt:variant>
      <vt:variant>
        <vt:i4>1572914</vt:i4>
      </vt:variant>
      <vt:variant>
        <vt:i4>176</vt:i4>
      </vt:variant>
      <vt:variant>
        <vt:i4>0</vt:i4>
      </vt:variant>
      <vt:variant>
        <vt:i4>5</vt:i4>
      </vt:variant>
      <vt:variant>
        <vt:lpwstr/>
      </vt:variant>
      <vt:variant>
        <vt:lpwstr>_Toc33527638</vt:lpwstr>
      </vt:variant>
      <vt:variant>
        <vt:i4>1507378</vt:i4>
      </vt:variant>
      <vt:variant>
        <vt:i4>170</vt:i4>
      </vt:variant>
      <vt:variant>
        <vt:i4>0</vt:i4>
      </vt:variant>
      <vt:variant>
        <vt:i4>5</vt:i4>
      </vt:variant>
      <vt:variant>
        <vt:lpwstr/>
      </vt:variant>
      <vt:variant>
        <vt:lpwstr>_Toc33527637</vt:lpwstr>
      </vt:variant>
      <vt:variant>
        <vt:i4>1441842</vt:i4>
      </vt:variant>
      <vt:variant>
        <vt:i4>164</vt:i4>
      </vt:variant>
      <vt:variant>
        <vt:i4>0</vt:i4>
      </vt:variant>
      <vt:variant>
        <vt:i4>5</vt:i4>
      </vt:variant>
      <vt:variant>
        <vt:lpwstr/>
      </vt:variant>
      <vt:variant>
        <vt:lpwstr>_Toc33527636</vt:lpwstr>
      </vt:variant>
      <vt:variant>
        <vt:i4>1376306</vt:i4>
      </vt:variant>
      <vt:variant>
        <vt:i4>158</vt:i4>
      </vt:variant>
      <vt:variant>
        <vt:i4>0</vt:i4>
      </vt:variant>
      <vt:variant>
        <vt:i4>5</vt:i4>
      </vt:variant>
      <vt:variant>
        <vt:lpwstr/>
      </vt:variant>
      <vt:variant>
        <vt:lpwstr>_Toc33527635</vt:lpwstr>
      </vt:variant>
      <vt:variant>
        <vt:i4>1310770</vt:i4>
      </vt:variant>
      <vt:variant>
        <vt:i4>152</vt:i4>
      </vt:variant>
      <vt:variant>
        <vt:i4>0</vt:i4>
      </vt:variant>
      <vt:variant>
        <vt:i4>5</vt:i4>
      </vt:variant>
      <vt:variant>
        <vt:lpwstr/>
      </vt:variant>
      <vt:variant>
        <vt:lpwstr>_Toc33527634</vt:lpwstr>
      </vt:variant>
      <vt:variant>
        <vt:i4>1245234</vt:i4>
      </vt:variant>
      <vt:variant>
        <vt:i4>146</vt:i4>
      </vt:variant>
      <vt:variant>
        <vt:i4>0</vt:i4>
      </vt:variant>
      <vt:variant>
        <vt:i4>5</vt:i4>
      </vt:variant>
      <vt:variant>
        <vt:lpwstr/>
      </vt:variant>
      <vt:variant>
        <vt:lpwstr>_Toc33527633</vt:lpwstr>
      </vt:variant>
      <vt:variant>
        <vt:i4>1179698</vt:i4>
      </vt:variant>
      <vt:variant>
        <vt:i4>140</vt:i4>
      </vt:variant>
      <vt:variant>
        <vt:i4>0</vt:i4>
      </vt:variant>
      <vt:variant>
        <vt:i4>5</vt:i4>
      </vt:variant>
      <vt:variant>
        <vt:lpwstr/>
      </vt:variant>
      <vt:variant>
        <vt:lpwstr>_Toc33527632</vt:lpwstr>
      </vt:variant>
      <vt:variant>
        <vt:i4>1114162</vt:i4>
      </vt:variant>
      <vt:variant>
        <vt:i4>134</vt:i4>
      </vt:variant>
      <vt:variant>
        <vt:i4>0</vt:i4>
      </vt:variant>
      <vt:variant>
        <vt:i4>5</vt:i4>
      </vt:variant>
      <vt:variant>
        <vt:lpwstr/>
      </vt:variant>
      <vt:variant>
        <vt:lpwstr>_Toc33527631</vt:lpwstr>
      </vt:variant>
      <vt:variant>
        <vt:i4>1048626</vt:i4>
      </vt:variant>
      <vt:variant>
        <vt:i4>128</vt:i4>
      </vt:variant>
      <vt:variant>
        <vt:i4>0</vt:i4>
      </vt:variant>
      <vt:variant>
        <vt:i4>5</vt:i4>
      </vt:variant>
      <vt:variant>
        <vt:lpwstr/>
      </vt:variant>
      <vt:variant>
        <vt:lpwstr>_Toc33527630</vt:lpwstr>
      </vt:variant>
      <vt:variant>
        <vt:i4>1638451</vt:i4>
      </vt:variant>
      <vt:variant>
        <vt:i4>122</vt:i4>
      </vt:variant>
      <vt:variant>
        <vt:i4>0</vt:i4>
      </vt:variant>
      <vt:variant>
        <vt:i4>5</vt:i4>
      </vt:variant>
      <vt:variant>
        <vt:lpwstr/>
      </vt:variant>
      <vt:variant>
        <vt:lpwstr>_Toc33527629</vt:lpwstr>
      </vt:variant>
      <vt:variant>
        <vt:i4>1572915</vt:i4>
      </vt:variant>
      <vt:variant>
        <vt:i4>116</vt:i4>
      </vt:variant>
      <vt:variant>
        <vt:i4>0</vt:i4>
      </vt:variant>
      <vt:variant>
        <vt:i4>5</vt:i4>
      </vt:variant>
      <vt:variant>
        <vt:lpwstr/>
      </vt:variant>
      <vt:variant>
        <vt:lpwstr>_Toc33527628</vt:lpwstr>
      </vt:variant>
      <vt:variant>
        <vt:i4>1507379</vt:i4>
      </vt:variant>
      <vt:variant>
        <vt:i4>110</vt:i4>
      </vt:variant>
      <vt:variant>
        <vt:i4>0</vt:i4>
      </vt:variant>
      <vt:variant>
        <vt:i4>5</vt:i4>
      </vt:variant>
      <vt:variant>
        <vt:lpwstr/>
      </vt:variant>
      <vt:variant>
        <vt:lpwstr>_Toc33527627</vt:lpwstr>
      </vt:variant>
      <vt:variant>
        <vt:i4>1441843</vt:i4>
      </vt:variant>
      <vt:variant>
        <vt:i4>104</vt:i4>
      </vt:variant>
      <vt:variant>
        <vt:i4>0</vt:i4>
      </vt:variant>
      <vt:variant>
        <vt:i4>5</vt:i4>
      </vt:variant>
      <vt:variant>
        <vt:lpwstr/>
      </vt:variant>
      <vt:variant>
        <vt:lpwstr>_Toc33527626</vt:lpwstr>
      </vt:variant>
      <vt:variant>
        <vt:i4>1376307</vt:i4>
      </vt:variant>
      <vt:variant>
        <vt:i4>98</vt:i4>
      </vt:variant>
      <vt:variant>
        <vt:i4>0</vt:i4>
      </vt:variant>
      <vt:variant>
        <vt:i4>5</vt:i4>
      </vt:variant>
      <vt:variant>
        <vt:lpwstr/>
      </vt:variant>
      <vt:variant>
        <vt:lpwstr>_Toc33527625</vt:lpwstr>
      </vt:variant>
      <vt:variant>
        <vt:i4>1310771</vt:i4>
      </vt:variant>
      <vt:variant>
        <vt:i4>92</vt:i4>
      </vt:variant>
      <vt:variant>
        <vt:i4>0</vt:i4>
      </vt:variant>
      <vt:variant>
        <vt:i4>5</vt:i4>
      </vt:variant>
      <vt:variant>
        <vt:lpwstr/>
      </vt:variant>
      <vt:variant>
        <vt:lpwstr>_Toc33527624</vt:lpwstr>
      </vt:variant>
      <vt:variant>
        <vt:i4>1245235</vt:i4>
      </vt:variant>
      <vt:variant>
        <vt:i4>86</vt:i4>
      </vt:variant>
      <vt:variant>
        <vt:i4>0</vt:i4>
      </vt:variant>
      <vt:variant>
        <vt:i4>5</vt:i4>
      </vt:variant>
      <vt:variant>
        <vt:lpwstr/>
      </vt:variant>
      <vt:variant>
        <vt:lpwstr>_Toc33527623</vt:lpwstr>
      </vt:variant>
      <vt:variant>
        <vt:i4>1179699</vt:i4>
      </vt:variant>
      <vt:variant>
        <vt:i4>80</vt:i4>
      </vt:variant>
      <vt:variant>
        <vt:i4>0</vt:i4>
      </vt:variant>
      <vt:variant>
        <vt:i4>5</vt:i4>
      </vt:variant>
      <vt:variant>
        <vt:lpwstr/>
      </vt:variant>
      <vt:variant>
        <vt:lpwstr>_Toc33527622</vt:lpwstr>
      </vt:variant>
      <vt:variant>
        <vt:i4>1114163</vt:i4>
      </vt:variant>
      <vt:variant>
        <vt:i4>74</vt:i4>
      </vt:variant>
      <vt:variant>
        <vt:i4>0</vt:i4>
      </vt:variant>
      <vt:variant>
        <vt:i4>5</vt:i4>
      </vt:variant>
      <vt:variant>
        <vt:lpwstr/>
      </vt:variant>
      <vt:variant>
        <vt:lpwstr>_Toc33527621</vt:lpwstr>
      </vt:variant>
      <vt:variant>
        <vt:i4>1048627</vt:i4>
      </vt:variant>
      <vt:variant>
        <vt:i4>68</vt:i4>
      </vt:variant>
      <vt:variant>
        <vt:i4>0</vt:i4>
      </vt:variant>
      <vt:variant>
        <vt:i4>5</vt:i4>
      </vt:variant>
      <vt:variant>
        <vt:lpwstr/>
      </vt:variant>
      <vt:variant>
        <vt:lpwstr>_Toc33527620</vt:lpwstr>
      </vt:variant>
      <vt:variant>
        <vt:i4>1638448</vt:i4>
      </vt:variant>
      <vt:variant>
        <vt:i4>62</vt:i4>
      </vt:variant>
      <vt:variant>
        <vt:i4>0</vt:i4>
      </vt:variant>
      <vt:variant>
        <vt:i4>5</vt:i4>
      </vt:variant>
      <vt:variant>
        <vt:lpwstr/>
      </vt:variant>
      <vt:variant>
        <vt:lpwstr>_Toc33527619</vt:lpwstr>
      </vt:variant>
      <vt:variant>
        <vt:i4>1572912</vt:i4>
      </vt:variant>
      <vt:variant>
        <vt:i4>56</vt:i4>
      </vt:variant>
      <vt:variant>
        <vt:i4>0</vt:i4>
      </vt:variant>
      <vt:variant>
        <vt:i4>5</vt:i4>
      </vt:variant>
      <vt:variant>
        <vt:lpwstr/>
      </vt:variant>
      <vt:variant>
        <vt:lpwstr>_Toc33527618</vt:lpwstr>
      </vt:variant>
      <vt:variant>
        <vt:i4>1507376</vt:i4>
      </vt:variant>
      <vt:variant>
        <vt:i4>50</vt:i4>
      </vt:variant>
      <vt:variant>
        <vt:i4>0</vt:i4>
      </vt:variant>
      <vt:variant>
        <vt:i4>5</vt:i4>
      </vt:variant>
      <vt:variant>
        <vt:lpwstr/>
      </vt:variant>
      <vt:variant>
        <vt:lpwstr>_Toc33527617</vt:lpwstr>
      </vt:variant>
      <vt:variant>
        <vt:i4>1441840</vt:i4>
      </vt:variant>
      <vt:variant>
        <vt:i4>44</vt:i4>
      </vt:variant>
      <vt:variant>
        <vt:i4>0</vt:i4>
      </vt:variant>
      <vt:variant>
        <vt:i4>5</vt:i4>
      </vt:variant>
      <vt:variant>
        <vt:lpwstr/>
      </vt:variant>
      <vt:variant>
        <vt:lpwstr>_Toc33527616</vt:lpwstr>
      </vt:variant>
      <vt:variant>
        <vt:i4>1376304</vt:i4>
      </vt:variant>
      <vt:variant>
        <vt:i4>38</vt:i4>
      </vt:variant>
      <vt:variant>
        <vt:i4>0</vt:i4>
      </vt:variant>
      <vt:variant>
        <vt:i4>5</vt:i4>
      </vt:variant>
      <vt:variant>
        <vt:lpwstr/>
      </vt:variant>
      <vt:variant>
        <vt:lpwstr>_Toc33527615</vt:lpwstr>
      </vt:variant>
      <vt:variant>
        <vt:i4>1310768</vt:i4>
      </vt:variant>
      <vt:variant>
        <vt:i4>32</vt:i4>
      </vt:variant>
      <vt:variant>
        <vt:i4>0</vt:i4>
      </vt:variant>
      <vt:variant>
        <vt:i4>5</vt:i4>
      </vt:variant>
      <vt:variant>
        <vt:lpwstr/>
      </vt:variant>
      <vt:variant>
        <vt:lpwstr>_Toc33527614</vt:lpwstr>
      </vt:variant>
      <vt:variant>
        <vt:i4>1245232</vt:i4>
      </vt:variant>
      <vt:variant>
        <vt:i4>26</vt:i4>
      </vt:variant>
      <vt:variant>
        <vt:i4>0</vt:i4>
      </vt:variant>
      <vt:variant>
        <vt:i4>5</vt:i4>
      </vt:variant>
      <vt:variant>
        <vt:lpwstr/>
      </vt:variant>
      <vt:variant>
        <vt:lpwstr>_Toc33527613</vt:lpwstr>
      </vt:variant>
      <vt:variant>
        <vt:i4>1179696</vt:i4>
      </vt:variant>
      <vt:variant>
        <vt:i4>20</vt:i4>
      </vt:variant>
      <vt:variant>
        <vt:i4>0</vt:i4>
      </vt:variant>
      <vt:variant>
        <vt:i4>5</vt:i4>
      </vt:variant>
      <vt:variant>
        <vt:lpwstr/>
      </vt:variant>
      <vt:variant>
        <vt:lpwstr>_Toc33527612</vt:lpwstr>
      </vt:variant>
      <vt:variant>
        <vt:i4>1114160</vt:i4>
      </vt:variant>
      <vt:variant>
        <vt:i4>14</vt:i4>
      </vt:variant>
      <vt:variant>
        <vt:i4>0</vt:i4>
      </vt:variant>
      <vt:variant>
        <vt:i4>5</vt:i4>
      </vt:variant>
      <vt:variant>
        <vt:lpwstr/>
      </vt:variant>
      <vt:variant>
        <vt:lpwstr>_Toc33527611</vt:lpwstr>
      </vt:variant>
      <vt:variant>
        <vt:i4>1048624</vt:i4>
      </vt:variant>
      <vt:variant>
        <vt:i4>8</vt:i4>
      </vt:variant>
      <vt:variant>
        <vt:i4>0</vt:i4>
      </vt:variant>
      <vt:variant>
        <vt:i4>5</vt:i4>
      </vt:variant>
      <vt:variant>
        <vt:lpwstr/>
      </vt:variant>
      <vt:variant>
        <vt:lpwstr>_Toc33527610</vt:lpwstr>
      </vt:variant>
      <vt:variant>
        <vt:i4>1638449</vt:i4>
      </vt:variant>
      <vt:variant>
        <vt:i4>2</vt:i4>
      </vt:variant>
      <vt:variant>
        <vt:i4>0</vt:i4>
      </vt:variant>
      <vt:variant>
        <vt:i4>5</vt:i4>
      </vt:variant>
      <vt:variant>
        <vt:lpwstr/>
      </vt:variant>
      <vt:variant>
        <vt:lpwstr>_Toc33527609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XP White Paper</dc:title>
  <dc:subject/>
  <dc:creator>David B. Cross</dc:creator>
  <cp:keywords/>
  <dc:description/>
  <cp:lastModifiedBy>Vadims Podans</cp:lastModifiedBy>
  <cp:revision>2</cp:revision>
  <cp:lastPrinted>2002-01-03T07:02:00Z</cp:lastPrinted>
  <dcterms:created xsi:type="dcterms:W3CDTF">2018-06-22T17:59:00Z</dcterms:created>
  <dcterms:modified xsi:type="dcterms:W3CDTF">2018-06-22T17:59:00Z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-257648962</vt:i4>
  </property>
  <property fmtid="{D5CDD505-2E9C-101B-9397-08002B2CF9AE}" pid="3" name="_EmailSubject">
    <vt:lpwstr>EFS in Windows XP (white paper)</vt:lpwstr>
  </property>
  <property fmtid="{D5CDD505-2E9C-101B-9397-08002B2CF9AE}" pid="4" name="_AuthorEmail">
    <vt:lpwstr>mkessler@microsoft.com</vt:lpwstr>
  </property>
  <property fmtid="{D5CDD505-2E9C-101B-9397-08002B2CF9AE}" pid="5" name="_AuthorEmailDisplayName">
    <vt:lpwstr>Michael Kessler</vt:lpwstr>
  </property>
  <property fmtid="{D5CDD505-2E9C-101B-9397-08002B2CF9AE}" pid="6" name="_ReviewingToolsShownOnce">
    <vt:lpwstr/>
  </property>
</Properties>
</file>