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DB2217" w14:textId="145E6102" w:rsidR="00B03099" w:rsidRPr="00D21936" w:rsidRDefault="00313019" w:rsidP="00085C29">
      <w:bookmarkStart w:id="0" w:name="_GoBack"/>
      <w:bookmarkEnd w:id="0"/>
      <w:r>
        <w:rPr>
          <w:noProof/>
        </w:rPr>
        <w:drawing>
          <wp:anchor distT="0" distB="0" distL="114300" distR="114300" simplePos="0" relativeHeight="251663872" behindDoc="0" locked="0" layoutInCell="1" allowOverlap="1" wp14:anchorId="3BF8211F" wp14:editId="71BDAB37">
            <wp:simplePos x="0" y="0"/>
            <wp:positionH relativeFrom="column">
              <wp:posOffset>-228600</wp:posOffset>
            </wp:positionH>
            <wp:positionV relativeFrom="paragraph">
              <wp:posOffset>114300</wp:posOffset>
            </wp:positionV>
            <wp:extent cx="5486400" cy="2057400"/>
            <wp:effectExtent l="0" t="0" r="0" b="0"/>
            <wp:wrapNone/>
            <wp:docPr id="95" name="Picture 95" descr="WinServer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WinServer200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1936">
        <w:rPr>
          <w:noProof/>
        </w:rPr>
        <mc:AlternateContent>
          <mc:Choice Requires="wps">
            <w:drawing>
              <wp:anchor distT="0" distB="0" distL="114300" distR="114300" simplePos="0" relativeHeight="251645440" behindDoc="0" locked="0" layoutInCell="1" allowOverlap="1" wp14:anchorId="391B762F" wp14:editId="6875DB9F">
                <wp:simplePos x="0" y="0"/>
                <wp:positionH relativeFrom="column">
                  <wp:posOffset>-228600</wp:posOffset>
                </wp:positionH>
                <wp:positionV relativeFrom="paragraph">
                  <wp:posOffset>0</wp:posOffset>
                </wp:positionV>
                <wp:extent cx="5724525" cy="0"/>
                <wp:effectExtent l="9525" t="9525" r="9525" b="952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38E51E" id="Line 3"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0" to="432.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zB3DwIAACg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"/>
            </w:pict>
          </mc:Fallback>
        </mc:AlternateContent>
      </w:r>
    </w:p>
    <w:p w14:paraId="69B7BB52" w14:textId="77777777" w:rsidR="00B03099" w:rsidRPr="00D21936" w:rsidRDefault="00B03099" w:rsidP="00085C29"/>
    <w:p w14:paraId="489A395E" w14:textId="77777777" w:rsidR="00B03099" w:rsidRDefault="00B03099" w:rsidP="00085C29"/>
    <w:p w14:paraId="5F97994C" w14:textId="77777777" w:rsidR="00EB0CC9" w:rsidRDefault="00EB0CC9" w:rsidP="00085C29"/>
    <w:p w14:paraId="55E0E3C1" w14:textId="77777777" w:rsidR="00EB0CC9" w:rsidRPr="00D21936" w:rsidRDefault="00EB0CC9" w:rsidP="00085C29"/>
    <w:p w14:paraId="2F8E5994" w14:textId="77777777" w:rsidR="00B03099" w:rsidRPr="00D21936" w:rsidRDefault="00B03099" w:rsidP="00085C29"/>
    <w:p w14:paraId="030F3CEA" w14:textId="77777777" w:rsidR="00B03099" w:rsidRPr="00D21936" w:rsidRDefault="00B03099" w:rsidP="00085C29"/>
    <w:p w14:paraId="7AA08EAF" w14:textId="77777777" w:rsidR="00C933C8" w:rsidRPr="00D21936" w:rsidRDefault="00C933C8" w:rsidP="00C933C8">
      <w:pPr>
        <w:pStyle w:val="PaperTitle"/>
      </w:pPr>
      <w:r w:rsidRPr="00D21936">
        <w:t>Certificate Auto</w:t>
      </w:r>
      <w:r w:rsidR="00205609">
        <w:t>e</w:t>
      </w:r>
      <w:r w:rsidR="00EB0CC9">
        <w:t>nrollment in Windows Server 2003</w:t>
      </w:r>
    </w:p>
    <w:p w14:paraId="7C8EB9D2" w14:textId="77777777" w:rsidR="00B03099" w:rsidRPr="00D21936" w:rsidRDefault="00B03099" w:rsidP="00085C29"/>
    <w:p w14:paraId="0A7BB3F0" w14:textId="77777777" w:rsidR="00B03099" w:rsidRPr="00D21936" w:rsidRDefault="00B03099">
      <w:pPr>
        <w:pStyle w:val="Byline"/>
      </w:pPr>
      <w:r w:rsidRPr="00D21936">
        <w:t xml:space="preserve">By </w:t>
      </w:r>
      <w:r w:rsidRPr="00D21936">
        <w:fldChar w:fldCharType="begin"/>
      </w:r>
      <w:r w:rsidRPr="00D21936">
        <w:instrText xml:space="preserve"> </w:instrText>
      </w:r>
      <w:r w:rsidRPr="00D21936">
        <w:rPr>
          <w:rFonts w:ascii="Courier New" w:hAnsi="Courier New" w:cs="Courier New"/>
        </w:rPr>
        <w:instrText>MACROBUTTON NULL</w:instrText>
      </w:r>
      <w:r w:rsidRPr="00D21936">
        <w:instrText xml:space="preserve"> </w:instrText>
      </w:r>
      <w:r w:rsidRPr="00D21936">
        <w:fldChar w:fldCharType="end"/>
      </w:r>
      <w:r w:rsidRPr="00D21936">
        <w:fldChar w:fldCharType="begin"/>
      </w:r>
      <w:r w:rsidRPr="00D21936">
        <w:instrText xml:space="preserve"> </w:instrText>
      </w:r>
      <w:r w:rsidRPr="00D21936">
        <w:rPr>
          <w:rFonts w:ascii="Courier New" w:hAnsi="Courier New" w:cs="Courier New"/>
        </w:rPr>
        <w:instrText>MACROBUTTON NULL</w:instrText>
      </w:r>
      <w:r w:rsidRPr="00D21936">
        <w:instrText xml:space="preserve"> </w:instrText>
      </w:r>
      <w:r w:rsidRPr="00D21936">
        <w:fldChar w:fldCharType="end"/>
      </w:r>
      <w:r w:rsidR="00C933C8" w:rsidRPr="00D21936">
        <w:t xml:space="preserve"> David B. Cross</w:t>
      </w:r>
    </w:p>
    <w:p w14:paraId="46B2C166" w14:textId="77777777" w:rsidR="00B03099" w:rsidRPr="00D21936" w:rsidRDefault="00B03099">
      <w:pPr>
        <w:pStyle w:val="Byline"/>
      </w:pPr>
      <w:r w:rsidRPr="00D21936">
        <w:t>Microsoft Corporation</w:t>
      </w:r>
    </w:p>
    <w:p w14:paraId="52B23D45" w14:textId="77777777" w:rsidR="00B03099" w:rsidRPr="00D21936" w:rsidRDefault="00B03099" w:rsidP="00085C29">
      <w:r w:rsidRPr="00D21936">
        <w:t xml:space="preserve">Published: </w:t>
      </w:r>
      <w:r w:rsidR="00EB0CC9">
        <w:t>April</w:t>
      </w:r>
      <w:r w:rsidR="009D1818" w:rsidRPr="00D21936">
        <w:t xml:space="preserve"> </w:t>
      </w:r>
      <w:r w:rsidR="00EB0CC9">
        <w:t>2003</w:t>
      </w:r>
    </w:p>
    <w:p w14:paraId="1AE56A64" w14:textId="77777777" w:rsidR="00B03099" w:rsidRPr="00D21936" w:rsidRDefault="00B03099" w:rsidP="00085C29"/>
    <w:p w14:paraId="6E2F4E80" w14:textId="77777777" w:rsidR="00B03099" w:rsidRPr="00D21936" w:rsidRDefault="00B03099" w:rsidP="00085C29"/>
    <w:p w14:paraId="27E36BFA" w14:textId="77777777" w:rsidR="00B03099" w:rsidRPr="00D21936" w:rsidRDefault="007938E9" w:rsidP="007938E9">
      <w:pPr>
        <w:pStyle w:val="Heading20"/>
      </w:pPr>
      <w:r>
        <w:t>Certificate Autoenrollment in Windows Server 2003</w:t>
      </w:r>
    </w:p>
    <w:p w14:paraId="5AB229D0" w14:textId="77777777" w:rsidR="00B03099" w:rsidRPr="00D21936" w:rsidRDefault="00B03099" w:rsidP="00085C29"/>
    <w:p w14:paraId="7FFB0226" w14:textId="77777777" w:rsidR="00B03099" w:rsidRPr="00D21936" w:rsidRDefault="00B03099">
      <w:pPr>
        <w:pStyle w:val="AbstractTitle"/>
      </w:pPr>
      <w:r w:rsidRPr="00D21936">
        <w:t>Abstract</w:t>
      </w:r>
    </w:p>
    <w:p w14:paraId="5B8E7A18" w14:textId="77777777" w:rsidR="00A965EF" w:rsidRPr="006E72A2" w:rsidRDefault="00A965EF" w:rsidP="004B41AC">
      <w:pPr>
        <w:pStyle w:val="Abstract"/>
        <w:rPr>
          <w:sz w:val="20"/>
        </w:rPr>
      </w:pPr>
      <w:r w:rsidRPr="006E72A2">
        <w:rPr>
          <w:sz w:val="20"/>
        </w:rPr>
        <w:t xml:space="preserve">The </w:t>
      </w:r>
      <w:r w:rsidR="00A624A7" w:rsidRPr="006E72A2">
        <w:rPr>
          <w:sz w:val="20"/>
        </w:rPr>
        <w:t>Microsoft</w:t>
      </w:r>
      <w:r w:rsidR="00A624A7" w:rsidRPr="006E72A2">
        <w:rPr>
          <w:sz w:val="20"/>
          <w:vertAlign w:val="superscript"/>
        </w:rPr>
        <w:t>®</w:t>
      </w:r>
      <w:r w:rsidR="00A624A7" w:rsidRPr="006E72A2">
        <w:rPr>
          <w:sz w:val="20"/>
        </w:rPr>
        <w:t xml:space="preserve"> </w:t>
      </w:r>
      <w:r w:rsidR="005C3854" w:rsidRPr="006E72A2">
        <w:rPr>
          <w:sz w:val="20"/>
        </w:rPr>
        <w:t>Windows</w:t>
      </w:r>
      <w:r w:rsidR="00A624A7" w:rsidRPr="006E72A2">
        <w:rPr>
          <w:sz w:val="20"/>
          <w:vertAlign w:val="superscript"/>
        </w:rPr>
        <w:t>®</w:t>
      </w:r>
      <w:r w:rsidR="005C3854" w:rsidRPr="006E72A2">
        <w:rPr>
          <w:sz w:val="20"/>
        </w:rPr>
        <w:t xml:space="preserve"> </w:t>
      </w:r>
      <w:r w:rsidR="008A3B4F" w:rsidRPr="006E72A2">
        <w:rPr>
          <w:sz w:val="20"/>
        </w:rPr>
        <w:t>Server 2003</w:t>
      </w:r>
      <w:r w:rsidR="005C3854" w:rsidRPr="006E72A2">
        <w:rPr>
          <w:sz w:val="20"/>
        </w:rPr>
        <w:t xml:space="preserve"> </w:t>
      </w:r>
      <w:r w:rsidRPr="006E72A2">
        <w:rPr>
          <w:sz w:val="20"/>
        </w:rPr>
        <w:t xml:space="preserve">operating system </w:t>
      </w:r>
      <w:r w:rsidR="005C3854" w:rsidRPr="006E72A2">
        <w:rPr>
          <w:sz w:val="20"/>
        </w:rPr>
        <w:t xml:space="preserve">provides a number of enhancements </w:t>
      </w:r>
      <w:r w:rsidR="004B41AC" w:rsidRPr="006E72A2">
        <w:rPr>
          <w:sz w:val="20"/>
        </w:rPr>
        <w:t xml:space="preserve">to </w:t>
      </w:r>
      <w:r w:rsidR="005C3854" w:rsidRPr="006E72A2">
        <w:rPr>
          <w:sz w:val="20"/>
        </w:rPr>
        <w:t xml:space="preserve">certificate services and </w:t>
      </w:r>
      <w:r w:rsidR="00A624A7" w:rsidRPr="006E72A2">
        <w:rPr>
          <w:sz w:val="20"/>
        </w:rPr>
        <w:t>public key infrastructure</w:t>
      </w:r>
      <w:r w:rsidR="00220543" w:rsidRPr="006E72A2">
        <w:rPr>
          <w:sz w:val="20"/>
        </w:rPr>
        <w:t xml:space="preserve"> (PKI)</w:t>
      </w:r>
      <w:r w:rsidR="004B41AC" w:rsidRPr="006E72A2">
        <w:rPr>
          <w:sz w:val="20"/>
        </w:rPr>
        <w:t>.</w:t>
      </w:r>
      <w:r w:rsidR="00A624A7" w:rsidRPr="006E72A2">
        <w:rPr>
          <w:sz w:val="20"/>
        </w:rPr>
        <w:t xml:space="preserve"> </w:t>
      </w:r>
      <w:r w:rsidR="004B41AC" w:rsidRPr="006E72A2">
        <w:rPr>
          <w:sz w:val="20"/>
        </w:rPr>
        <w:t>These enhancements</w:t>
      </w:r>
      <w:r w:rsidR="00441D3D" w:rsidRPr="006E72A2">
        <w:rPr>
          <w:sz w:val="20"/>
        </w:rPr>
        <w:t xml:space="preserve"> </w:t>
      </w:r>
      <w:r w:rsidR="005C3854" w:rsidRPr="006E72A2">
        <w:rPr>
          <w:sz w:val="20"/>
        </w:rPr>
        <w:t xml:space="preserve">enable organizations to </w:t>
      </w:r>
      <w:r w:rsidR="00B53555" w:rsidRPr="006E72A2">
        <w:rPr>
          <w:sz w:val="20"/>
        </w:rPr>
        <w:t>automatically</w:t>
      </w:r>
      <w:r w:rsidR="005C3854" w:rsidRPr="006E72A2">
        <w:rPr>
          <w:sz w:val="20"/>
        </w:rPr>
        <w:t xml:space="preserve"> deploy public key</w:t>
      </w:r>
      <w:r w:rsidR="009B1F1C" w:rsidRPr="006E72A2">
        <w:rPr>
          <w:sz w:val="20"/>
        </w:rPr>
        <w:t>–</w:t>
      </w:r>
      <w:r w:rsidR="005C3854" w:rsidRPr="006E72A2">
        <w:rPr>
          <w:sz w:val="20"/>
        </w:rPr>
        <w:t>based certificates to users.</w:t>
      </w:r>
    </w:p>
    <w:p w14:paraId="03EEC22A" w14:textId="77777777" w:rsidR="00A965EF" w:rsidRPr="006E72A2" w:rsidRDefault="00A965EF">
      <w:pPr>
        <w:pStyle w:val="Abstract"/>
        <w:rPr>
          <w:sz w:val="20"/>
        </w:rPr>
      </w:pPr>
    </w:p>
    <w:p w14:paraId="799B77C2" w14:textId="77777777" w:rsidR="00B03099" w:rsidRPr="006E72A2" w:rsidRDefault="005C3854">
      <w:pPr>
        <w:pStyle w:val="Abstract"/>
        <w:rPr>
          <w:sz w:val="20"/>
        </w:rPr>
      </w:pPr>
      <w:r w:rsidRPr="006E72A2">
        <w:rPr>
          <w:sz w:val="20"/>
        </w:rPr>
        <w:t xml:space="preserve">This </w:t>
      </w:r>
      <w:r w:rsidR="00A624A7" w:rsidRPr="006E72A2">
        <w:rPr>
          <w:sz w:val="20"/>
        </w:rPr>
        <w:t xml:space="preserve">article is intended for IT managers and system administrators. </w:t>
      </w:r>
      <w:r w:rsidR="00A965EF" w:rsidRPr="006E72A2">
        <w:rPr>
          <w:sz w:val="20"/>
        </w:rPr>
        <w:t>It provides</w:t>
      </w:r>
      <w:r w:rsidRPr="006E72A2">
        <w:rPr>
          <w:sz w:val="20"/>
        </w:rPr>
        <w:t xml:space="preserve"> a technical walkthrough of </w:t>
      </w:r>
      <w:r w:rsidR="00563322" w:rsidRPr="006E72A2">
        <w:rPr>
          <w:sz w:val="20"/>
        </w:rPr>
        <w:t xml:space="preserve">the </w:t>
      </w:r>
      <w:r w:rsidR="00A965EF" w:rsidRPr="006E72A2">
        <w:rPr>
          <w:sz w:val="20"/>
        </w:rPr>
        <w:t xml:space="preserve">certificate </w:t>
      </w:r>
      <w:r w:rsidR="006D1C0E" w:rsidRPr="006E72A2">
        <w:rPr>
          <w:sz w:val="20"/>
        </w:rPr>
        <w:t>a</w:t>
      </w:r>
      <w:r w:rsidR="00205609" w:rsidRPr="006E72A2">
        <w:rPr>
          <w:sz w:val="20"/>
        </w:rPr>
        <w:t>utoenrollment</w:t>
      </w:r>
      <w:r w:rsidR="00563322" w:rsidRPr="006E72A2">
        <w:rPr>
          <w:sz w:val="20"/>
        </w:rPr>
        <w:t xml:space="preserve"> feature</w:t>
      </w:r>
      <w:r w:rsidR="004B41AC" w:rsidRPr="006E72A2">
        <w:rPr>
          <w:sz w:val="20"/>
        </w:rPr>
        <w:t>,</w:t>
      </w:r>
      <w:r w:rsidR="00A965EF" w:rsidRPr="006E72A2">
        <w:rPr>
          <w:sz w:val="20"/>
        </w:rPr>
        <w:t xml:space="preserve"> along with an</w:t>
      </w:r>
      <w:r w:rsidRPr="006E72A2">
        <w:rPr>
          <w:sz w:val="20"/>
        </w:rPr>
        <w:t xml:space="preserve"> </w:t>
      </w:r>
      <w:r w:rsidR="00E02205" w:rsidRPr="006E72A2">
        <w:rPr>
          <w:sz w:val="20"/>
        </w:rPr>
        <w:t>in-</w:t>
      </w:r>
      <w:r w:rsidRPr="006E72A2">
        <w:rPr>
          <w:sz w:val="20"/>
        </w:rPr>
        <w:t xml:space="preserve">depth explanation of </w:t>
      </w:r>
      <w:r w:rsidR="00A965EF" w:rsidRPr="006E72A2">
        <w:rPr>
          <w:sz w:val="20"/>
        </w:rPr>
        <w:t xml:space="preserve">how this feature works </w:t>
      </w:r>
      <w:r w:rsidR="00563322" w:rsidRPr="006E72A2">
        <w:rPr>
          <w:sz w:val="20"/>
        </w:rPr>
        <w:t>and</w:t>
      </w:r>
      <w:r w:rsidRPr="006E72A2">
        <w:rPr>
          <w:sz w:val="20"/>
        </w:rPr>
        <w:t xml:space="preserve"> key troubleshooting information.</w:t>
      </w:r>
      <w:r w:rsidR="0074090B" w:rsidRPr="006E72A2">
        <w:rPr>
          <w:sz w:val="20"/>
        </w:rPr>
        <w:t xml:space="preserve"> </w:t>
      </w:r>
    </w:p>
    <w:p w14:paraId="5C4E37A6" w14:textId="77777777" w:rsidR="00A05C4C" w:rsidRPr="00D21936" w:rsidRDefault="00A05C4C" w:rsidP="00085C29"/>
    <w:p w14:paraId="3FB9C3FB" w14:textId="77777777" w:rsidR="00A05C4C" w:rsidRPr="00D21936" w:rsidRDefault="00A05C4C" w:rsidP="00085C29"/>
    <w:p w14:paraId="54A04481" w14:textId="77777777" w:rsidR="00B03099" w:rsidRPr="00D21936" w:rsidRDefault="00B03099" w:rsidP="00085C29">
      <w:pPr>
        <w:sectPr w:rsidR="00B03099" w:rsidRPr="00D21936">
          <w:type w:val="oddPage"/>
          <w:pgSz w:w="12240" w:h="15840"/>
          <w:pgMar w:top="1440" w:right="1800" w:bottom="1440" w:left="1800" w:header="720" w:footer="720" w:gutter="0"/>
          <w:cols w:space="720"/>
          <w:docGrid w:linePitch="360"/>
        </w:sectPr>
      </w:pPr>
    </w:p>
    <w:p w14:paraId="2370FE47" w14:textId="77777777" w:rsidR="00B03099" w:rsidRPr="00D21936" w:rsidRDefault="00B03099">
      <w:pPr>
        <w:pStyle w:val="Legalese"/>
      </w:pPr>
      <w:r w:rsidRPr="00D21936">
        <w:lastRenderedPageBreak/>
        <w:t>The information contained in this document represents the current view of Microsoft Corporation on the issues discussed as of the date of publication.</w:t>
      </w:r>
      <w:r w:rsidR="0074090B">
        <w:t xml:space="preserve"> </w:t>
      </w:r>
      <w:r w:rsidRPr="00D21936">
        <w:t>Because Microsoft must respond to changing market conditions, it should not be interpreted to be a commitment on the part of Microsoft, and Microsoft cannot guarantee the accuracy of any information presented after the date of publication.</w:t>
      </w:r>
    </w:p>
    <w:p w14:paraId="40D7B579" w14:textId="77777777" w:rsidR="00B03099" w:rsidRPr="00D21936" w:rsidRDefault="00B03099">
      <w:pPr>
        <w:pStyle w:val="Legalese"/>
      </w:pPr>
      <w:r w:rsidRPr="00D21936">
        <w:t xml:space="preserve">This </w:t>
      </w:r>
      <w:r w:rsidR="00AC3E0C" w:rsidRPr="00D21936">
        <w:t>document</w:t>
      </w:r>
      <w:r w:rsidR="003A00F4" w:rsidRPr="00D21936">
        <w:t xml:space="preserve"> </w:t>
      </w:r>
      <w:r w:rsidRPr="00D21936">
        <w:t>is fo</w:t>
      </w:r>
      <w:r w:rsidR="00AC3E0C" w:rsidRPr="00D21936">
        <w:t xml:space="preserve">r informational purposes only. </w:t>
      </w:r>
      <w:r w:rsidRPr="00D21936">
        <w:t>MICROSOFT MAKES NO WARRANTIES, EXPRESS OR IMPLIED, AS TO THE INFORMATION IN THIS DOCUMENT.</w:t>
      </w:r>
    </w:p>
    <w:p w14:paraId="2E59A7F8" w14:textId="77777777" w:rsidR="00B03099" w:rsidRPr="00D21936" w:rsidRDefault="00B03099">
      <w:pPr>
        <w:pStyle w:val="Legalese"/>
      </w:pPr>
      <w:r w:rsidRPr="00D21936">
        <w:t>Complying with all applicable copyright laws is the responsibility of the user.</w:t>
      </w:r>
      <w:r w:rsidR="0074090B">
        <w:t xml:space="preserve"> </w:t>
      </w:r>
      <w:r w:rsidRPr="00D21936">
        <w:t xml:space="preserve">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 </w:t>
      </w:r>
    </w:p>
    <w:p w14:paraId="408D93BC" w14:textId="77777777" w:rsidR="00B03099" w:rsidRDefault="00B03099">
      <w:pPr>
        <w:pStyle w:val="Legalese"/>
      </w:pPr>
      <w:r w:rsidRPr="00D21936">
        <w:t>Microsoft may have patents, patent applications, trademarks, copyrights, or other intellectual property rights covering subject matter in this document.</w:t>
      </w:r>
      <w:r w:rsidR="0074090B">
        <w:t xml:space="preserve"> </w:t>
      </w:r>
      <w:r w:rsidRPr="00D21936">
        <w:t>Except as expressly provided in any written license agreement from Microsoft, the furnishing of this document does not give you any license to these patents, trademarks, copyrights, or other intellectual property.</w:t>
      </w:r>
    </w:p>
    <w:p w14:paraId="12696772" w14:textId="77777777" w:rsidR="00A67D8D" w:rsidRPr="00D21936" w:rsidRDefault="00A67D8D">
      <w:pPr>
        <w:pStyle w:val="Legalese"/>
      </w:pPr>
      <w:r>
        <w:t>The example companies, organizations, products, people and events depicted herein are fictitious.</w:t>
      </w:r>
      <w:r w:rsidR="0074090B">
        <w:t xml:space="preserve"> </w:t>
      </w:r>
      <w:r>
        <w:t>No association with any real company, organization, product, person or event is intended or should be inferred.</w:t>
      </w:r>
      <w:r w:rsidR="0074090B">
        <w:t xml:space="preserve"> </w:t>
      </w:r>
    </w:p>
    <w:p w14:paraId="70B23336" w14:textId="77777777" w:rsidR="001C36B5" w:rsidRDefault="001C36B5" w:rsidP="001C36B5">
      <w:pPr>
        <w:pStyle w:val="Legalese"/>
      </w:pPr>
      <w:r>
        <w:t>© 200</w:t>
      </w:r>
      <w:r w:rsidR="00EB0CC9">
        <w:t>3</w:t>
      </w:r>
      <w:r>
        <w:t xml:space="preserve"> Microsoft Corporation. All rights reserved. Microsoft, Windows, and Windows</w:t>
      </w:r>
      <w:r w:rsidR="007E286F">
        <w:t xml:space="preserve"> </w:t>
      </w:r>
      <w:r>
        <w:t xml:space="preserve">NT are either registered trademarks or trademarks of Microsoft Corporation in the </w:t>
      </w:r>
      <w:smartTag w:uri="urn:schemas-microsoft-com:office:smarttags" w:element="place">
        <w:smartTag w:uri="urn:schemas-microsoft-com:office:smarttags" w:element="country-region">
          <w:r>
            <w:t>United States</w:t>
          </w:r>
        </w:smartTag>
      </w:smartTag>
      <w:r>
        <w:t xml:space="preserve"> and/or other countries.</w:t>
      </w:r>
    </w:p>
    <w:p w14:paraId="7F63A4A9" w14:textId="77777777" w:rsidR="00B03099" w:rsidRPr="00D21936" w:rsidRDefault="00B03099">
      <w:pPr>
        <w:pStyle w:val="Legalese"/>
      </w:pPr>
      <w:r w:rsidRPr="00D21936">
        <w:t>The names of actual companies and products mentioned herein may be the trademarks of their respective owners.</w:t>
      </w:r>
    </w:p>
    <w:p w14:paraId="2CB0E5F3" w14:textId="77777777" w:rsidR="00B03099" w:rsidRPr="00D21936" w:rsidRDefault="00B03099">
      <w:pPr>
        <w:pStyle w:val="Legalese"/>
      </w:pPr>
    </w:p>
    <w:p w14:paraId="19726D2D" w14:textId="77777777" w:rsidR="00B03099" w:rsidRPr="00D21936" w:rsidRDefault="00B03099">
      <w:pPr>
        <w:pStyle w:val="WindowsFooter"/>
        <w:sectPr w:rsidR="00B03099" w:rsidRPr="00D21936" w:rsidSect="007E286F">
          <w:headerReference w:type="default" r:id="rId8"/>
          <w:pgSz w:w="12240" w:h="15840" w:code="1"/>
          <w:pgMar w:top="1440" w:right="1267" w:bottom="1440" w:left="1800" w:header="720" w:footer="720" w:gutter="0"/>
          <w:cols w:space="720"/>
          <w:docGrid w:linePitch="360"/>
        </w:sectPr>
      </w:pPr>
    </w:p>
    <w:p w14:paraId="55D31F47" w14:textId="77777777" w:rsidR="00B03099" w:rsidRPr="00D21936" w:rsidRDefault="00B03099">
      <w:pPr>
        <w:pStyle w:val="Contents"/>
      </w:pPr>
      <w:r w:rsidRPr="00D21936">
        <w:lastRenderedPageBreak/>
        <w:t>Contents</w:t>
      </w:r>
    </w:p>
    <w:p w14:paraId="1F63CF05" w14:textId="77777777" w:rsidR="00B459C6" w:rsidRDefault="00452A78">
      <w:pPr>
        <w:pStyle w:val="TOC1"/>
        <w:tabs>
          <w:tab w:val="right" w:leader="dot" w:pos="9163"/>
        </w:tabs>
        <w:rPr>
          <w:rFonts w:ascii="Times New Roman" w:hAnsi="Times New Roman" w:cs="Times New Roman"/>
          <w:b w:val="0"/>
          <w:bCs w:val="0"/>
          <w:noProof/>
          <w:sz w:val="24"/>
          <w:szCs w:val="24"/>
        </w:rPr>
      </w:pPr>
      <w:r w:rsidRPr="00D21936">
        <w:fldChar w:fldCharType="begin"/>
      </w:r>
      <w:r w:rsidRPr="00D21936">
        <w:instrText xml:space="preserve"> TOC \o "2-2" \h \z \t "Heading 1,1,Heading 3,3" </w:instrText>
      </w:r>
      <w:r w:rsidRPr="00D21936">
        <w:fldChar w:fldCharType="separate"/>
      </w:r>
      <w:hyperlink w:anchor="_Toc36462783" w:history="1">
        <w:r w:rsidR="00B459C6" w:rsidRPr="00714D59">
          <w:rPr>
            <w:rStyle w:val="Hyperlink"/>
            <w:noProof/>
          </w:rPr>
          <w:t>Acknowledgements</w:t>
        </w:r>
        <w:r w:rsidR="00B459C6">
          <w:rPr>
            <w:noProof/>
            <w:webHidden/>
          </w:rPr>
          <w:tab/>
        </w:r>
        <w:r w:rsidR="00B459C6">
          <w:rPr>
            <w:noProof/>
            <w:webHidden/>
          </w:rPr>
          <w:fldChar w:fldCharType="begin"/>
        </w:r>
        <w:r w:rsidR="00B459C6">
          <w:rPr>
            <w:noProof/>
            <w:webHidden/>
          </w:rPr>
          <w:instrText xml:space="preserve"> PAGEREF _Toc36462783 \h </w:instrText>
        </w:r>
        <w:r w:rsidR="00B459C6">
          <w:rPr>
            <w:noProof/>
          </w:rPr>
        </w:r>
        <w:r w:rsidR="00B459C6">
          <w:rPr>
            <w:noProof/>
            <w:webHidden/>
          </w:rPr>
          <w:fldChar w:fldCharType="separate"/>
        </w:r>
        <w:r w:rsidR="00636BA6">
          <w:rPr>
            <w:noProof/>
            <w:webHidden/>
          </w:rPr>
          <w:t>ii</w:t>
        </w:r>
        <w:r w:rsidR="00B459C6">
          <w:rPr>
            <w:noProof/>
            <w:webHidden/>
          </w:rPr>
          <w:fldChar w:fldCharType="end"/>
        </w:r>
      </w:hyperlink>
    </w:p>
    <w:p w14:paraId="5309BFB1" w14:textId="77777777" w:rsidR="00B459C6" w:rsidRDefault="00B459C6">
      <w:pPr>
        <w:pStyle w:val="TOC1"/>
        <w:tabs>
          <w:tab w:val="right" w:leader="dot" w:pos="9163"/>
        </w:tabs>
        <w:rPr>
          <w:rFonts w:ascii="Times New Roman" w:hAnsi="Times New Roman" w:cs="Times New Roman"/>
          <w:b w:val="0"/>
          <w:bCs w:val="0"/>
          <w:noProof/>
          <w:sz w:val="24"/>
          <w:szCs w:val="24"/>
        </w:rPr>
      </w:pPr>
      <w:hyperlink w:anchor="_Toc36462784" w:history="1">
        <w:r w:rsidRPr="00714D59">
          <w:rPr>
            <w:rStyle w:val="Hyperlink"/>
            <w:noProof/>
          </w:rPr>
          <w:t>Introduction</w:t>
        </w:r>
        <w:r>
          <w:rPr>
            <w:noProof/>
            <w:webHidden/>
          </w:rPr>
          <w:tab/>
        </w:r>
        <w:r>
          <w:rPr>
            <w:noProof/>
            <w:webHidden/>
          </w:rPr>
          <w:fldChar w:fldCharType="begin"/>
        </w:r>
        <w:r>
          <w:rPr>
            <w:noProof/>
            <w:webHidden/>
          </w:rPr>
          <w:instrText xml:space="preserve"> PAGEREF _Toc36462784 \h </w:instrText>
        </w:r>
        <w:r>
          <w:rPr>
            <w:noProof/>
          </w:rPr>
        </w:r>
        <w:r>
          <w:rPr>
            <w:noProof/>
            <w:webHidden/>
          </w:rPr>
          <w:fldChar w:fldCharType="separate"/>
        </w:r>
        <w:r w:rsidR="00636BA6">
          <w:rPr>
            <w:noProof/>
            <w:webHidden/>
          </w:rPr>
          <w:t>2</w:t>
        </w:r>
        <w:r>
          <w:rPr>
            <w:noProof/>
            <w:webHidden/>
          </w:rPr>
          <w:fldChar w:fldCharType="end"/>
        </w:r>
      </w:hyperlink>
    </w:p>
    <w:p w14:paraId="380BD114"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785" w:history="1">
        <w:r w:rsidRPr="00714D59">
          <w:rPr>
            <w:rStyle w:val="Hyperlink"/>
            <w:noProof/>
          </w:rPr>
          <w:t>Supports Pending Certificate Requests and Certificate Renewal</w:t>
        </w:r>
        <w:r>
          <w:rPr>
            <w:noProof/>
            <w:webHidden/>
          </w:rPr>
          <w:tab/>
        </w:r>
        <w:r>
          <w:rPr>
            <w:noProof/>
            <w:webHidden/>
          </w:rPr>
          <w:fldChar w:fldCharType="begin"/>
        </w:r>
        <w:r>
          <w:rPr>
            <w:noProof/>
            <w:webHidden/>
          </w:rPr>
          <w:instrText xml:space="preserve"> PAGEREF _Toc36462785 \h </w:instrText>
        </w:r>
        <w:r>
          <w:rPr>
            <w:noProof/>
          </w:rPr>
        </w:r>
        <w:r>
          <w:rPr>
            <w:noProof/>
            <w:webHidden/>
          </w:rPr>
          <w:fldChar w:fldCharType="separate"/>
        </w:r>
        <w:r w:rsidR="00636BA6">
          <w:rPr>
            <w:noProof/>
            <w:webHidden/>
          </w:rPr>
          <w:t>2</w:t>
        </w:r>
        <w:r>
          <w:rPr>
            <w:noProof/>
            <w:webHidden/>
          </w:rPr>
          <w:fldChar w:fldCharType="end"/>
        </w:r>
      </w:hyperlink>
    </w:p>
    <w:p w14:paraId="3860B5B2" w14:textId="77777777" w:rsidR="00B459C6" w:rsidRDefault="00B459C6">
      <w:pPr>
        <w:pStyle w:val="TOC3"/>
        <w:tabs>
          <w:tab w:val="right" w:leader="dot" w:pos="9163"/>
        </w:tabs>
        <w:rPr>
          <w:rFonts w:ascii="Times New Roman" w:hAnsi="Times New Roman" w:cs="Times New Roman"/>
          <w:bCs w:val="0"/>
          <w:noProof/>
          <w:sz w:val="24"/>
          <w:szCs w:val="24"/>
        </w:rPr>
      </w:pPr>
      <w:hyperlink w:anchor="_Toc36462786" w:history="1">
        <w:r w:rsidRPr="00714D59">
          <w:rPr>
            <w:rStyle w:val="Hyperlink"/>
            <w:noProof/>
          </w:rPr>
          <w:t>Requesting a Certificate</w:t>
        </w:r>
        <w:r>
          <w:rPr>
            <w:noProof/>
            <w:webHidden/>
          </w:rPr>
          <w:tab/>
        </w:r>
        <w:r>
          <w:rPr>
            <w:noProof/>
            <w:webHidden/>
          </w:rPr>
          <w:fldChar w:fldCharType="begin"/>
        </w:r>
        <w:r>
          <w:rPr>
            <w:noProof/>
            <w:webHidden/>
          </w:rPr>
          <w:instrText xml:space="preserve"> PAGEREF _Toc36462786 \h </w:instrText>
        </w:r>
        <w:r>
          <w:rPr>
            <w:noProof/>
          </w:rPr>
        </w:r>
        <w:r>
          <w:rPr>
            <w:noProof/>
            <w:webHidden/>
          </w:rPr>
          <w:fldChar w:fldCharType="separate"/>
        </w:r>
        <w:r w:rsidR="00636BA6">
          <w:rPr>
            <w:noProof/>
            <w:webHidden/>
          </w:rPr>
          <w:t>2</w:t>
        </w:r>
        <w:r>
          <w:rPr>
            <w:noProof/>
            <w:webHidden/>
          </w:rPr>
          <w:fldChar w:fldCharType="end"/>
        </w:r>
      </w:hyperlink>
    </w:p>
    <w:p w14:paraId="712747CD" w14:textId="77777777" w:rsidR="00B459C6" w:rsidRDefault="00B459C6">
      <w:pPr>
        <w:pStyle w:val="TOC3"/>
        <w:tabs>
          <w:tab w:val="right" w:leader="dot" w:pos="9163"/>
        </w:tabs>
        <w:rPr>
          <w:rFonts w:ascii="Times New Roman" w:hAnsi="Times New Roman" w:cs="Times New Roman"/>
          <w:bCs w:val="0"/>
          <w:noProof/>
          <w:sz w:val="24"/>
          <w:szCs w:val="24"/>
        </w:rPr>
      </w:pPr>
      <w:hyperlink w:anchor="_Toc36462787" w:history="1">
        <w:r w:rsidRPr="00714D59">
          <w:rPr>
            <w:rStyle w:val="Hyperlink"/>
            <w:noProof/>
          </w:rPr>
          <w:t>Renewing a Certificate</w:t>
        </w:r>
        <w:r>
          <w:rPr>
            <w:noProof/>
            <w:webHidden/>
          </w:rPr>
          <w:tab/>
        </w:r>
        <w:r>
          <w:rPr>
            <w:noProof/>
            <w:webHidden/>
          </w:rPr>
          <w:fldChar w:fldCharType="begin"/>
        </w:r>
        <w:r>
          <w:rPr>
            <w:noProof/>
            <w:webHidden/>
          </w:rPr>
          <w:instrText xml:space="preserve"> PAGEREF _Toc36462787 \h </w:instrText>
        </w:r>
        <w:r>
          <w:rPr>
            <w:noProof/>
          </w:rPr>
        </w:r>
        <w:r>
          <w:rPr>
            <w:noProof/>
            <w:webHidden/>
          </w:rPr>
          <w:fldChar w:fldCharType="separate"/>
        </w:r>
        <w:r w:rsidR="00636BA6">
          <w:rPr>
            <w:noProof/>
            <w:webHidden/>
          </w:rPr>
          <w:t>2</w:t>
        </w:r>
        <w:r>
          <w:rPr>
            <w:noProof/>
            <w:webHidden/>
          </w:rPr>
          <w:fldChar w:fldCharType="end"/>
        </w:r>
      </w:hyperlink>
    </w:p>
    <w:p w14:paraId="0AFA7105"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788" w:history="1">
        <w:r w:rsidRPr="00714D59">
          <w:rPr>
            <w:rStyle w:val="Hyperlink"/>
            <w:noProof/>
          </w:rPr>
          <w:t>Dependencies</w:t>
        </w:r>
        <w:r>
          <w:rPr>
            <w:noProof/>
            <w:webHidden/>
          </w:rPr>
          <w:tab/>
        </w:r>
        <w:r>
          <w:rPr>
            <w:noProof/>
            <w:webHidden/>
          </w:rPr>
          <w:fldChar w:fldCharType="begin"/>
        </w:r>
        <w:r>
          <w:rPr>
            <w:noProof/>
            <w:webHidden/>
          </w:rPr>
          <w:instrText xml:space="preserve"> PAGEREF _Toc36462788 \h </w:instrText>
        </w:r>
        <w:r>
          <w:rPr>
            <w:noProof/>
          </w:rPr>
        </w:r>
        <w:r>
          <w:rPr>
            <w:noProof/>
            <w:webHidden/>
          </w:rPr>
          <w:fldChar w:fldCharType="separate"/>
        </w:r>
        <w:r w:rsidR="00636BA6">
          <w:rPr>
            <w:noProof/>
            <w:webHidden/>
          </w:rPr>
          <w:t>2</w:t>
        </w:r>
        <w:r>
          <w:rPr>
            <w:noProof/>
            <w:webHidden/>
          </w:rPr>
          <w:fldChar w:fldCharType="end"/>
        </w:r>
      </w:hyperlink>
    </w:p>
    <w:p w14:paraId="44CE95DF"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789" w:history="1">
        <w:r w:rsidRPr="00714D59">
          <w:rPr>
            <w:rStyle w:val="Hyperlink"/>
            <w:noProof/>
          </w:rPr>
          <w:t>Topics Covered</w:t>
        </w:r>
        <w:r>
          <w:rPr>
            <w:noProof/>
            <w:webHidden/>
          </w:rPr>
          <w:tab/>
        </w:r>
        <w:r>
          <w:rPr>
            <w:noProof/>
            <w:webHidden/>
          </w:rPr>
          <w:fldChar w:fldCharType="begin"/>
        </w:r>
        <w:r>
          <w:rPr>
            <w:noProof/>
            <w:webHidden/>
          </w:rPr>
          <w:instrText xml:space="preserve"> PAGEREF _Toc36462789 \h </w:instrText>
        </w:r>
        <w:r>
          <w:rPr>
            <w:noProof/>
          </w:rPr>
        </w:r>
        <w:r>
          <w:rPr>
            <w:noProof/>
            <w:webHidden/>
          </w:rPr>
          <w:fldChar w:fldCharType="separate"/>
        </w:r>
        <w:r w:rsidR="00636BA6">
          <w:rPr>
            <w:noProof/>
            <w:webHidden/>
          </w:rPr>
          <w:t>2</w:t>
        </w:r>
        <w:r>
          <w:rPr>
            <w:noProof/>
            <w:webHidden/>
          </w:rPr>
          <w:fldChar w:fldCharType="end"/>
        </w:r>
      </w:hyperlink>
    </w:p>
    <w:p w14:paraId="445869AC" w14:textId="77777777" w:rsidR="00B459C6" w:rsidRDefault="00B459C6">
      <w:pPr>
        <w:pStyle w:val="TOC1"/>
        <w:tabs>
          <w:tab w:val="right" w:leader="dot" w:pos="9163"/>
        </w:tabs>
        <w:rPr>
          <w:rFonts w:ascii="Times New Roman" w:hAnsi="Times New Roman" w:cs="Times New Roman"/>
          <w:b w:val="0"/>
          <w:bCs w:val="0"/>
          <w:noProof/>
          <w:sz w:val="24"/>
          <w:szCs w:val="24"/>
        </w:rPr>
      </w:pPr>
      <w:hyperlink w:anchor="_Toc36462790" w:history="1">
        <w:r w:rsidRPr="00714D59">
          <w:rPr>
            <w:rStyle w:val="Hyperlink"/>
            <w:noProof/>
          </w:rPr>
          <w:t>How Autoenrollment Works</w:t>
        </w:r>
        <w:r>
          <w:rPr>
            <w:noProof/>
            <w:webHidden/>
          </w:rPr>
          <w:tab/>
        </w:r>
        <w:r>
          <w:rPr>
            <w:noProof/>
            <w:webHidden/>
          </w:rPr>
          <w:fldChar w:fldCharType="begin"/>
        </w:r>
        <w:r>
          <w:rPr>
            <w:noProof/>
            <w:webHidden/>
          </w:rPr>
          <w:instrText xml:space="preserve"> PAGEREF _Toc36462790 \h </w:instrText>
        </w:r>
        <w:r>
          <w:rPr>
            <w:noProof/>
          </w:rPr>
        </w:r>
        <w:r>
          <w:rPr>
            <w:noProof/>
            <w:webHidden/>
          </w:rPr>
          <w:fldChar w:fldCharType="separate"/>
        </w:r>
        <w:r w:rsidR="00636BA6">
          <w:rPr>
            <w:noProof/>
            <w:webHidden/>
          </w:rPr>
          <w:t>2</w:t>
        </w:r>
        <w:r>
          <w:rPr>
            <w:noProof/>
            <w:webHidden/>
          </w:rPr>
          <w:fldChar w:fldCharType="end"/>
        </w:r>
      </w:hyperlink>
    </w:p>
    <w:p w14:paraId="0EDAC746"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791" w:history="1">
        <w:r w:rsidRPr="00714D59">
          <w:rPr>
            <w:rStyle w:val="Hyperlink"/>
            <w:noProof/>
          </w:rPr>
          <w:t>Key Points</w:t>
        </w:r>
        <w:r>
          <w:rPr>
            <w:noProof/>
            <w:webHidden/>
          </w:rPr>
          <w:tab/>
        </w:r>
        <w:r>
          <w:rPr>
            <w:noProof/>
            <w:webHidden/>
          </w:rPr>
          <w:fldChar w:fldCharType="begin"/>
        </w:r>
        <w:r>
          <w:rPr>
            <w:noProof/>
            <w:webHidden/>
          </w:rPr>
          <w:instrText xml:space="preserve"> PAGEREF _Toc36462791 \h </w:instrText>
        </w:r>
        <w:r>
          <w:rPr>
            <w:noProof/>
          </w:rPr>
        </w:r>
        <w:r>
          <w:rPr>
            <w:noProof/>
            <w:webHidden/>
          </w:rPr>
          <w:fldChar w:fldCharType="separate"/>
        </w:r>
        <w:r w:rsidR="00636BA6">
          <w:rPr>
            <w:noProof/>
            <w:webHidden/>
          </w:rPr>
          <w:t>2</w:t>
        </w:r>
        <w:r>
          <w:rPr>
            <w:noProof/>
            <w:webHidden/>
          </w:rPr>
          <w:fldChar w:fldCharType="end"/>
        </w:r>
      </w:hyperlink>
    </w:p>
    <w:p w14:paraId="7A1B8F75"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792" w:history="1">
        <w:r w:rsidRPr="00714D59">
          <w:rPr>
            <w:rStyle w:val="Hyperlink"/>
            <w:noProof/>
          </w:rPr>
          <w:t>Autoenrollment Timing</w:t>
        </w:r>
        <w:r>
          <w:rPr>
            <w:noProof/>
            <w:webHidden/>
          </w:rPr>
          <w:tab/>
        </w:r>
        <w:r>
          <w:rPr>
            <w:noProof/>
            <w:webHidden/>
          </w:rPr>
          <w:fldChar w:fldCharType="begin"/>
        </w:r>
        <w:r>
          <w:rPr>
            <w:noProof/>
            <w:webHidden/>
          </w:rPr>
          <w:instrText xml:space="preserve"> PAGEREF _Toc36462792 \h </w:instrText>
        </w:r>
        <w:r>
          <w:rPr>
            <w:noProof/>
          </w:rPr>
        </w:r>
        <w:r>
          <w:rPr>
            <w:noProof/>
            <w:webHidden/>
          </w:rPr>
          <w:fldChar w:fldCharType="separate"/>
        </w:r>
        <w:r w:rsidR="00636BA6">
          <w:rPr>
            <w:noProof/>
            <w:webHidden/>
          </w:rPr>
          <w:t>2</w:t>
        </w:r>
        <w:r>
          <w:rPr>
            <w:noProof/>
            <w:webHidden/>
          </w:rPr>
          <w:fldChar w:fldCharType="end"/>
        </w:r>
      </w:hyperlink>
    </w:p>
    <w:p w14:paraId="0E5B8334"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793" w:history="1">
        <w:r w:rsidRPr="00714D59">
          <w:rPr>
            <w:rStyle w:val="Hyperlink"/>
            <w:noProof/>
          </w:rPr>
          <w:t>The Autoenrollment Process</w:t>
        </w:r>
        <w:r>
          <w:rPr>
            <w:noProof/>
            <w:webHidden/>
          </w:rPr>
          <w:tab/>
        </w:r>
        <w:r>
          <w:rPr>
            <w:noProof/>
            <w:webHidden/>
          </w:rPr>
          <w:fldChar w:fldCharType="begin"/>
        </w:r>
        <w:r>
          <w:rPr>
            <w:noProof/>
            <w:webHidden/>
          </w:rPr>
          <w:instrText xml:space="preserve"> PAGEREF _Toc36462793 \h </w:instrText>
        </w:r>
        <w:r>
          <w:rPr>
            <w:noProof/>
          </w:rPr>
        </w:r>
        <w:r>
          <w:rPr>
            <w:noProof/>
            <w:webHidden/>
          </w:rPr>
          <w:fldChar w:fldCharType="separate"/>
        </w:r>
        <w:r w:rsidR="00636BA6">
          <w:rPr>
            <w:noProof/>
            <w:webHidden/>
          </w:rPr>
          <w:t>2</w:t>
        </w:r>
        <w:r>
          <w:rPr>
            <w:noProof/>
            <w:webHidden/>
          </w:rPr>
          <w:fldChar w:fldCharType="end"/>
        </w:r>
      </w:hyperlink>
    </w:p>
    <w:p w14:paraId="67C51391" w14:textId="77777777" w:rsidR="00B459C6" w:rsidRDefault="00B459C6">
      <w:pPr>
        <w:pStyle w:val="TOC3"/>
        <w:tabs>
          <w:tab w:val="right" w:leader="dot" w:pos="9163"/>
        </w:tabs>
        <w:rPr>
          <w:rFonts w:ascii="Times New Roman" w:hAnsi="Times New Roman" w:cs="Times New Roman"/>
          <w:bCs w:val="0"/>
          <w:noProof/>
          <w:sz w:val="24"/>
          <w:szCs w:val="24"/>
        </w:rPr>
      </w:pPr>
      <w:hyperlink w:anchor="_Toc36462794" w:history="1">
        <w:r w:rsidRPr="00714D59">
          <w:rPr>
            <w:rStyle w:val="Hyperlink"/>
            <w:noProof/>
          </w:rPr>
          <w:t>Requirements List</w:t>
        </w:r>
        <w:r>
          <w:rPr>
            <w:noProof/>
            <w:webHidden/>
          </w:rPr>
          <w:tab/>
        </w:r>
        <w:r>
          <w:rPr>
            <w:noProof/>
            <w:webHidden/>
          </w:rPr>
          <w:fldChar w:fldCharType="begin"/>
        </w:r>
        <w:r>
          <w:rPr>
            <w:noProof/>
            <w:webHidden/>
          </w:rPr>
          <w:instrText xml:space="preserve"> PAGEREF _Toc36462794 \h </w:instrText>
        </w:r>
        <w:r>
          <w:rPr>
            <w:noProof/>
          </w:rPr>
        </w:r>
        <w:r>
          <w:rPr>
            <w:noProof/>
            <w:webHidden/>
          </w:rPr>
          <w:fldChar w:fldCharType="separate"/>
        </w:r>
        <w:r w:rsidR="00636BA6">
          <w:rPr>
            <w:noProof/>
            <w:webHidden/>
          </w:rPr>
          <w:t>2</w:t>
        </w:r>
        <w:r>
          <w:rPr>
            <w:noProof/>
            <w:webHidden/>
          </w:rPr>
          <w:fldChar w:fldCharType="end"/>
        </w:r>
      </w:hyperlink>
    </w:p>
    <w:p w14:paraId="0E8C8BED" w14:textId="77777777" w:rsidR="00B459C6" w:rsidRDefault="00B459C6">
      <w:pPr>
        <w:pStyle w:val="TOC3"/>
        <w:tabs>
          <w:tab w:val="right" w:leader="dot" w:pos="9163"/>
        </w:tabs>
        <w:rPr>
          <w:rFonts w:ascii="Times New Roman" w:hAnsi="Times New Roman" w:cs="Times New Roman"/>
          <w:bCs w:val="0"/>
          <w:noProof/>
          <w:sz w:val="24"/>
          <w:szCs w:val="24"/>
        </w:rPr>
      </w:pPr>
      <w:hyperlink w:anchor="_Toc36462795" w:history="1">
        <w:r w:rsidRPr="00714D59">
          <w:rPr>
            <w:rStyle w:val="Hyperlink"/>
            <w:noProof/>
          </w:rPr>
          <w:t>Balloon User Interface</w:t>
        </w:r>
        <w:r>
          <w:rPr>
            <w:noProof/>
            <w:webHidden/>
          </w:rPr>
          <w:tab/>
        </w:r>
        <w:r>
          <w:rPr>
            <w:noProof/>
            <w:webHidden/>
          </w:rPr>
          <w:fldChar w:fldCharType="begin"/>
        </w:r>
        <w:r>
          <w:rPr>
            <w:noProof/>
            <w:webHidden/>
          </w:rPr>
          <w:instrText xml:space="preserve"> PAGEREF _Toc36462795 \h </w:instrText>
        </w:r>
        <w:r>
          <w:rPr>
            <w:noProof/>
          </w:rPr>
        </w:r>
        <w:r>
          <w:rPr>
            <w:noProof/>
            <w:webHidden/>
          </w:rPr>
          <w:fldChar w:fldCharType="separate"/>
        </w:r>
        <w:r w:rsidR="00636BA6">
          <w:rPr>
            <w:noProof/>
            <w:webHidden/>
          </w:rPr>
          <w:t>2</w:t>
        </w:r>
        <w:r>
          <w:rPr>
            <w:noProof/>
            <w:webHidden/>
          </w:rPr>
          <w:fldChar w:fldCharType="end"/>
        </w:r>
      </w:hyperlink>
    </w:p>
    <w:p w14:paraId="40E0CC4E" w14:textId="77777777" w:rsidR="00B459C6" w:rsidRDefault="00B459C6">
      <w:pPr>
        <w:pStyle w:val="TOC3"/>
        <w:tabs>
          <w:tab w:val="right" w:leader="dot" w:pos="9163"/>
        </w:tabs>
        <w:rPr>
          <w:rFonts w:ascii="Times New Roman" w:hAnsi="Times New Roman" w:cs="Times New Roman"/>
          <w:bCs w:val="0"/>
          <w:noProof/>
          <w:sz w:val="24"/>
          <w:szCs w:val="24"/>
        </w:rPr>
      </w:pPr>
      <w:hyperlink w:anchor="_Toc36462796" w:history="1">
        <w:r w:rsidRPr="00714D59">
          <w:rPr>
            <w:rStyle w:val="Hyperlink"/>
            <w:noProof/>
          </w:rPr>
          <w:t>Issuing the Template</w:t>
        </w:r>
        <w:r>
          <w:rPr>
            <w:noProof/>
            <w:webHidden/>
          </w:rPr>
          <w:tab/>
        </w:r>
        <w:r>
          <w:rPr>
            <w:noProof/>
            <w:webHidden/>
          </w:rPr>
          <w:fldChar w:fldCharType="begin"/>
        </w:r>
        <w:r>
          <w:rPr>
            <w:noProof/>
            <w:webHidden/>
          </w:rPr>
          <w:instrText xml:space="preserve"> PAGEREF _Toc36462796 \h </w:instrText>
        </w:r>
        <w:r>
          <w:rPr>
            <w:noProof/>
          </w:rPr>
        </w:r>
        <w:r>
          <w:rPr>
            <w:noProof/>
            <w:webHidden/>
          </w:rPr>
          <w:fldChar w:fldCharType="separate"/>
        </w:r>
        <w:r w:rsidR="00636BA6">
          <w:rPr>
            <w:noProof/>
            <w:webHidden/>
          </w:rPr>
          <w:t>2</w:t>
        </w:r>
        <w:r>
          <w:rPr>
            <w:noProof/>
            <w:webHidden/>
          </w:rPr>
          <w:fldChar w:fldCharType="end"/>
        </w:r>
      </w:hyperlink>
    </w:p>
    <w:p w14:paraId="0B0A9193"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797" w:history="1">
        <w:r w:rsidRPr="00714D59">
          <w:rPr>
            <w:rStyle w:val="Hyperlink"/>
            <w:noProof/>
          </w:rPr>
          <w:t>Certificate Authority Interfaces</w:t>
        </w:r>
        <w:r>
          <w:rPr>
            <w:noProof/>
            <w:webHidden/>
          </w:rPr>
          <w:tab/>
        </w:r>
        <w:r>
          <w:rPr>
            <w:noProof/>
            <w:webHidden/>
          </w:rPr>
          <w:fldChar w:fldCharType="begin"/>
        </w:r>
        <w:r>
          <w:rPr>
            <w:noProof/>
            <w:webHidden/>
          </w:rPr>
          <w:instrText xml:space="preserve"> PAGEREF _Toc36462797 \h </w:instrText>
        </w:r>
        <w:r>
          <w:rPr>
            <w:noProof/>
          </w:rPr>
        </w:r>
        <w:r>
          <w:rPr>
            <w:noProof/>
            <w:webHidden/>
          </w:rPr>
          <w:fldChar w:fldCharType="separate"/>
        </w:r>
        <w:r w:rsidR="00636BA6">
          <w:rPr>
            <w:noProof/>
            <w:webHidden/>
          </w:rPr>
          <w:t>2</w:t>
        </w:r>
        <w:r>
          <w:rPr>
            <w:noProof/>
            <w:webHidden/>
          </w:rPr>
          <w:fldChar w:fldCharType="end"/>
        </w:r>
      </w:hyperlink>
    </w:p>
    <w:p w14:paraId="2F7F6196" w14:textId="77777777" w:rsidR="00B459C6" w:rsidRDefault="00B459C6">
      <w:pPr>
        <w:pStyle w:val="TOC1"/>
        <w:tabs>
          <w:tab w:val="right" w:leader="dot" w:pos="9163"/>
        </w:tabs>
        <w:rPr>
          <w:rFonts w:ascii="Times New Roman" w:hAnsi="Times New Roman" w:cs="Times New Roman"/>
          <w:b w:val="0"/>
          <w:bCs w:val="0"/>
          <w:noProof/>
          <w:sz w:val="24"/>
          <w:szCs w:val="24"/>
        </w:rPr>
      </w:pPr>
      <w:hyperlink w:anchor="_Toc36462798" w:history="1">
        <w:r w:rsidRPr="00714D59">
          <w:rPr>
            <w:rStyle w:val="Hyperlink"/>
            <w:noProof/>
          </w:rPr>
          <w:t>Configuring the Certificate Templates</w:t>
        </w:r>
        <w:r>
          <w:rPr>
            <w:noProof/>
            <w:webHidden/>
          </w:rPr>
          <w:tab/>
        </w:r>
        <w:r>
          <w:rPr>
            <w:noProof/>
            <w:webHidden/>
          </w:rPr>
          <w:fldChar w:fldCharType="begin"/>
        </w:r>
        <w:r>
          <w:rPr>
            <w:noProof/>
            <w:webHidden/>
          </w:rPr>
          <w:instrText xml:space="preserve"> PAGEREF _Toc36462798 \h </w:instrText>
        </w:r>
        <w:r>
          <w:rPr>
            <w:noProof/>
          </w:rPr>
        </w:r>
        <w:r>
          <w:rPr>
            <w:noProof/>
            <w:webHidden/>
          </w:rPr>
          <w:fldChar w:fldCharType="separate"/>
        </w:r>
        <w:r w:rsidR="00636BA6">
          <w:rPr>
            <w:noProof/>
            <w:webHidden/>
          </w:rPr>
          <w:t>2</w:t>
        </w:r>
        <w:r>
          <w:rPr>
            <w:noProof/>
            <w:webHidden/>
          </w:rPr>
          <w:fldChar w:fldCharType="end"/>
        </w:r>
      </w:hyperlink>
    </w:p>
    <w:p w14:paraId="44CF7F46"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799" w:history="1">
        <w:r w:rsidRPr="00714D59">
          <w:rPr>
            <w:rStyle w:val="Hyperlink"/>
            <w:noProof/>
          </w:rPr>
          <w:t>Key Point</w:t>
        </w:r>
        <w:r>
          <w:rPr>
            <w:noProof/>
            <w:webHidden/>
          </w:rPr>
          <w:tab/>
        </w:r>
        <w:r>
          <w:rPr>
            <w:noProof/>
            <w:webHidden/>
          </w:rPr>
          <w:fldChar w:fldCharType="begin"/>
        </w:r>
        <w:r>
          <w:rPr>
            <w:noProof/>
            <w:webHidden/>
          </w:rPr>
          <w:instrText xml:space="preserve"> PAGEREF _Toc36462799 \h </w:instrText>
        </w:r>
        <w:r>
          <w:rPr>
            <w:noProof/>
          </w:rPr>
        </w:r>
        <w:r>
          <w:rPr>
            <w:noProof/>
            <w:webHidden/>
          </w:rPr>
          <w:fldChar w:fldCharType="separate"/>
        </w:r>
        <w:r w:rsidR="00636BA6">
          <w:rPr>
            <w:noProof/>
            <w:webHidden/>
          </w:rPr>
          <w:t>2</w:t>
        </w:r>
        <w:r>
          <w:rPr>
            <w:noProof/>
            <w:webHidden/>
          </w:rPr>
          <w:fldChar w:fldCharType="end"/>
        </w:r>
      </w:hyperlink>
    </w:p>
    <w:p w14:paraId="67527AB7"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00" w:history="1">
        <w:r w:rsidRPr="00714D59">
          <w:rPr>
            <w:rStyle w:val="Hyperlink"/>
            <w:noProof/>
          </w:rPr>
          <w:t>Default Settings</w:t>
        </w:r>
        <w:r>
          <w:rPr>
            <w:noProof/>
            <w:webHidden/>
          </w:rPr>
          <w:tab/>
        </w:r>
        <w:r>
          <w:rPr>
            <w:noProof/>
            <w:webHidden/>
          </w:rPr>
          <w:fldChar w:fldCharType="begin"/>
        </w:r>
        <w:r>
          <w:rPr>
            <w:noProof/>
            <w:webHidden/>
          </w:rPr>
          <w:instrText xml:space="preserve"> PAGEREF _Toc36462800 \h </w:instrText>
        </w:r>
        <w:r>
          <w:rPr>
            <w:noProof/>
          </w:rPr>
        </w:r>
        <w:r>
          <w:rPr>
            <w:noProof/>
            <w:webHidden/>
          </w:rPr>
          <w:fldChar w:fldCharType="separate"/>
        </w:r>
        <w:r w:rsidR="00636BA6">
          <w:rPr>
            <w:noProof/>
            <w:webHidden/>
          </w:rPr>
          <w:t>2</w:t>
        </w:r>
        <w:r>
          <w:rPr>
            <w:noProof/>
            <w:webHidden/>
          </w:rPr>
          <w:fldChar w:fldCharType="end"/>
        </w:r>
      </w:hyperlink>
    </w:p>
    <w:p w14:paraId="623AB9F6"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01" w:history="1">
        <w:r w:rsidRPr="00714D59">
          <w:rPr>
            <w:rStyle w:val="Hyperlink"/>
            <w:noProof/>
          </w:rPr>
          <w:t>Creating a New Template for the Autoenrollment of a Smart Card</w:t>
        </w:r>
        <w:r>
          <w:rPr>
            <w:noProof/>
            <w:webHidden/>
          </w:rPr>
          <w:tab/>
        </w:r>
        <w:r>
          <w:rPr>
            <w:noProof/>
            <w:webHidden/>
          </w:rPr>
          <w:fldChar w:fldCharType="begin"/>
        </w:r>
        <w:r>
          <w:rPr>
            <w:noProof/>
            <w:webHidden/>
          </w:rPr>
          <w:instrText xml:space="preserve"> PAGEREF _Toc36462801 \h </w:instrText>
        </w:r>
        <w:r>
          <w:rPr>
            <w:noProof/>
          </w:rPr>
        </w:r>
        <w:r>
          <w:rPr>
            <w:noProof/>
            <w:webHidden/>
          </w:rPr>
          <w:fldChar w:fldCharType="separate"/>
        </w:r>
        <w:r w:rsidR="00636BA6">
          <w:rPr>
            <w:noProof/>
            <w:webHidden/>
          </w:rPr>
          <w:t>2</w:t>
        </w:r>
        <w:r>
          <w:rPr>
            <w:noProof/>
            <w:webHidden/>
          </w:rPr>
          <w:fldChar w:fldCharType="end"/>
        </w:r>
      </w:hyperlink>
    </w:p>
    <w:p w14:paraId="01FCF966"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02" w:history="1">
        <w:r w:rsidRPr="00714D59">
          <w:rPr>
            <w:rStyle w:val="Hyperlink"/>
            <w:noProof/>
          </w:rPr>
          <w:t>Certificate Template Permissions</w:t>
        </w:r>
        <w:r>
          <w:rPr>
            <w:noProof/>
            <w:webHidden/>
          </w:rPr>
          <w:tab/>
        </w:r>
        <w:r>
          <w:rPr>
            <w:noProof/>
            <w:webHidden/>
          </w:rPr>
          <w:fldChar w:fldCharType="begin"/>
        </w:r>
        <w:r>
          <w:rPr>
            <w:noProof/>
            <w:webHidden/>
          </w:rPr>
          <w:instrText xml:space="preserve"> PAGEREF _Toc36462802 \h </w:instrText>
        </w:r>
        <w:r>
          <w:rPr>
            <w:noProof/>
          </w:rPr>
        </w:r>
        <w:r>
          <w:rPr>
            <w:noProof/>
            <w:webHidden/>
          </w:rPr>
          <w:fldChar w:fldCharType="separate"/>
        </w:r>
        <w:r w:rsidR="00636BA6">
          <w:rPr>
            <w:noProof/>
            <w:webHidden/>
          </w:rPr>
          <w:t>2</w:t>
        </w:r>
        <w:r>
          <w:rPr>
            <w:noProof/>
            <w:webHidden/>
          </w:rPr>
          <w:fldChar w:fldCharType="end"/>
        </w:r>
      </w:hyperlink>
    </w:p>
    <w:p w14:paraId="60F8682A" w14:textId="77777777" w:rsidR="00B459C6" w:rsidRDefault="00B459C6">
      <w:pPr>
        <w:pStyle w:val="TOC1"/>
        <w:tabs>
          <w:tab w:val="right" w:leader="dot" w:pos="9163"/>
        </w:tabs>
        <w:rPr>
          <w:rFonts w:ascii="Times New Roman" w:hAnsi="Times New Roman" w:cs="Times New Roman"/>
          <w:b w:val="0"/>
          <w:bCs w:val="0"/>
          <w:noProof/>
          <w:sz w:val="24"/>
          <w:szCs w:val="24"/>
        </w:rPr>
      </w:pPr>
      <w:hyperlink w:anchor="_Toc36462803" w:history="1">
        <w:r w:rsidRPr="00714D59">
          <w:rPr>
            <w:rStyle w:val="Hyperlink"/>
            <w:noProof/>
          </w:rPr>
          <w:t>Configuring an Enterprise CA</w:t>
        </w:r>
        <w:r>
          <w:rPr>
            <w:noProof/>
            <w:webHidden/>
          </w:rPr>
          <w:tab/>
        </w:r>
        <w:r>
          <w:rPr>
            <w:noProof/>
            <w:webHidden/>
          </w:rPr>
          <w:fldChar w:fldCharType="begin"/>
        </w:r>
        <w:r>
          <w:rPr>
            <w:noProof/>
            <w:webHidden/>
          </w:rPr>
          <w:instrText xml:space="preserve"> PAGEREF _Toc36462803 \h </w:instrText>
        </w:r>
        <w:r>
          <w:rPr>
            <w:noProof/>
          </w:rPr>
        </w:r>
        <w:r>
          <w:rPr>
            <w:noProof/>
            <w:webHidden/>
          </w:rPr>
          <w:fldChar w:fldCharType="separate"/>
        </w:r>
        <w:r w:rsidR="00636BA6">
          <w:rPr>
            <w:noProof/>
            <w:webHidden/>
          </w:rPr>
          <w:t>2</w:t>
        </w:r>
        <w:r>
          <w:rPr>
            <w:noProof/>
            <w:webHidden/>
          </w:rPr>
          <w:fldChar w:fldCharType="end"/>
        </w:r>
      </w:hyperlink>
    </w:p>
    <w:p w14:paraId="34C0F03F"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04" w:history="1">
        <w:r w:rsidRPr="00714D59">
          <w:rPr>
            <w:rStyle w:val="Hyperlink"/>
            <w:noProof/>
          </w:rPr>
          <w:t>How to Configure an Enterprise CA</w:t>
        </w:r>
        <w:r>
          <w:rPr>
            <w:noProof/>
            <w:webHidden/>
          </w:rPr>
          <w:tab/>
        </w:r>
        <w:r>
          <w:rPr>
            <w:noProof/>
            <w:webHidden/>
          </w:rPr>
          <w:fldChar w:fldCharType="begin"/>
        </w:r>
        <w:r>
          <w:rPr>
            <w:noProof/>
            <w:webHidden/>
          </w:rPr>
          <w:instrText xml:space="preserve"> PAGEREF _Toc36462804 \h </w:instrText>
        </w:r>
        <w:r>
          <w:rPr>
            <w:noProof/>
          </w:rPr>
        </w:r>
        <w:r>
          <w:rPr>
            <w:noProof/>
            <w:webHidden/>
          </w:rPr>
          <w:fldChar w:fldCharType="separate"/>
        </w:r>
        <w:r w:rsidR="00636BA6">
          <w:rPr>
            <w:noProof/>
            <w:webHidden/>
          </w:rPr>
          <w:t>2</w:t>
        </w:r>
        <w:r>
          <w:rPr>
            <w:noProof/>
            <w:webHidden/>
          </w:rPr>
          <w:fldChar w:fldCharType="end"/>
        </w:r>
      </w:hyperlink>
    </w:p>
    <w:p w14:paraId="68CD7B53" w14:textId="77777777" w:rsidR="00B459C6" w:rsidRDefault="00B459C6">
      <w:pPr>
        <w:pStyle w:val="TOC1"/>
        <w:tabs>
          <w:tab w:val="right" w:leader="dot" w:pos="9163"/>
        </w:tabs>
        <w:rPr>
          <w:rFonts w:ascii="Times New Roman" w:hAnsi="Times New Roman" w:cs="Times New Roman"/>
          <w:b w:val="0"/>
          <w:bCs w:val="0"/>
          <w:noProof/>
          <w:sz w:val="24"/>
          <w:szCs w:val="24"/>
        </w:rPr>
      </w:pPr>
      <w:hyperlink w:anchor="_Toc36462805" w:history="1">
        <w:r w:rsidRPr="00714D59">
          <w:rPr>
            <w:rStyle w:val="Hyperlink"/>
            <w:noProof/>
          </w:rPr>
          <w:t>Configuring Group Policy</w:t>
        </w:r>
        <w:r>
          <w:rPr>
            <w:noProof/>
            <w:webHidden/>
          </w:rPr>
          <w:tab/>
        </w:r>
        <w:r>
          <w:rPr>
            <w:noProof/>
            <w:webHidden/>
          </w:rPr>
          <w:fldChar w:fldCharType="begin"/>
        </w:r>
        <w:r>
          <w:rPr>
            <w:noProof/>
            <w:webHidden/>
          </w:rPr>
          <w:instrText xml:space="preserve"> PAGEREF _Toc36462805 \h </w:instrText>
        </w:r>
        <w:r>
          <w:rPr>
            <w:noProof/>
          </w:rPr>
        </w:r>
        <w:r>
          <w:rPr>
            <w:noProof/>
            <w:webHidden/>
          </w:rPr>
          <w:fldChar w:fldCharType="separate"/>
        </w:r>
        <w:r w:rsidR="00636BA6">
          <w:rPr>
            <w:noProof/>
            <w:webHidden/>
          </w:rPr>
          <w:t>2</w:t>
        </w:r>
        <w:r>
          <w:rPr>
            <w:noProof/>
            <w:webHidden/>
          </w:rPr>
          <w:fldChar w:fldCharType="end"/>
        </w:r>
      </w:hyperlink>
    </w:p>
    <w:p w14:paraId="2E010235"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06" w:history="1">
        <w:r w:rsidRPr="00714D59">
          <w:rPr>
            <w:rStyle w:val="Hyperlink"/>
            <w:noProof/>
          </w:rPr>
          <w:t>How to Configure Group Policy</w:t>
        </w:r>
        <w:r>
          <w:rPr>
            <w:noProof/>
            <w:webHidden/>
          </w:rPr>
          <w:tab/>
        </w:r>
        <w:r>
          <w:rPr>
            <w:noProof/>
            <w:webHidden/>
          </w:rPr>
          <w:fldChar w:fldCharType="begin"/>
        </w:r>
        <w:r>
          <w:rPr>
            <w:noProof/>
            <w:webHidden/>
          </w:rPr>
          <w:instrText xml:space="preserve"> PAGEREF _Toc36462806 \h </w:instrText>
        </w:r>
        <w:r>
          <w:rPr>
            <w:noProof/>
          </w:rPr>
        </w:r>
        <w:r>
          <w:rPr>
            <w:noProof/>
            <w:webHidden/>
          </w:rPr>
          <w:fldChar w:fldCharType="separate"/>
        </w:r>
        <w:r w:rsidR="00636BA6">
          <w:rPr>
            <w:noProof/>
            <w:webHidden/>
          </w:rPr>
          <w:t>2</w:t>
        </w:r>
        <w:r>
          <w:rPr>
            <w:noProof/>
            <w:webHidden/>
          </w:rPr>
          <w:fldChar w:fldCharType="end"/>
        </w:r>
      </w:hyperlink>
    </w:p>
    <w:p w14:paraId="77BE8A09" w14:textId="77777777" w:rsidR="00B459C6" w:rsidRDefault="00B459C6">
      <w:pPr>
        <w:pStyle w:val="TOC1"/>
        <w:tabs>
          <w:tab w:val="right" w:leader="dot" w:pos="9163"/>
        </w:tabs>
        <w:rPr>
          <w:rFonts w:ascii="Times New Roman" w:hAnsi="Times New Roman" w:cs="Times New Roman"/>
          <w:b w:val="0"/>
          <w:bCs w:val="0"/>
          <w:noProof/>
          <w:sz w:val="24"/>
          <w:szCs w:val="24"/>
        </w:rPr>
      </w:pPr>
      <w:hyperlink w:anchor="_Toc36462807" w:history="1">
        <w:r w:rsidRPr="00714D59">
          <w:rPr>
            <w:rStyle w:val="Hyperlink"/>
            <w:noProof/>
          </w:rPr>
          <w:t>User Autoenrollment</w:t>
        </w:r>
        <w:r>
          <w:rPr>
            <w:noProof/>
            <w:webHidden/>
          </w:rPr>
          <w:tab/>
        </w:r>
        <w:r>
          <w:rPr>
            <w:noProof/>
            <w:webHidden/>
          </w:rPr>
          <w:fldChar w:fldCharType="begin"/>
        </w:r>
        <w:r>
          <w:rPr>
            <w:noProof/>
            <w:webHidden/>
          </w:rPr>
          <w:instrText xml:space="preserve"> PAGEREF _Toc36462807 \h </w:instrText>
        </w:r>
        <w:r>
          <w:rPr>
            <w:noProof/>
          </w:rPr>
        </w:r>
        <w:r>
          <w:rPr>
            <w:noProof/>
            <w:webHidden/>
          </w:rPr>
          <w:fldChar w:fldCharType="separate"/>
        </w:r>
        <w:r w:rsidR="00636BA6">
          <w:rPr>
            <w:noProof/>
            <w:webHidden/>
          </w:rPr>
          <w:t>2</w:t>
        </w:r>
        <w:r>
          <w:rPr>
            <w:noProof/>
            <w:webHidden/>
          </w:rPr>
          <w:fldChar w:fldCharType="end"/>
        </w:r>
      </w:hyperlink>
    </w:p>
    <w:p w14:paraId="63C272DA"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08" w:history="1">
        <w:r w:rsidRPr="00714D59">
          <w:rPr>
            <w:rStyle w:val="Hyperlink"/>
            <w:noProof/>
          </w:rPr>
          <w:t>Key Points</w:t>
        </w:r>
        <w:r>
          <w:rPr>
            <w:noProof/>
            <w:webHidden/>
          </w:rPr>
          <w:tab/>
        </w:r>
        <w:r>
          <w:rPr>
            <w:noProof/>
            <w:webHidden/>
          </w:rPr>
          <w:fldChar w:fldCharType="begin"/>
        </w:r>
        <w:r>
          <w:rPr>
            <w:noProof/>
            <w:webHidden/>
          </w:rPr>
          <w:instrText xml:space="preserve"> PAGEREF _Toc36462808 \h </w:instrText>
        </w:r>
        <w:r>
          <w:rPr>
            <w:noProof/>
          </w:rPr>
        </w:r>
        <w:r>
          <w:rPr>
            <w:noProof/>
            <w:webHidden/>
          </w:rPr>
          <w:fldChar w:fldCharType="separate"/>
        </w:r>
        <w:r w:rsidR="00636BA6">
          <w:rPr>
            <w:noProof/>
            <w:webHidden/>
          </w:rPr>
          <w:t>2</w:t>
        </w:r>
        <w:r>
          <w:rPr>
            <w:noProof/>
            <w:webHidden/>
          </w:rPr>
          <w:fldChar w:fldCharType="end"/>
        </w:r>
      </w:hyperlink>
    </w:p>
    <w:p w14:paraId="35BD1181"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09" w:history="1">
        <w:r w:rsidRPr="00714D59">
          <w:rPr>
            <w:rStyle w:val="Hyperlink"/>
            <w:noProof/>
          </w:rPr>
          <w:t>Manually Pulsing Autoenrollment</w:t>
        </w:r>
        <w:r>
          <w:rPr>
            <w:noProof/>
            <w:webHidden/>
          </w:rPr>
          <w:tab/>
        </w:r>
        <w:r>
          <w:rPr>
            <w:noProof/>
            <w:webHidden/>
          </w:rPr>
          <w:fldChar w:fldCharType="begin"/>
        </w:r>
        <w:r>
          <w:rPr>
            <w:noProof/>
            <w:webHidden/>
          </w:rPr>
          <w:instrText xml:space="preserve"> PAGEREF _Toc36462809 \h </w:instrText>
        </w:r>
        <w:r>
          <w:rPr>
            <w:noProof/>
          </w:rPr>
        </w:r>
        <w:r>
          <w:rPr>
            <w:noProof/>
            <w:webHidden/>
          </w:rPr>
          <w:fldChar w:fldCharType="separate"/>
        </w:r>
        <w:r w:rsidR="00636BA6">
          <w:rPr>
            <w:noProof/>
            <w:webHidden/>
          </w:rPr>
          <w:t>2</w:t>
        </w:r>
        <w:r>
          <w:rPr>
            <w:noProof/>
            <w:webHidden/>
          </w:rPr>
          <w:fldChar w:fldCharType="end"/>
        </w:r>
      </w:hyperlink>
    </w:p>
    <w:p w14:paraId="31554274"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10" w:history="1">
        <w:r w:rsidRPr="00714D59">
          <w:rPr>
            <w:rStyle w:val="Hyperlink"/>
            <w:noProof/>
          </w:rPr>
          <w:t>Smart Card Enrollment</w:t>
        </w:r>
        <w:r>
          <w:rPr>
            <w:noProof/>
            <w:webHidden/>
          </w:rPr>
          <w:tab/>
        </w:r>
        <w:r>
          <w:rPr>
            <w:noProof/>
            <w:webHidden/>
          </w:rPr>
          <w:fldChar w:fldCharType="begin"/>
        </w:r>
        <w:r>
          <w:rPr>
            <w:noProof/>
            <w:webHidden/>
          </w:rPr>
          <w:instrText xml:space="preserve"> PAGEREF _Toc36462810 \h </w:instrText>
        </w:r>
        <w:r>
          <w:rPr>
            <w:noProof/>
          </w:rPr>
        </w:r>
        <w:r>
          <w:rPr>
            <w:noProof/>
            <w:webHidden/>
          </w:rPr>
          <w:fldChar w:fldCharType="separate"/>
        </w:r>
        <w:r w:rsidR="00636BA6">
          <w:rPr>
            <w:noProof/>
            <w:webHidden/>
          </w:rPr>
          <w:t>2</w:t>
        </w:r>
        <w:r>
          <w:rPr>
            <w:noProof/>
            <w:webHidden/>
          </w:rPr>
          <w:fldChar w:fldCharType="end"/>
        </w:r>
      </w:hyperlink>
    </w:p>
    <w:p w14:paraId="2EE325A6" w14:textId="77777777" w:rsidR="00B459C6" w:rsidRDefault="00B459C6">
      <w:pPr>
        <w:pStyle w:val="TOC1"/>
        <w:tabs>
          <w:tab w:val="right" w:leader="dot" w:pos="9163"/>
        </w:tabs>
        <w:rPr>
          <w:rFonts w:ascii="Times New Roman" w:hAnsi="Times New Roman" w:cs="Times New Roman"/>
          <w:b w:val="0"/>
          <w:bCs w:val="0"/>
          <w:noProof/>
          <w:sz w:val="24"/>
          <w:szCs w:val="24"/>
        </w:rPr>
      </w:pPr>
      <w:hyperlink w:anchor="_Toc36462811" w:history="1">
        <w:r w:rsidRPr="00714D59">
          <w:rPr>
            <w:rStyle w:val="Hyperlink"/>
            <w:noProof/>
          </w:rPr>
          <w:t>Certificate Renewal</w:t>
        </w:r>
        <w:r>
          <w:rPr>
            <w:noProof/>
            <w:webHidden/>
          </w:rPr>
          <w:tab/>
        </w:r>
        <w:r>
          <w:rPr>
            <w:noProof/>
            <w:webHidden/>
          </w:rPr>
          <w:fldChar w:fldCharType="begin"/>
        </w:r>
        <w:r>
          <w:rPr>
            <w:noProof/>
            <w:webHidden/>
          </w:rPr>
          <w:instrText xml:space="preserve"> PAGEREF _Toc36462811 \h </w:instrText>
        </w:r>
        <w:r>
          <w:rPr>
            <w:noProof/>
          </w:rPr>
        </w:r>
        <w:r>
          <w:rPr>
            <w:noProof/>
            <w:webHidden/>
          </w:rPr>
          <w:fldChar w:fldCharType="separate"/>
        </w:r>
        <w:r w:rsidR="00636BA6">
          <w:rPr>
            <w:noProof/>
            <w:webHidden/>
          </w:rPr>
          <w:t>2</w:t>
        </w:r>
        <w:r>
          <w:rPr>
            <w:noProof/>
            <w:webHidden/>
          </w:rPr>
          <w:fldChar w:fldCharType="end"/>
        </w:r>
      </w:hyperlink>
    </w:p>
    <w:p w14:paraId="5B280C0C"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12" w:history="1">
        <w:r w:rsidRPr="00714D59">
          <w:rPr>
            <w:rStyle w:val="Hyperlink"/>
            <w:noProof/>
          </w:rPr>
          <w:t>Renewal Intervals</w:t>
        </w:r>
        <w:r>
          <w:rPr>
            <w:noProof/>
            <w:webHidden/>
          </w:rPr>
          <w:tab/>
        </w:r>
        <w:r>
          <w:rPr>
            <w:noProof/>
            <w:webHidden/>
          </w:rPr>
          <w:fldChar w:fldCharType="begin"/>
        </w:r>
        <w:r>
          <w:rPr>
            <w:noProof/>
            <w:webHidden/>
          </w:rPr>
          <w:instrText xml:space="preserve"> PAGEREF _Toc36462812 \h </w:instrText>
        </w:r>
        <w:r>
          <w:rPr>
            <w:noProof/>
          </w:rPr>
        </w:r>
        <w:r>
          <w:rPr>
            <w:noProof/>
            <w:webHidden/>
          </w:rPr>
          <w:fldChar w:fldCharType="separate"/>
        </w:r>
        <w:r w:rsidR="00636BA6">
          <w:rPr>
            <w:noProof/>
            <w:webHidden/>
          </w:rPr>
          <w:t>2</w:t>
        </w:r>
        <w:r>
          <w:rPr>
            <w:noProof/>
            <w:webHidden/>
          </w:rPr>
          <w:fldChar w:fldCharType="end"/>
        </w:r>
      </w:hyperlink>
    </w:p>
    <w:p w14:paraId="2A6311C9"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13" w:history="1">
        <w:r w:rsidRPr="00714D59">
          <w:rPr>
            <w:rStyle w:val="Hyperlink"/>
            <w:noProof/>
          </w:rPr>
          <w:t>Forcing Re-Enrollment</w:t>
        </w:r>
        <w:r>
          <w:rPr>
            <w:noProof/>
            <w:webHidden/>
          </w:rPr>
          <w:tab/>
        </w:r>
        <w:r>
          <w:rPr>
            <w:noProof/>
            <w:webHidden/>
          </w:rPr>
          <w:fldChar w:fldCharType="begin"/>
        </w:r>
        <w:r>
          <w:rPr>
            <w:noProof/>
            <w:webHidden/>
          </w:rPr>
          <w:instrText xml:space="preserve"> PAGEREF _Toc36462813 \h </w:instrText>
        </w:r>
        <w:r>
          <w:rPr>
            <w:noProof/>
          </w:rPr>
        </w:r>
        <w:r>
          <w:rPr>
            <w:noProof/>
            <w:webHidden/>
          </w:rPr>
          <w:fldChar w:fldCharType="separate"/>
        </w:r>
        <w:r w:rsidR="00636BA6">
          <w:rPr>
            <w:noProof/>
            <w:webHidden/>
          </w:rPr>
          <w:t>2</w:t>
        </w:r>
        <w:r>
          <w:rPr>
            <w:noProof/>
            <w:webHidden/>
          </w:rPr>
          <w:fldChar w:fldCharType="end"/>
        </w:r>
      </w:hyperlink>
    </w:p>
    <w:p w14:paraId="35AE154D"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14" w:history="1">
        <w:r w:rsidRPr="00714D59">
          <w:rPr>
            <w:rStyle w:val="Hyperlink"/>
            <w:noProof/>
          </w:rPr>
          <w:t>Smart Card Renewal</w:t>
        </w:r>
        <w:r>
          <w:rPr>
            <w:noProof/>
            <w:webHidden/>
          </w:rPr>
          <w:tab/>
        </w:r>
        <w:r>
          <w:rPr>
            <w:noProof/>
            <w:webHidden/>
          </w:rPr>
          <w:fldChar w:fldCharType="begin"/>
        </w:r>
        <w:r>
          <w:rPr>
            <w:noProof/>
            <w:webHidden/>
          </w:rPr>
          <w:instrText xml:space="preserve"> PAGEREF _Toc36462814 \h </w:instrText>
        </w:r>
        <w:r>
          <w:rPr>
            <w:noProof/>
          </w:rPr>
        </w:r>
        <w:r>
          <w:rPr>
            <w:noProof/>
            <w:webHidden/>
          </w:rPr>
          <w:fldChar w:fldCharType="separate"/>
        </w:r>
        <w:r w:rsidR="00636BA6">
          <w:rPr>
            <w:noProof/>
            <w:webHidden/>
          </w:rPr>
          <w:t>2</w:t>
        </w:r>
        <w:r>
          <w:rPr>
            <w:noProof/>
            <w:webHidden/>
          </w:rPr>
          <w:fldChar w:fldCharType="end"/>
        </w:r>
      </w:hyperlink>
    </w:p>
    <w:p w14:paraId="7273F72C"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15" w:history="1">
        <w:r w:rsidRPr="00714D59">
          <w:rPr>
            <w:rStyle w:val="Hyperlink"/>
            <w:noProof/>
          </w:rPr>
          <w:t>Revoked Certificates and Renewal</w:t>
        </w:r>
        <w:r>
          <w:rPr>
            <w:noProof/>
            <w:webHidden/>
          </w:rPr>
          <w:tab/>
        </w:r>
        <w:r>
          <w:rPr>
            <w:noProof/>
            <w:webHidden/>
          </w:rPr>
          <w:fldChar w:fldCharType="begin"/>
        </w:r>
        <w:r>
          <w:rPr>
            <w:noProof/>
            <w:webHidden/>
          </w:rPr>
          <w:instrText xml:space="preserve"> PAGEREF _Toc36462815 \h </w:instrText>
        </w:r>
        <w:r>
          <w:rPr>
            <w:noProof/>
          </w:rPr>
        </w:r>
        <w:r>
          <w:rPr>
            <w:noProof/>
            <w:webHidden/>
          </w:rPr>
          <w:fldChar w:fldCharType="separate"/>
        </w:r>
        <w:r w:rsidR="00636BA6">
          <w:rPr>
            <w:noProof/>
            <w:webHidden/>
          </w:rPr>
          <w:t>2</w:t>
        </w:r>
        <w:r>
          <w:rPr>
            <w:noProof/>
            <w:webHidden/>
          </w:rPr>
          <w:fldChar w:fldCharType="end"/>
        </w:r>
      </w:hyperlink>
    </w:p>
    <w:p w14:paraId="65DE48C5" w14:textId="77777777" w:rsidR="00B459C6" w:rsidRDefault="00B459C6">
      <w:pPr>
        <w:pStyle w:val="TOC1"/>
        <w:tabs>
          <w:tab w:val="right" w:leader="dot" w:pos="9163"/>
        </w:tabs>
        <w:rPr>
          <w:rFonts w:ascii="Times New Roman" w:hAnsi="Times New Roman" w:cs="Times New Roman"/>
          <w:b w:val="0"/>
          <w:bCs w:val="0"/>
          <w:noProof/>
          <w:sz w:val="24"/>
          <w:szCs w:val="24"/>
        </w:rPr>
      </w:pPr>
      <w:hyperlink w:anchor="_Toc36462816" w:history="1">
        <w:r w:rsidRPr="00714D59">
          <w:rPr>
            <w:rStyle w:val="Hyperlink"/>
            <w:noProof/>
          </w:rPr>
          <w:t>Autoenrollment Functions</w:t>
        </w:r>
        <w:r>
          <w:rPr>
            <w:noProof/>
            <w:webHidden/>
          </w:rPr>
          <w:tab/>
        </w:r>
        <w:r>
          <w:rPr>
            <w:noProof/>
            <w:webHidden/>
          </w:rPr>
          <w:fldChar w:fldCharType="begin"/>
        </w:r>
        <w:r>
          <w:rPr>
            <w:noProof/>
            <w:webHidden/>
          </w:rPr>
          <w:instrText xml:space="preserve"> PAGEREF _Toc36462816 \h </w:instrText>
        </w:r>
        <w:r>
          <w:rPr>
            <w:noProof/>
          </w:rPr>
        </w:r>
        <w:r>
          <w:rPr>
            <w:noProof/>
            <w:webHidden/>
          </w:rPr>
          <w:fldChar w:fldCharType="separate"/>
        </w:r>
        <w:r w:rsidR="00636BA6">
          <w:rPr>
            <w:noProof/>
            <w:webHidden/>
          </w:rPr>
          <w:t>2</w:t>
        </w:r>
        <w:r>
          <w:rPr>
            <w:noProof/>
            <w:webHidden/>
          </w:rPr>
          <w:fldChar w:fldCharType="end"/>
        </w:r>
      </w:hyperlink>
    </w:p>
    <w:p w14:paraId="1B9A9C17"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17" w:history="1">
        <w:r w:rsidRPr="00714D59">
          <w:rPr>
            <w:rStyle w:val="Hyperlink"/>
            <w:noProof/>
          </w:rPr>
          <w:t>Download of Active Directory Certificates and Trust Objects</w:t>
        </w:r>
        <w:r>
          <w:rPr>
            <w:noProof/>
            <w:webHidden/>
          </w:rPr>
          <w:tab/>
        </w:r>
        <w:r>
          <w:rPr>
            <w:noProof/>
            <w:webHidden/>
          </w:rPr>
          <w:fldChar w:fldCharType="begin"/>
        </w:r>
        <w:r>
          <w:rPr>
            <w:noProof/>
            <w:webHidden/>
          </w:rPr>
          <w:instrText xml:space="preserve"> PAGEREF _Toc36462817 \h </w:instrText>
        </w:r>
        <w:r>
          <w:rPr>
            <w:noProof/>
          </w:rPr>
        </w:r>
        <w:r>
          <w:rPr>
            <w:noProof/>
            <w:webHidden/>
          </w:rPr>
          <w:fldChar w:fldCharType="separate"/>
        </w:r>
        <w:r w:rsidR="00636BA6">
          <w:rPr>
            <w:noProof/>
            <w:webHidden/>
          </w:rPr>
          <w:t>2</w:t>
        </w:r>
        <w:r>
          <w:rPr>
            <w:noProof/>
            <w:webHidden/>
          </w:rPr>
          <w:fldChar w:fldCharType="end"/>
        </w:r>
      </w:hyperlink>
    </w:p>
    <w:p w14:paraId="1562CEC3"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18" w:history="1">
        <w:r w:rsidRPr="00714D59">
          <w:rPr>
            <w:rStyle w:val="Hyperlink"/>
            <w:noProof/>
          </w:rPr>
          <w:t>Deleting Expired and Revoked Certificates</w:t>
        </w:r>
        <w:r>
          <w:rPr>
            <w:noProof/>
            <w:webHidden/>
          </w:rPr>
          <w:tab/>
        </w:r>
        <w:r>
          <w:rPr>
            <w:noProof/>
            <w:webHidden/>
          </w:rPr>
          <w:fldChar w:fldCharType="begin"/>
        </w:r>
        <w:r>
          <w:rPr>
            <w:noProof/>
            <w:webHidden/>
          </w:rPr>
          <w:instrText xml:space="preserve"> PAGEREF _Toc36462818 \h </w:instrText>
        </w:r>
        <w:r>
          <w:rPr>
            <w:noProof/>
          </w:rPr>
        </w:r>
        <w:r>
          <w:rPr>
            <w:noProof/>
            <w:webHidden/>
          </w:rPr>
          <w:fldChar w:fldCharType="separate"/>
        </w:r>
        <w:r w:rsidR="00636BA6">
          <w:rPr>
            <w:noProof/>
            <w:webHidden/>
          </w:rPr>
          <w:t>2</w:t>
        </w:r>
        <w:r>
          <w:rPr>
            <w:noProof/>
            <w:webHidden/>
          </w:rPr>
          <w:fldChar w:fldCharType="end"/>
        </w:r>
      </w:hyperlink>
    </w:p>
    <w:p w14:paraId="0AA2CF5B"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19" w:history="1">
        <w:r w:rsidRPr="00714D59">
          <w:rPr>
            <w:rStyle w:val="Hyperlink"/>
            <w:noProof/>
          </w:rPr>
          <w:t>Managing User Certificates in the CryptoAPI MY Store</w:t>
        </w:r>
        <w:r>
          <w:rPr>
            <w:noProof/>
            <w:webHidden/>
          </w:rPr>
          <w:tab/>
        </w:r>
        <w:r>
          <w:rPr>
            <w:noProof/>
            <w:webHidden/>
          </w:rPr>
          <w:fldChar w:fldCharType="begin"/>
        </w:r>
        <w:r>
          <w:rPr>
            <w:noProof/>
            <w:webHidden/>
          </w:rPr>
          <w:instrText xml:space="preserve"> PAGEREF _Toc36462819 \h </w:instrText>
        </w:r>
        <w:r>
          <w:rPr>
            <w:noProof/>
          </w:rPr>
        </w:r>
        <w:r>
          <w:rPr>
            <w:noProof/>
            <w:webHidden/>
          </w:rPr>
          <w:fldChar w:fldCharType="separate"/>
        </w:r>
        <w:r w:rsidR="00636BA6">
          <w:rPr>
            <w:noProof/>
            <w:webHidden/>
          </w:rPr>
          <w:t>2</w:t>
        </w:r>
        <w:r>
          <w:rPr>
            <w:noProof/>
            <w:webHidden/>
          </w:rPr>
          <w:fldChar w:fldCharType="end"/>
        </w:r>
      </w:hyperlink>
    </w:p>
    <w:p w14:paraId="22F99899" w14:textId="77777777" w:rsidR="00B459C6" w:rsidRDefault="00B459C6">
      <w:pPr>
        <w:pStyle w:val="TOC1"/>
        <w:tabs>
          <w:tab w:val="right" w:leader="dot" w:pos="9163"/>
        </w:tabs>
        <w:rPr>
          <w:rFonts w:ascii="Times New Roman" w:hAnsi="Times New Roman" w:cs="Times New Roman"/>
          <w:b w:val="0"/>
          <w:bCs w:val="0"/>
          <w:noProof/>
          <w:sz w:val="24"/>
          <w:szCs w:val="24"/>
        </w:rPr>
      </w:pPr>
      <w:hyperlink w:anchor="_Toc36462820" w:history="1">
        <w:r w:rsidRPr="00714D59">
          <w:rPr>
            <w:rStyle w:val="Hyperlink"/>
            <w:noProof/>
          </w:rPr>
          <w:t>Updating Group Policy</w:t>
        </w:r>
        <w:r>
          <w:rPr>
            <w:noProof/>
            <w:webHidden/>
          </w:rPr>
          <w:tab/>
        </w:r>
        <w:r>
          <w:rPr>
            <w:noProof/>
            <w:webHidden/>
          </w:rPr>
          <w:fldChar w:fldCharType="begin"/>
        </w:r>
        <w:r>
          <w:rPr>
            <w:noProof/>
            <w:webHidden/>
          </w:rPr>
          <w:instrText xml:space="preserve"> PAGEREF _Toc36462820 \h </w:instrText>
        </w:r>
        <w:r>
          <w:rPr>
            <w:noProof/>
          </w:rPr>
        </w:r>
        <w:r>
          <w:rPr>
            <w:noProof/>
            <w:webHidden/>
          </w:rPr>
          <w:fldChar w:fldCharType="separate"/>
        </w:r>
        <w:r w:rsidR="00636BA6">
          <w:rPr>
            <w:noProof/>
            <w:webHidden/>
          </w:rPr>
          <w:t>2</w:t>
        </w:r>
        <w:r>
          <w:rPr>
            <w:noProof/>
            <w:webHidden/>
          </w:rPr>
          <w:fldChar w:fldCharType="end"/>
        </w:r>
      </w:hyperlink>
    </w:p>
    <w:p w14:paraId="5C5FE472"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21" w:history="1">
        <w:r w:rsidRPr="00714D59">
          <w:rPr>
            <w:rStyle w:val="Hyperlink"/>
            <w:noProof/>
          </w:rPr>
          <w:t>User and Machine Group Policy</w:t>
        </w:r>
        <w:r>
          <w:rPr>
            <w:noProof/>
            <w:webHidden/>
          </w:rPr>
          <w:tab/>
        </w:r>
        <w:r>
          <w:rPr>
            <w:noProof/>
            <w:webHidden/>
          </w:rPr>
          <w:fldChar w:fldCharType="begin"/>
        </w:r>
        <w:r>
          <w:rPr>
            <w:noProof/>
            <w:webHidden/>
          </w:rPr>
          <w:instrText xml:space="preserve"> PAGEREF _Toc36462821 \h </w:instrText>
        </w:r>
        <w:r>
          <w:rPr>
            <w:noProof/>
          </w:rPr>
        </w:r>
        <w:r>
          <w:rPr>
            <w:noProof/>
            <w:webHidden/>
          </w:rPr>
          <w:fldChar w:fldCharType="separate"/>
        </w:r>
        <w:r w:rsidR="00636BA6">
          <w:rPr>
            <w:noProof/>
            <w:webHidden/>
          </w:rPr>
          <w:t>2</w:t>
        </w:r>
        <w:r>
          <w:rPr>
            <w:noProof/>
            <w:webHidden/>
          </w:rPr>
          <w:fldChar w:fldCharType="end"/>
        </w:r>
      </w:hyperlink>
    </w:p>
    <w:p w14:paraId="65CBD276"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22" w:history="1">
        <w:r w:rsidRPr="00714D59">
          <w:rPr>
            <w:rStyle w:val="Hyperlink"/>
            <w:noProof/>
          </w:rPr>
          <w:t>Manually Forcing a Group Policy Update</w:t>
        </w:r>
        <w:r>
          <w:rPr>
            <w:noProof/>
            <w:webHidden/>
          </w:rPr>
          <w:tab/>
        </w:r>
        <w:r>
          <w:rPr>
            <w:noProof/>
            <w:webHidden/>
          </w:rPr>
          <w:fldChar w:fldCharType="begin"/>
        </w:r>
        <w:r>
          <w:rPr>
            <w:noProof/>
            <w:webHidden/>
          </w:rPr>
          <w:instrText xml:space="preserve"> PAGEREF _Toc36462822 \h </w:instrText>
        </w:r>
        <w:r>
          <w:rPr>
            <w:noProof/>
          </w:rPr>
        </w:r>
        <w:r>
          <w:rPr>
            <w:noProof/>
            <w:webHidden/>
          </w:rPr>
          <w:fldChar w:fldCharType="separate"/>
        </w:r>
        <w:r w:rsidR="00636BA6">
          <w:rPr>
            <w:noProof/>
            <w:webHidden/>
          </w:rPr>
          <w:t>2</w:t>
        </w:r>
        <w:r>
          <w:rPr>
            <w:noProof/>
            <w:webHidden/>
          </w:rPr>
          <w:fldChar w:fldCharType="end"/>
        </w:r>
      </w:hyperlink>
    </w:p>
    <w:p w14:paraId="5755EC08" w14:textId="77777777" w:rsidR="00B459C6" w:rsidRDefault="00B459C6">
      <w:pPr>
        <w:pStyle w:val="TOC1"/>
        <w:tabs>
          <w:tab w:val="right" w:leader="dot" w:pos="9163"/>
        </w:tabs>
        <w:rPr>
          <w:rFonts w:ascii="Times New Roman" w:hAnsi="Times New Roman" w:cs="Times New Roman"/>
          <w:b w:val="0"/>
          <w:bCs w:val="0"/>
          <w:noProof/>
          <w:sz w:val="24"/>
          <w:szCs w:val="24"/>
        </w:rPr>
      </w:pPr>
      <w:hyperlink w:anchor="_Toc36462823" w:history="1">
        <w:r w:rsidRPr="00714D59">
          <w:rPr>
            <w:rStyle w:val="Hyperlink"/>
            <w:noProof/>
          </w:rPr>
          <w:t>Advanced Features</w:t>
        </w:r>
        <w:r>
          <w:rPr>
            <w:noProof/>
            <w:webHidden/>
          </w:rPr>
          <w:tab/>
        </w:r>
        <w:r>
          <w:rPr>
            <w:noProof/>
            <w:webHidden/>
          </w:rPr>
          <w:fldChar w:fldCharType="begin"/>
        </w:r>
        <w:r>
          <w:rPr>
            <w:noProof/>
            <w:webHidden/>
          </w:rPr>
          <w:instrText xml:space="preserve"> PAGEREF _Toc36462823 \h </w:instrText>
        </w:r>
        <w:r>
          <w:rPr>
            <w:noProof/>
          </w:rPr>
        </w:r>
        <w:r>
          <w:rPr>
            <w:noProof/>
            <w:webHidden/>
          </w:rPr>
          <w:fldChar w:fldCharType="separate"/>
        </w:r>
        <w:r w:rsidR="00636BA6">
          <w:rPr>
            <w:noProof/>
            <w:webHidden/>
          </w:rPr>
          <w:t>2</w:t>
        </w:r>
        <w:r>
          <w:rPr>
            <w:noProof/>
            <w:webHidden/>
          </w:rPr>
          <w:fldChar w:fldCharType="end"/>
        </w:r>
      </w:hyperlink>
    </w:p>
    <w:p w14:paraId="164CCFB7"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24" w:history="1">
        <w:r w:rsidRPr="00714D59">
          <w:rPr>
            <w:rStyle w:val="Hyperlink"/>
            <w:noProof/>
          </w:rPr>
          <w:t>Requiring Certificate Manager Approval</w:t>
        </w:r>
        <w:r>
          <w:rPr>
            <w:noProof/>
            <w:webHidden/>
          </w:rPr>
          <w:tab/>
        </w:r>
        <w:r>
          <w:rPr>
            <w:noProof/>
            <w:webHidden/>
          </w:rPr>
          <w:fldChar w:fldCharType="begin"/>
        </w:r>
        <w:r>
          <w:rPr>
            <w:noProof/>
            <w:webHidden/>
          </w:rPr>
          <w:instrText xml:space="preserve"> PAGEREF _Toc36462824 \h </w:instrText>
        </w:r>
        <w:r>
          <w:rPr>
            <w:noProof/>
          </w:rPr>
        </w:r>
        <w:r>
          <w:rPr>
            <w:noProof/>
            <w:webHidden/>
          </w:rPr>
          <w:fldChar w:fldCharType="separate"/>
        </w:r>
        <w:r w:rsidR="00636BA6">
          <w:rPr>
            <w:noProof/>
            <w:webHidden/>
          </w:rPr>
          <w:t>2</w:t>
        </w:r>
        <w:r>
          <w:rPr>
            <w:noProof/>
            <w:webHidden/>
          </w:rPr>
          <w:fldChar w:fldCharType="end"/>
        </w:r>
      </w:hyperlink>
    </w:p>
    <w:p w14:paraId="1BC96D09"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25" w:history="1">
        <w:r w:rsidRPr="00714D59">
          <w:rPr>
            <w:rStyle w:val="Hyperlink"/>
            <w:noProof/>
          </w:rPr>
          <w:t>Self-Registration Authority</w:t>
        </w:r>
        <w:r>
          <w:rPr>
            <w:noProof/>
            <w:webHidden/>
          </w:rPr>
          <w:tab/>
        </w:r>
        <w:r>
          <w:rPr>
            <w:noProof/>
            <w:webHidden/>
          </w:rPr>
          <w:fldChar w:fldCharType="begin"/>
        </w:r>
        <w:r>
          <w:rPr>
            <w:noProof/>
            <w:webHidden/>
          </w:rPr>
          <w:instrText xml:space="preserve"> PAGEREF _Toc36462825 \h </w:instrText>
        </w:r>
        <w:r>
          <w:rPr>
            <w:noProof/>
          </w:rPr>
        </w:r>
        <w:r>
          <w:rPr>
            <w:noProof/>
            <w:webHidden/>
          </w:rPr>
          <w:fldChar w:fldCharType="separate"/>
        </w:r>
        <w:r w:rsidR="00636BA6">
          <w:rPr>
            <w:noProof/>
            <w:webHidden/>
          </w:rPr>
          <w:t>2</w:t>
        </w:r>
        <w:r>
          <w:rPr>
            <w:noProof/>
            <w:webHidden/>
          </w:rPr>
          <w:fldChar w:fldCharType="end"/>
        </w:r>
      </w:hyperlink>
    </w:p>
    <w:p w14:paraId="1968A5AC"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26" w:history="1">
        <w:r w:rsidRPr="00714D59">
          <w:rPr>
            <w:rStyle w:val="Hyperlink"/>
            <w:noProof/>
          </w:rPr>
          <w:t>Superseding Certificate Templates</w:t>
        </w:r>
        <w:r>
          <w:rPr>
            <w:noProof/>
            <w:webHidden/>
          </w:rPr>
          <w:tab/>
        </w:r>
        <w:r>
          <w:rPr>
            <w:noProof/>
            <w:webHidden/>
          </w:rPr>
          <w:fldChar w:fldCharType="begin"/>
        </w:r>
        <w:r>
          <w:rPr>
            <w:noProof/>
            <w:webHidden/>
          </w:rPr>
          <w:instrText xml:space="preserve"> PAGEREF _Toc36462826 \h </w:instrText>
        </w:r>
        <w:r>
          <w:rPr>
            <w:noProof/>
          </w:rPr>
        </w:r>
        <w:r>
          <w:rPr>
            <w:noProof/>
            <w:webHidden/>
          </w:rPr>
          <w:fldChar w:fldCharType="separate"/>
        </w:r>
        <w:r w:rsidR="00636BA6">
          <w:rPr>
            <w:noProof/>
            <w:webHidden/>
          </w:rPr>
          <w:t>2</w:t>
        </w:r>
        <w:r>
          <w:rPr>
            <w:noProof/>
            <w:webHidden/>
          </w:rPr>
          <w:fldChar w:fldCharType="end"/>
        </w:r>
      </w:hyperlink>
    </w:p>
    <w:p w14:paraId="5EA88230" w14:textId="77777777" w:rsidR="00B459C6" w:rsidRDefault="00B459C6">
      <w:pPr>
        <w:pStyle w:val="TOC3"/>
        <w:tabs>
          <w:tab w:val="right" w:leader="dot" w:pos="9163"/>
        </w:tabs>
        <w:rPr>
          <w:rFonts w:ascii="Times New Roman" w:hAnsi="Times New Roman" w:cs="Times New Roman"/>
          <w:bCs w:val="0"/>
          <w:noProof/>
          <w:sz w:val="24"/>
          <w:szCs w:val="24"/>
        </w:rPr>
      </w:pPr>
      <w:hyperlink w:anchor="_Toc36462827" w:history="1">
        <w:r w:rsidRPr="00714D59">
          <w:rPr>
            <w:rStyle w:val="Hyperlink"/>
            <w:noProof/>
          </w:rPr>
          <w:t>Benefits</w:t>
        </w:r>
        <w:r>
          <w:rPr>
            <w:noProof/>
            <w:webHidden/>
          </w:rPr>
          <w:tab/>
        </w:r>
        <w:r>
          <w:rPr>
            <w:noProof/>
            <w:webHidden/>
          </w:rPr>
          <w:fldChar w:fldCharType="begin"/>
        </w:r>
        <w:r>
          <w:rPr>
            <w:noProof/>
            <w:webHidden/>
          </w:rPr>
          <w:instrText xml:space="preserve"> PAGEREF _Toc36462827 \h </w:instrText>
        </w:r>
        <w:r>
          <w:rPr>
            <w:noProof/>
          </w:rPr>
        </w:r>
        <w:r>
          <w:rPr>
            <w:noProof/>
            <w:webHidden/>
          </w:rPr>
          <w:fldChar w:fldCharType="separate"/>
        </w:r>
        <w:r w:rsidR="00636BA6">
          <w:rPr>
            <w:noProof/>
            <w:webHidden/>
          </w:rPr>
          <w:t>2</w:t>
        </w:r>
        <w:r>
          <w:rPr>
            <w:noProof/>
            <w:webHidden/>
          </w:rPr>
          <w:fldChar w:fldCharType="end"/>
        </w:r>
      </w:hyperlink>
    </w:p>
    <w:p w14:paraId="019748F4" w14:textId="77777777" w:rsidR="00B459C6" w:rsidRDefault="00B459C6">
      <w:pPr>
        <w:pStyle w:val="TOC1"/>
        <w:tabs>
          <w:tab w:val="right" w:leader="dot" w:pos="9163"/>
        </w:tabs>
        <w:rPr>
          <w:rFonts w:ascii="Times New Roman" w:hAnsi="Times New Roman" w:cs="Times New Roman"/>
          <w:b w:val="0"/>
          <w:bCs w:val="0"/>
          <w:noProof/>
          <w:sz w:val="24"/>
          <w:szCs w:val="24"/>
        </w:rPr>
      </w:pPr>
      <w:hyperlink w:anchor="_Toc36462828" w:history="1">
        <w:r w:rsidRPr="00714D59">
          <w:rPr>
            <w:rStyle w:val="Hyperlink"/>
            <w:noProof/>
          </w:rPr>
          <w:t>Supported Hardware</w:t>
        </w:r>
        <w:r>
          <w:rPr>
            <w:noProof/>
            <w:webHidden/>
          </w:rPr>
          <w:tab/>
        </w:r>
        <w:r>
          <w:rPr>
            <w:noProof/>
            <w:webHidden/>
          </w:rPr>
          <w:fldChar w:fldCharType="begin"/>
        </w:r>
        <w:r>
          <w:rPr>
            <w:noProof/>
            <w:webHidden/>
          </w:rPr>
          <w:instrText xml:space="preserve"> PAGEREF _Toc36462828 \h </w:instrText>
        </w:r>
        <w:r>
          <w:rPr>
            <w:noProof/>
          </w:rPr>
        </w:r>
        <w:r>
          <w:rPr>
            <w:noProof/>
            <w:webHidden/>
          </w:rPr>
          <w:fldChar w:fldCharType="separate"/>
        </w:r>
        <w:r w:rsidR="00636BA6">
          <w:rPr>
            <w:noProof/>
            <w:webHidden/>
          </w:rPr>
          <w:t>2</w:t>
        </w:r>
        <w:r>
          <w:rPr>
            <w:noProof/>
            <w:webHidden/>
          </w:rPr>
          <w:fldChar w:fldCharType="end"/>
        </w:r>
      </w:hyperlink>
    </w:p>
    <w:p w14:paraId="23D66021" w14:textId="77777777" w:rsidR="00B459C6" w:rsidRDefault="00B459C6">
      <w:pPr>
        <w:pStyle w:val="TOC1"/>
        <w:tabs>
          <w:tab w:val="right" w:leader="dot" w:pos="9163"/>
        </w:tabs>
        <w:rPr>
          <w:rFonts w:ascii="Times New Roman" w:hAnsi="Times New Roman" w:cs="Times New Roman"/>
          <w:b w:val="0"/>
          <w:bCs w:val="0"/>
          <w:noProof/>
          <w:sz w:val="24"/>
          <w:szCs w:val="24"/>
        </w:rPr>
      </w:pPr>
      <w:hyperlink w:anchor="_Toc36462829" w:history="1">
        <w:r w:rsidRPr="00714D59">
          <w:rPr>
            <w:rStyle w:val="Hyperlink"/>
            <w:noProof/>
          </w:rPr>
          <w:t>Troubleshooting</w:t>
        </w:r>
        <w:r>
          <w:rPr>
            <w:noProof/>
            <w:webHidden/>
          </w:rPr>
          <w:tab/>
        </w:r>
        <w:r>
          <w:rPr>
            <w:noProof/>
            <w:webHidden/>
          </w:rPr>
          <w:fldChar w:fldCharType="begin"/>
        </w:r>
        <w:r>
          <w:rPr>
            <w:noProof/>
            <w:webHidden/>
          </w:rPr>
          <w:instrText xml:space="preserve"> PAGEREF _Toc36462829 \h </w:instrText>
        </w:r>
        <w:r>
          <w:rPr>
            <w:noProof/>
          </w:rPr>
        </w:r>
        <w:r>
          <w:rPr>
            <w:noProof/>
            <w:webHidden/>
          </w:rPr>
          <w:fldChar w:fldCharType="separate"/>
        </w:r>
        <w:r w:rsidR="00636BA6">
          <w:rPr>
            <w:noProof/>
            <w:webHidden/>
          </w:rPr>
          <w:t>2</w:t>
        </w:r>
        <w:r>
          <w:rPr>
            <w:noProof/>
            <w:webHidden/>
          </w:rPr>
          <w:fldChar w:fldCharType="end"/>
        </w:r>
      </w:hyperlink>
    </w:p>
    <w:p w14:paraId="7232A143"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30" w:history="1">
        <w:r w:rsidRPr="00714D59">
          <w:rPr>
            <w:rStyle w:val="Hyperlink"/>
            <w:noProof/>
          </w:rPr>
          <w:t>Key Issues</w:t>
        </w:r>
        <w:r>
          <w:rPr>
            <w:noProof/>
            <w:webHidden/>
          </w:rPr>
          <w:tab/>
        </w:r>
        <w:r>
          <w:rPr>
            <w:noProof/>
            <w:webHidden/>
          </w:rPr>
          <w:fldChar w:fldCharType="begin"/>
        </w:r>
        <w:r>
          <w:rPr>
            <w:noProof/>
            <w:webHidden/>
          </w:rPr>
          <w:instrText xml:space="preserve"> PAGEREF _Toc36462830 \h </w:instrText>
        </w:r>
        <w:r>
          <w:rPr>
            <w:noProof/>
          </w:rPr>
        </w:r>
        <w:r>
          <w:rPr>
            <w:noProof/>
            <w:webHidden/>
          </w:rPr>
          <w:fldChar w:fldCharType="separate"/>
        </w:r>
        <w:r w:rsidR="00636BA6">
          <w:rPr>
            <w:noProof/>
            <w:webHidden/>
          </w:rPr>
          <w:t>2</w:t>
        </w:r>
        <w:r>
          <w:rPr>
            <w:noProof/>
            <w:webHidden/>
          </w:rPr>
          <w:fldChar w:fldCharType="end"/>
        </w:r>
      </w:hyperlink>
    </w:p>
    <w:p w14:paraId="1B61736D" w14:textId="77777777" w:rsidR="00B459C6" w:rsidRDefault="00B459C6">
      <w:pPr>
        <w:pStyle w:val="TOC3"/>
        <w:tabs>
          <w:tab w:val="right" w:leader="dot" w:pos="9163"/>
        </w:tabs>
        <w:rPr>
          <w:rFonts w:ascii="Times New Roman" w:hAnsi="Times New Roman" w:cs="Times New Roman"/>
          <w:bCs w:val="0"/>
          <w:noProof/>
          <w:sz w:val="24"/>
          <w:szCs w:val="24"/>
        </w:rPr>
      </w:pPr>
      <w:hyperlink w:anchor="_Toc36462831" w:history="1">
        <w:r w:rsidRPr="00714D59">
          <w:rPr>
            <w:rStyle w:val="Hyperlink"/>
            <w:noProof/>
          </w:rPr>
          <w:t>Infrastructure Requirements</w:t>
        </w:r>
        <w:r>
          <w:rPr>
            <w:noProof/>
            <w:webHidden/>
          </w:rPr>
          <w:tab/>
        </w:r>
        <w:r>
          <w:rPr>
            <w:noProof/>
            <w:webHidden/>
          </w:rPr>
          <w:fldChar w:fldCharType="begin"/>
        </w:r>
        <w:r>
          <w:rPr>
            <w:noProof/>
            <w:webHidden/>
          </w:rPr>
          <w:instrText xml:space="preserve"> PAGEREF _Toc36462831 \h </w:instrText>
        </w:r>
        <w:r>
          <w:rPr>
            <w:noProof/>
          </w:rPr>
        </w:r>
        <w:r>
          <w:rPr>
            <w:noProof/>
            <w:webHidden/>
          </w:rPr>
          <w:fldChar w:fldCharType="separate"/>
        </w:r>
        <w:r w:rsidR="00636BA6">
          <w:rPr>
            <w:noProof/>
            <w:webHidden/>
          </w:rPr>
          <w:t>2</w:t>
        </w:r>
        <w:r>
          <w:rPr>
            <w:noProof/>
            <w:webHidden/>
          </w:rPr>
          <w:fldChar w:fldCharType="end"/>
        </w:r>
      </w:hyperlink>
    </w:p>
    <w:p w14:paraId="0495E402" w14:textId="77777777" w:rsidR="00B459C6" w:rsidRDefault="00B459C6">
      <w:pPr>
        <w:pStyle w:val="TOC3"/>
        <w:tabs>
          <w:tab w:val="right" w:leader="dot" w:pos="9163"/>
        </w:tabs>
        <w:rPr>
          <w:rFonts w:ascii="Times New Roman" w:hAnsi="Times New Roman" w:cs="Times New Roman"/>
          <w:bCs w:val="0"/>
          <w:noProof/>
          <w:sz w:val="24"/>
          <w:szCs w:val="24"/>
        </w:rPr>
      </w:pPr>
      <w:hyperlink w:anchor="_Toc36462832" w:history="1">
        <w:r w:rsidRPr="00714D59">
          <w:rPr>
            <w:rStyle w:val="Hyperlink"/>
            <w:noProof/>
          </w:rPr>
          <w:t>Root and Cross-Certificate Download from Active Directory</w:t>
        </w:r>
        <w:r>
          <w:rPr>
            <w:noProof/>
            <w:webHidden/>
          </w:rPr>
          <w:tab/>
        </w:r>
        <w:r>
          <w:rPr>
            <w:noProof/>
            <w:webHidden/>
          </w:rPr>
          <w:fldChar w:fldCharType="begin"/>
        </w:r>
        <w:r>
          <w:rPr>
            <w:noProof/>
            <w:webHidden/>
          </w:rPr>
          <w:instrText xml:space="preserve"> PAGEREF _Toc36462832 \h </w:instrText>
        </w:r>
        <w:r>
          <w:rPr>
            <w:noProof/>
          </w:rPr>
        </w:r>
        <w:r>
          <w:rPr>
            <w:noProof/>
            <w:webHidden/>
          </w:rPr>
          <w:fldChar w:fldCharType="separate"/>
        </w:r>
        <w:r w:rsidR="00636BA6">
          <w:rPr>
            <w:noProof/>
            <w:webHidden/>
          </w:rPr>
          <w:t>2</w:t>
        </w:r>
        <w:r>
          <w:rPr>
            <w:noProof/>
            <w:webHidden/>
          </w:rPr>
          <w:fldChar w:fldCharType="end"/>
        </w:r>
      </w:hyperlink>
    </w:p>
    <w:p w14:paraId="0558D82D" w14:textId="77777777" w:rsidR="00B459C6" w:rsidRDefault="00B459C6">
      <w:pPr>
        <w:pStyle w:val="TOC3"/>
        <w:tabs>
          <w:tab w:val="right" w:leader="dot" w:pos="9163"/>
        </w:tabs>
        <w:rPr>
          <w:rFonts w:ascii="Times New Roman" w:hAnsi="Times New Roman" w:cs="Times New Roman"/>
          <w:bCs w:val="0"/>
          <w:noProof/>
          <w:sz w:val="24"/>
          <w:szCs w:val="24"/>
        </w:rPr>
      </w:pPr>
      <w:hyperlink w:anchor="_Toc36462833" w:history="1">
        <w:r w:rsidRPr="00714D59">
          <w:rPr>
            <w:rStyle w:val="Hyperlink"/>
            <w:noProof/>
          </w:rPr>
          <w:t>EFS and Autoenrollment</w:t>
        </w:r>
        <w:r>
          <w:rPr>
            <w:noProof/>
            <w:webHidden/>
          </w:rPr>
          <w:tab/>
        </w:r>
        <w:r>
          <w:rPr>
            <w:noProof/>
            <w:webHidden/>
          </w:rPr>
          <w:fldChar w:fldCharType="begin"/>
        </w:r>
        <w:r>
          <w:rPr>
            <w:noProof/>
            <w:webHidden/>
          </w:rPr>
          <w:instrText xml:space="preserve"> PAGEREF _Toc36462833 \h </w:instrText>
        </w:r>
        <w:r>
          <w:rPr>
            <w:noProof/>
          </w:rPr>
        </w:r>
        <w:r>
          <w:rPr>
            <w:noProof/>
            <w:webHidden/>
          </w:rPr>
          <w:fldChar w:fldCharType="separate"/>
        </w:r>
        <w:r w:rsidR="00636BA6">
          <w:rPr>
            <w:noProof/>
            <w:webHidden/>
          </w:rPr>
          <w:t>2</w:t>
        </w:r>
        <w:r>
          <w:rPr>
            <w:noProof/>
            <w:webHidden/>
          </w:rPr>
          <w:fldChar w:fldCharType="end"/>
        </w:r>
      </w:hyperlink>
    </w:p>
    <w:p w14:paraId="3C69F9B5" w14:textId="77777777" w:rsidR="00B459C6" w:rsidRDefault="00B459C6">
      <w:pPr>
        <w:pStyle w:val="TOC3"/>
        <w:tabs>
          <w:tab w:val="right" w:leader="dot" w:pos="9163"/>
        </w:tabs>
        <w:rPr>
          <w:rFonts w:ascii="Times New Roman" w:hAnsi="Times New Roman" w:cs="Times New Roman"/>
          <w:bCs w:val="0"/>
          <w:noProof/>
          <w:sz w:val="24"/>
          <w:szCs w:val="24"/>
        </w:rPr>
      </w:pPr>
      <w:hyperlink w:anchor="_Toc36462834" w:history="1">
        <w:r w:rsidRPr="00714D59">
          <w:rPr>
            <w:rStyle w:val="Hyperlink"/>
            <w:noProof/>
          </w:rPr>
          <w:t>Smart Card Renewal</w:t>
        </w:r>
        <w:r>
          <w:rPr>
            <w:noProof/>
            <w:webHidden/>
          </w:rPr>
          <w:tab/>
        </w:r>
        <w:r>
          <w:rPr>
            <w:noProof/>
            <w:webHidden/>
          </w:rPr>
          <w:fldChar w:fldCharType="begin"/>
        </w:r>
        <w:r>
          <w:rPr>
            <w:noProof/>
            <w:webHidden/>
          </w:rPr>
          <w:instrText xml:space="preserve"> PAGEREF _Toc36462834 \h </w:instrText>
        </w:r>
        <w:r>
          <w:rPr>
            <w:noProof/>
          </w:rPr>
        </w:r>
        <w:r>
          <w:rPr>
            <w:noProof/>
            <w:webHidden/>
          </w:rPr>
          <w:fldChar w:fldCharType="separate"/>
        </w:r>
        <w:r w:rsidR="00636BA6">
          <w:rPr>
            <w:noProof/>
            <w:webHidden/>
          </w:rPr>
          <w:t>2</w:t>
        </w:r>
        <w:r>
          <w:rPr>
            <w:noProof/>
            <w:webHidden/>
          </w:rPr>
          <w:fldChar w:fldCharType="end"/>
        </w:r>
      </w:hyperlink>
    </w:p>
    <w:p w14:paraId="489D79E8" w14:textId="77777777" w:rsidR="00B459C6" w:rsidRDefault="00B459C6">
      <w:pPr>
        <w:pStyle w:val="TOC3"/>
        <w:tabs>
          <w:tab w:val="right" w:leader="dot" w:pos="9163"/>
        </w:tabs>
        <w:rPr>
          <w:rFonts w:ascii="Times New Roman" w:hAnsi="Times New Roman" w:cs="Times New Roman"/>
          <w:bCs w:val="0"/>
          <w:noProof/>
          <w:sz w:val="24"/>
          <w:szCs w:val="24"/>
        </w:rPr>
      </w:pPr>
      <w:hyperlink w:anchor="_Toc36462835" w:history="1">
        <w:r w:rsidRPr="00714D59">
          <w:rPr>
            <w:rStyle w:val="Hyperlink"/>
            <w:noProof/>
          </w:rPr>
          <w:t>Autoenrollment and Strong Private Key Protection</w:t>
        </w:r>
        <w:r>
          <w:rPr>
            <w:noProof/>
            <w:webHidden/>
          </w:rPr>
          <w:tab/>
        </w:r>
        <w:r>
          <w:rPr>
            <w:noProof/>
            <w:webHidden/>
          </w:rPr>
          <w:fldChar w:fldCharType="begin"/>
        </w:r>
        <w:r>
          <w:rPr>
            <w:noProof/>
            <w:webHidden/>
          </w:rPr>
          <w:instrText xml:space="preserve"> PAGEREF _Toc36462835 \h </w:instrText>
        </w:r>
        <w:r>
          <w:rPr>
            <w:noProof/>
          </w:rPr>
        </w:r>
        <w:r>
          <w:rPr>
            <w:noProof/>
            <w:webHidden/>
          </w:rPr>
          <w:fldChar w:fldCharType="separate"/>
        </w:r>
        <w:r w:rsidR="00636BA6">
          <w:rPr>
            <w:noProof/>
            <w:webHidden/>
          </w:rPr>
          <w:t>2</w:t>
        </w:r>
        <w:r>
          <w:rPr>
            <w:noProof/>
            <w:webHidden/>
          </w:rPr>
          <w:fldChar w:fldCharType="end"/>
        </w:r>
      </w:hyperlink>
    </w:p>
    <w:p w14:paraId="5C5A9B5C" w14:textId="77777777" w:rsidR="00B459C6" w:rsidRDefault="00B459C6">
      <w:pPr>
        <w:pStyle w:val="TOC3"/>
        <w:tabs>
          <w:tab w:val="right" w:leader="dot" w:pos="9163"/>
        </w:tabs>
        <w:rPr>
          <w:rFonts w:ascii="Times New Roman" w:hAnsi="Times New Roman" w:cs="Times New Roman"/>
          <w:bCs w:val="0"/>
          <w:noProof/>
          <w:sz w:val="24"/>
          <w:szCs w:val="24"/>
        </w:rPr>
      </w:pPr>
      <w:hyperlink w:anchor="_Toc36462836" w:history="1">
        <w:r w:rsidRPr="00714D59">
          <w:rPr>
            <w:rStyle w:val="Hyperlink"/>
            <w:noProof/>
          </w:rPr>
          <w:t>Removal of Certificates on Domain Join/Change Domain/Domain Unjoin</w:t>
        </w:r>
        <w:r>
          <w:rPr>
            <w:noProof/>
            <w:webHidden/>
          </w:rPr>
          <w:tab/>
        </w:r>
        <w:r>
          <w:rPr>
            <w:noProof/>
            <w:webHidden/>
          </w:rPr>
          <w:fldChar w:fldCharType="begin"/>
        </w:r>
        <w:r>
          <w:rPr>
            <w:noProof/>
            <w:webHidden/>
          </w:rPr>
          <w:instrText xml:space="preserve"> PAGEREF _Toc36462836 \h </w:instrText>
        </w:r>
        <w:r>
          <w:rPr>
            <w:noProof/>
          </w:rPr>
        </w:r>
        <w:r>
          <w:rPr>
            <w:noProof/>
            <w:webHidden/>
          </w:rPr>
          <w:fldChar w:fldCharType="separate"/>
        </w:r>
        <w:r w:rsidR="00636BA6">
          <w:rPr>
            <w:noProof/>
            <w:webHidden/>
          </w:rPr>
          <w:t>2</w:t>
        </w:r>
        <w:r>
          <w:rPr>
            <w:noProof/>
            <w:webHidden/>
          </w:rPr>
          <w:fldChar w:fldCharType="end"/>
        </w:r>
      </w:hyperlink>
    </w:p>
    <w:p w14:paraId="1B070FB6"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37" w:history="1">
        <w:r w:rsidRPr="00714D59">
          <w:rPr>
            <w:rStyle w:val="Hyperlink"/>
            <w:noProof/>
          </w:rPr>
          <w:t>Autoenrollment Failures</w:t>
        </w:r>
        <w:r>
          <w:rPr>
            <w:noProof/>
            <w:webHidden/>
          </w:rPr>
          <w:tab/>
        </w:r>
        <w:r>
          <w:rPr>
            <w:noProof/>
            <w:webHidden/>
          </w:rPr>
          <w:fldChar w:fldCharType="begin"/>
        </w:r>
        <w:r>
          <w:rPr>
            <w:noProof/>
            <w:webHidden/>
          </w:rPr>
          <w:instrText xml:space="preserve"> PAGEREF _Toc36462837 \h </w:instrText>
        </w:r>
        <w:r>
          <w:rPr>
            <w:noProof/>
          </w:rPr>
        </w:r>
        <w:r>
          <w:rPr>
            <w:noProof/>
            <w:webHidden/>
          </w:rPr>
          <w:fldChar w:fldCharType="separate"/>
        </w:r>
        <w:r w:rsidR="00636BA6">
          <w:rPr>
            <w:noProof/>
            <w:webHidden/>
          </w:rPr>
          <w:t>2</w:t>
        </w:r>
        <w:r>
          <w:rPr>
            <w:noProof/>
            <w:webHidden/>
          </w:rPr>
          <w:fldChar w:fldCharType="end"/>
        </w:r>
      </w:hyperlink>
    </w:p>
    <w:p w14:paraId="78F2732F" w14:textId="77777777" w:rsidR="00B459C6" w:rsidRDefault="00B459C6">
      <w:pPr>
        <w:pStyle w:val="TOC3"/>
        <w:tabs>
          <w:tab w:val="right" w:leader="dot" w:pos="9163"/>
        </w:tabs>
        <w:rPr>
          <w:rFonts w:ascii="Times New Roman" w:hAnsi="Times New Roman" w:cs="Times New Roman"/>
          <w:bCs w:val="0"/>
          <w:noProof/>
          <w:sz w:val="24"/>
          <w:szCs w:val="24"/>
        </w:rPr>
      </w:pPr>
      <w:hyperlink w:anchor="_Toc36462838" w:history="1">
        <w:r w:rsidRPr="00714D59">
          <w:rPr>
            <w:rStyle w:val="Hyperlink"/>
            <w:noProof/>
          </w:rPr>
          <w:t>Re-Initialized Smart Cards</w:t>
        </w:r>
        <w:r>
          <w:rPr>
            <w:noProof/>
            <w:webHidden/>
          </w:rPr>
          <w:tab/>
        </w:r>
        <w:r>
          <w:rPr>
            <w:noProof/>
            <w:webHidden/>
          </w:rPr>
          <w:fldChar w:fldCharType="begin"/>
        </w:r>
        <w:r>
          <w:rPr>
            <w:noProof/>
            <w:webHidden/>
          </w:rPr>
          <w:instrText xml:space="preserve"> PAGEREF _Toc36462838 \h </w:instrText>
        </w:r>
        <w:r>
          <w:rPr>
            <w:noProof/>
          </w:rPr>
        </w:r>
        <w:r>
          <w:rPr>
            <w:noProof/>
            <w:webHidden/>
          </w:rPr>
          <w:fldChar w:fldCharType="separate"/>
        </w:r>
        <w:r w:rsidR="00636BA6">
          <w:rPr>
            <w:noProof/>
            <w:webHidden/>
          </w:rPr>
          <w:t>2</w:t>
        </w:r>
        <w:r>
          <w:rPr>
            <w:noProof/>
            <w:webHidden/>
          </w:rPr>
          <w:fldChar w:fldCharType="end"/>
        </w:r>
      </w:hyperlink>
    </w:p>
    <w:p w14:paraId="0839C983"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39" w:history="1">
        <w:r w:rsidRPr="00714D59">
          <w:rPr>
            <w:rStyle w:val="Hyperlink"/>
            <w:noProof/>
          </w:rPr>
          <w:t>Enhanced Event Logging</w:t>
        </w:r>
        <w:r>
          <w:rPr>
            <w:noProof/>
            <w:webHidden/>
          </w:rPr>
          <w:tab/>
        </w:r>
        <w:r>
          <w:rPr>
            <w:noProof/>
            <w:webHidden/>
          </w:rPr>
          <w:fldChar w:fldCharType="begin"/>
        </w:r>
        <w:r>
          <w:rPr>
            <w:noProof/>
            <w:webHidden/>
          </w:rPr>
          <w:instrText xml:space="preserve"> PAGEREF _Toc36462839 \h </w:instrText>
        </w:r>
        <w:r>
          <w:rPr>
            <w:noProof/>
          </w:rPr>
        </w:r>
        <w:r>
          <w:rPr>
            <w:noProof/>
            <w:webHidden/>
          </w:rPr>
          <w:fldChar w:fldCharType="separate"/>
        </w:r>
        <w:r w:rsidR="00636BA6">
          <w:rPr>
            <w:noProof/>
            <w:webHidden/>
          </w:rPr>
          <w:t>2</w:t>
        </w:r>
        <w:r>
          <w:rPr>
            <w:noProof/>
            <w:webHidden/>
          </w:rPr>
          <w:fldChar w:fldCharType="end"/>
        </w:r>
      </w:hyperlink>
    </w:p>
    <w:p w14:paraId="2BF46EBF" w14:textId="77777777" w:rsidR="00B459C6" w:rsidRDefault="00B459C6">
      <w:pPr>
        <w:pStyle w:val="TOC3"/>
        <w:tabs>
          <w:tab w:val="right" w:leader="dot" w:pos="9163"/>
        </w:tabs>
        <w:rPr>
          <w:rFonts w:ascii="Times New Roman" w:hAnsi="Times New Roman" w:cs="Times New Roman"/>
          <w:bCs w:val="0"/>
          <w:noProof/>
          <w:sz w:val="24"/>
          <w:szCs w:val="24"/>
        </w:rPr>
      </w:pPr>
      <w:hyperlink w:anchor="_Toc36462840" w:history="1">
        <w:r w:rsidRPr="00714D59">
          <w:rPr>
            <w:rStyle w:val="Hyperlink"/>
            <w:noProof/>
          </w:rPr>
          <w:t>User Autoenrollment</w:t>
        </w:r>
        <w:r>
          <w:rPr>
            <w:noProof/>
            <w:webHidden/>
          </w:rPr>
          <w:tab/>
        </w:r>
        <w:r>
          <w:rPr>
            <w:noProof/>
            <w:webHidden/>
          </w:rPr>
          <w:fldChar w:fldCharType="begin"/>
        </w:r>
        <w:r>
          <w:rPr>
            <w:noProof/>
            <w:webHidden/>
          </w:rPr>
          <w:instrText xml:space="preserve"> PAGEREF _Toc36462840 \h </w:instrText>
        </w:r>
        <w:r>
          <w:rPr>
            <w:noProof/>
          </w:rPr>
        </w:r>
        <w:r>
          <w:rPr>
            <w:noProof/>
            <w:webHidden/>
          </w:rPr>
          <w:fldChar w:fldCharType="separate"/>
        </w:r>
        <w:r w:rsidR="00636BA6">
          <w:rPr>
            <w:noProof/>
            <w:webHidden/>
          </w:rPr>
          <w:t>2</w:t>
        </w:r>
        <w:r>
          <w:rPr>
            <w:noProof/>
            <w:webHidden/>
          </w:rPr>
          <w:fldChar w:fldCharType="end"/>
        </w:r>
      </w:hyperlink>
    </w:p>
    <w:p w14:paraId="5B496C27" w14:textId="77777777" w:rsidR="00B459C6" w:rsidRDefault="00B459C6">
      <w:pPr>
        <w:pStyle w:val="TOC3"/>
        <w:tabs>
          <w:tab w:val="right" w:leader="dot" w:pos="9163"/>
        </w:tabs>
        <w:rPr>
          <w:rFonts w:ascii="Times New Roman" w:hAnsi="Times New Roman" w:cs="Times New Roman"/>
          <w:bCs w:val="0"/>
          <w:noProof/>
          <w:sz w:val="24"/>
          <w:szCs w:val="24"/>
        </w:rPr>
      </w:pPr>
      <w:hyperlink w:anchor="_Toc36462841" w:history="1">
        <w:r w:rsidRPr="00714D59">
          <w:rPr>
            <w:rStyle w:val="Hyperlink"/>
            <w:noProof/>
          </w:rPr>
          <w:t>Machine Autoenrollment</w:t>
        </w:r>
        <w:r>
          <w:rPr>
            <w:noProof/>
            <w:webHidden/>
          </w:rPr>
          <w:tab/>
        </w:r>
        <w:r>
          <w:rPr>
            <w:noProof/>
            <w:webHidden/>
          </w:rPr>
          <w:fldChar w:fldCharType="begin"/>
        </w:r>
        <w:r>
          <w:rPr>
            <w:noProof/>
            <w:webHidden/>
          </w:rPr>
          <w:instrText xml:space="preserve"> PAGEREF _Toc36462841 \h </w:instrText>
        </w:r>
        <w:r>
          <w:rPr>
            <w:noProof/>
          </w:rPr>
        </w:r>
        <w:r>
          <w:rPr>
            <w:noProof/>
            <w:webHidden/>
          </w:rPr>
          <w:fldChar w:fldCharType="separate"/>
        </w:r>
        <w:r w:rsidR="00636BA6">
          <w:rPr>
            <w:noProof/>
            <w:webHidden/>
          </w:rPr>
          <w:t>2</w:t>
        </w:r>
        <w:r>
          <w:rPr>
            <w:noProof/>
            <w:webHidden/>
          </w:rPr>
          <w:fldChar w:fldCharType="end"/>
        </w:r>
      </w:hyperlink>
    </w:p>
    <w:p w14:paraId="2AC6FB0C"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42" w:history="1">
        <w:r w:rsidRPr="00714D59">
          <w:rPr>
            <w:rStyle w:val="Hyperlink"/>
            <w:noProof/>
          </w:rPr>
          <w:t>Event Log Messages</w:t>
        </w:r>
        <w:r>
          <w:rPr>
            <w:noProof/>
            <w:webHidden/>
          </w:rPr>
          <w:tab/>
        </w:r>
        <w:r>
          <w:rPr>
            <w:noProof/>
            <w:webHidden/>
          </w:rPr>
          <w:fldChar w:fldCharType="begin"/>
        </w:r>
        <w:r>
          <w:rPr>
            <w:noProof/>
            <w:webHidden/>
          </w:rPr>
          <w:instrText xml:space="preserve"> PAGEREF _Toc36462842 \h </w:instrText>
        </w:r>
        <w:r>
          <w:rPr>
            <w:noProof/>
          </w:rPr>
        </w:r>
        <w:r>
          <w:rPr>
            <w:noProof/>
            <w:webHidden/>
          </w:rPr>
          <w:fldChar w:fldCharType="separate"/>
        </w:r>
        <w:r w:rsidR="00636BA6">
          <w:rPr>
            <w:noProof/>
            <w:webHidden/>
          </w:rPr>
          <w:t>2</w:t>
        </w:r>
        <w:r>
          <w:rPr>
            <w:noProof/>
            <w:webHidden/>
          </w:rPr>
          <w:fldChar w:fldCharType="end"/>
        </w:r>
      </w:hyperlink>
    </w:p>
    <w:p w14:paraId="2E99BDE6" w14:textId="77777777" w:rsidR="00B459C6" w:rsidRDefault="00B459C6">
      <w:pPr>
        <w:pStyle w:val="TOC3"/>
        <w:tabs>
          <w:tab w:val="right" w:leader="dot" w:pos="9163"/>
        </w:tabs>
        <w:rPr>
          <w:rFonts w:ascii="Times New Roman" w:hAnsi="Times New Roman" w:cs="Times New Roman"/>
          <w:bCs w:val="0"/>
          <w:noProof/>
          <w:sz w:val="24"/>
          <w:szCs w:val="24"/>
        </w:rPr>
      </w:pPr>
      <w:hyperlink w:anchor="_Toc36462843" w:history="1">
        <w:r w:rsidRPr="00714D59">
          <w:rPr>
            <w:rStyle w:val="Hyperlink"/>
            <w:noProof/>
          </w:rPr>
          <w:t>Success Event Log Messages</w:t>
        </w:r>
        <w:r>
          <w:rPr>
            <w:noProof/>
            <w:webHidden/>
          </w:rPr>
          <w:tab/>
        </w:r>
        <w:r>
          <w:rPr>
            <w:noProof/>
            <w:webHidden/>
          </w:rPr>
          <w:fldChar w:fldCharType="begin"/>
        </w:r>
        <w:r>
          <w:rPr>
            <w:noProof/>
            <w:webHidden/>
          </w:rPr>
          <w:instrText xml:space="preserve"> PAGEREF _Toc36462843 \h </w:instrText>
        </w:r>
        <w:r>
          <w:rPr>
            <w:noProof/>
          </w:rPr>
        </w:r>
        <w:r>
          <w:rPr>
            <w:noProof/>
            <w:webHidden/>
          </w:rPr>
          <w:fldChar w:fldCharType="separate"/>
        </w:r>
        <w:r w:rsidR="00636BA6">
          <w:rPr>
            <w:noProof/>
            <w:webHidden/>
          </w:rPr>
          <w:t>2</w:t>
        </w:r>
        <w:r>
          <w:rPr>
            <w:noProof/>
            <w:webHidden/>
          </w:rPr>
          <w:fldChar w:fldCharType="end"/>
        </w:r>
      </w:hyperlink>
    </w:p>
    <w:p w14:paraId="5B16DF6B" w14:textId="77777777" w:rsidR="00B459C6" w:rsidRDefault="00B459C6">
      <w:pPr>
        <w:pStyle w:val="TOC3"/>
        <w:tabs>
          <w:tab w:val="right" w:leader="dot" w:pos="9163"/>
        </w:tabs>
        <w:rPr>
          <w:rFonts w:ascii="Times New Roman" w:hAnsi="Times New Roman" w:cs="Times New Roman"/>
          <w:bCs w:val="0"/>
          <w:noProof/>
          <w:sz w:val="24"/>
          <w:szCs w:val="24"/>
        </w:rPr>
      </w:pPr>
      <w:hyperlink w:anchor="_Toc36462844" w:history="1">
        <w:r w:rsidRPr="00714D59">
          <w:rPr>
            <w:rStyle w:val="Hyperlink"/>
            <w:noProof/>
          </w:rPr>
          <w:t>Failed Event Log Messages</w:t>
        </w:r>
        <w:r>
          <w:rPr>
            <w:noProof/>
            <w:webHidden/>
          </w:rPr>
          <w:tab/>
        </w:r>
        <w:r>
          <w:rPr>
            <w:noProof/>
            <w:webHidden/>
          </w:rPr>
          <w:fldChar w:fldCharType="begin"/>
        </w:r>
        <w:r>
          <w:rPr>
            <w:noProof/>
            <w:webHidden/>
          </w:rPr>
          <w:instrText xml:space="preserve"> PAGEREF _Toc36462844 \h </w:instrText>
        </w:r>
        <w:r>
          <w:rPr>
            <w:noProof/>
          </w:rPr>
        </w:r>
        <w:r>
          <w:rPr>
            <w:noProof/>
            <w:webHidden/>
          </w:rPr>
          <w:fldChar w:fldCharType="separate"/>
        </w:r>
        <w:r w:rsidR="00636BA6">
          <w:rPr>
            <w:noProof/>
            <w:webHidden/>
          </w:rPr>
          <w:t>2</w:t>
        </w:r>
        <w:r>
          <w:rPr>
            <w:noProof/>
            <w:webHidden/>
          </w:rPr>
          <w:fldChar w:fldCharType="end"/>
        </w:r>
      </w:hyperlink>
    </w:p>
    <w:p w14:paraId="1785F4EC" w14:textId="77777777" w:rsidR="00B459C6" w:rsidRDefault="00B459C6">
      <w:pPr>
        <w:pStyle w:val="TOC2"/>
        <w:tabs>
          <w:tab w:val="right" w:leader="dot" w:pos="9163"/>
        </w:tabs>
        <w:rPr>
          <w:rFonts w:ascii="Times New Roman" w:hAnsi="Times New Roman" w:cs="Times New Roman"/>
          <w:bCs w:val="0"/>
          <w:noProof/>
          <w:sz w:val="24"/>
          <w:szCs w:val="24"/>
        </w:rPr>
      </w:pPr>
      <w:hyperlink w:anchor="_Toc36462845" w:history="1">
        <w:r w:rsidRPr="00714D59">
          <w:rPr>
            <w:rStyle w:val="Hyperlink"/>
            <w:noProof/>
          </w:rPr>
          <w:t>Event Log Tools</w:t>
        </w:r>
        <w:r>
          <w:rPr>
            <w:noProof/>
            <w:webHidden/>
          </w:rPr>
          <w:tab/>
        </w:r>
        <w:r>
          <w:rPr>
            <w:noProof/>
            <w:webHidden/>
          </w:rPr>
          <w:fldChar w:fldCharType="begin"/>
        </w:r>
        <w:r>
          <w:rPr>
            <w:noProof/>
            <w:webHidden/>
          </w:rPr>
          <w:instrText xml:space="preserve"> PAGEREF _Toc36462845 \h </w:instrText>
        </w:r>
        <w:r>
          <w:rPr>
            <w:noProof/>
          </w:rPr>
        </w:r>
        <w:r>
          <w:rPr>
            <w:noProof/>
            <w:webHidden/>
          </w:rPr>
          <w:fldChar w:fldCharType="separate"/>
        </w:r>
        <w:r w:rsidR="00636BA6">
          <w:rPr>
            <w:noProof/>
            <w:webHidden/>
          </w:rPr>
          <w:t>2</w:t>
        </w:r>
        <w:r>
          <w:rPr>
            <w:noProof/>
            <w:webHidden/>
          </w:rPr>
          <w:fldChar w:fldCharType="end"/>
        </w:r>
      </w:hyperlink>
    </w:p>
    <w:p w14:paraId="0911CE8A" w14:textId="77777777" w:rsidR="00B459C6" w:rsidRDefault="00B459C6">
      <w:pPr>
        <w:pStyle w:val="TOC1"/>
        <w:tabs>
          <w:tab w:val="right" w:leader="dot" w:pos="9163"/>
        </w:tabs>
        <w:rPr>
          <w:rFonts w:ascii="Times New Roman" w:hAnsi="Times New Roman" w:cs="Times New Roman"/>
          <w:b w:val="0"/>
          <w:bCs w:val="0"/>
          <w:noProof/>
          <w:sz w:val="24"/>
          <w:szCs w:val="24"/>
        </w:rPr>
      </w:pPr>
      <w:hyperlink w:anchor="_Toc36462846" w:history="1">
        <w:r w:rsidRPr="00714D59">
          <w:rPr>
            <w:rStyle w:val="Hyperlink"/>
            <w:noProof/>
          </w:rPr>
          <w:t>Summary</w:t>
        </w:r>
        <w:r>
          <w:rPr>
            <w:noProof/>
            <w:webHidden/>
          </w:rPr>
          <w:tab/>
        </w:r>
        <w:r>
          <w:rPr>
            <w:noProof/>
            <w:webHidden/>
          </w:rPr>
          <w:fldChar w:fldCharType="begin"/>
        </w:r>
        <w:r>
          <w:rPr>
            <w:noProof/>
            <w:webHidden/>
          </w:rPr>
          <w:instrText xml:space="preserve"> PAGEREF _Toc36462846 \h </w:instrText>
        </w:r>
        <w:r>
          <w:rPr>
            <w:noProof/>
          </w:rPr>
        </w:r>
        <w:r>
          <w:rPr>
            <w:noProof/>
            <w:webHidden/>
          </w:rPr>
          <w:fldChar w:fldCharType="separate"/>
        </w:r>
        <w:r w:rsidR="00636BA6">
          <w:rPr>
            <w:noProof/>
            <w:webHidden/>
          </w:rPr>
          <w:t>2</w:t>
        </w:r>
        <w:r>
          <w:rPr>
            <w:noProof/>
            <w:webHidden/>
          </w:rPr>
          <w:fldChar w:fldCharType="end"/>
        </w:r>
      </w:hyperlink>
    </w:p>
    <w:p w14:paraId="0B2D3E95" w14:textId="77777777" w:rsidR="00B459C6" w:rsidRDefault="00B459C6">
      <w:pPr>
        <w:pStyle w:val="TOC1"/>
        <w:tabs>
          <w:tab w:val="right" w:leader="dot" w:pos="9163"/>
        </w:tabs>
        <w:rPr>
          <w:rFonts w:ascii="Times New Roman" w:hAnsi="Times New Roman" w:cs="Times New Roman"/>
          <w:b w:val="0"/>
          <w:bCs w:val="0"/>
          <w:noProof/>
          <w:sz w:val="24"/>
          <w:szCs w:val="24"/>
        </w:rPr>
      </w:pPr>
      <w:hyperlink w:anchor="_Toc36462847" w:history="1">
        <w:r w:rsidRPr="00714D59">
          <w:rPr>
            <w:rStyle w:val="Hyperlink"/>
            <w:noProof/>
          </w:rPr>
          <w:t>Related Links</w:t>
        </w:r>
        <w:r>
          <w:rPr>
            <w:noProof/>
            <w:webHidden/>
          </w:rPr>
          <w:tab/>
        </w:r>
        <w:r>
          <w:rPr>
            <w:noProof/>
            <w:webHidden/>
          </w:rPr>
          <w:fldChar w:fldCharType="begin"/>
        </w:r>
        <w:r>
          <w:rPr>
            <w:noProof/>
            <w:webHidden/>
          </w:rPr>
          <w:instrText xml:space="preserve"> PAGEREF _Toc36462847 \h </w:instrText>
        </w:r>
        <w:r>
          <w:rPr>
            <w:noProof/>
          </w:rPr>
        </w:r>
        <w:r>
          <w:rPr>
            <w:noProof/>
            <w:webHidden/>
          </w:rPr>
          <w:fldChar w:fldCharType="separate"/>
        </w:r>
        <w:r w:rsidR="00636BA6">
          <w:rPr>
            <w:noProof/>
            <w:webHidden/>
          </w:rPr>
          <w:t>2</w:t>
        </w:r>
        <w:r>
          <w:rPr>
            <w:noProof/>
            <w:webHidden/>
          </w:rPr>
          <w:fldChar w:fldCharType="end"/>
        </w:r>
      </w:hyperlink>
    </w:p>
    <w:p w14:paraId="61C68151" w14:textId="77777777" w:rsidR="00B03099" w:rsidRPr="00D21936" w:rsidRDefault="00452A78" w:rsidP="00085C29">
      <w:pPr>
        <w:sectPr w:rsidR="00B03099" w:rsidRPr="00D21936" w:rsidSect="00CC7036">
          <w:pgSz w:w="12240" w:h="15840" w:code="1"/>
          <w:pgMar w:top="1440" w:right="1267" w:bottom="1440" w:left="1800" w:header="720" w:footer="720" w:gutter="0"/>
          <w:cols w:space="720"/>
          <w:docGrid w:linePitch="360"/>
        </w:sectPr>
      </w:pPr>
      <w:r w:rsidRPr="00D21936">
        <w:fldChar w:fldCharType="end"/>
      </w:r>
    </w:p>
    <w:p w14:paraId="175BDA31" w14:textId="77777777" w:rsidR="00B03099" w:rsidRPr="00D21936" w:rsidRDefault="00B03099">
      <w:pPr>
        <w:pStyle w:val="Heading1"/>
      </w:pPr>
      <w:bookmarkStart w:id="1" w:name="_Toc36462783"/>
      <w:r w:rsidRPr="00D21936">
        <w:lastRenderedPageBreak/>
        <w:t>Acknowledgements</w:t>
      </w:r>
      <w:bookmarkEnd w:id="1"/>
    </w:p>
    <w:p w14:paraId="39CE5481" w14:textId="77777777" w:rsidR="00593E33" w:rsidRPr="00D21936" w:rsidRDefault="001B4862" w:rsidP="00085C29">
      <w:smartTag w:uri="urn:schemas-microsoft-com:office:smarttags" w:element="PersonName">
        <w:r>
          <w:t>Darren Canavor</w:t>
        </w:r>
      </w:smartTag>
      <w:r>
        <w:t>, Test Lead, Microsoft Corporation</w:t>
      </w:r>
    </w:p>
    <w:p w14:paraId="3B8CB660" w14:textId="77777777" w:rsidR="00961FC6" w:rsidRPr="00D21936" w:rsidRDefault="00961FC6" w:rsidP="00085C29"/>
    <w:p w14:paraId="203D4EBA" w14:textId="77777777" w:rsidR="00EF71F1" w:rsidRPr="00D21936" w:rsidRDefault="00EF71F1" w:rsidP="00085C29"/>
    <w:p w14:paraId="6B0204D8" w14:textId="77777777" w:rsidR="00EF71F1" w:rsidRPr="00D21936" w:rsidRDefault="00EF71F1" w:rsidP="00085C29">
      <w:pPr>
        <w:sectPr w:rsidR="00EF71F1" w:rsidRPr="00D21936" w:rsidSect="00FB6EA6">
          <w:headerReference w:type="even" r:id="rId9"/>
          <w:footerReference w:type="default" r:id="rId10"/>
          <w:pgSz w:w="12240" w:h="15840"/>
          <w:pgMar w:top="1440" w:right="1260" w:bottom="1440" w:left="1800" w:header="720" w:footer="720" w:gutter="0"/>
          <w:pgNumType w:fmt="lowerRoman"/>
          <w:cols w:space="720"/>
          <w:docGrid w:linePitch="360"/>
        </w:sectPr>
      </w:pPr>
    </w:p>
    <w:p w14:paraId="4780B30D" w14:textId="77777777" w:rsidR="00B03099" w:rsidRPr="00D21936" w:rsidRDefault="00B03099">
      <w:pPr>
        <w:pStyle w:val="Heading1"/>
      </w:pPr>
      <w:bookmarkStart w:id="2" w:name="_Toc36462784"/>
      <w:r w:rsidRPr="00D21936">
        <w:lastRenderedPageBreak/>
        <w:t>Introduction</w:t>
      </w:r>
      <w:bookmarkEnd w:id="2"/>
    </w:p>
    <w:p w14:paraId="2F61D8CF" w14:textId="77777777" w:rsidR="00FB30D2" w:rsidRDefault="00FB30D2" w:rsidP="00085C29">
      <w:r w:rsidRPr="006D0F6F">
        <w:t>Microsoft</w:t>
      </w:r>
      <w:r w:rsidR="00E930AC" w:rsidRPr="00E930AC">
        <w:rPr>
          <w:vertAlign w:val="superscript"/>
        </w:rPr>
        <w:t>®</w:t>
      </w:r>
      <w:r w:rsidRPr="006D0F6F">
        <w:t xml:space="preserve"> </w:t>
      </w:r>
      <w:r w:rsidR="00A343B0" w:rsidRPr="006D0F6F">
        <w:t>Windows</w:t>
      </w:r>
      <w:r w:rsidR="00E930AC" w:rsidRPr="00E930AC">
        <w:rPr>
          <w:vertAlign w:val="superscript"/>
        </w:rPr>
        <w:t>®</w:t>
      </w:r>
      <w:r w:rsidR="000B03A3">
        <w:t xml:space="preserve"> Server 2003</w:t>
      </w:r>
      <w:r w:rsidR="006E72A2">
        <w:t>,</w:t>
      </w:r>
      <w:r w:rsidR="000B03A3">
        <w:t xml:space="preserve"> Enterprise Edition</w:t>
      </w:r>
      <w:r w:rsidR="00A343B0" w:rsidRPr="006D0F6F">
        <w:t xml:space="preserve"> introduces the capability to </w:t>
      </w:r>
      <w:r w:rsidRPr="006D0F6F">
        <w:t xml:space="preserve">automatically </w:t>
      </w:r>
      <w:r w:rsidR="00A343B0" w:rsidRPr="006D0F6F">
        <w:t>enroll users and computers for certificates</w:t>
      </w:r>
      <w:r w:rsidRPr="006D0F6F">
        <w:t>—</w:t>
      </w:r>
      <w:r w:rsidR="00A343B0" w:rsidRPr="006D0F6F">
        <w:t>including smart card</w:t>
      </w:r>
      <w:r w:rsidR="006E72A2">
        <w:t>–</w:t>
      </w:r>
      <w:r w:rsidR="00A343B0" w:rsidRPr="006D0F6F">
        <w:t>based certificates</w:t>
      </w:r>
      <w:r w:rsidR="00A343B0" w:rsidRPr="00D21936">
        <w:t xml:space="preserve">. </w:t>
      </w:r>
    </w:p>
    <w:p w14:paraId="57C743EE" w14:textId="77777777" w:rsidR="006D0F6F" w:rsidRDefault="006D0F6F" w:rsidP="00085C29">
      <w:r>
        <w:t>Using</w:t>
      </w:r>
      <w:r w:rsidRPr="00D21936">
        <w:t xml:space="preserve"> </w:t>
      </w:r>
      <w:r w:rsidR="00A343B0" w:rsidRPr="00D21936">
        <w:t xml:space="preserve">the </w:t>
      </w:r>
      <w:r w:rsidR="00EB6253">
        <w:t>a</w:t>
      </w:r>
      <w:r w:rsidR="00205609">
        <w:t>utoenrollment</w:t>
      </w:r>
      <w:r w:rsidR="00A343B0" w:rsidRPr="00D21936">
        <w:t xml:space="preserve"> feature, organizations </w:t>
      </w:r>
      <w:r>
        <w:t>can</w:t>
      </w:r>
      <w:r w:rsidR="00A343B0" w:rsidRPr="00D21936">
        <w:t xml:space="preserve"> manage the certificate lifecycle for users</w:t>
      </w:r>
      <w:r w:rsidR="006E72A2">
        <w:t xml:space="preserve">, which </w:t>
      </w:r>
      <w:r>
        <w:t>includes:</w:t>
      </w:r>
    </w:p>
    <w:p w14:paraId="1285ED49" w14:textId="77777777" w:rsidR="006D0F6F" w:rsidRDefault="006D0F6F" w:rsidP="006D0F6F">
      <w:pPr>
        <w:pStyle w:val="Bullet1Char"/>
      </w:pPr>
      <w:r>
        <w:t>C</w:t>
      </w:r>
      <w:r w:rsidR="00A343B0" w:rsidRPr="00D21936">
        <w:t>ertificate renewal</w:t>
      </w:r>
    </w:p>
    <w:p w14:paraId="36ECCB9B" w14:textId="77777777" w:rsidR="006D0F6F" w:rsidRDefault="006D0F6F" w:rsidP="006D0F6F">
      <w:pPr>
        <w:pStyle w:val="Bullet1Char"/>
      </w:pPr>
      <w:r>
        <w:t>S</w:t>
      </w:r>
      <w:r w:rsidR="00A343B0" w:rsidRPr="00D21936">
        <w:t>uperseding of certificates</w:t>
      </w:r>
    </w:p>
    <w:p w14:paraId="354BDB17" w14:textId="77777777" w:rsidR="006D0F6F" w:rsidRDefault="006D0F6F" w:rsidP="006D0F6F">
      <w:pPr>
        <w:pStyle w:val="Bullet1Char"/>
      </w:pPr>
      <w:r>
        <w:t>M</w:t>
      </w:r>
      <w:r w:rsidR="00A343B0" w:rsidRPr="00D21936">
        <w:t>ultiple signature requirements</w:t>
      </w:r>
      <w:r w:rsidR="0074090B">
        <w:t xml:space="preserve"> </w:t>
      </w:r>
    </w:p>
    <w:p w14:paraId="3A20DCC5" w14:textId="77777777" w:rsidR="00A343B0" w:rsidRPr="00D21936" w:rsidRDefault="00A343B0" w:rsidP="00085C29">
      <w:r w:rsidRPr="00D21936">
        <w:t xml:space="preserve">Certificate </w:t>
      </w:r>
      <w:r w:rsidR="000B07E1">
        <w:t>a</w:t>
      </w:r>
      <w:r w:rsidR="00205609">
        <w:t>utoenrollment</w:t>
      </w:r>
      <w:r w:rsidRPr="00D21936">
        <w:t xml:space="preserve"> is based on the combination of </w:t>
      </w:r>
      <w:r w:rsidR="00F2783F">
        <w:t>G</w:t>
      </w:r>
      <w:r w:rsidRPr="00D21936">
        <w:t xml:space="preserve">roup </w:t>
      </w:r>
      <w:r w:rsidR="00F2783F">
        <w:t>P</w:t>
      </w:r>
      <w:r w:rsidRPr="00D21936">
        <w:t>olicy settings and version 2 certificate templates</w:t>
      </w:r>
      <w:r w:rsidR="006D0F6F">
        <w:t>.</w:t>
      </w:r>
      <w:r w:rsidRPr="00D21936">
        <w:t xml:space="preserve"> </w:t>
      </w:r>
      <w:r w:rsidR="006D0F6F">
        <w:t>This combination</w:t>
      </w:r>
      <w:r w:rsidR="006D0F6F" w:rsidRPr="00D21936">
        <w:t xml:space="preserve"> </w:t>
      </w:r>
      <w:r w:rsidRPr="00D21936">
        <w:t xml:space="preserve">allows the Windows XP Professional </w:t>
      </w:r>
      <w:r w:rsidR="000B03A3">
        <w:t xml:space="preserve">or Windows Server 2003 </w:t>
      </w:r>
      <w:r w:rsidRPr="00D21936">
        <w:t>client to enroll user</w:t>
      </w:r>
      <w:r w:rsidR="006D0F6F">
        <w:t>s</w:t>
      </w:r>
      <w:r w:rsidRPr="00D21936">
        <w:t xml:space="preserve"> when they log on to their domain,</w:t>
      </w:r>
      <w:r w:rsidR="006D0F6F">
        <w:t xml:space="preserve"> or</w:t>
      </w:r>
      <w:r w:rsidRPr="00D21936">
        <w:t xml:space="preserve"> a machine when it boots, and keeps them periodically updated between these events.</w:t>
      </w:r>
    </w:p>
    <w:p w14:paraId="19C23C1F" w14:textId="77777777" w:rsidR="00A343B0" w:rsidRPr="00220543" w:rsidRDefault="00A343B0" w:rsidP="00085C29">
      <w:r w:rsidRPr="00D21936">
        <w:t xml:space="preserve">Automatic enrollment of user certificates provides a quick and simple way to issue certificates to users and to enable </w:t>
      </w:r>
      <w:r w:rsidR="00220543">
        <w:t>public key infrastructure</w:t>
      </w:r>
      <w:r w:rsidR="0074090B">
        <w:t xml:space="preserve"> </w:t>
      </w:r>
      <w:r w:rsidR="00220543">
        <w:t>(</w:t>
      </w:r>
      <w:smartTag w:uri="urn:schemas-microsoft-com:office:smarttags" w:element="stockticker">
        <w:r w:rsidRPr="00D21936">
          <w:t>PKI</w:t>
        </w:r>
      </w:smartTag>
      <w:r w:rsidR="00220543">
        <w:t>)</w:t>
      </w:r>
      <w:r w:rsidRPr="00D21936">
        <w:t xml:space="preserve"> applications</w:t>
      </w:r>
      <w:r w:rsidR="00E17BF0">
        <w:t>,</w:t>
      </w:r>
      <w:r w:rsidRPr="00D21936">
        <w:t xml:space="preserve"> </w:t>
      </w:r>
      <w:r w:rsidR="00220543">
        <w:t>such as s</w:t>
      </w:r>
      <w:r w:rsidRPr="00D21936">
        <w:t xml:space="preserve">mart card logon, </w:t>
      </w:r>
      <w:r w:rsidR="00E17BF0">
        <w:t>Encrypting File System (</w:t>
      </w:r>
      <w:r w:rsidRPr="00D21936">
        <w:t>EFS</w:t>
      </w:r>
      <w:r w:rsidR="00E17BF0">
        <w:t>)</w:t>
      </w:r>
      <w:r w:rsidRPr="00D21936">
        <w:t xml:space="preserve">, </w:t>
      </w:r>
      <w:r w:rsidR="00E17BF0">
        <w:t>Secure Sockets Layer (</w:t>
      </w:r>
      <w:r w:rsidRPr="00D21936">
        <w:t>SSL</w:t>
      </w:r>
      <w:r w:rsidR="00E17BF0">
        <w:t>)</w:t>
      </w:r>
      <w:r w:rsidRPr="00D21936">
        <w:t xml:space="preserve">, </w:t>
      </w:r>
      <w:r w:rsidR="00FA2B01">
        <w:t>Secure/Multipurpose Internet Mail Extension (</w:t>
      </w:r>
      <w:r w:rsidRPr="00D21936">
        <w:t>S/MIME</w:t>
      </w:r>
      <w:r w:rsidR="00FA2B01">
        <w:t>)</w:t>
      </w:r>
      <w:r w:rsidRPr="00D21936">
        <w:t>, and others</w:t>
      </w:r>
      <w:r w:rsidR="00FA2B01">
        <w:t>,</w:t>
      </w:r>
      <w:r w:rsidRPr="00D21936">
        <w:t xml:space="preserve"> within an Active Directory</w:t>
      </w:r>
      <w:r w:rsidR="00CF761A" w:rsidRPr="004E1A66">
        <w:rPr>
          <w:vertAlign w:val="superscript"/>
        </w:rPr>
        <w:t>®</w:t>
      </w:r>
      <w:r w:rsidR="00CF761A">
        <w:t xml:space="preserve"> directory service</w:t>
      </w:r>
      <w:r w:rsidRPr="00D21936">
        <w:t xml:space="preserve"> </w:t>
      </w:r>
      <w:r w:rsidRPr="00220543">
        <w:t xml:space="preserve">environment. User </w:t>
      </w:r>
      <w:r w:rsidR="000B07E1">
        <w:t>a</w:t>
      </w:r>
      <w:r w:rsidR="00205609">
        <w:t>utoenrollment</w:t>
      </w:r>
      <w:r w:rsidRPr="00220543">
        <w:t xml:space="preserve"> minimizes the high cost of normal PKI deployments</w:t>
      </w:r>
      <w:r w:rsidR="007D32A7">
        <w:t xml:space="preserve"> and </w:t>
      </w:r>
      <w:r w:rsidRPr="00220543">
        <w:t xml:space="preserve">reduces the </w:t>
      </w:r>
      <w:r w:rsidR="000B07E1">
        <w:t>t</w:t>
      </w:r>
      <w:r w:rsidR="007D32A7" w:rsidRPr="00220543">
        <w:t xml:space="preserve">otal </w:t>
      </w:r>
      <w:r w:rsidR="000B07E1">
        <w:t>c</w:t>
      </w:r>
      <w:r w:rsidR="007D32A7" w:rsidRPr="00220543">
        <w:t xml:space="preserve">ost of </w:t>
      </w:r>
      <w:r w:rsidR="000B07E1">
        <w:t>o</w:t>
      </w:r>
      <w:r w:rsidR="007D32A7" w:rsidRPr="00220543">
        <w:t xml:space="preserve">wnership </w:t>
      </w:r>
      <w:r w:rsidR="007D32A7">
        <w:t>(</w:t>
      </w:r>
      <w:r w:rsidRPr="00220543">
        <w:t>TCO) for a PKI implementation when Windows XP Professional clients are configured to use Active Directory.</w:t>
      </w:r>
    </w:p>
    <w:p w14:paraId="4B8940D6" w14:textId="77777777" w:rsidR="00E520C1" w:rsidRPr="00E520C1" w:rsidRDefault="00E520C1" w:rsidP="00E520C1">
      <w:pPr>
        <w:pStyle w:val="Heading2"/>
      </w:pPr>
      <w:bookmarkStart w:id="3" w:name="_Toc36462785"/>
      <w:r w:rsidRPr="00E520C1">
        <w:t xml:space="preserve">Supports Pending Certificate Requests and </w:t>
      </w:r>
      <w:r>
        <w:t xml:space="preserve">Certificate </w:t>
      </w:r>
      <w:r w:rsidRPr="00E520C1">
        <w:t>Renewal</w:t>
      </w:r>
      <w:bookmarkEnd w:id="3"/>
    </w:p>
    <w:p w14:paraId="6B8927D5" w14:textId="77777777" w:rsidR="0013601A" w:rsidRDefault="00A343B0" w:rsidP="00085C29">
      <w:r w:rsidRPr="00220543">
        <w:t xml:space="preserve">User </w:t>
      </w:r>
      <w:r w:rsidR="000B07E1">
        <w:t>a</w:t>
      </w:r>
      <w:r w:rsidR="00205609">
        <w:t>utoenrollment</w:t>
      </w:r>
      <w:r w:rsidRPr="00220543">
        <w:t xml:space="preserve"> in Windows XP Professional </w:t>
      </w:r>
      <w:r w:rsidR="000B03A3">
        <w:t xml:space="preserve">and Windows Server 2003 </w:t>
      </w:r>
      <w:r w:rsidRPr="00220543">
        <w:t xml:space="preserve">supports both pending certificate requests and renewal features. </w:t>
      </w:r>
    </w:p>
    <w:p w14:paraId="07CA0B45" w14:textId="77777777" w:rsidR="0013601A" w:rsidRDefault="0013601A" w:rsidP="0013601A">
      <w:pPr>
        <w:pStyle w:val="Heading3"/>
      </w:pPr>
      <w:bookmarkStart w:id="4" w:name="_Toc36462786"/>
      <w:r>
        <w:t>Requesting a Certificate</w:t>
      </w:r>
      <w:bookmarkEnd w:id="4"/>
    </w:p>
    <w:p w14:paraId="6D1F1754" w14:textId="77777777" w:rsidR="0013601A" w:rsidRDefault="00A343B0" w:rsidP="00085C29">
      <w:r w:rsidRPr="00220543">
        <w:t>You can manually or automatically request a certificate</w:t>
      </w:r>
      <w:r w:rsidRPr="00227406">
        <w:t xml:space="preserve"> from a </w:t>
      </w:r>
      <w:r w:rsidR="008A3B4F">
        <w:t>Windows Server 2003</w:t>
      </w:r>
      <w:r w:rsidRPr="00227406">
        <w:t xml:space="preserve"> </w:t>
      </w:r>
      <w:r w:rsidR="000B7787">
        <w:t>c</w:t>
      </w:r>
      <w:r w:rsidRPr="00227406">
        <w:t xml:space="preserve">ertificate </w:t>
      </w:r>
      <w:r w:rsidR="000B7787">
        <w:t>a</w:t>
      </w:r>
      <w:r w:rsidRPr="00227406">
        <w:t>uthority</w:t>
      </w:r>
      <w:r w:rsidR="00982356">
        <w:t xml:space="preserve"> (CA)</w:t>
      </w:r>
      <w:r w:rsidRPr="00227406">
        <w:t xml:space="preserve">. This request is held until administrative approval is received or the verification process </w:t>
      </w:r>
      <w:r w:rsidR="0013601A">
        <w:t xml:space="preserve">is </w:t>
      </w:r>
      <w:r w:rsidRPr="00227406">
        <w:t xml:space="preserve">completed. Once the certificate has been approved or issued, the </w:t>
      </w:r>
      <w:r w:rsidR="000B07E1">
        <w:t>a</w:t>
      </w:r>
      <w:r w:rsidR="00205609">
        <w:t>utoenrollment</w:t>
      </w:r>
      <w:r w:rsidRPr="00227406">
        <w:t xml:space="preserve"> process complete</w:t>
      </w:r>
      <w:r w:rsidR="00780F46">
        <w:t>s</w:t>
      </w:r>
      <w:r w:rsidRPr="00227406">
        <w:t xml:space="preserve"> and install</w:t>
      </w:r>
      <w:r w:rsidR="00780F46">
        <w:t>s</w:t>
      </w:r>
      <w:r w:rsidRPr="00227406">
        <w:t xml:space="preserve"> your certificate automatically. </w:t>
      </w:r>
    </w:p>
    <w:p w14:paraId="5CCED35F" w14:textId="77777777" w:rsidR="0013601A" w:rsidRDefault="0013601A" w:rsidP="0013601A">
      <w:pPr>
        <w:pStyle w:val="Heading3"/>
      </w:pPr>
      <w:bookmarkStart w:id="5" w:name="_Toc36462787"/>
      <w:r>
        <w:t>Renewing a Certificate</w:t>
      </w:r>
      <w:bookmarkEnd w:id="5"/>
    </w:p>
    <w:p w14:paraId="058FC60C" w14:textId="77777777" w:rsidR="00A343B0" w:rsidRPr="00D21936" w:rsidRDefault="00A343B0" w:rsidP="00085C29">
      <w:r w:rsidRPr="00227406">
        <w:t xml:space="preserve">The process for renewing </w:t>
      </w:r>
      <w:r w:rsidR="0013601A">
        <w:t xml:space="preserve">an </w:t>
      </w:r>
      <w:r w:rsidRPr="00227406">
        <w:t xml:space="preserve">expired user certificate also takes advantage of the </w:t>
      </w:r>
      <w:r w:rsidR="000B07E1">
        <w:t>a</w:t>
      </w:r>
      <w:r w:rsidR="00205609">
        <w:t>utoenrollment</w:t>
      </w:r>
      <w:r w:rsidRPr="00227406">
        <w:t xml:space="preserve"> mechanism. Certificates are automatically renewed on behalf of the user—dependent on the specifications in the certificate template. </w:t>
      </w:r>
    </w:p>
    <w:p w14:paraId="77AD685D" w14:textId="77777777" w:rsidR="0013601A" w:rsidRPr="0013601A" w:rsidRDefault="0013601A" w:rsidP="0013601A">
      <w:pPr>
        <w:pStyle w:val="Heading2"/>
      </w:pPr>
      <w:bookmarkStart w:id="6" w:name="_Toc36462788"/>
      <w:r w:rsidRPr="0013601A">
        <w:t>Dependencies</w:t>
      </w:r>
      <w:bookmarkEnd w:id="6"/>
    </w:p>
    <w:p w14:paraId="5289A5DB" w14:textId="77777777" w:rsidR="00A343B0" w:rsidRPr="00D21936" w:rsidRDefault="00A343B0" w:rsidP="00085C29">
      <w:r w:rsidRPr="00D21936">
        <w:t xml:space="preserve">The </w:t>
      </w:r>
      <w:r w:rsidR="000B07E1">
        <w:t>a</w:t>
      </w:r>
      <w:r w:rsidR="00205609">
        <w:t>utoenrollment</w:t>
      </w:r>
      <w:r w:rsidRPr="00D21936">
        <w:t xml:space="preserve"> feature has several </w:t>
      </w:r>
      <w:r w:rsidR="0013601A">
        <w:t>infrastructure requirements.</w:t>
      </w:r>
      <w:r w:rsidR="0013601A" w:rsidRPr="00D21936">
        <w:t xml:space="preserve"> </w:t>
      </w:r>
      <w:r w:rsidR="0013601A">
        <w:t>Thes</w:t>
      </w:r>
      <w:r w:rsidR="001376B3">
        <w:t>e</w:t>
      </w:r>
      <w:r w:rsidRPr="00D21936">
        <w:t xml:space="preserve"> include:</w:t>
      </w:r>
      <w:r w:rsidR="0074090B">
        <w:t xml:space="preserve"> </w:t>
      </w:r>
    </w:p>
    <w:p w14:paraId="05AC95F5" w14:textId="77777777" w:rsidR="00A343B0" w:rsidRPr="00D21936" w:rsidRDefault="008A3B4F" w:rsidP="0013601A">
      <w:pPr>
        <w:pStyle w:val="Bullet1Char"/>
      </w:pPr>
      <w:r>
        <w:lastRenderedPageBreak/>
        <w:t>Windows Server 2003</w:t>
      </w:r>
      <w:r w:rsidR="000B03A3">
        <w:t xml:space="preserve"> </w:t>
      </w:r>
      <w:r w:rsidR="00A343B0" w:rsidRPr="00D21936">
        <w:t>schema and Group Policy updates</w:t>
      </w:r>
    </w:p>
    <w:p w14:paraId="490191D9" w14:textId="77777777" w:rsidR="00A343B0" w:rsidRPr="00D21936" w:rsidRDefault="00A343B0" w:rsidP="0013601A">
      <w:pPr>
        <w:pStyle w:val="Bullet1Char"/>
      </w:pPr>
      <w:r w:rsidRPr="00D21936">
        <w:t xml:space="preserve">Windows 2000 </w:t>
      </w:r>
      <w:r w:rsidR="00A77576">
        <w:t>Server domain controllers running Service Pack 3 or later</w:t>
      </w:r>
    </w:p>
    <w:p w14:paraId="5C45145D" w14:textId="77777777" w:rsidR="00A343B0" w:rsidRPr="00D21936" w:rsidRDefault="00A343B0" w:rsidP="0013601A">
      <w:pPr>
        <w:pStyle w:val="Bullet1Char"/>
      </w:pPr>
      <w:r w:rsidRPr="00D21936">
        <w:t xml:space="preserve">Windows XP </w:t>
      </w:r>
      <w:r w:rsidR="00A77576">
        <w:t>Professional or Windows Server 2003 c</w:t>
      </w:r>
      <w:r w:rsidRPr="00D21936">
        <w:t>lient</w:t>
      </w:r>
      <w:r w:rsidR="00A77576">
        <w:t>s</w:t>
      </w:r>
    </w:p>
    <w:p w14:paraId="612B0827" w14:textId="77777777" w:rsidR="00887198" w:rsidRPr="00D21936" w:rsidRDefault="008A3B4F" w:rsidP="0013601A">
      <w:pPr>
        <w:pStyle w:val="Bullet1Char"/>
      </w:pPr>
      <w:r>
        <w:t>Windows Server 2003</w:t>
      </w:r>
      <w:r w:rsidR="004E1A66">
        <w:t>,</w:t>
      </w:r>
      <w:r w:rsidR="000B03A3">
        <w:t xml:space="preserve"> </w:t>
      </w:r>
      <w:r w:rsidR="00A343B0" w:rsidRPr="00D21936">
        <w:t xml:space="preserve">Enterprise Edition </w:t>
      </w:r>
      <w:r w:rsidR="008F01BC">
        <w:t xml:space="preserve">or Datacenter Edition </w:t>
      </w:r>
      <w:r w:rsidR="00A343B0" w:rsidRPr="00D21936">
        <w:t xml:space="preserve">running as an </w:t>
      </w:r>
      <w:smartTag w:uri="urn:schemas-microsoft-com:office:smarttags" w:element="place">
        <w:smartTag w:uri="urn:schemas-microsoft-com:office:smarttags" w:element="City">
          <w:r w:rsidR="00A343B0" w:rsidRPr="00D21936">
            <w:t>Enterprise</w:t>
          </w:r>
        </w:smartTag>
        <w:r w:rsidR="00A343B0" w:rsidRPr="00D21936">
          <w:t xml:space="preserve"> </w:t>
        </w:r>
        <w:smartTag w:uri="urn:schemas-microsoft-com:office:smarttags" w:element="State">
          <w:r w:rsidR="00982356">
            <w:t>CA</w:t>
          </w:r>
        </w:smartTag>
      </w:smartTag>
    </w:p>
    <w:p w14:paraId="4AE4AE3D" w14:textId="77777777" w:rsidR="00B4613C" w:rsidRPr="00A877E8" w:rsidRDefault="00A343B0" w:rsidP="00AE580C">
      <w:pPr>
        <w:pStyle w:val="Note"/>
        <w:pBdr>
          <w:top w:val="none" w:sz="0" w:space="0" w:color="auto"/>
          <w:bottom w:val="none" w:sz="0" w:space="0" w:color="auto"/>
        </w:pBdr>
      </w:pPr>
      <w:r w:rsidRPr="00BB43E3">
        <w:t>Note</w:t>
      </w:r>
      <w:r w:rsidRPr="00A877E8">
        <w:t xml:space="preserve"> </w:t>
      </w:r>
      <w:r w:rsidR="00F51D43">
        <w:t xml:space="preserve"> </w:t>
      </w:r>
      <w:r w:rsidR="00205609" w:rsidRPr="00AE580C">
        <w:rPr>
          <w:b w:val="0"/>
        </w:rPr>
        <w:t>Autoenrollment</w:t>
      </w:r>
      <w:r w:rsidRPr="00AE580C">
        <w:rPr>
          <w:b w:val="0"/>
        </w:rPr>
        <w:t xml:space="preserve"> </w:t>
      </w:r>
      <w:r w:rsidR="00F2783F">
        <w:rPr>
          <w:b w:val="0"/>
        </w:rPr>
        <w:t>G</w:t>
      </w:r>
      <w:r w:rsidRPr="00AE580C">
        <w:rPr>
          <w:b w:val="0"/>
        </w:rPr>
        <w:t xml:space="preserve">roup </w:t>
      </w:r>
      <w:r w:rsidR="00F2783F">
        <w:rPr>
          <w:b w:val="0"/>
        </w:rPr>
        <w:t>P</w:t>
      </w:r>
      <w:r w:rsidRPr="00AE580C">
        <w:rPr>
          <w:b w:val="0"/>
        </w:rPr>
        <w:t xml:space="preserve">olicy settings may only be applied </w:t>
      </w:r>
      <w:r w:rsidR="00F72F4B" w:rsidRPr="00AE580C">
        <w:rPr>
          <w:b w:val="0"/>
        </w:rPr>
        <w:t xml:space="preserve">when </w:t>
      </w:r>
      <w:r w:rsidRPr="00AE580C">
        <w:rPr>
          <w:b w:val="0"/>
        </w:rPr>
        <w:t xml:space="preserve">using a Windows XP </w:t>
      </w:r>
      <w:r w:rsidR="00F72F4B" w:rsidRPr="00AE580C">
        <w:rPr>
          <w:b w:val="0"/>
        </w:rPr>
        <w:t>P</w:t>
      </w:r>
      <w:r w:rsidRPr="00AE580C">
        <w:rPr>
          <w:b w:val="0"/>
        </w:rPr>
        <w:t xml:space="preserve">rofessional or </w:t>
      </w:r>
      <w:r w:rsidR="008A3B4F" w:rsidRPr="00AE580C">
        <w:rPr>
          <w:b w:val="0"/>
        </w:rPr>
        <w:t>Windows Server 2003</w:t>
      </w:r>
      <w:r w:rsidR="000B03A3" w:rsidRPr="00AE580C">
        <w:rPr>
          <w:b w:val="0"/>
        </w:rPr>
        <w:t xml:space="preserve"> </w:t>
      </w:r>
      <w:r w:rsidR="00F72F4B" w:rsidRPr="00AE580C">
        <w:rPr>
          <w:b w:val="0"/>
        </w:rPr>
        <w:t>computer</w:t>
      </w:r>
      <w:r w:rsidRPr="00AE580C">
        <w:rPr>
          <w:b w:val="0"/>
        </w:rPr>
        <w:t>.</w:t>
      </w:r>
    </w:p>
    <w:p w14:paraId="41FD2D7B" w14:textId="77777777" w:rsidR="00B4613C" w:rsidRPr="00D21936" w:rsidRDefault="00B4613C" w:rsidP="00B4613C">
      <w:pPr>
        <w:pStyle w:val="Heading2"/>
      </w:pPr>
      <w:bookmarkStart w:id="7" w:name="_Toc36462789"/>
      <w:r w:rsidRPr="00D21936">
        <w:t>Topics Covered</w:t>
      </w:r>
      <w:bookmarkEnd w:id="7"/>
    </w:p>
    <w:p w14:paraId="28C6A0ED" w14:textId="77777777" w:rsidR="00B4613C" w:rsidRPr="00D21936" w:rsidRDefault="000D13B7" w:rsidP="00B4613C">
      <w:pPr>
        <w:pStyle w:val="Bullet1Char"/>
        <w:rPr>
          <w:rStyle w:val="Hyperlink"/>
          <w:color w:val="auto"/>
        </w:rPr>
      </w:pPr>
      <w:hyperlink w:anchor="_How_Auto-Enrollment_Works" w:history="1">
        <w:r w:rsidR="00591983" w:rsidRPr="000D13B7">
          <w:rPr>
            <w:rStyle w:val="Hyperlink"/>
          </w:rPr>
          <w:t xml:space="preserve">How </w:t>
        </w:r>
        <w:r w:rsidR="00205609">
          <w:rPr>
            <w:rStyle w:val="Hyperlink"/>
          </w:rPr>
          <w:t>Autoenroll</w:t>
        </w:r>
        <w:r w:rsidR="00205609">
          <w:rPr>
            <w:rStyle w:val="Hyperlink"/>
          </w:rPr>
          <w:t>m</w:t>
        </w:r>
        <w:r w:rsidR="00205609">
          <w:rPr>
            <w:rStyle w:val="Hyperlink"/>
          </w:rPr>
          <w:t>ent</w:t>
        </w:r>
        <w:r w:rsidR="00591983" w:rsidRPr="000D13B7">
          <w:rPr>
            <w:rStyle w:val="Hyperlink"/>
          </w:rPr>
          <w:t xml:space="preserve"> Works</w:t>
        </w:r>
      </w:hyperlink>
    </w:p>
    <w:p w14:paraId="67186462" w14:textId="77777777" w:rsidR="00B4613C" w:rsidRDefault="000D13B7" w:rsidP="00B4613C">
      <w:pPr>
        <w:pStyle w:val="Bullet1Char"/>
        <w:rPr>
          <w:rStyle w:val="Hyperlink"/>
          <w:color w:val="auto"/>
        </w:rPr>
      </w:pPr>
      <w:hyperlink w:anchor="_Configuring_the_Certificate_Templat" w:history="1">
        <w:r w:rsidR="00591983" w:rsidRPr="000D13B7">
          <w:rPr>
            <w:rStyle w:val="Hyperlink"/>
          </w:rPr>
          <w:t>C</w:t>
        </w:r>
        <w:r w:rsidR="00591983" w:rsidRPr="000D13B7">
          <w:rPr>
            <w:rStyle w:val="Hyperlink"/>
          </w:rPr>
          <w:t>o</w:t>
        </w:r>
        <w:r w:rsidR="00591983" w:rsidRPr="000D13B7">
          <w:rPr>
            <w:rStyle w:val="Hyperlink"/>
          </w:rPr>
          <w:t>nfiguring Certificate Templates</w:t>
        </w:r>
      </w:hyperlink>
    </w:p>
    <w:p w14:paraId="2DCFFDF6" w14:textId="77777777" w:rsidR="00591983" w:rsidRDefault="000D13B7" w:rsidP="00B4613C">
      <w:pPr>
        <w:pStyle w:val="Bullet1Char"/>
        <w:rPr>
          <w:rStyle w:val="Hyperlink"/>
          <w:color w:val="auto"/>
        </w:rPr>
      </w:pPr>
      <w:hyperlink w:anchor="_Configuring_an_Enterprise_CA" w:history="1">
        <w:r w:rsidR="00591983" w:rsidRPr="000D13B7">
          <w:rPr>
            <w:rStyle w:val="Hyperlink"/>
          </w:rPr>
          <w:t>C</w:t>
        </w:r>
        <w:r w:rsidR="00591983" w:rsidRPr="000D13B7">
          <w:rPr>
            <w:rStyle w:val="Hyperlink"/>
          </w:rPr>
          <w:t>o</w:t>
        </w:r>
        <w:r w:rsidR="00591983" w:rsidRPr="000D13B7">
          <w:rPr>
            <w:rStyle w:val="Hyperlink"/>
          </w:rPr>
          <w:t>nfiguring an Enterprise CA</w:t>
        </w:r>
      </w:hyperlink>
    </w:p>
    <w:p w14:paraId="1F4E9199" w14:textId="77777777" w:rsidR="00591983" w:rsidRDefault="000D13B7" w:rsidP="00B4613C">
      <w:pPr>
        <w:pStyle w:val="Bullet1Char"/>
        <w:rPr>
          <w:rStyle w:val="Hyperlink"/>
          <w:color w:val="auto"/>
        </w:rPr>
      </w:pPr>
      <w:hyperlink w:anchor="_Configuring_Group_Policy" w:history="1">
        <w:r w:rsidR="00591983" w:rsidRPr="000D13B7">
          <w:rPr>
            <w:rStyle w:val="Hyperlink"/>
          </w:rPr>
          <w:t>Conf</w:t>
        </w:r>
        <w:r w:rsidR="00591983" w:rsidRPr="000D13B7">
          <w:rPr>
            <w:rStyle w:val="Hyperlink"/>
          </w:rPr>
          <w:t>i</w:t>
        </w:r>
        <w:r w:rsidR="00591983" w:rsidRPr="000D13B7">
          <w:rPr>
            <w:rStyle w:val="Hyperlink"/>
          </w:rPr>
          <w:t>guring Group Policy</w:t>
        </w:r>
      </w:hyperlink>
    </w:p>
    <w:p w14:paraId="24345C25" w14:textId="77777777" w:rsidR="00591983" w:rsidRDefault="000D13B7" w:rsidP="00B4613C">
      <w:pPr>
        <w:pStyle w:val="Bullet1Char"/>
        <w:rPr>
          <w:rStyle w:val="Hyperlink"/>
          <w:color w:val="auto"/>
        </w:rPr>
      </w:pPr>
      <w:hyperlink w:anchor="_User_Auto-enrollment" w:history="1">
        <w:r w:rsidR="00591983" w:rsidRPr="000D13B7">
          <w:rPr>
            <w:rStyle w:val="Hyperlink"/>
          </w:rPr>
          <w:t>U</w:t>
        </w:r>
        <w:r w:rsidR="00591983" w:rsidRPr="000D13B7">
          <w:rPr>
            <w:rStyle w:val="Hyperlink"/>
          </w:rPr>
          <w:t>s</w:t>
        </w:r>
        <w:r w:rsidR="00591983" w:rsidRPr="000D13B7">
          <w:rPr>
            <w:rStyle w:val="Hyperlink"/>
          </w:rPr>
          <w:t xml:space="preserve">er </w:t>
        </w:r>
        <w:r w:rsidR="00205609">
          <w:rPr>
            <w:rStyle w:val="Hyperlink"/>
          </w:rPr>
          <w:t>Autoenrollment</w:t>
        </w:r>
      </w:hyperlink>
    </w:p>
    <w:p w14:paraId="07BFCED0" w14:textId="77777777" w:rsidR="00591983" w:rsidRDefault="000D13B7" w:rsidP="00B4613C">
      <w:pPr>
        <w:pStyle w:val="Bullet1Char"/>
        <w:rPr>
          <w:rStyle w:val="Hyperlink"/>
          <w:color w:val="auto"/>
        </w:rPr>
      </w:pPr>
      <w:hyperlink w:anchor="_Certificate_Renewal" w:history="1">
        <w:r w:rsidR="00591983" w:rsidRPr="000D13B7">
          <w:rPr>
            <w:rStyle w:val="Hyperlink"/>
          </w:rPr>
          <w:t>Cer</w:t>
        </w:r>
        <w:r w:rsidR="00591983" w:rsidRPr="000D13B7">
          <w:rPr>
            <w:rStyle w:val="Hyperlink"/>
          </w:rPr>
          <w:t>t</w:t>
        </w:r>
        <w:r w:rsidR="00591983" w:rsidRPr="000D13B7">
          <w:rPr>
            <w:rStyle w:val="Hyperlink"/>
          </w:rPr>
          <w:t>ificate Renewal</w:t>
        </w:r>
      </w:hyperlink>
    </w:p>
    <w:p w14:paraId="646DAD18" w14:textId="77777777" w:rsidR="00591983" w:rsidRDefault="000D13B7" w:rsidP="00B4613C">
      <w:pPr>
        <w:pStyle w:val="Bullet1Char"/>
        <w:rPr>
          <w:rStyle w:val="Hyperlink"/>
          <w:color w:val="auto"/>
        </w:rPr>
      </w:pPr>
      <w:hyperlink w:anchor="_Auto-Enrollment_functions" w:history="1">
        <w:r w:rsidR="00205609">
          <w:rPr>
            <w:rStyle w:val="Hyperlink"/>
          </w:rPr>
          <w:t>Autoenrollme</w:t>
        </w:r>
        <w:r w:rsidR="00205609">
          <w:rPr>
            <w:rStyle w:val="Hyperlink"/>
          </w:rPr>
          <w:t>n</w:t>
        </w:r>
        <w:r w:rsidR="00205609">
          <w:rPr>
            <w:rStyle w:val="Hyperlink"/>
          </w:rPr>
          <w:t>t</w:t>
        </w:r>
        <w:r w:rsidR="00591983" w:rsidRPr="000D13B7">
          <w:rPr>
            <w:rStyle w:val="Hyperlink"/>
          </w:rPr>
          <w:t xml:space="preserve"> Functions</w:t>
        </w:r>
      </w:hyperlink>
    </w:p>
    <w:p w14:paraId="5E966003" w14:textId="77777777" w:rsidR="00591983" w:rsidRDefault="000D13B7" w:rsidP="00B4613C">
      <w:pPr>
        <w:pStyle w:val="Bullet1Char"/>
        <w:rPr>
          <w:rStyle w:val="Hyperlink"/>
          <w:color w:val="auto"/>
        </w:rPr>
      </w:pPr>
      <w:hyperlink w:anchor="_Updating_Group_Policy" w:history="1">
        <w:r w:rsidR="00591983" w:rsidRPr="000D13B7">
          <w:rPr>
            <w:rStyle w:val="Hyperlink"/>
          </w:rPr>
          <w:t>Updating Gro</w:t>
        </w:r>
        <w:r w:rsidR="00591983" w:rsidRPr="000D13B7">
          <w:rPr>
            <w:rStyle w:val="Hyperlink"/>
          </w:rPr>
          <w:t>u</w:t>
        </w:r>
        <w:r w:rsidR="00591983" w:rsidRPr="000D13B7">
          <w:rPr>
            <w:rStyle w:val="Hyperlink"/>
          </w:rPr>
          <w:t>p Policy</w:t>
        </w:r>
      </w:hyperlink>
    </w:p>
    <w:p w14:paraId="49EE3B51" w14:textId="77777777" w:rsidR="00591983" w:rsidRDefault="000D13B7" w:rsidP="00B4613C">
      <w:pPr>
        <w:pStyle w:val="Bullet1Char"/>
        <w:rPr>
          <w:rStyle w:val="Hyperlink"/>
          <w:color w:val="auto"/>
        </w:rPr>
      </w:pPr>
      <w:hyperlink w:anchor="_Advanced_Features" w:history="1">
        <w:r w:rsidR="00591983" w:rsidRPr="000D13B7">
          <w:rPr>
            <w:rStyle w:val="Hyperlink"/>
          </w:rPr>
          <w:t>Adva</w:t>
        </w:r>
        <w:r w:rsidR="00591983" w:rsidRPr="000D13B7">
          <w:rPr>
            <w:rStyle w:val="Hyperlink"/>
          </w:rPr>
          <w:t>n</w:t>
        </w:r>
        <w:r w:rsidR="00591983" w:rsidRPr="000D13B7">
          <w:rPr>
            <w:rStyle w:val="Hyperlink"/>
          </w:rPr>
          <w:t>ced Features</w:t>
        </w:r>
      </w:hyperlink>
    </w:p>
    <w:p w14:paraId="53665F4D" w14:textId="77777777" w:rsidR="00591983" w:rsidRDefault="000D13B7" w:rsidP="00B4613C">
      <w:pPr>
        <w:pStyle w:val="Bullet1Char"/>
        <w:rPr>
          <w:rStyle w:val="Hyperlink"/>
          <w:color w:val="auto"/>
        </w:rPr>
      </w:pPr>
      <w:hyperlink w:anchor="_Appendix—Supported_Hardware" w:history="1">
        <w:r w:rsidR="00591983" w:rsidRPr="000D13B7">
          <w:rPr>
            <w:rStyle w:val="Hyperlink"/>
          </w:rPr>
          <w:t>Su</w:t>
        </w:r>
        <w:r w:rsidR="00591983" w:rsidRPr="000D13B7">
          <w:rPr>
            <w:rStyle w:val="Hyperlink"/>
          </w:rPr>
          <w:t>p</w:t>
        </w:r>
        <w:r w:rsidR="00591983" w:rsidRPr="000D13B7">
          <w:rPr>
            <w:rStyle w:val="Hyperlink"/>
          </w:rPr>
          <w:t>ported Hardware</w:t>
        </w:r>
      </w:hyperlink>
    </w:p>
    <w:p w14:paraId="1962F4C0" w14:textId="77777777" w:rsidR="00591983" w:rsidRPr="00D21936" w:rsidRDefault="000D13B7" w:rsidP="00B4613C">
      <w:pPr>
        <w:pStyle w:val="Bullet1Char"/>
        <w:rPr>
          <w:rStyle w:val="Hyperlink"/>
          <w:color w:val="auto"/>
        </w:rPr>
      </w:pPr>
      <w:hyperlink w:anchor="_Troubleshooting" w:history="1">
        <w:r w:rsidR="00591983" w:rsidRPr="000D13B7">
          <w:rPr>
            <w:rStyle w:val="Hyperlink"/>
          </w:rPr>
          <w:t>Trou</w:t>
        </w:r>
        <w:r w:rsidR="00591983" w:rsidRPr="000D13B7">
          <w:rPr>
            <w:rStyle w:val="Hyperlink"/>
          </w:rPr>
          <w:t>b</w:t>
        </w:r>
        <w:r w:rsidR="00591983" w:rsidRPr="000D13B7">
          <w:rPr>
            <w:rStyle w:val="Hyperlink"/>
          </w:rPr>
          <w:t>leshooting</w:t>
        </w:r>
      </w:hyperlink>
    </w:p>
    <w:p w14:paraId="0454332F" w14:textId="77777777" w:rsidR="00B4613C" w:rsidRPr="00D21936" w:rsidRDefault="00BB672A" w:rsidP="00B4613C">
      <w:pPr>
        <w:pStyle w:val="Heading1"/>
      </w:pPr>
      <w:bookmarkStart w:id="8" w:name="_Toc519556223"/>
      <w:bookmarkStart w:id="9" w:name="_Toc519899556"/>
      <w:bookmarkStart w:id="10" w:name="_Toc530457132"/>
      <w:bookmarkStart w:id="11" w:name="_Toc519556222"/>
      <w:bookmarkStart w:id="12" w:name="_Toc519899555"/>
      <w:bookmarkStart w:id="13" w:name="_Toc530457131"/>
      <w:bookmarkStart w:id="14" w:name="_How_Auto-Enrollment_Works"/>
      <w:bookmarkStart w:id="15" w:name="_Toc36462790"/>
      <w:bookmarkEnd w:id="14"/>
      <w:r w:rsidRPr="009C6044">
        <w:lastRenderedPageBreak/>
        <w:t xml:space="preserve">How </w:t>
      </w:r>
      <w:r w:rsidR="00205609">
        <w:t>Autoenrollment</w:t>
      </w:r>
      <w:r w:rsidRPr="009C6044">
        <w:t xml:space="preserve"> Works</w:t>
      </w:r>
      <w:bookmarkEnd w:id="8"/>
      <w:bookmarkEnd w:id="9"/>
      <w:bookmarkEnd w:id="10"/>
      <w:bookmarkEnd w:id="11"/>
      <w:bookmarkEnd w:id="12"/>
      <w:bookmarkEnd w:id="13"/>
      <w:bookmarkEnd w:id="15"/>
    </w:p>
    <w:p w14:paraId="2D3C45DA" w14:textId="77777777" w:rsidR="00F0786F" w:rsidRDefault="00F0786F" w:rsidP="00085C29">
      <w:r w:rsidRPr="00F25D7C">
        <w:t xml:space="preserve">This section </w:t>
      </w:r>
      <w:r w:rsidR="00DE57D1" w:rsidRPr="00F25D7C">
        <w:t>discusse</w:t>
      </w:r>
      <w:r w:rsidR="00DD49EC">
        <w:t>s</w:t>
      </w:r>
      <w:r w:rsidR="00DE57D1" w:rsidRPr="00F25D7C">
        <w:t xml:space="preserve"> how autoenrollment works</w:t>
      </w:r>
      <w:r w:rsidR="00DD49EC">
        <w:t xml:space="preserve">, including </w:t>
      </w:r>
      <w:r w:rsidR="00DE57D1" w:rsidRPr="00F25D7C">
        <w:t>autoenrollment and Winlogon</w:t>
      </w:r>
      <w:r w:rsidR="00C41CE0">
        <w:t>,</w:t>
      </w:r>
      <w:r w:rsidR="00DE57D1">
        <w:t xml:space="preserve"> an analysis of the components of the autoenrollment process</w:t>
      </w:r>
      <w:r w:rsidR="00DD49EC">
        <w:t>,</w:t>
      </w:r>
      <w:r w:rsidR="00DE57D1">
        <w:t xml:space="preserve"> and working with certificate authority interfaces.</w:t>
      </w:r>
    </w:p>
    <w:p w14:paraId="7C508360" w14:textId="77777777" w:rsidR="009E1276" w:rsidRDefault="009E1276" w:rsidP="009E1276">
      <w:pPr>
        <w:pStyle w:val="Heading2"/>
      </w:pPr>
      <w:bookmarkStart w:id="16" w:name="_Toc36462791"/>
      <w:r>
        <w:t>Key Points</w:t>
      </w:r>
      <w:bookmarkEnd w:id="16"/>
    </w:p>
    <w:p w14:paraId="37CCE925" w14:textId="77777777" w:rsidR="002E7CC8" w:rsidRDefault="00205609" w:rsidP="00085C29">
      <w:r>
        <w:t>Autoenrollment</w:t>
      </w:r>
      <w:r w:rsidR="00D32188" w:rsidRPr="00D21936">
        <w:t xml:space="preserve"> </w:t>
      </w:r>
      <w:r w:rsidR="007E469D">
        <w:t>works</w:t>
      </w:r>
      <w:r w:rsidR="00D32188" w:rsidRPr="00D21936">
        <w:t xml:space="preserve"> best in a </w:t>
      </w:r>
      <w:r w:rsidR="008A3B4F">
        <w:t>Windows Server 2003</w:t>
      </w:r>
      <w:r w:rsidR="000B03A3">
        <w:t xml:space="preserve"> </w:t>
      </w:r>
      <w:smartTag w:uri="urn:schemas-microsoft-com:office:smarttags" w:element="place">
        <w:smartTag w:uri="urn:schemas-microsoft-com:office:smarttags" w:element="City">
          <w:r w:rsidR="00D32188" w:rsidRPr="00D21936">
            <w:t>Enterprise</w:t>
          </w:r>
        </w:smartTag>
      </w:smartTag>
      <w:r w:rsidR="00D32188" w:rsidRPr="00D21936">
        <w:t xml:space="preserve"> environment </w:t>
      </w:r>
      <w:r w:rsidR="007E469D">
        <w:t xml:space="preserve">where the </w:t>
      </w:r>
      <w:r w:rsidR="00D32188" w:rsidRPr="00D21936">
        <w:t xml:space="preserve">Windows XP client </w:t>
      </w:r>
      <w:r w:rsidR="007E469D">
        <w:t>is integrated with</w:t>
      </w:r>
      <w:r w:rsidR="007E469D" w:rsidRPr="00D21936">
        <w:t xml:space="preserve"> </w:t>
      </w:r>
      <w:r w:rsidR="00D32188" w:rsidRPr="00D21936">
        <w:t>Active Directory.</w:t>
      </w:r>
      <w:r w:rsidR="0074090B">
        <w:t xml:space="preserve"> </w:t>
      </w:r>
    </w:p>
    <w:p w14:paraId="4B19003D" w14:textId="77777777" w:rsidR="002E7CC8" w:rsidRDefault="00D32188" w:rsidP="00085C29">
      <w:r w:rsidRPr="00D21936">
        <w:t>Only domain</w:t>
      </w:r>
      <w:r w:rsidR="002E7CC8">
        <w:t>-</w:t>
      </w:r>
      <w:r w:rsidRPr="00D21936">
        <w:t xml:space="preserve">joined machines </w:t>
      </w:r>
      <w:r w:rsidR="002E7CC8">
        <w:t>can</w:t>
      </w:r>
      <w:r w:rsidR="002E7CC8" w:rsidRPr="00D21936">
        <w:t xml:space="preserve"> </w:t>
      </w:r>
      <w:r w:rsidR="002E7CC8">
        <w:t>use</w:t>
      </w:r>
      <w:r w:rsidRPr="00D21936">
        <w:t xml:space="preserve"> certificate </w:t>
      </w:r>
      <w:r w:rsidR="000B07E1">
        <w:t>a</w:t>
      </w:r>
      <w:r w:rsidR="00205609">
        <w:t>utoenrollment</w:t>
      </w:r>
      <w:r w:rsidRPr="00D21936">
        <w:t>.</w:t>
      </w:r>
      <w:r w:rsidR="0074090B">
        <w:t xml:space="preserve"> </w:t>
      </w:r>
      <w:r w:rsidRPr="00D21936">
        <w:t xml:space="preserve">Although the </w:t>
      </w:r>
      <w:r w:rsidR="000B07E1">
        <w:t>a</w:t>
      </w:r>
      <w:r w:rsidR="00205609">
        <w:t>utoenrollment</w:t>
      </w:r>
      <w:r w:rsidRPr="00D21936">
        <w:t xml:space="preserve"> process does not explicitly look for domain-joined machines, the Winlogon process will not activate userinit.exe unless the machine/user is part of a domain</w:t>
      </w:r>
      <w:r w:rsidR="002E7CC8">
        <w:t>.</w:t>
      </w:r>
    </w:p>
    <w:p w14:paraId="192B0F29" w14:textId="77777777" w:rsidR="00777D95" w:rsidRDefault="00777D95" w:rsidP="00777D95">
      <w:pPr>
        <w:pStyle w:val="Heading2"/>
      </w:pPr>
      <w:bookmarkStart w:id="17" w:name="_Toc36462792"/>
      <w:r>
        <w:t xml:space="preserve">Autoenrollment </w:t>
      </w:r>
      <w:r w:rsidR="004E3ACE">
        <w:t>Timing</w:t>
      </w:r>
      <w:bookmarkEnd w:id="17"/>
    </w:p>
    <w:p w14:paraId="23F15A0F" w14:textId="77777777" w:rsidR="00D844CA" w:rsidRDefault="00D32188" w:rsidP="00085C29">
      <w:r w:rsidRPr="00D21936">
        <w:t xml:space="preserve">The </w:t>
      </w:r>
      <w:r w:rsidR="000B07E1">
        <w:t>a</w:t>
      </w:r>
      <w:r w:rsidR="00205609">
        <w:t>utoenrollment</w:t>
      </w:r>
      <w:r w:rsidRPr="00D21936">
        <w:t xml:space="preserve"> process is </w:t>
      </w:r>
      <w:r w:rsidR="004E3ACE">
        <w:t xml:space="preserve">normally </w:t>
      </w:r>
      <w:r w:rsidRPr="00D21936">
        <w:t>triggered by the Winlogon process</w:t>
      </w:r>
      <w:r w:rsidR="00777D95">
        <w:t>,</w:t>
      </w:r>
      <w:r w:rsidRPr="00D21936">
        <w:t xml:space="preserve"> and is designed to be activated and manage</w:t>
      </w:r>
      <w:r w:rsidR="00C41CE0">
        <w:t>d</w:t>
      </w:r>
      <w:r w:rsidRPr="00D21936">
        <w:t xml:space="preserve"> by a domain</w:t>
      </w:r>
      <w:r w:rsidR="002E7CC8">
        <w:t>-</w:t>
      </w:r>
      <w:r w:rsidRPr="00D21936">
        <w:t xml:space="preserve">based </w:t>
      </w:r>
      <w:r w:rsidR="00F2783F">
        <w:t>G</w:t>
      </w:r>
      <w:r w:rsidRPr="00D21936">
        <w:t xml:space="preserve">roup </w:t>
      </w:r>
      <w:r w:rsidR="00F2783F">
        <w:t>P</w:t>
      </w:r>
      <w:r w:rsidRPr="00D21936">
        <w:t>olicy. Both machine</w:t>
      </w:r>
      <w:r w:rsidR="002E7CC8">
        <w:t>-</w:t>
      </w:r>
      <w:r w:rsidRPr="00D21936">
        <w:t>based and user</w:t>
      </w:r>
      <w:r w:rsidR="002E7CC8">
        <w:t>-</w:t>
      </w:r>
      <w:r w:rsidRPr="00D21936">
        <w:t xml:space="preserve">based Group Policy can activate </w:t>
      </w:r>
      <w:r w:rsidR="000B07E1">
        <w:t>a</w:t>
      </w:r>
      <w:r w:rsidR="00205609">
        <w:t>utoenrollment</w:t>
      </w:r>
      <w:r w:rsidRPr="00D21936">
        <w:t xml:space="preserve"> for machines and users. By default, the </w:t>
      </w:r>
      <w:r w:rsidR="00F2783F">
        <w:t>G</w:t>
      </w:r>
      <w:r w:rsidRPr="00D21936">
        <w:t xml:space="preserve">roup </w:t>
      </w:r>
      <w:r w:rsidR="00F2783F">
        <w:t>P</w:t>
      </w:r>
      <w:r w:rsidRPr="00D21936">
        <w:t>olicy is applied at reboot for machines</w:t>
      </w:r>
      <w:r w:rsidR="00C41CE0">
        <w:t>,</w:t>
      </w:r>
      <w:r w:rsidRPr="00D21936">
        <w:t xml:space="preserve"> or </w:t>
      </w:r>
      <w:r w:rsidR="00C41CE0">
        <w:t xml:space="preserve">at </w:t>
      </w:r>
      <w:r w:rsidRPr="00D21936">
        <w:t>logon for users</w:t>
      </w:r>
      <w:r w:rsidR="00C41CE0">
        <w:t>,</w:t>
      </w:r>
      <w:r w:rsidRPr="00D21936">
        <w:t xml:space="preserve"> and is refreshed every </w:t>
      </w:r>
      <w:r w:rsidR="002E7CC8">
        <w:t>eight</w:t>
      </w:r>
      <w:r w:rsidR="002E7CC8" w:rsidRPr="00D21936">
        <w:t xml:space="preserve"> </w:t>
      </w:r>
      <w:r w:rsidRPr="00D21936">
        <w:t>hours.</w:t>
      </w:r>
      <w:r w:rsidR="002E7CC8">
        <w:t xml:space="preserve"> </w:t>
      </w:r>
      <w:r w:rsidRPr="00D21936">
        <w:t xml:space="preserve">The refresh interval can be configured </w:t>
      </w:r>
      <w:r w:rsidR="002E7CC8">
        <w:t>using</w:t>
      </w:r>
      <w:r w:rsidRPr="00D21936">
        <w:t xml:space="preserve"> Group Policy. </w:t>
      </w:r>
      <w:r w:rsidR="004E3ACE">
        <w:t xml:space="preserve">Autoenrollment is also triggered by an internal timer that activates every </w:t>
      </w:r>
      <w:r w:rsidR="00C41CE0">
        <w:t>eight</w:t>
      </w:r>
      <w:r w:rsidR="004E3ACE">
        <w:t xml:space="preserve"> hours after the last time </w:t>
      </w:r>
      <w:r w:rsidR="00C41CE0">
        <w:t>a</w:t>
      </w:r>
      <w:r w:rsidR="004E3ACE">
        <w:t xml:space="preserve">utoenrollment was activated. </w:t>
      </w:r>
    </w:p>
    <w:p w14:paraId="7D18B3D5" w14:textId="77777777" w:rsidR="002E7CC8" w:rsidRDefault="00777D95" w:rsidP="00085C29">
      <w:r w:rsidRPr="002E7CC8">
        <w:rPr>
          <w:szCs w:val="18"/>
        </w:rPr>
        <w:t xml:space="preserve">For additional information, see </w:t>
      </w:r>
      <w:hyperlink w:anchor="_Updating_Group_Policy" w:history="1">
        <w:r w:rsidRPr="00750CBA">
          <w:rPr>
            <w:rStyle w:val="Hyperlink"/>
            <w:bCs w:val="0"/>
          </w:rPr>
          <w:t>Updating Group Policy</w:t>
        </w:r>
      </w:hyperlink>
      <w:r>
        <w:rPr>
          <w:b/>
        </w:rPr>
        <w:t>.</w:t>
      </w:r>
    </w:p>
    <w:p w14:paraId="37B7F009" w14:textId="77777777" w:rsidR="00D32188" w:rsidRPr="00A877E8" w:rsidRDefault="002E7CC8" w:rsidP="00AE580C">
      <w:pPr>
        <w:pStyle w:val="Note"/>
        <w:pBdr>
          <w:top w:val="none" w:sz="0" w:space="0" w:color="auto"/>
          <w:bottom w:val="none" w:sz="0" w:space="0" w:color="auto"/>
        </w:pBdr>
      </w:pPr>
      <w:r w:rsidRPr="00BB43E3">
        <w:t>Note</w:t>
      </w:r>
      <w:r w:rsidR="00750CBA" w:rsidRPr="00A877E8">
        <w:t xml:space="preserve"> </w:t>
      </w:r>
      <w:r w:rsidR="00D32188" w:rsidRPr="00A877E8">
        <w:t xml:space="preserve"> </w:t>
      </w:r>
      <w:r w:rsidR="00777D95" w:rsidRPr="00AE580C">
        <w:rPr>
          <w:b w:val="0"/>
        </w:rPr>
        <w:t>U</w:t>
      </w:r>
      <w:r w:rsidR="00D32188" w:rsidRPr="00AE580C">
        <w:rPr>
          <w:b w:val="0"/>
        </w:rPr>
        <w:t>nlock</w:t>
      </w:r>
      <w:r w:rsidR="00777D95" w:rsidRPr="00AE580C">
        <w:rPr>
          <w:b w:val="0"/>
        </w:rPr>
        <w:t>ing the</w:t>
      </w:r>
      <w:r w:rsidR="00D32188" w:rsidRPr="00AE580C">
        <w:rPr>
          <w:b w:val="0"/>
        </w:rPr>
        <w:t xml:space="preserve"> workstation does not trigger </w:t>
      </w:r>
      <w:r w:rsidR="000B07E1" w:rsidRPr="00AE580C">
        <w:rPr>
          <w:b w:val="0"/>
        </w:rPr>
        <w:t>a</w:t>
      </w:r>
      <w:r w:rsidR="00205609" w:rsidRPr="00AE580C">
        <w:rPr>
          <w:b w:val="0"/>
        </w:rPr>
        <w:t>utoenrollment</w:t>
      </w:r>
      <w:r w:rsidR="00C41CE0">
        <w:rPr>
          <w:b w:val="0"/>
        </w:rPr>
        <w:t>—</w:t>
      </w:r>
      <w:r w:rsidR="00D32188" w:rsidRPr="00AE580C">
        <w:rPr>
          <w:b w:val="0"/>
        </w:rPr>
        <w:t>only a full interactive logon or a Group Policy refresh will initiate the Winlogon trigger.</w:t>
      </w:r>
    </w:p>
    <w:p w14:paraId="26805446" w14:textId="77777777" w:rsidR="009811C9" w:rsidRPr="00D21936" w:rsidRDefault="00817208" w:rsidP="009811C9">
      <w:pPr>
        <w:pStyle w:val="Heading2"/>
      </w:pPr>
      <w:bookmarkStart w:id="18" w:name="_Toc36462793"/>
      <w:r>
        <w:t xml:space="preserve">The </w:t>
      </w:r>
      <w:r w:rsidR="009B0DD8">
        <w:t>Autoenrollment Process</w:t>
      </w:r>
      <w:bookmarkEnd w:id="18"/>
    </w:p>
    <w:p w14:paraId="242DD474" w14:textId="77777777" w:rsidR="00D32188" w:rsidRPr="00D21936" w:rsidRDefault="00D32188" w:rsidP="00085C29">
      <w:r w:rsidRPr="00D21936">
        <w:t xml:space="preserve">The </w:t>
      </w:r>
      <w:r w:rsidR="000B07E1">
        <w:t>a</w:t>
      </w:r>
      <w:r w:rsidR="00205609">
        <w:t>utoenrollment</w:t>
      </w:r>
      <w:r w:rsidRPr="00D21936">
        <w:t xml:space="preserve"> feature </w:t>
      </w:r>
      <w:r w:rsidR="00F971F8">
        <w:t>handles</w:t>
      </w:r>
      <w:r w:rsidRPr="00D21936">
        <w:t xml:space="preserve"> all aspects of certificate enrollment, renewal</w:t>
      </w:r>
      <w:r w:rsidR="00780F46">
        <w:t>,</w:t>
      </w:r>
      <w:r w:rsidRPr="00D21936">
        <w:t xml:space="preserve"> and certificate housekeeping</w:t>
      </w:r>
      <w:r w:rsidR="00F971F8">
        <w:t>—</w:t>
      </w:r>
      <w:r w:rsidRPr="00D21936">
        <w:t>except in the case where user interaction is explicitly defined on a certificate template in Active Directory.</w:t>
      </w:r>
      <w:r w:rsidR="00DE378F">
        <w:t xml:space="preserve"> </w:t>
      </w:r>
      <w:r w:rsidRPr="00D21936">
        <w:t xml:space="preserve">When the </w:t>
      </w:r>
      <w:r w:rsidR="000B07E1">
        <w:t>a</w:t>
      </w:r>
      <w:r w:rsidR="00205609">
        <w:t>utoenrollment</w:t>
      </w:r>
      <w:r w:rsidRPr="00D21936">
        <w:t xml:space="preserve"> process is triggered by Winlogon or a Group Policy refresh interval, the operating system </w:t>
      </w:r>
      <w:r w:rsidR="00DE378F">
        <w:t>queries</w:t>
      </w:r>
      <w:r w:rsidRPr="00D21936">
        <w:t xml:space="preserve"> Active Directory to download </w:t>
      </w:r>
      <w:r w:rsidR="00F971F8">
        <w:t xml:space="preserve">the </w:t>
      </w:r>
      <w:r w:rsidRPr="00D21936">
        <w:t>appropriate certificate stores</w:t>
      </w:r>
      <w:r w:rsidR="00513C65" w:rsidRPr="00513C65">
        <w:t xml:space="preserve"> </w:t>
      </w:r>
      <w:r w:rsidR="00513C65" w:rsidRPr="00D21936">
        <w:t>into the local store on the client machine</w:t>
      </w:r>
      <w:r w:rsidR="00513C65">
        <w:t>; for example,</w:t>
      </w:r>
      <w:r w:rsidRPr="00D21936">
        <w:t xml:space="preserve"> </w:t>
      </w:r>
      <w:r w:rsidR="004E3ACE">
        <w:t>root CA certificates</w:t>
      </w:r>
      <w:r w:rsidR="001628BB">
        <w:t>, cross-certificates</w:t>
      </w:r>
      <w:r w:rsidR="00480402">
        <w:t>,</w:t>
      </w:r>
      <w:r w:rsidR="004E3ACE">
        <w:t xml:space="preserve"> and </w:t>
      </w:r>
      <w:r w:rsidRPr="00D21936">
        <w:t>the NTAuth container</w:t>
      </w:r>
      <w:r w:rsidR="004E3ACE">
        <w:t>.</w:t>
      </w:r>
      <w:r w:rsidR="009B1F1C">
        <w:t xml:space="preserve"> </w:t>
      </w:r>
      <w:r w:rsidR="004E3ACE">
        <w:t xml:space="preserve">The </w:t>
      </w:r>
      <w:r w:rsidR="006826C7">
        <w:t>a</w:t>
      </w:r>
      <w:r w:rsidR="004E3ACE">
        <w:t xml:space="preserve">utoenrollment process also downloads </w:t>
      </w:r>
      <w:r w:rsidRPr="00D21936">
        <w:t>certificate templates</w:t>
      </w:r>
      <w:r w:rsidR="004E3ACE">
        <w:t xml:space="preserve"> from the forest and caches the list in the registry at the same time</w:t>
      </w:r>
      <w:r w:rsidRPr="00D21936">
        <w:t>.</w:t>
      </w:r>
      <w:r w:rsidR="00021CD6">
        <w:t xml:space="preserve"> The last step performed by </w:t>
      </w:r>
      <w:r w:rsidR="006826C7">
        <w:t>a</w:t>
      </w:r>
      <w:r w:rsidR="00021CD6">
        <w:t>utoenrollment is user</w:t>
      </w:r>
      <w:r w:rsidR="006826C7">
        <w:t>-</w:t>
      </w:r>
      <w:r w:rsidR="00021CD6">
        <w:t>object cleanup (userCertificate attribute) in Active Directory.</w:t>
      </w:r>
      <w:r w:rsidR="009B1F1C">
        <w:t xml:space="preserve"> </w:t>
      </w:r>
      <w:r w:rsidR="00021CD6">
        <w:t>Revoked, expired</w:t>
      </w:r>
      <w:r w:rsidR="006826C7">
        <w:t>,</w:t>
      </w:r>
      <w:r w:rsidR="00021CD6">
        <w:t xml:space="preserve"> and superseded certificates are removed from the user object automatically; however, expired certificates are not removed unless a new valid certificate is issued at the same time.</w:t>
      </w:r>
      <w:r w:rsidR="009B1F1C">
        <w:t xml:space="preserve"> </w:t>
      </w:r>
      <w:r w:rsidR="00021CD6">
        <w:t>Certificates in the local user profile or on the user object in Active Directory are only managed if the certificate corresponds to a certificate template in Active Directory.</w:t>
      </w:r>
      <w:r w:rsidR="009B1F1C">
        <w:t xml:space="preserve"> </w:t>
      </w:r>
      <w:r w:rsidR="00021CD6">
        <w:t>Foreign certificates and certificates that do not contain the template extension are not managed.</w:t>
      </w:r>
      <w:r w:rsidR="0074090B">
        <w:t xml:space="preserve"> </w:t>
      </w:r>
      <w:r w:rsidRPr="00D21936">
        <w:t xml:space="preserve">This is a </w:t>
      </w:r>
      <w:r w:rsidR="00296E00">
        <w:t>transparent</w:t>
      </w:r>
      <w:r w:rsidR="00296E00" w:rsidRPr="00D21936">
        <w:t xml:space="preserve"> </w:t>
      </w:r>
      <w:r w:rsidRPr="00D21936">
        <w:t>activity that is process</w:t>
      </w:r>
      <w:r w:rsidR="002C65BF">
        <w:t>ed</w:t>
      </w:r>
      <w:r w:rsidRPr="00D21936">
        <w:t xml:space="preserve"> asynchronously.</w:t>
      </w:r>
    </w:p>
    <w:p w14:paraId="0D3C2383" w14:textId="77777777" w:rsidR="00153A86" w:rsidRPr="00D21936" w:rsidRDefault="00153A86" w:rsidP="00153A86">
      <w:pPr>
        <w:pStyle w:val="Heading3"/>
      </w:pPr>
      <w:bookmarkStart w:id="19" w:name="_Toc36462794"/>
      <w:r>
        <w:lastRenderedPageBreak/>
        <w:t>Requirements List</w:t>
      </w:r>
      <w:bookmarkEnd w:id="19"/>
    </w:p>
    <w:p w14:paraId="572B0300" w14:textId="77777777" w:rsidR="003A5D42" w:rsidRDefault="00D32188" w:rsidP="00085C29">
      <w:r w:rsidRPr="00D21936">
        <w:t xml:space="preserve">The </w:t>
      </w:r>
      <w:r w:rsidR="000B07E1">
        <w:t>a</w:t>
      </w:r>
      <w:r w:rsidR="00205609">
        <w:t>utoenrollment</w:t>
      </w:r>
      <w:r w:rsidRPr="00D21936">
        <w:t xml:space="preserve"> process will then process the list of templates and create a requirements list for any templates that ha</w:t>
      </w:r>
      <w:r w:rsidR="003A5D42">
        <w:t>ve</w:t>
      </w:r>
      <w:r w:rsidRPr="00D21936">
        <w:t xml:space="preserve"> an </w:t>
      </w:r>
      <w:r w:rsidR="00296E00">
        <w:t>a</w:t>
      </w:r>
      <w:r w:rsidRPr="00D21936">
        <w:t>utoenroll</w:t>
      </w:r>
      <w:r w:rsidR="00296E00">
        <w:t xml:space="preserve"> access control entry </w:t>
      </w:r>
      <w:r w:rsidR="006826C7">
        <w:t>(</w:t>
      </w:r>
      <w:r w:rsidRPr="00D21936">
        <w:t>ACE</w:t>
      </w:r>
      <w:r w:rsidR="006826C7">
        <w:t>)</w:t>
      </w:r>
      <w:r w:rsidRPr="00D21936">
        <w:t xml:space="preserve"> set on the template for the current machine or user.</w:t>
      </w:r>
      <w:r w:rsidR="0074090B">
        <w:t xml:space="preserve"> </w:t>
      </w:r>
      <w:r w:rsidRPr="00D21936">
        <w:t>The machine and/or user must also have the Read ACE set on the template or the template will not be enumerated.</w:t>
      </w:r>
      <w:r w:rsidR="0074090B">
        <w:t xml:space="preserve"> </w:t>
      </w:r>
      <w:r w:rsidRPr="00D21936">
        <w:t xml:space="preserve">The user’s or machine’s MY </w:t>
      </w:r>
      <w:r w:rsidR="009D4CC0">
        <w:t xml:space="preserve">(personal) </w:t>
      </w:r>
      <w:r w:rsidRPr="00D21936">
        <w:t xml:space="preserve">store will also be processed at this time to look for revoked certificates, certificates without private keys, time invalid certificates </w:t>
      </w:r>
      <w:r w:rsidR="003A5D42">
        <w:t>and so on,</w:t>
      </w:r>
      <w:r w:rsidRPr="00D21936">
        <w:t xml:space="preserve"> and add these certificates to the requirements list.</w:t>
      </w:r>
      <w:r w:rsidR="0074090B">
        <w:t xml:space="preserve"> </w:t>
      </w:r>
      <w:r w:rsidR="009D4CC0">
        <w:t xml:space="preserve">For more information on certificate stores, refer to the Microsoft Platform SDK: </w:t>
      </w:r>
      <w:hyperlink r:id="rId11" w:history="1">
        <w:r w:rsidR="009D4CC0" w:rsidRPr="00851287">
          <w:rPr>
            <w:rStyle w:val="Hyperlink"/>
          </w:rPr>
          <w:t>http://msdn.microsoft.com/library/default.asp?url=/library/en-us/security/security/managing_certificates_with_certificate_stores.asp</w:t>
        </w:r>
      </w:hyperlink>
    </w:p>
    <w:p w14:paraId="281EE97F" w14:textId="77777777" w:rsidR="0075080D" w:rsidRDefault="00D32188" w:rsidP="00085C29">
      <w:r w:rsidRPr="00D21936">
        <w:t xml:space="preserve">It is very possible that a user may have a certificate in the MY store but not have permissions set on a template </w:t>
      </w:r>
      <w:r w:rsidR="00FF66AA">
        <w:t>access control list (</w:t>
      </w:r>
      <w:r w:rsidRPr="00D21936">
        <w:t>ACL</w:t>
      </w:r>
      <w:r w:rsidR="00FF66AA">
        <w:t>)</w:t>
      </w:r>
      <w:r w:rsidRPr="00D21936">
        <w:t xml:space="preserve"> in Active Directory. These will be processed and added to the list, but enrollment will most likely fail due to the fact that the template permissions do not allow enrollment/renewal at the updated point in time.</w:t>
      </w:r>
      <w:r w:rsidR="00083022">
        <w:t xml:space="preserve"> </w:t>
      </w:r>
    </w:p>
    <w:p w14:paraId="44F08674" w14:textId="77777777" w:rsidR="00D32188" w:rsidRPr="00D21936" w:rsidRDefault="00D32188" w:rsidP="00085C29">
      <w:r w:rsidRPr="00D21936">
        <w:t xml:space="preserve">Items in the requirements list may be removed if </w:t>
      </w:r>
      <w:r w:rsidR="00780F46">
        <w:t xml:space="preserve">an </w:t>
      </w:r>
      <w:r w:rsidRPr="00D21936">
        <w:t xml:space="preserve">appropriate valid certificate is found in the MY store. </w:t>
      </w:r>
      <w:r w:rsidRPr="00083022">
        <w:t xml:space="preserve">If a certificate template is marked to check Active Directory for an existing certificate, </w:t>
      </w:r>
      <w:r w:rsidR="00083022" w:rsidRPr="00083022">
        <w:t>Active Directory</w:t>
      </w:r>
      <w:r w:rsidRPr="00083022">
        <w:t xml:space="preserve"> will be</w:t>
      </w:r>
      <w:r w:rsidRPr="00D21936">
        <w:t xml:space="preserve"> queried for an existing duplicate certificate on the userCertificate attribute of the user object and the requirement will be removed from the list</w:t>
      </w:r>
      <w:r w:rsidR="000C79BB">
        <w:t>,</w:t>
      </w:r>
      <w:r w:rsidRPr="00D21936">
        <w:t xml:space="preserve"> if successful.</w:t>
      </w:r>
    </w:p>
    <w:p w14:paraId="5A62D765" w14:textId="77777777" w:rsidR="00D32188" w:rsidRPr="00AE580C" w:rsidRDefault="00D32188" w:rsidP="00AE580C">
      <w:pPr>
        <w:pStyle w:val="Note"/>
        <w:pBdr>
          <w:top w:val="none" w:sz="0" w:space="0" w:color="auto"/>
          <w:bottom w:val="none" w:sz="0" w:space="0" w:color="auto"/>
        </w:pBdr>
        <w:rPr>
          <w:b w:val="0"/>
        </w:rPr>
      </w:pPr>
      <w:r w:rsidRPr="00BB43E3">
        <w:t>Note</w:t>
      </w:r>
      <w:r w:rsidR="0074090B">
        <w:t xml:space="preserve"> </w:t>
      </w:r>
      <w:r w:rsidR="00F51D43">
        <w:t xml:space="preserve"> </w:t>
      </w:r>
      <w:r w:rsidRPr="00AE580C">
        <w:rPr>
          <w:b w:val="0"/>
        </w:rPr>
        <w:t xml:space="preserve">Checking Active Directory for the presence of an existing certificate associated with the user or machine object can affect performance and may delay </w:t>
      </w:r>
      <w:r w:rsidR="000B07E1" w:rsidRPr="00AE580C">
        <w:rPr>
          <w:b w:val="0"/>
        </w:rPr>
        <w:t>a</w:t>
      </w:r>
      <w:r w:rsidR="00205609" w:rsidRPr="00AE580C">
        <w:rPr>
          <w:b w:val="0"/>
        </w:rPr>
        <w:t>utoenrollment</w:t>
      </w:r>
      <w:r w:rsidRPr="00AE580C">
        <w:rPr>
          <w:b w:val="0"/>
        </w:rPr>
        <w:t xml:space="preserve"> processing due to the network and directory requirements </w:t>
      </w:r>
      <w:r w:rsidR="0024046D" w:rsidRPr="00AE580C">
        <w:rPr>
          <w:b w:val="0"/>
        </w:rPr>
        <w:t xml:space="preserve">for </w:t>
      </w:r>
      <w:r w:rsidRPr="00AE580C">
        <w:rPr>
          <w:b w:val="0"/>
        </w:rPr>
        <w:t>perform</w:t>
      </w:r>
      <w:r w:rsidR="0024046D" w:rsidRPr="00AE580C">
        <w:rPr>
          <w:b w:val="0"/>
        </w:rPr>
        <w:t>ing</w:t>
      </w:r>
      <w:r w:rsidRPr="00AE580C">
        <w:rPr>
          <w:b w:val="0"/>
        </w:rPr>
        <w:t xml:space="preserve"> this operation. </w:t>
      </w:r>
      <w:r w:rsidR="0024046D" w:rsidRPr="00AE580C">
        <w:rPr>
          <w:b w:val="0"/>
        </w:rPr>
        <w:t>This is because t</w:t>
      </w:r>
      <w:r w:rsidRPr="00AE580C">
        <w:rPr>
          <w:b w:val="0"/>
        </w:rPr>
        <w:t>he actual certificates in the userCertificate attribute will be downloaded and examined</w:t>
      </w:r>
      <w:r w:rsidR="0024046D" w:rsidRPr="00AE580C">
        <w:rPr>
          <w:b w:val="0"/>
        </w:rPr>
        <w:t>.</w:t>
      </w:r>
      <w:r w:rsidRPr="00AE580C">
        <w:rPr>
          <w:b w:val="0"/>
        </w:rPr>
        <w:t xml:space="preserve"> </w:t>
      </w:r>
      <w:r w:rsidR="0024046D" w:rsidRPr="00AE580C">
        <w:rPr>
          <w:b w:val="0"/>
        </w:rPr>
        <w:t>When this happens</w:t>
      </w:r>
      <w:r w:rsidR="000C79BB">
        <w:rPr>
          <w:b w:val="0"/>
        </w:rPr>
        <w:t>,</w:t>
      </w:r>
      <w:r w:rsidR="0024046D" w:rsidRPr="00AE580C">
        <w:rPr>
          <w:b w:val="0"/>
        </w:rPr>
        <w:t xml:space="preserve"> </w:t>
      </w:r>
      <w:r w:rsidRPr="00AE580C">
        <w:rPr>
          <w:b w:val="0"/>
        </w:rPr>
        <w:t xml:space="preserve">the directory cannot be queried via </w:t>
      </w:r>
      <w:r w:rsidR="00EB10B9">
        <w:rPr>
          <w:b w:val="0"/>
        </w:rPr>
        <w:t>Light Weight Directory Access Protocol (</w:t>
      </w:r>
      <w:r w:rsidRPr="00AE580C">
        <w:rPr>
          <w:b w:val="0"/>
        </w:rPr>
        <w:t>LDAP</w:t>
      </w:r>
      <w:r w:rsidR="00EB10B9">
        <w:rPr>
          <w:b w:val="0"/>
        </w:rPr>
        <w:t>)</w:t>
      </w:r>
      <w:r w:rsidRPr="00AE580C">
        <w:rPr>
          <w:b w:val="0"/>
        </w:rPr>
        <w:t xml:space="preserve"> to simply respond whether</w:t>
      </w:r>
      <w:r w:rsidR="0024046D" w:rsidRPr="00AE580C">
        <w:rPr>
          <w:b w:val="0"/>
        </w:rPr>
        <w:t xml:space="preserve"> </w:t>
      </w:r>
      <w:r w:rsidRPr="00AE580C">
        <w:rPr>
          <w:b w:val="0"/>
        </w:rPr>
        <w:t>a given certificate type exists without</w:t>
      </w:r>
      <w:r w:rsidR="0075080D" w:rsidRPr="00AE580C">
        <w:rPr>
          <w:b w:val="0"/>
        </w:rPr>
        <w:t xml:space="preserve"> </w:t>
      </w:r>
      <w:r w:rsidRPr="00AE580C">
        <w:rPr>
          <w:b w:val="0"/>
        </w:rPr>
        <w:t>downloading and processing the certificates locally</w:t>
      </w:r>
      <w:r w:rsidR="0024046D" w:rsidRPr="00AE580C">
        <w:rPr>
          <w:b w:val="0"/>
        </w:rPr>
        <w:t>.</w:t>
      </w:r>
    </w:p>
    <w:p w14:paraId="1CEE33EE" w14:textId="77777777" w:rsidR="0067299B" w:rsidRDefault="00205609" w:rsidP="00085C29">
      <w:r>
        <w:rPr>
          <w:b/>
        </w:rPr>
        <w:t>Autoenrollment</w:t>
      </w:r>
      <w:r w:rsidR="00D32188" w:rsidRPr="00487738">
        <w:rPr>
          <w:b/>
        </w:rPr>
        <w:t xml:space="preserve"> also manages the </w:t>
      </w:r>
      <w:r w:rsidR="009D4CC0">
        <w:rPr>
          <w:b/>
        </w:rPr>
        <w:t xml:space="preserve">CryptoAPI </w:t>
      </w:r>
      <w:r w:rsidR="00D32188" w:rsidRPr="00487738">
        <w:rPr>
          <w:b/>
        </w:rPr>
        <w:t>REQUEST store for the user</w:t>
      </w:r>
      <w:r w:rsidR="00D32188" w:rsidRPr="00583F59">
        <w:rPr>
          <w:b/>
        </w:rPr>
        <w:t>.</w:t>
      </w:r>
      <w:r w:rsidR="00D32188" w:rsidRPr="0067299B">
        <w:t xml:space="preserve"> Th</w:t>
      </w:r>
      <w:r w:rsidR="0067299B" w:rsidRPr="0067299B">
        <w:t>is</w:t>
      </w:r>
      <w:r w:rsidR="00D32188" w:rsidRPr="0067299B">
        <w:t xml:space="preserve"> process enumerate</w:t>
      </w:r>
      <w:r w:rsidR="0067299B">
        <w:t>s</w:t>
      </w:r>
      <w:r w:rsidR="00D32188" w:rsidRPr="0067299B">
        <w:t xml:space="preserve"> each pending request in the store and then install</w:t>
      </w:r>
      <w:r w:rsidR="0067299B">
        <w:t>s</w:t>
      </w:r>
      <w:r w:rsidR="00D32188" w:rsidRPr="0067299B">
        <w:t xml:space="preserve"> the pending certificate</w:t>
      </w:r>
      <w:r w:rsidR="0067299B">
        <w:t>,</w:t>
      </w:r>
      <w:r w:rsidR="00D32188" w:rsidRPr="0067299B">
        <w:t xml:space="preserve"> if possible</w:t>
      </w:r>
      <w:r w:rsidR="0067299B">
        <w:t>,</w:t>
      </w:r>
      <w:r w:rsidR="00D32188" w:rsidRPr="0067299B">
        <w:t xml:space="preserve"> from the issuing CA.</w:t>
      </w:r>
      <w:r w:rsidR="0074090B">
        <w:t xml:space="preserve"> </w:t>
      </w:r>
      <w:r w:rsidR="00D32188" w:rsidRPr="0067299B">
        <w:t>If a certificate is to be archived or deleted</w:t>
      </w:r>
      <w:r w:rsidR="00335383">
        <w:t>,</w:t>
      </w:r>
      <w:r w:rsidR="00D32188" w:rsidRPr="0067299B">
        <w:t xml:space="preserve"> based on the certificate template rule, </w:t>
      </w:r>
      <w:r w:rsidR="0067299B">
        <w:t>it</w:t>
      </w:r>
      <w:r w:rsidR="0067299B" w:rsidRPr="0067299B">
        <w:t xml:space="preserve"> </w:t>
      </w:r>
      <w:r w:rsidR="00D32188" w:rsidRPr="0067299B">
        <w:t xml:space="preserve">will be processed </w:t>
      </w:r>
      <w:r w:rsidR="00335383">
        <w:t>as follows:</w:t>
      </w:r>
    </w:p>
    <w:p w14:paraId="794AFD0F" w14:textId="77777777" w:rsidR="0067299B" w:rsidRDefault="00D32188" w:rsidP="0067299B">
      <w:pPr>
        <w:pStyle w:val="Bullet1Char"/>
      </w:pPr>
      <w:r w:rsidRPr="0067299B">
        <w:t xml:space="preserve">If a request </w:t>
      </w:r>
      <w:r w:rsidR="0067299B" w:rsidRPr="0067299B">
        <w:t xml:space="preserve">already </w:t>
      </w:r>
      <w:r w:rsidRPr="0067299B">
        <w:t>exists in the REQUEST store, this certificate will be removed from the summarized requirements list.</w:t>
      </w:r>
      <w:r w:rsidR="0074090B">
        <w:t xml:space="preserve"> </w:t>
      </w:r>
    </w:p>
    <w:p w14:paraId="4CDB3337" w14:textId="77777777" w:rsidR="0067299B" w:rsidRDefault="00D32188" w:rsidP="0067299B">
      <w:pPr>
        <w:pStyle w:val="Bullet1Char"/>
      </w:pPr>
      <w:r w:rsidRPr="0067299B">
        <w:t xml:space="preserve">If a request has been pending for </w:t>
      </w:r>
      <w:r w:rsidR="0067299B">
        <w:t>more</w:t>
      </w:r>
      <w:r w:rsidR="0067299B" w:rsidRPr="0067299B">
        <w:t xml:space="preserve"> </w:t>
      </w:r>
      <w:r w:rsidRPr="0067299B">
        <w:t>than 60 days, the request</w:t>
      </w:r>
      <w:r w:rsidRPr="00D21936">
        <w:t xml:space="preserve"> will be deleted and the requirements list will remain “as-is”. </w:t>
      </w:r>
    </w:p>
    <w:p w14:paraId="1048AE1C" w14:textId="77777777" w:rsidR="00154281" w:rsidRDefault="00D32188" w:rsidP="00085C29">
      <w:r w:rsidRPr="00D21936">
        <w:t xml:space="preserve">Autoenrollment </w:t>
      </w:r>
      <w:r w:rsidR="001F7053">
        <w:t xml:space="preserve">can be used to </w:t>
      </w:r>
      <w:r w:rsidRPr="00D21936">
        <w:t>retriev</w:t>
      </w:r>
      <w:r w:rsidR="001F7053">
        <w:t>e</w:t>
      </w:r>
      <w:r w:rsidRPr="00D21936">
        <w:t xml:space="preserve"> pending requests only for certificates with template information</w:t>
      </w:r>
      <w:r w:rsidR="00583F59">
        <w:t xml:space="preserve">, </w:t>
      </w:r>
      <w:r w:rsidR="00F05BD0">
        <w:t>for example, an</w:t>
      </w:r>
      <w:r w:rsidRPr="00D21936">
        <w:t xml:space="preserve"> initial request involv</w:t>
      </w:r>
      <w:r w:rsidR="006074F0">
        <w:t>ing</w:t>
      </w:r>
      <w:r w:rsidRPr="00D21936">
        <w:t xml:space="preserve"> a certificate template. The autoenroll ACL on the certificate template is not necessary for the </w:t>
      </w:r>
      <w:r w:rsidR="000B07E1">
        <w:t>a</w:t>
      </w:r>
      <w:r w:rsidR="00205609">
        <w:t>utoenrollment</w:t>
      </w:r>
      <w:r w:rsidRPr="00D21936">
        <w:t xml:space="preserve"> process to retrieve a pending certificate request.</w:t>
      </w:r>
      <w:r w:rsidR="0074090B">
        <w:t xml:space="preserve"> </w:t>
      </w:r>
      <w:r w:rsidRPr="00D21936">
        <w:t xml:space="preserve">If the user enrolls via </w:t>
      </w:r>
      <w:r w:rsidR="00154281">
        <w:t>a</w:t>
      </w:r>
      <w:r w:rsidR="00154281" w:rsidRPr="00D21936">
        <w:t xml:space="preserve"> </w:t>
      </w:r>
      <w:r w:rsidR="00F05BD0">
        <w:t>W</w:t>
      </w:r>
      <w:r w:rsidRPr="00D21936">
        <w:t>eb page and the certificate request is pend</w:t>
      </w:r>
      <w:r w:rsidR="00836A28">
        <w:t>ing</w:t>
      </w:r>
      <w:r w:rsidRPr="00D21936">
        <w:t xml:space="preserve">, </w:t>
      </w:r>
      <w:r w:rsidR="008B7009">
        <w:t>a</w:t>
      </w:r>
      <w:r w:rsidR="00205609">
        <w:t>utoenrollment</w:t>
      </w:r>
      <w:r w:rsidRPr="00D21936">
        <w:t xml:space="preserve"> will retrieve the pending request for the user.</w:t>
      </w:r>
    </w:p>
    <w:p w14:paraId="4F4C1594" w14:textId="77777777" w:rsidR="006E27B0" w:rsidRDefault="00154281" w:rsidP="00085C29">
      <w:r w:rsidRPr="00487738">
        <w:t>T</w:t>
      </w:r>
      <w:r w:rsidR="00D32188" w:rsidRPr="00487738">
        <w:t>emplate super</w:t>
      </w:r>
      <w:r w:rsidR="00D7735E">
        <w:t>s</w:t>
      </w:r>
      <w:smartTag w:uri="urn:schemas-microsoft-com:office:smarttags" w:element="place">
        <w:smartTag w:uri="urn:schemas-microsoft-com:office:smarttags" w:element="City">
          <w:r w:rsidR="00D32188" w:rsidRPr="00487738">
            <w:t>ede</w:t>
          </w:r>
        </w:smartTag>
      </w:smartTag>
      <w:r w:rsidR="00D32188" w:rsidRPr="00487738">
        <w:t xml:space="preserve"> rules will be evaluated and appropriate additions and deletions will be processed for the requirements list</w:t>
      </w:r>
      <w:r w:rsidR="00D32188" w:rsidRPr="00583F59">
        <w:t>.</w:t>
      </w:r>
      <w:r w:rsidR="00D32188" w:rsidRPr="00D21936">
        <w:t xml:space="preserve"> </w:t>
      </w:r>
      <w:r>
        <w:t>For e</w:t>
      </w:r>
      <w:r w:rsidR="00D32188" w:rsidRPr="00D21936">
        <w:t>xample</w:t>
      </w:r>
      <w:r w:rsidR="00583F59">
        <w:t>,</w:t>
      </w:r>
      <w:r>
        <w:t xml:space="preserve"> </w:t>
      </w:r>
      <w:r w:rsidR="00583F59">
        <w:t>i</w:t>
      </w:r>
      <w:r w:rsidR="00D32188" w:rsidRPr="00D21936">
        <w:t xml:space="preserve">f </w:t>
      </w:r>
      <w:r>
        <w:t xml:space="preserve">the </w:t>
      </w:r>
      <w:r w:rsidR="00D32188" w:rsidRPr="00D21936">
        <w:t>template says "X super</w:t>
      </w:r>
      <w:r w:rsidR="00D7735E">
        <w:t>s</w:t>
      </w:r>
      <w:r w:rsidR="00D32188" w:rsidRPr="00D21936">
        <w:t>edes Y</w:t>
      </w:r>
      <w:r w:rsidR="00583F59" w:rsidRPr="00583F59">
        <w:t xml:space="preserve"> </w:t>
      </w:r>
      <w:r w:rsidR="00D32188" w:rsidRPr="00D21936">
        <w:t>"</w:t>
      </w:r>
      <w:r w:rsidR="00583F59">
        <w:t>,</w:t>
      </w:r>
      <w:r w:rsidR="00D32188" w:rsidRPr="00D21936">
        <w:t xml:space="preserve"> it means </w:t>
      </w:r>
      <w:r w:rsidR="00583F59">
        <w:t xml:space="preserve">that </w:t>
      </w:r>
      <w:r w:rsidR="00D32188" w:rsidRPr="00D21936">
        <w:t xml:space="preserve">if you have been </w:t>
      </w:r>
      <w:r w:rsidR="00D32188" w:rsidRPr="00D21936">
        <w:lastRenderedPageBreak/>
        <w:t>told to enroll for X</w:t>
      </w:r>
      <w:r>
        <w:t xml:space="preserve"> and </w:t>
      </w:r>
      <w:r w:rsidR="00D32188" w:rsidRPr="00D21936">
        <w:t>Y</w:t>
      </w:r>
      <w:r w:rsidR="00583F59">
        <w:t>,</w:t>
      </w:r>
      <w:r w:rsidR="00D32188" w:rsidRPr="00D21936">
        <w:t xml:space="preserve"> you really only need X. If you only have Y, you still must get X.</w:t>
      </w:r>
      <w:r>
        <w:t xml:space="preserve"> </w:t>
      </w:r>
      <w:r w:rsidR="00D32188" w:rsidRPr="00D21936">
        <w:t>This is the last step in rule processing</w:t>
      </w:r>
      <w:r w:rsidR="00E218FE">
        <w:t>.</w:t>
      </w:r>
      <w:r>
        <w:t xml:space="preserve"> </w:t>
      </w:r>
      <w:r w:rsidR="00E218FE">
        <w:t>A</w:t>
      </w:r>
      <w:r>
        <w:t>fter it</w:t>
      </w:r>
      <w:r w:rsidR="00E218FE">
        <w:t xml:space="preserve"> i</w:t>
      </w:r>
      <w:r>
        <w:t>s done,</w:t>
      </w:r>
      <w:r w:rsidR="00D32188" w:rsidRPr="00D21936">
        <w:t xml:space="preserve"> the requirements list is complete.</w:t>
      </w:r>
      <w:r w:rsidR="0074090B">
        <w:t xml:space="preserve"> </w:t>
      </w:r>
    </w:p>
    <w:p w14:paraId="34E4AB74" w14:textId="77777777" w:rsidR="006E27B0" w:rsidRDefault="00D32188" w:rsidP="00085C29">
      <w:r w:rsidRPr="006E27B0">
        <w:rPr>
          <w:b/>
        </w:rPr>
        <w:t>For each template that does not require user interaction</w:t>
      </w:r>
      <w:r w:rsidRPr="00D21936">
        <w:t xml:space="preserve">, the </w:t>
      </w:r>
      <w:r w:rsidR="000B07E1">
        <w:t>a</w:t>
      </w:r>
      <w:r w:rsidR="00205609">
        <w:t>utoenrollment</w:t>
      </w:r>
      <w:r w:rsidRPr="00D21936">
        <w:t xml:space="preserve"> process will create the requests in the background and submit </w:t>
      </w:r>
      <w:r w:rsidR="00780F46">
        <w:t>them</w:t>
      </w:r>
      <w:r w:rsidRPr="00D21936">
        <w:t xml:space="preserve"> to a CA. Once this </w:t>
      </w:r>
      <w:r w:rsidR="00E218FE">
        <w:t xml:space="preserve">is done, </w:t>
      </w:r>
      <w:r w:rsidRPr="00D21936">
        <w:t xml:space="preserve">the requirements list is updated. </w:t>
      </w:r>
    </w:p>
    <w:p w14:paraId="43924F11" w14:textId="77777777" w:rsidR="00B3130F" w:rsidRDefault="00B64231" w:rsidP="00085C29">
      <w:r>
        <w:t xml:space="preserve">Autoenrollment always performs a revocation check of the </w:t>
      </w:r>
      <w:r w:rsidR="001628BB">
        <w:t xml:space="preserve">entire certificate chain starting with the issuing </w:t>
      </w:r>
      <w:r>
        <w:t xml:space="preserve">certificate authority to ensure that the CA offering enrollment services is not revoked before </w:t>
      </w:r>
      <w:r w:rsidR="00B3130F">
        <w:t>performing enrollment.</w:t>
      </w:r>
      <w:r w:rsidR="009B1F1C">
        <w:t xml:space="preserve"> </w:t>
      </w:r>
      <w:r w:rsidR="00B3130F">
        <w:t>If the CA is revoked, autoenrollment will not send requests to that certificate authority.</w:t>
      </w:r>
      <w:r w:rsidR="009B1F1C">
        <w:t xml:space="preserve"> </w:t>
      </w:r>
      <w:r w:rsidR="00B3130F">
        <w:t>However, autoenrollment will ignore revocation errors if a CDP</w:t>
      </w:r>
      <w:r w:rsidR="00636BA6">
        <w:t xml:space="preserve"> (CRL Distribution Point)</w:t>
      </w:r>
      <w:r w:rsidR="00B3130F">
        <w:t xml:space="preserve"> extension does not exist in the CA certificate or if the revocation status is offline.</w:t>
      </w:r>
    </w:p>
    <w:p w14:paraId="5EF0156B" w14:textId="77777777" w:rsidR="00B3130F" w:rsidRDefault="00B3130F" w:rsidP="00085C29"/>
    <w:p w14:paraId="3B728655" w14:textId="77777777" w:rsidR="006E27B0" w:rsidRDefault="00D32188" w:rsidP="00085C29">
      <w:r w:rsidRPr="00D21936">
        <w:t xml:space="preserve">If a certificate is issued from the CA, </w:t>
      </w:r>
      <w:r w:rsidR="00E218FE">
        <w:t>it</w:t>
      </w:r>
      <w:r w:rsidRPr="00D21936">
        <w:t xml:space="preserve"> is installed in the user’s or machine’s MY store.</w:t>
      </w:r>
      <w:r w:rsidR="0074090B">
        <w:t xml:space="preserve"> </w:t>
      </w:r>
      <w:r w:rsidRPr="00D21936">
        <w:t xml:space="preserve">If the certificate is pended </w:t>
      </w:r>
      <w:r w:rsidR="006E27B0">
        <w:t>[</w:t>
      </w:r>
      <w:r w:rsidRPr="00D21936">
        <w:t xml:space="preserve">specified by the CA </w:t>
      </w:r>
      <w:r w:rsidR="008B7009">
        <w:t>M</w:t>
      </w:r>
      <w:r w:rsidRPr="00D21936">
        <w:t>anager approval check</w:t>
      </w:r>
      <w:r w:rsidR="00E218FE">
        <w:t xml:space="preserve"> </w:t>
      </w:r>
      <w:r w:rsidRPr="00D21936">
        <w:t xml:space="preserve">box in the </w:t>
      </w:r>
      <w:r w:rsidR="008B7009">
        <w:t>C</w:t>
      </w:r>
      <w:r w:rsidRPr="00D21936">
        <w:t xml:space="preserve">ertificate </w:t>
      </w:r>
      <w:r w:rsidR="008B7009">
        <w:t>T</w:t>
      </w:r>
      <w:r w:rsidRPr="00D21936">
        <w:t xml:space="preserve">emplate </w:t>
      </w:r>
      <w:r w:rsidR="006E27B0">
        <w:t>Microsoft Management Console (</w:t>
      </w:r>
      <w:r w:rsidRPr="00D21936">
        <w:t>MMC</w:t>
      </w:r>
      <w:r w:rsidR="006E27B0">
        <w:t>)</w:t>
      </w:r>
      <w:r w:rsidRPr="00D21936">
        <w:t xml:space="preserve"> snap-in</w:t>
      </w:r>
      <w:r w:rsidR="008B7009">
        <w:t>]</w:t>
      </w:r>
      <w:r w:rsidRPr="00D21936">
        <w:t>, the request information is saved in the REQUEST store.</w:t>
      </w:r>
      <w:r w:rsidR="0074090B">
        <w:t xml:space="preserve"> </w:t>
      </w:r>
    </w:p>
    <w:p w14:paraId="33984A44" w14:textId="77777777" w:rsidR="00C01B2D" w:rsidRDefault="00C01B2D" w:rsidP="00C01B2D">
      <w:pPr>
        <w:pStyle w:val="Heading3"/>
      </w:pPr>
      <w:bookmarkStart w:id="20" w:name="_Balloon_User_Interface"/>
      <w:bookmarkStart w:id="21" w:name="_Toc36462795"/>
      <w:bookmarkEnd w:id="20"/>
      <w:r>
        <w:t>Balloon User Interface</w:t>
      </w:r>
      <w:bookmarkEnd w:id="21"/>
    </w:p>
    <w:p w14:paraId="7465CEF1" w14:textId="77777777" w:rsidR="00C01B2D" w:rsidRDefault="00D32188" w:rsidP="00085C29">
      <w:r w:rsidRPr="00C01B2D">
        <w:t>For each request that requires user interaction</w:t>
      </w:r>
      <w:r w:rsidRPr="00D21936">
        <w:t xml:space="preserve"> as per the certificate template, the balloon user interface </w:t>
      </w:r>
      <w:r w:rsidR="00D93B73">
        <w:t xml:space="preserve">(UI) </w:t>
      </w:r>
      <w:r w:rsidRPr="00D21936">
        <w:t xml:space="preserve">is invoked. </w:t>
      </w:r>
    </w:p>
    <w:p w14:paraId="00C0F541" w14:textId="77777777" w:rsidR="008756AA" w:rsidRDefault="00D32188" w:rsidP="00C01B2D">
      <w:pPr>
        <w:pStyle w:val="Bullet1Char"/>
      </w:pPr>
      <w:r w:rsidRPr="00C01B2D">
        <w:t xml:space="preserve">Approximately 60 seconds after logon, the balloon </w:t>
      </w:r>
      <w:r w:rsidR="00D93B73">
        <w:t>UI</w:t>
      </w:r>
      <w:r w:rsidR="006E27B0" w:rsidRPr="00C01B2D">
        <w:t xml:space="preserve"> </w:t>
      </w:r>
      <w:r w:rsidRPr="00C01B2D">
        <w:t>is displayed. If no user interaction is explicitly defined on the certificate template, no UI will be displayed to the user. Th</w:t>
      </w:r>
      <w:r w:rsidR="008756AA">
        <w:t>is</w:t>
      </w:r>
      <w:r w:rsidRPr="00C01B2D">
        <w:t xml:space="preserve"> delay is incorporated to allow for speedy application </w:t>
      </w:r>
      <w:r w:rsidR="006E27B0" w:rsidRPr="00C01B2D">
        <w:t xml:space="preserve">and </w:t>
      </w:r>
      <w:r w:rsidRPr="00C01B2D">
        <w:t>shell response times during</w:t>
      </w:r>
      <w:r w:rsidR="006E27B0" w:rsidRPr="00C01B2D">
        <w:t xml:space="preserve"> the</w:t>
      </w:r>
      <w:r w:rsidRPr="00C01B2D">
        <w:t xml:space="preserve"> logon</w:t>
      </w:r>
      <w:r w:rsidR="006E27B0" w:rsidRPr="00C01B2D">
        <w:t xml:space="preserve"> and </w:t>
      </w:r>
      <w:r w:rsidRPr="00C01B2D">
        <w:t>boot</w:t>
      </w:r>
      <w:r w:rsidR="006E27B0" w:rsidRPr="00C01B2D">
        <w:t>ing</w:t>
      </w:r>
      <w:r w:rsidRPr="00C01B2D">
        <w:t xml:space="preserve"> </w:t>
      </w:r>
      <w:r w:rsidR="006E27B0" w:rsidRPr="00C01B2D">
        <w:t xml:space="preserve">of </w:t>
      </w:r>
      <w:r w:rsidRPr="00C01B2D">
        <w:t xml:space="preserve">the client machine. </w:t>
      </w:r>
    </w:p>
    <w:p w14:paraId="058D8247" w14:textId="77777777" w:rsidR="00C01B2D" w:rsidRPr="00C01B2D" w:rsidRDefault="00D32188" w:rsidP="00C01B2D">
      <w:pPr>
        <w:pStyle w:val="Bullet1Char"/>
      </w:pPr>
      <w:r w:rsidRPr="00C01B2D">
        <w:t>If the 60</w:t>
      </w:r>
      <w:r w:rsidR="00D93B73">
        <w:t>-</w:t>
      </w:r>
      <w:r w:rsidRPr="00C01B2D">
        <w:t>second delay is not desired, the following registry key may be added on a per</w:t>
      </w:r>
      <w:r w:rsidR="00D93B73">
        <w:t>-</w:t>
      </w:r>
      <w:r w:rsidRPr="00C01B2D">
        <w:t>user basis</w:t>
      </w:r>
      <w:r w:rsidR="0023032F">
        <w:t>.</w:t>
      </w:r>
      <w:r w:rsidR="0064382D" w:rsidRPr="00C01B2D">
        <w:t xml:space="preserve"> </w:t>
      </w:r>
    </w:p>
    <w:p w14:paraId="20CB9219" w14:textId="77777777" w:rsidR="00D32188" w:rsidRPr="008756AA" w:rsidRDefault="00D32188" w:rsidP="00085C29">
      <w:r w:rsidRPr="008756AA">
        <w:t>HKEY_CURRENT_USER\SOFTWARE\Microsoft\Cryptography\AutoEnrollment\AEExpress</w:t>
      </w:r>
    </w:p>
    <w:p w14:paraId="3CB07FD0" w14:textId="77777777" w:rsidR="00D32188" w:rsidRPr="00D21936" w:rsidRDefault="00831274" w:rsidP="00085C29">
      <w:r>
        <w:t>Using</w:t>
      </w:r>
      <w:r w:rsidR="00D32188" w:rsidRPr="00D21936">
        <w:t xml:space="preserve"> this key in a normal production environment</w:t>
      </w:r>
      <w:r w:rsidR="00FD269F">
        <w:t xml:space="preserve"> </w:t>
      </w:r>
      <w:r w:rsidR="00FD269F" w:rsidRPr="00D21936">
        <w:t>is not recommended</w:t>
      </w:r>
      <w:r w:rsidR="00C772DB">
        <w:t>.</w:t>
      </w:r>
      <w:r w:rsidR="00D32188" w:rsidRPr="00D21936">
        <w:t xml:space="preserve"> </w:t>
      </w:r>
      <w:r w:rsidR="00C772DB">
        <w:t>If</w:t>
      </w:r>
      <w:r w:rsidR="00FD269F">
        <w:t xml:space="preserve"> it is used,</w:t>
      </w:r>
      <w:r w:rsidR="00D32188" w:rsidRPr="00D21936">
        <w:t xml:space="preserve"> it must be created on a per-user basis. </w:t>
      </w:r>
    </w:p>
    <w:p w14:paraId="5A2427FD" w14:textId="77777777" w:rsidR="00D32188" w:rsidRPr="00A877E8" w:rsidRDefault="00D32188" w:rsidP="00277E56">
      <w:pPr>
        <w:pStyle w:val="Note"/>
        <w:pBdr>
          <w:top w:val="none" w:sz="0" w:space="0" w:color="auto"/>
          <w:bottom w:val="none" w:sz="0" w:space="0" w:color="auto"/>
        </w:pBdr>
      </w:pPr>
      <w:r w:rsidRPr="00E7529D">
        <w:rPr>
          <w:bCs w:val="0"/>
        </w:rPr>
        <w:t>Important</w:t>
      </w:r>
      <w:r w:rsidR="0074090B" w:rsidRPr="00277E56">
        <w:rPr>
          <w:b w:val="0"/>
        </w:rPr>
        <w:t xml:space="preserve"> </w:t>
      </w:r>
      <w:r w:rsidR="00E7529D" w:rsidRPr="00277E56">
        <w:rPr>
          <w:b w:val="0"/>
        </w:rPr>
        <w:t xml:space="preserve"> </w:t>
      </w:r>
      <w:r w:rsidRPr="00277E56">
        <w:rPr>
          <w:b w:val="0"/>
        </w:rPr>
        <w:t>Machine certificates do not support user interaction and should not be</w:t>
      </w:r>
      <w:r w:rsidR="00021CD6" w:rsidRPr="00277E56">
        <w:rPr>
          <w:b w:val="0"/>
        </w:rPr>
        <w:t xml:space="preserve"> configured to require this setting</w:t>
      </w:r>
      <w:r w:rsidRPr="00277E56">
        <w:rPr>
          <w:b w:val="0"/>
        </w:rPr>
        <w:t>.</w:t>
      </w:r>
    </w:p>
    <w:p w14:paraId="381EF9C4" w14:textId="77777777" w:rsidR="008756AA" w:rsidRDefault="00D32188" w:rsidP="008756AA">
      <w:pPr>
        <w:pStyle w:val="Bullet1Char"/>
      </w:pPr>
      <w:r w:rsidRPr="008756AA">
        <w:t xml:space="preserve">The balloon UI waits for the user to see the balloon and </w:t>
      </w:r>
      <w:r w:rsidR="000524FE">
        <w:t xml:space="preserve">is </w:t>
      </w:r>
      <w:r w:rsidRPr="008756AA">
        <w:t>activate</w:t>
      </w:r>
      <w:r w:rsidR="000524FE">
        <w:t>d</w:t>
      </w:r>
      <w:r w:rsidRPr="008756AA">
        <w:t xml:space="preserve"> </w:t>
      </w:r>
      <w:r w:rsidR="000524FE">
        <w:t xml:space="preserve">by </w:t>
      </w:r>
      <w:r w:rsidRPr="008756AA">
        <w:t>a mouse click. Note that after approximately 15 seconds</w:t>
      </w:r>
      <w:r w:rsidR="00D93B73">
        <w:t>,</w:t>
      </w:r>
      <w:r w:rsidRPr="008756AA">
        <w:t xml:space="preserve"> the balloon pop</w:t>
      </w:r>
      <w:r w:rsidR="00D93B73">
        <w:t>-</w:t>
      </w:r>
      <w:r w:rsidRPr="008756AA">
        <w:t xml:space="preserve">up </w:t>
      </w:r>
      <w:r w:rsidR="00D93B73">
        <w:t xml:space="preserve">window </w:t>
      </w:r>
      <w:r w:rsidRPr="008756AA">
        <w:t xml:space="preserve">is replaced </w:t>
      </w:r>
      <w:r w:rsidR="000524FE">
        <w:t xml:space="preserve">in the system tray </w:t>
      </w:r>
      <w:r w:rsidRPr="008756AA">
        <w:t xml:space="preserve">by a certificate icon that may be activated </w:t>
      </w:r>
      <w:r w:rsidR="000524FE">
        <w:t>by a</w:t>
      </w:r>
      <w:r w:rsidR="000524FE" w:rsidRPr="008756AA">
        <w:t xml:space="preserve"> </w:t>
      </w:r>
      <w:r w:rsidRPr="008756AA">
        <w:t xml:space="preserve">mouse </w:t>
      </w:r>
      <w:r w:rsidR="000524FE">
        <w:t>click</w:t>
      </w:r>
      <w:r w:rsidRPr="008756AA">
        <w:t xml:space="preserve">. </w:t>
      </w:r>
    </w:p>
    <w:p w14:paraId="17609A6A" w14:textId="77777777" w:rsidR="008756AA" w:rsidRDefault="00D32188" w:rsidP="008756AA">
      <w:pPr>
        <w:pStyle w:val="Bullet1Char"/>
      </w:pPr>
      <w:r w:rsidRPr="008756AA">
        <w:t xml:space="preserve">If no activation occurs within </w:t>
      </w:r>
      <w:r w:rsidR="008756AA">
        <w:t>seven</w:t>
      </w:r>
      <w:r w:rsidR="008756AA" w:rsidRPr="008756AA">
        <w:t xml:space="preserve"> </w:t>
      </w:r>
      <w:r w:rsidRPr="008756AA">
        <w:t xml:space="preserve">hours, the </w:t>
      </w:r>
      <w:r w:rsidR="001628BB">
        <w:t>taskbar icon</w:t>
      </w:r>
      <w:r w:rsidRPr="008756AA">
        <w:t xml:space="preserve"> will disappear and the silent thread will re-activate at the next logon, machine reboot</w:t>
      </w:r>
      <w:r w:rsidR="00D93B73">
        <w:t>,</w:t>
      </w:r>
      <w:r w:rsidRPr="008756AA">
        <w:t xml:space="preserve"> or Group Policy refresh interval, whichever is first.</w:t>
      </w:r>
      <w:r w:rsidR="0074090B">
        <w:t xml:space="preserve"> </w:t>
      </w:r>
    </w:p>
    <w:p w14:paraId="70108F8C" w14:textId="77777777" w:rsidR="00D32188" w:rsidRPr="008756AA" w:rsidRDefault="00D32188" w:rsidP="008756AA">
      <w:pPr>
        <w:pStyle w:val="Bullet1Char"/>
      </w:pPr>
      <w:r w:rsidRPr="008756AA">
        <w:t>Once the user activates the UI, the REQUEST store is checked first for pending requests.</w:t>
      </w:r>
      <w:r w:rsidR="0074090B">
        <w:t xml:space="preserve"> </w:t>
      </w:r>
    </w:p>
    <w:p w14:paraId="465FF328" w14:textId="77777777" w:rsidR="006365B8" w:rsidRPr="00D21936" w:rsidRDefault="00B458E9" w:rsidP="006365B8">
      <w:pPr>
        <w:pStyle w:val="Heading3"/>
      </w:pPr>
      <w:bookmarkStart w:id="22" w:name="_Toc36462796"/>
      <w:r>
        <w:t>Issuing the Template</w:t>
      </w:r>
      <w:bookmarkEnd w:id="22"/>
    </w:p>
    <w:p w14:paraId="6A0024C3" w14:textId="77777777" w:rsidR="003A61CF" w:rsidRDefault="00D32188" w:rsidP="00085C29">
      <w:r w:rsidRPr="00D21936">
        <w:t xml:space="preserve">Once a certificate template with the proper ACE has been enumerated, the </w:t>
      </w:r>
      <w:r w:rsidR="000B07E1">
        <w:t>a</w:t>
      </w:r>
      <w:r w:rsidR="00205609">
        <w:t>utoenrollment</w:t>
      </w:r>
      <w:r w:rsidRPr="00D21936">
        <w:t xml:space="preserve"> process will </w:t>
      </w:r>
      <w:r w:rsidRPr="00D21936">
        <w:lastRenderedPageBreak/>
        <w:t>search for a Microsoft Enterprise Certificate Authority in Active Directory that can issue the template.</w:t>
      </w:r>
      <w:r w:rsidR="006365B8">
        <w:t xml:space="preserve"> </w:t>
      </w:r>
      <w:r w:rsidRPr="00D21936">
        <w:t xml:space="preserve">If more than one </w:t>
      </w:r>
      <w:smartTag w:uri="urn:schemas-microsoft-com:office:smarttags" w:element="place">
        <w:smartTag w:uri="urn:schemas-microsoft-com:office:smarttags" w:element="City">
          <w:r w:rsidRPr="00D21936">
            <w:t>Enterprise</w:t>
          </w:r>
        </w:smartTag>
        <w:r w:rsidRPr="00D21936">
          <w:t xml:space="preserve"> </w:t>
        </w:r>
        <w:smartTag w:uri="urn:schemas-microsoft-com:office:smarttags" w:element="State">
          <w:r w:rsidRPr="00D21936">
            <w:t>CA</w:t>
          </w:r>
        </w:smartTag>
      </w:smartTag>
      <w:r w:rsidRPr="00D21936">
        <w:t xml:space="preserve"> is found, the client will try each CA in the list in random order (for load balancing) until a CA responds and is able to issue a certificate. </w:t>
      </w:r>
    </w:p>
    <w:p w14:paraId="228F47E0" w14:textId="77777777" w:rsidR="00D32188" w:rsidRPr="00D21936" w:rsidRDefault="00D32188" w:rsidP="00085C29">
      <w:r w:rsidRPr="00D21936">
        <w:t>The client contacts a CA through a</w:t>
      </w:r>
      <w:r w:rsidR="006365B8">
        <w:t xml:space="preserve"> Distributed Component Object Model</w:t>
      </w:r>
      <w:r w:rsidRPr="00D21936">
        <w:t xml:space="preserve"> </w:t>
      </w:r>
      <w:r w:rsidR="006365B8">
        <w:t>(</w:t>
      </w:r>
      <w:smartTag w:uri="urn:schemas-microsoft-com:office:smarttags" w:element="stockticker">
        <w:r w:rsidRPr="00D21936">
          <w:t>DCOM</w:t>
        </w:r>
      </w:smartTag>
      <w:r w:rsidR="006365B8">
        <w:t>)</w:t>
      </w:r>
      <w:r w:rsidRPr="00D21936">
        <w:t xml:space="preserve"> interface and supplies a security context through </w:t>
      </w:r>
      <w:smartTag w:uri="urn:schemas-microsoft-com:office:smarttags" w:element="stockticker">
        <w:r w:rsidRPr="00D21936">
          <w:t>DCOM</w:t>
        </w:r>
      </w:smartTag>
      <w:r w:rsidRPr="00D21936">
        <w:t xml:space="preserve"> to provide an authenticated request. The default policy module of the Microsoft Enterprise CA enforces</w:t>
      </w:r>
      <w:r w:rsidR="006365B8">
        <w:t xml:space="preserve"> </w:t>
      </w:r>
      <w:r w:rsidRPr="00D21936">
        <w:t xml:space="preserve">certificate profiles </w:t>
      </w:r>
      <w:r w:rsidR="006365B8">
        <w:t xml:space="preserve">and </w:t>
      </w:r>
      <w:r w:rsidRPr="00D21936">
        <w:t xml:space="preserve">enrollment security </w:t>
      </w:r>
      <w:r w:rsidR="006365B8">
        <w:t xml:space="preserve">as </w:t>
      </w:r>
      <w:r w:rsidRPr="00D21936">
        <w:t>defined by the templates.</w:t>
      </w:r>
    </w:p>
    <w:p w14:paraId="6DC51997" w14:textId="77777777" w:rsidR="00D32188" w:rsidRPr="00E5610A" w:rsidRDefault="00D32188" w:rsidP="00085C29">
      <w:r w:rsidRPr="00D21936">
        <w:t xml:space="preserve">If the </w:t>
      </w:r>
      <w:r w:rsidR="00400BE8">
        <w:t>c</w:t>
      </w:r>
      <w:r w:rsidRPr="00D21936">
        <w:t xml:space="preserve">ertificate </w:t>
      </w:r>
      <w:r w:rsidR="00400BE8">
        <w:t>a</w:t>
      </w:r>
      <w:r w:rsidRPr="00D21936">
        <w:t xml:space="preserve">uthority is set to “pend” the request for an administrator or </w:t>
      </w:r>
      <w:r w:rsidR="00400BE8">
        <w:t>c</w:t>
      </w:r>
      <w:r w:rsidRPr="00D21936">
        <w:t xml:space="preserve">ertificate </w:t>
      </w:r>
      <w:r w:rsidR="00400BE8">
        <w:t>m</w:t>
      </w:r>
      <w:r w:rsidRPr="00D21936">
        <w:t xml:space="preserve">anager to examine and approve, </w:t>
      </w:r>
      <w:r w:rsidR="00376E21">
        <w:t>a</w:t>
      </w:r>
      <w:r w:rsidR="00205609">
        <w:t>utoenrollment</w:t>
      </w:r>
      <w:r w:rsidRPr="00D21936">
        <w:t xml:space="preserve"> will periodically query the CA </w:t>
      </w:r>
      <w:r w:rsidR="00400BE8">
        <w:t xml:space="preserve">during </w:t>
      </w:r>
      <w:r w:rsidRPr="00D21936">
        <w:t>every Group Policy refresh interval for approved requests. Autoenrollment will also re</w:t>
      </w:r>
      <w:r w:rsidR="0061598E">
        <w:t>-</w:t>
      </w:r>
      <w:r w:rsidRPr="00D21936">
        <w:t xml:space="preserve">enroll templates </w:t>
      </w:r>
      <w:r w:rsidR="003A61CF">
        <w:t>when</w:t>
      </w:r>
      <w:r w:rsidRPr="00D21936">
        <w:t xml:space="preserve"> </w:t>
      </w:r>
      <w:r w:rsidRPr="00400BE8">
        <w:rPr>
          <w:b/>
        </w:rPr>
        <w:t>Reenroll all certificate holders</w:t>
      </w:r>
      <w:r w:rsidRPr="00D21936">
        <w:t xml:space="preserve"> has been </w:t>
      </w:r>
      <w:r w:rsidRPr="00E5610A">
        <w:t>set</w:t>
      </w:r>
      <w:r w:rsidR="00021CD6">
        <w:t xml:space="preserve"> in Group Policy</w:t>
      </w:r>
      <w:r w:rsidRPr="00E5610A">
        <w:t xml:space="preserve">. </w:t>
      </w:r>
      <w:r w:rsidR="00104F94">
        <w:t xml:space="preserve">For more information, see </w:t>
      </w:r>
      <w:hyperlink w:anchor="_Certificate_Renewal" w:history="1">
        <w:r w:rsidRPr="00E5610A">
          <w:rPr>
            <w:rStyle w:val="Hyperlink"/>
          </w:rPr>
          <w:t>Certificate Renewal</w:t>
        </w:r>
      </w:hyperlink>
      <w:r w:rsidRPr="00E5610A">
        <w:t>.</w:t>
      </w:r>
    </w:p>
    <w:p w14:paraId="3D739F0E" w14:textId="77777777" w:rsidR="00762371" w:rsidRPr="00E5610A" w:rsidRDefault="00762371" w:rsidP="00F86B50">
      <w:pPr>
        <w:pStyle w:val="Heading2"/>
      </w:pPr>
      <w:bookmarkStart w:id="23" w:name="_Toc36462797"/>
      <w:r w:rsidRPr="00E5610A">
        <w:t>Certificate Authority Interfaces</w:t>
      </w:r>
      <w:bookmarkEnd w:id="23"/>
    </w:p>
    <w:p w14:paraId="17A9B6D4" w14:textId="77777777" w:rsidR="00762371" w:rsidRPr="00E5610A" w:rsidRDefault="00762371" w:rsidP="00085C29">
      <w:r w:rsidRPr="00E5610A">
        <w:t xml:space="preserve">The following methods are used by the </w:t>
      </w:r>
      <w:r w:rsidR="000B07E1">
        <w:t>a</w:t>
      </w:r>
      <w:r w:rsidR="00205609">
        <w:t>utoenrollment</w:t>
      </w:r>
      <w:r w:rsidRPr="00E5610A">
        <w:t xml:space="preserve"> process for contacting and enrolling against a Microsoft Enterprise CA</w:t>
      </w:r>
      <w:r w:rsidR="0023032F">
        <w:t>.</w:t>
      </w:r>
    </w:p>
    <w:p w14:paraId="64D79537" w14:textId="77777777" w:rsidR="00762371" w:rsidRPr="00E5610A" w:rsidRDefault="00762371" w:rsidP="00E149D5">
      <w:pPr>
        <w:pStyle w:val="Bullet1Char"/>
      </w:pPr>
      <w:r w:rsidRPr="00E5610A">
        <w:t>GetCAProperty</w:t>
      </w:r>
    </w:p>
    <w:p w14:paraId="3D8453A5" w14:textId="77777777" w:rsidR="00762371" w:rsidRPr="00D21936" w:rsidRDefault="00762371" w:rsidP="00E149D5">
      <w:pPr>
        <w:pStyle w:val="Bullet1Char"/>
      </w:pPr>
      <w:r w:rsidRPr="00D21936">
        <w:t>Submit</w:t>
      </w:r>
    </w:p>
    <w:p w14:paraId="1889B3AA" w14:textId="77777777" w:rsidR="00762371" w:rsidRPr="00D21936" w:rsidRDefault="00762371" w:rsidP="00E149D5">
      <w:pPr>
        <w:pStyle w:val="Bullet1Char"/>
      </w:pPr>
      <w:r w:rsidRPr="00D21936">
        <w:t>GetLastStatus</w:t>
      </w:r>
    </w:p>
    <w:p w14:paraId="75BE489C" w14:textId="77777777" w:rsidR="00762371" w:rsidRPr="00D21936" w:rsidRDefault="00762371" w:rsidP="00E149D5">
      <w:pPr>
        <w:pStyle w:val="Bullet1Char"/>
      </w:pPr>
      <w:r w:rsidRPr="00D21936">
        <w:t>GetRequestId</w:t>
      </w:r>
    </w:p>
    <w:p w14:paraId="1FF4904B" w14:textId="77777777" w:rsidR="00762371" w:rsidRPr="00D21936" w:rsidRDefault="00762371" w:rsidP="00E149D5">
      <w:pPr>
        <w:pStyle w:val="Bullet1Char"/>
      </w:pPr>
      <w:r w:rsidRPr="00D21936">
        <w:t>GetFullResponseProperty</w:t>
      </w:r>
    </w:p>
    <w:p w14:paraId="04505E66" w14:textId="77777777" w:rsidR="00762371" w:rsidRPr="00D21936" w:rsidRDefault="00762371" w:rsidP="00E149D5">
      <w:pPr>
        <w:pStyle w:val="Bullet1Char"/>
      </w:pPr>
      <w:r w:rsidRPr="00D21936">
        <w:t>GetCertificate</w:t>
      </w:r>
    </w:p>
    <w:p w14:paraId="1A4217AB" w14:textId="77777777" w:rsidR="00762371" w:rsidRPr="00D21936" w:rsidRDefault="00762371" w:rsidP="00E149D5">
      <w:pPr>
        <w:pStyle w:val="Bullet1Char"/>
      </w:pPr>
      <w:r w:rsidRPr="00D21936">
        <w:t>Release</w:t>
      </w:r>
    </w:p>
    <w:p w14:paraId="7492BFD4" w14:textId="77777777" w:rsidR="00762371" w:rsidRPr="00D21936" w:rsidRDefault="00762371" w:rsidP="00E149D5">
      <w:pPr>
        <w:pStyle w:val="Bullet1Char"/>
      </w:pPr>
      <w:r w:rsidRPr="00D21936">
        <w:t>RetrievePending</w:t>
      </w:r>
    </w:p>
    <w:p w14:paraId="3CD61782" w14:textId="77777777" w:rsidR="00762371" w:rsidRPr="00E149D5" w:rsidRDefault="00762371" w:rsidP="00085C29">
      <w:pPr>
        <w:rPr>
          <w:rStyle w:val="Hyperlink"/>
        </w:rPr>
      </w:pPr>
      <w:r w:rsidRPr="00D21936">
        <w:t xml:space="preserve">These methods can </w:t>
      </w:r>
      <w:r w:rsidRPr="00E02FE0">
        <w:t xml:space="preserve">be found in the </w:t>
      </w:r>
      <w:hyperlink r:id="rId12" w:history="1">
        <w:r w:rsidRPr="00E02FE0">
          <w:rPr>
            <w:rStyle w:val="Hyperlink"/>
          </w:rPr>
          <w:t>Platf</w:t>
        </w:r>
        <w:r w:rsidRPr="00E02FE0">
          <w:rPr>
            <w:rStyle w:val="Hyperlink"/>
          </w:rPr>
          <w:t>o</w:t>
        </w:r>
        <w:r w:rsidRPr="00E02FE0">
          <w:rPr>
            <w:rStyle w:val="Hyperlink"/>
          </w:rPr>
          <w:t>r</w:t>
        </w:r>
        <w:r w:rsidRPr="00E02FE0">
          <w:rPr>
            <w:rStyle w:val="Hyperlink"/>
          </w:rPr>
          <w:t>m</w:t>
        </w:r>
        <w:r w:rsidRPr="00E02FE0">
          <w:rPr>
            <w:rStyle w:val="Hyperlink"/>
          </w:rPr>
          <w:t xml:space="preserve"> </w:t>
        </w:r>
        <w:r w:rsidRPr="00E02FE0">
          <w:rPr>
            <w:rStyle w:val="Hyperlink"/>
          </w:rPr>
          <w:t>S</w:t>
        </w:r>
        <w:r w:rsidRPr="00E02FE0">
          <w:rPr>
            <w:rStyle w:val="Hyperlink"/>
          </w:rPr>
          <w:t>DK</w:t>
        </w:r>
      </w:hyperlink>
      <w:r w:rsidRPr="00E02FE0">
        <w:t xml:space="preserve"> at</w:t>
      </w:r>
      <w:r w:rsidR="00DD49EC">
        <w:br/>
      </w:r>
      <w:r w:rsidR="00E149D5">
        <w:fldChar w:fldCharType="begin"/>
      </w:r>
      <w:r w:rsidR="000C0EA2">
        <w:instrText>HYPERLINK "http://msdn.microsoft.com/library/default.asp"</w:instrText>
      </w:r>
      <w:r w:rsidR="00E149D5">
        <w:fldChar w:fldCharType="separate"/>
      </w:r>
      <w:r w:rsidR="000C0EA2" w:rsidRPr="000C0EA2">
        <w:rPr>
          <w:rStyle w:val="Hyperlink"/>
        </w:rPr>
        <w:t>http://</w:t>
      </w:r>
      <w:r w:rsidR="000C0EA2" w:rsidRPr="000C0EA2">
        <w:rPr>
          <w:rStyle w:val="Hyperlink"/>
        </w:rPr>
        <w:t>m</w:t>
      </w:r>
      <w:r w:rsidR="000C0EA2" w:rsidRPr="000C0EA2">
        <w:rPr>
          <w:rStyle w:val="Hyperlink"/>
        </w:rPr>
        <w:t>sdn.microsoft.com/library/de</w:t>
      </w:r>
      <w:r w:rsidR="000C0EA2" w:rsidRPr="000C0EA2">
        <w:rPr>
          <w:rStyle w:val="Hyperlink"/>
        </w:rPr>
        <w:t>f</w:t>
      </w:r>
      <w:r w:rsidR="000C0EA2" w:rsidRPr="000C0EA2">
        <w:rPr>
          <w:rStyle w:val="Hyperlink"/>
        </w:rPr>
        <w:t>ault.asp</w:t>
      </w:r>
      <w:r w:rsidR="000C0EA2" w:rsidRPr="00D21936">
        <w:t xml:space="preserve"> </w:t>
      </w:r>
    </w:p>
    <w:bookmarkStart w:id="24" w:name="_Toc507469079"/>
    <w:bookmarkStart w:id="25" w:name="_Toc519556224"/>
    <w:bookmarkStart w:id="26" w:name="_Toc519899557"/>
    <w:bookmarkStart w:id="27" w:name="_Toc530457133"/>
    <w:bookmarkStart w:id="28" w:name="_Configuring_the_Certificate_Templat"/>
    <w:bookmarkEnd w:id="28"/>
    <w:p w14:paraId="7C50BADA" w14:textId="77777777" w:rsidR="00762371" w:rsidRPr="00D21936" w:rsidRDefault="00E149D5" w:rsidP="00762371">
      <w:pPr>
        <w:pStyle w:val="Heading1"/>
      </w:pPr>
      <w:r>
        <w:rPr>
          <w:b w:val="0"/>
          <w:bCs/>
          <w:kern w:val="0"/>
          <w:sz w:val="20"/>
        </w:rPr>
        <w:lastRenderedPageBreak/>
        <w:fldChar w:fldCharType="end"/>
      </w:r>
      <w:bookmarkStart w:id="29" w:name="_Toc36462798"/>
      <w:r w:rsidR="00762371" w:rsidRPr="00D21936">
        <w:t>Configuring the Certificate Templates</w:t>
      </w:r>
      <w:bookmarkEnd w:id="24"/>
      <w:bookmarkEnd w:id="25"/>
      <w:bookmarkEnd w:id="26"/>
      <w:bookmarkEnd w:id="27"/>
      <w:bookmarkEnd w:id="29"/>
    </w:p>
    <w:p w14:paraId="401D3B3A" w14:textId="77777777" w:rsidR="00730D20" w:rsidRDefault="00730D20" w:rsidP="00085C29">
      <w:r w:rsidRPr="00F33931">
        <w:t xml:space="preserve">This section </w:t>
      </w:r>
      <w:r w:rsidR="00F33931" w:rsidRPr="00F33931">
        <w:t>covers how to configure certificate templates and provides a step-by-step example of how to</w:t>
      </w:r>
      <w:r w:rsidR="00F33931">
        <w:t xml:space="preserve"> create a new template for the autoenrollment of a smart card. Certificate template permissions are also explained.</w:t>
      </w:r>
    </w:p>
    <w:p w14:paraId="3C75E7A1" w14:textId="77777777" w:rsidR="00F33931" w:rsidRPr="00F33931" w:rsidRDefault="00F33931" w:rsidP="00F33931">
      <w:pPr>
        <w:pStyle w:val="Heading2"/>
      </w:pPr>
      <w:bookmarkStart w:id="30" w:name="_Toc36462799"/>
      <w:r>
        <w:t>Key Point</w:t>
      </w:r>
      <w:bookmarkEnd w:id="30"/>
    </w:p>
    <w:p w14:paraId="1243D0E0" w14:textId="77777777" w:rsidR="00702372" w:rsidRDefault="00762371" w:rsidP="00085C29">
      <w:r w:rsidRPr="00D21936">
        <w:t xml:space="preserve">A </w:t>
      </w:r>
      <w:r w:rsidR="00B77934">
        <w:t xml:space="preserve">version 2 </w:t>
      </w:r>
      <w:r w:rsidRPr="00702372">
        <w:t xml:space="preserve">certificate template must first </w:t>
      </w:r>
      <w:r w:rsidR="00702372" w:rsidRPr="00702372">
        <w:t xml:space="preserve">be </w:t>
      </w:r>
      <w:r w:rsidRPr="00702372">
        <w:t xml:space="preserve">created in Active Directory to enable </w:t>
      </w:r>
      <w:r w:rsidR="0023032F">
        <w:t>a</w:t>
      </w:r>
      <w:r w:rsidR="00B77934">
        <w:t>utoenrollment.</w:t>
      </w:r>
    </w:p>
    <w:p w14:paraId="4EB0DC7E" w14:textId="77777777" w:rsidR="00702372" w:rsidRDefault="00702372" w:rsidP="00702372">
      <w:pPr>
        <w:pStyle w:val="Heading2"/>
      </w:pPr>
      <w:bookmarkStart w:id="31" w:name="_Toc36462800"/>
      <w:r>
        <w:t>Default Settings</w:t>
      </w:r>
      <w:bookmarkEnd w:id="31"/>
    </w:p>
    <w:p w14:paraId="7207B3AC" w14:textId="77777777" w:rsidR="00702372" w:rsidRDefault="00702372" w:rsidP="00085C29">
      <w:r>
        <w:t>The following are default settings</w:t>
      </w:r>
      <w:r w:rsidR="0023032F">
        <w:t>.</w:t>
      </w:r>
    </w:p>
    <w:p w14:paraId="2C84CEE3" w14:textId="77777777" w:rsidR="00702372" w:rsidRDefault="00702372" w:rsidP="00702372">
      <w:pPr>
        <w:pStyle w:val="Bullet1Char"/>
      </w:pPr>
      <w:r>
        <w:t>O</w:t>
      </w:r>
      <w:r w:rsidR="00762371" w:rsidRPr="00702372">
        <w:t xml:space="preserve">nly </w:t>
      </w:r>
      <w:r w:rsidR="00EB26EA">
        <w:t xml:space="preserve">root </w:t>
      </w:r>
      <w:r w:rsidRPr="00702372">
        <w:t>d</w:t>
      </w:r>
      <w:r w:rsidR="00762371" w:rsidRPr="00702372">
        <w:t xml:space="preserve">omain </w:t>
      </w:r>
      <w:r w:rsidRPr="00702372">
        <w:t>a</w:t>
      </w:r>
      <w:r w:rsidR="00762371" w:rsidRPr="00702372">
        <w:t xml:space="preserve">dministrators </w:t>
      </w:r>
      <w:r w:rsidR="00D47960">
        <w:t>or explicitly delegated users in Active Directory</w:t>
      </w:r>
      <w:r w:rsidR="00762371" w:rsidRPr="00702372">
        <w:t xml:space="preserve"> may configure templates</w:t>
      </w:r>
      <w:r w:rsidR="00D47960">
        <w:t xml:space="preserve"> in a domain that has been upgraded from Windows 2000</w:t>
      </w:r>
      <w:r w:rsidR="000524FE">
        <w:t xml:space="preserve"> Server</w:t>
      </w:r>
      <w:r>
        <w:t>.</w:t>
      </w:r>
    </w:p>
    <w:p w14:paraId="7E01A89D" w14:textId="77777777" w:rsidR="00702372" w:rsidRDefault="00702372" w:rsidP="00702372">
      <w:pPr>
        <w:pStyle w:val="Bullet1Char"/>
      </w:pPr>
      <w:r>
        <w:t>B</w:t>
      </w:r>
      <w:r w:rsidR="00762371" w:rsidRPr="00702372">
        <w:t xml:space="preserve">oth </w:t>
      </w:r>
      <w:r>
        <w:t>d</w:t>
      </w:r>
      <w:r w:rsidR="00762371" w:rsidRPr="00702372">
        <w:t xml:space="preserve">omain </w:t>
      </w:r>
      <w:r>
        <w:t>a</w:t>
      </w:r>
      <w:r w:rsidR="00762371" w:rsidRPr="00702372">
        <w:t>dministrators</w:t>
      </w:r>
      <w:r w:rsidR="00EB26EA">
        <w:t xml:space="preserve"> from the root </w:t>
      </w:r>
      <w:r w:rsidR="00D47960">
        <w:t>domain</w:t>
      </w:r>
      <w:r w:rsidR="00762371" w:rsidRPr="00702372">
        <w:t xml:space="preserve"> and </w:t>
      </w:r>
      <w:r>
        <w:t>e</w:t>
      </w:r>
      <w:r w:rsidR="00762371" w:rsidRPr="00702372">
        <w:t xml:space="preserve">nterprise </w:t>
      </w:r>
      <w:r>
        <w:t>a</w:t>
      </w:r>
      <w:r w:rsidR="00762371" w:rsidRPr="00702372">
        <w:t xml:space="preserve">dministrators for fresh installations of </w:t>
      </w:r>
      <w:r w:rsidR="008A3B4F">
        <w:t>Windows Server 2003</w:t>
      </w:r>
      <w:r w:rsidR="00A77576">
        <w:t xml:space="preserve"> </w:t>
      </w:r>
      <w:r w:rsidR="00762371" w:rsidRPr="00702372">
        <w:t>domains may configure templates.</w:t>
      </w:r>
      <w:r w:rsidR="0074090B">
        <w:t xml:space="preserve"> </w:t>
      </w:r>
    </w:p>
    <w:p w14:paraId="20AE7A2F" w14:textId="77777777" w:rsidR="00702372" w:rsidRDefault="00702372" w:rsidP="00EB26EA">
      <w:pPr>
        <w:pStyle w:val="Bullet1Char"/>
      </w:pPr>
      <w:r>
        <w:t>C</w:t>
      </w:r>
      <w:r w:rsidR="00762371" w:rsidRPr="00702372">
        <w:t xml:space="preserve">ertificate template ACLs are viewed in </w:t>
      </w:r>
      <w:r>
        <w:t>the</w:t>
      </w:r>
      <w:r w:rsidR="00EB26EA">
        <w:t xml:space="preserve"> </w:t>
      </w:r>
      <w:r w:rsidR="00EB26EA" w:rsidRPr="00702372">
        <w:t>Certificate Templates MMC snap-in</w:t>
      </w:r>
      <w:r w:rsidR="00762371" w:rsidRPr="00702372">
        <w:t>.</w:t>
      </w:r>
    </w:p>
    <w:p w14:paraId="60922D52" w14:textId="77777777" w:rsidR="00762371" w:rsidRPr="00D21936" w:rsidRDefault="00762371" w:rsidP="00702372">
      <w:pPr>
        <w:pStyle w:val="Bullet1Char"/>
      </w:pPr>
      <w:r w:rsidRPr="00702372">
        <w:t>Certificate templates can be cloned or edited using the Certificate Templates MMC snap-in.</w:t>
      </w:r>
    </w:p>
    <w:p w14:paraId="62E1913B" w14:textId="77777777" w:rsidR="00762371" w:rsidRPr="00AE580C" w:rsidRDefault="00762371" w:rsidP="00AE580C">
      <w:pPr>
        <w:pStyle w:val="Note"/>
        <w:pBdr>
          <w:top w:val="none" w:sz="0" w:space="0" w:color="auto"/>
          <w:bottom w:val="none" w:sz="0" w:space="0" w:color="auto"/>
        </w:pBdr>
        <w:rPr>
          <w:b w:val="0"/>
        </w:rPr>
      </w:pPr>
      <w:r w:rsidRPr="00BB43E3">
        <w:t>Note</w:t>
      </w:r>
      <w:r w:rsidR="0074090B">
        <w:t xml:space="preserve"> </w:t>
      </w:r>
      <w:r w:rsidR="00F51D43">
        <w:t xml:space="preserve"> </w:t>
      </w:r>
      <w:r w:rsidRPr="00AE580C">
        <w:rPr>
          <w:b w:val="0"/>
        </w:rPr>
        <w:t xml:space="preserve">Only a domain with the </w:t>
      </w:r>
      <w:r w:rsidR="008A3B4F" w:rsidRPr="00AE580C">
        <w:rPr>
          <w:b w:val="0"/>
        </w:rPr>
        <w:t>Windows Server 2003</w:t>
      </w:r>
      <w:r w:rsidR="00A77576" w:rsidRPr="00AE580C">
        <w:rPr>
          <w:b w:val="0"/>
        </w:rPr>
        <w:t xml:space="preserve"> </w:t>
      </w:r>
      <w:r w:rsidRPr="00AE580C">
        <w:rPr>
          <w:b w:val="0"/>
        </w:rPr>
        <w:t>schema will support version 2 templates</w:t>
      </w:r>
      <w:r w:rsidR="0023032F">
        <w:rPr>
          <w:b w:val="0"/>
        </w:rPr>
        <w:t>,</w:t>
      </w:r>
      <w:r w:rsidRPr="00AE580C">
        <w:rPr>
          <w:b w:val="0"/>
        </w:rPr>
        <w:t xml:space="preserve"> and only a </w:t>
      </w:r>
      <w:r w:rsidR="008A3B4F" w:rsidRPr="00AE580C">
        <w:rPr>
          <w:b w:val="0"/>
        </w:rPr>
        <w:t>Windows Server 2003</w:t>
      </w:r>
      <w:r w:rsidR="0023032F">
        <w:rPr>
          <w:b w:val="0"/>
        </w:rPr>
        <w:t>,</w:t>
      </w:r>
      <w:r w:rsidRPr="00AE580C">
        <w:rPr>
          <w:b w:val="0"/>
        </w:rPr>
        <w:t xml:space="preserve"> </w:t>
      </w:r>
      <w:r w:rsidR="00EB26EA" w:rsidRPr="00AE580C">
        <w:rPr>
          <w:b w:val="0"/>
        </w:rPr>
        <w:t>Enterprise Edition</w:t>
      </w:r>
      <w:r w:rsidRPr="00AE580C">
        <w:rPr>
          <w:b w:val="0"/>
        </w:rPr>
        <w:t xml:space="preserve"> </w:t>
      </w:r>
      <w:r w:rsidR="00B77934" w:rsidRPr="00AE580C">
        <w:rPr>
          <w:b w:val="0"/>
        </w:rPr>
        <w:t xml:space="preserve">or Datacenter Edition </w:t>
      </w:r>
      <w:r w:rsidR="00A77576" w:rsidRPr="00AE580C">
        <w:rPr>
          <w:b w:val="0"/>
        </w:rPr>
        <w:t xml:space="preserve">certificate authority </w:t>
      </w:r>
      <w:r w:rsidRPr="00AE580C">
        <w:rPr>
          <w:b w:val="0"/>
        </w:rPr>
        <w:t>may issue a version 2 template certificate.</w:t>
      </w:r>
    </w:p>
    <w:p w14:paraId="028D7A99" w14:textId="77777777" w:rsidR="00F33931" w:rsidRPr="00F33931" w:rsidRDefault="00F33931" w:rsidP="00F33931">
      <w:pPr>
        <w:pStyle w:val="Heading2"/>
      </w:pPr>
      <w:bookmarkStart w:id="32" w:name="_Creating_a_New_Template for the Aut"/>
      <w:bookmarkStart w:id="33" w:name="_Toc36462801"/>
      <w:bookmarkEnd w:id="32"/>
      <w:r>
        <w:t>Creating a New Template for the Autoenrollment of a Smart Card</w:t>
      </w:r>
      <w:bookmarkEnd w:id="33"/>
    </w:p>
    <w:p w14:paraId="08A50438" w14:textId="77777777" w:rsidR="00762371" w:rsidRPr="006438B9" w:rsidRDefault="00762371" w:rsidP="00085C29">
      <w:r w:rsidRPr="006438B9">
        <w:t xml:space="preserve">To create a new template for </w:t>
      </w:r>
      <w:r w:rsidR="000B07E1">
        <w:t>a</w:t>
      </w:r>
      <w:r w:rsidR="00205609">
        <w:t>utoenrollment</w:t>
      </w:r>
      <w:r w:rsidRPr="006438B9">
        <w:t xml:space="preserve"> of a </w:t>
      </w:r>
      <w:r w:rsidR="006438B9">
        <w:t>s</w:t>
      </w:r>
      <w:r w:rsidRPr="006438B9">
        <w:t>mart card</w:t>
      </w:r>
    </w:p>
    <w:p w14:paraId="3D9F9A82" w14:textId="77777777" w:rsidR="00762371" w:rsidRPr="00D21936" w:rsidRDefault="00762371" w:rsidP="00313019">
      <w:pPr>
        <w:pStyle w:val="Number"/>
        <w:numPr>
          <w:ilvl w:val="0"/>
          <w:numId w:val="11"/>
        </w:numPr>
        <w:rPr>
          <w:rFonts w:cs="Arial"/>
        </w:rPr>
      </w:pPr>
      <w:r w:rsidRPr="00D21936">
        <w:rPr>
          <w:rFonts w:cs="Arial"/>
        </w:rPr>
        <w:t xml:space="preserve">Log on as a </w:t>
      </w:r>
      <w:r w:rsidR="006438B9">
        <w:t>d</w:t>
      </w:r>
      <w:r w:rsidRPr="00D21936">
        <w:rPr>
          <w:rFonts w:cs="Arial"/>
        </w:rPr>
        <w:t xml:space="preserve">omain </w:t>
      </w:r>
      <w:r w:rsidR="006438B9">
        <w:t>a</w:t>
      </w:r>
      <w:r w:rsidRPr="00D21936">
        <w:rPr>
          <w:rFonts w:cs="Arial"/>
        </w:rPr>
        <w:t>dmin</w:t>
      </w:r>
      <w:r w:rsidR="006438B9">
        <w:t>istrator</w:t>
      </w:r>
      <w:r w:rsidR="00386DF9">
        <w:t>.</w:t>
      </w:r>
    </w:p>
    <w:p w14:paraId="2EF7469C" w14:textId="77777777" w:rsidR="00762371" w:rsidRPr="00D21936" w:rsidRDefault="00AF4BB9" w:rsidP="00313019">
      <w:pPr>
        <w:pStyle w:val="Number"/>
        <w:numPr>
          <w:ilvl w:val="0"/>
          <w:numId w:val="11"/>
        </w:numPr>
      </w:pPr>
      <w:r>
        <w:t xml:space="preserve">Click </w:t>
      </w:r>
      <w:r w:rsidR="00762371" w:rsidRPr="00D21936">
        <w:t xml:space="preserve">the </w:t>
      </w:r>
      <w:r w:rsidR="00762371" w:rsidRPr="00DC328F">
        <w:rPr>
          <w:b/>
          <w:bCs w:val="0"/>
        </w:rPr>
        <w:t>Start</w:t>
      </w:r>
      <w:r w:rsidR="00762371" w:rsidRPr="00D21936">
        <w:t xml:space="preserve"> </w:t>
      </w:r>
      <w:r>
        <w:t>button</w:t>
      </w:r>
      <w:r w:rsidR="00762371" w:rsidRPr="00D21936">
        <w:t xml:space="preserve">, </w:t>
      </w:r>
      <w:r>
        <w:t xml:space="preserve">and then </w:t>
      </w:r>
      <w:r w:rsidR="00762371" w:rsidRPr="00D21936">
        <w:t xml:space="preserve">click </w:t>
      </w:r>
      <w:r w:rsidR="00762371" w:rsidRPr="00DC328F">
        <w:rPr>
          <w:b/>
          <w:bCs w:val="0"/>
        </w:rPr>
        <w:t>Run</w:t>
      </w:r>
      <w:r w:rsidR="00762371" w:rsidRPr="00D21936">
        <w:t>.</w:t>
      </w:r>
    </w:p>
    <w:p w14:paraId="5F5C8D9C" w14:textId="77777777" w:rsidR="00762371" w:rsidRPr="00D21936" w:rsidRDefault="00762371" w:rsidP="00313019">
      <w:pPr>
        <w:pStyle w:val="Number"/>
        <w:numPr>
          <w:ilvl w:val="0"/>
          <w:numId w:val="11"/>
        </w:numPr>
      </w:pPr>
      <w:r w:rsidRPr="00D21936">
        <w:t xml:space="preserve">In the </w:t>
      </w:r>
      <w:r w:rsidRPr="00DC328F">
        <w:rPr>
          <w:b/>
          <w:bCs w:val="0"/>
        </w:rPr>
        <w:t>Run</w:t>
      </w:r>
      <w:r w:rsidRPr="00D21936">
        <w:rPr>
          <w:b/>
          <w:bCs w:val="0"/>
        </w:rPr>
        <w:t xml:space="preserve"> </w:t>
      </w:r>
      <w:r w:rsidRPr="00D21936">
        <w:t xml:space="preserve">dialog box, in the </w:t>
      </w:r>
      <w:r w:rsidRPr="00DC328F">
        <w:rPr>
          <w:b/>
          <w:bCs w:val="0"/>
        </w:rPr>
        <w:t>Open</w:t>
      </w:r>
      <w:r w:rsidRPr="00D21936">
        <w:t xml:space="preserve"> box, type </w:t>
      </w:r>
      <w:r w:rsidRPr="00D21936">
        <w:rPr>
          <w:b/>
          <w:bCs w:val="0"/>
        </w:rPr>
        <w:t>mmc.exe</w:t>
      </w:r>
      <w:r w:rsidRPr="00D21936">
        <w:t xml:space="preserve">, and then click </w:t>
      </w:r>
      <w:r w:rsidRPr="00DC328F">
        <w:rPr>
          <w:b/>
          <w:bCs w:val="0"/>
        </w:rPr>
        <w:t>OK</w:t>
      </w:r>
      <w:r w:rsidRPr="00D21936">
        <w:t>.</w:t>
      </w:r>
    </w:p>
    <w:p w14:paraId="7CB189B0" w14:textId="77777777" w:rsidR="00762371" w:rsidRPr="00D21936" w:rsidRDefault="0023032F" w:rsidP="00313019">
      <w:pPr>
        <w:pStyle w:val="Number"/>
        <w:numPr>
          <w:ilvl w:val="0"/>
          <w:numId w:val="11"/>
        </w:numPr>
      </w:pPr>
      <w:r>
        <w:t>On</w:t>
      </w:r>
      <w:r w:rsidRPr="00D21936">
        <w:t xml:space="preserve"> </w:t>
      </w:r>
      <w:r w:rsidR="00762371" w:rsidRPr="00D21936">
        <w:t xml:space="preserve">the </w:t>
      </w:r>
      <w:r w:rsidR="00762371" w:rsidRPr="00DC328F">
        <w:rPr>
          <w:b/>
          <w:bCs w:val="0"/>
        </w:rPr>
        <w:t>File</w:t>
      </w:r>
      <w:r w:rsidR="00762371" w:rsidRPr="00D21936">
        <w:t xml:space="preserve"> menu, click </w:t>
      </w:r>
      <w:r w:rsidR="00762371" w:rsidRPr="00DC328F">
        <w:rPr>
          <w:b/>
          <w:bCs w:val="0"/>
        </w:rPr>
        <w:t>Add/Remove Snap-in</w:t>
      </w:r>
      <w:r w:rsidR="00762371" w:rsidRPr="00D21936">
        <w:t>.</w:t>
      </w:r>
    </w:p>
    <w:p w14:paraId="41FC13FB" w14:textId="77777777" w:rsidR="00762371" w:rsidRPr="00D21936" w:rsidRDefault="00762371" w:rsidP="00313019">
      <w:pPr>
        <w:pStyle w:val="Number"/>
        <w:numPr>
          <w:ilvl w:val="0"/>
          <w:numId w:val="11"/>
        </w:numPr>
      </w:pPr>
      <w:r w:rsidRPr="00D21936">
        <w:t xml:space="preserve">In the </w:t>
      </w:r>
      <w:r w:rsidRPr="00DC328F">
        <w:rPr>
          <w:b/>
          <w:bCs w:val="0"/>
        </w:rPr>
        <w:t>Add/Remove Snap-in</w:t>
      </w:r>
      <w:r w:rsidRPr="00D21936">
        <w:t xml:space="preserve"> dialog box, click </w:t>
      </w:r>
      <w:r w:rsidRPr="00DC328F">
        <w:rPr>
          <w:b/>
          <w:bCs w:val="0"/>
        </w:rPr>
        <w:t>Add</w:t>
      </w:r>
      <w:r w:rsidRPr="00D21936">
        <w:t>.</w:t>
      </w:r>
    </w:p>
    <w:p w14:paraId="7E976583" w14:textId="77777777" w:rsidR="00762371" w:rsidRPr="00D21936" w:rsidRDefault="00762371" w:rsidP="00313019">
      <w:pPr>
        <w:pStyle w:val="Number"/>
        <w:numPr>
          <w:ilvl w:val="0"/>
          <w:numId w:val="11"/>
        </w:numPr>
      </w:pPr>
      <w:r w:rsidRPr="00D21936">
        <w:t xml:space="preserve">In the </w:t>
      </w:r>
      <w:r w:rsidRPr="00C90F6D">
        <w:rPr>
          <w:b/>
        </w:rPr>
        <w:t>Add Standalone Snap-in</w:t>
      </w:r>
      <w:r w:rsidRPr="00D21936">
        <w:t xml:space="preserve"> dialog box, click </w:t>
      </w:r>
      <w:r w:rsidRPr="00C90F6D">
        <w:rPr>
          <w:b/>
        </w:rPr>
        <w:t>Certificate Templates</w:t>
      </w:r>
      <w:r w:rsidRPr="00D21936">
        <w:t xml:space="preserve">, and then click </w:t>
      </w:r>
      <w:r w:rsidRPr="00C90F6D">
        <w:rPr>
          <w:b/>
        </w:rPr>
        <w:t>Add</w:t>
      </w:r>
      <w:r w:rsidRPr="00D21936">
        <w:t>.</w:t>
      </w:r>
    </w:p>
    <w:p w14:paraId="111E50EC" w14:textId="77777777" w:rsidR="00EB26EA" w:rsidRDefault="00EB26EA" w:rsidP="00EB26EA">
      <w:pPr>
        <w:pStyle w:val="Number"/>
        <w:numPr>
          <w:ilvl w:val="0"/>
          <w:numId w:val="0"/>
        </w:numPr>
      </w:pPr>
      <w:r w:rsidRPr="00F51D43">
        <w:rPr>
          <w:b/>
        </w:rPr>
        <w:t>Note</w:t>
      </w:r>
      <w:r>
        <w:t xml:space="preserve">  The Certificate Templates MMC snap-in is available on the Server version of </w:t>
      </w:r>
      <w:r w:rsidR="008A3B4F">
        <w:t>Windows Server 2003</w:t>
      </w:r>
      <w:r w:rsidR="00A77576">
        <w:t xml:space="preserve"> </w:t>
      </w:r>
      <w:r>
        <w:t>or on Windows XP Professional through the Administration Tools Pack installation on the Server media.</w:t>
      </w:r>
    </w:p>
    <w:p w14:paraId="53132ACD" w14:textId="77777777" w:rsidR="00762371" w:rsidRPr="00D21936" w:rsidRDefault="00762371" w:rsidP="00313019">
      <w:pPr>
        <w:pStyle w:val="Number"/>
        <w:numPr>
          <w:ilvl w:val="0"/>
          <w:numId w:val="11"/>
        </w:numPr>
      </w:pPr>
      <w:r w:rsidRPr="00D21936">
        <w:t xml:space="preserve">Click </w:t>
      </w:r>
      <w:r w:rsidRPr="00C90F6D">
        <w:rPr>
          <w:b/>
          <w:bCs w:val="0"/>
        </w:rPr>
        <w:t>Close</w:t>
      </w:r>
      <w:r w:rsidR="000C18B5">
        <w:rPr>
          <w:bCs w:val="0"/>
        </w:rPr>
        <w:t>.</w:t>
      </w:r>
    </w:p>
    <w:p w14:paraId="215DD5BD" w14:textId="77777777" w:rsidR="00762371" w:rsidRPr="00D21936" w:rsidRDefault="00762371" w:rsidP="00313019">
      <w:pPr>
        <w:pStyle w:val="Number"/>
        <w:numPr>
          <w:ilvl w:val="0"/>
          <w:numId w:val="11"/>
        </w:numPr>
      </w:pPr>
      <w:r w:rsidRPr="00D21936">
        <w:t xml:space="preserve">Click </w:t>
      </w:r>
      <w:r w:rsidRPr="00C90F6D">
        <w:rPr>
          <w:b/>
          <w:bCs w:val="0"/>
        </w:rPr>
        <w:t>OK</w:t>
      </w:r>
      <w:r w:rsidRPr="00D21936">
        <w:t>.</w:t>
      </w:r>
    </w:p>
    <w:p w14:paraId="27DD7047" w14:textId="77777777" w:rsidR="00762371" w:rsidRPr="00AE580C" w:rsidRDefault="00762371" w:rsidP="00AE580C">
      <w:pPr>
        <w:pStyle w:val="Note"/>
        <w:pBdr>
          <w:top w:val="none" w:sz="0" w:space="0" w:color="auto"/>
          <w:bottom w:val="none" w:sz="0" w:space="0" w:color="auto"/>
        </w:pBdr>
        <w:rPr>
          <w:b w:val="0"/>
        </w:rPr>
      </w:pPr>
      <w:r w:rsidRPr="00BB43E3">
        <w:lastRenderedPageBreak/>
        <w:t>Note</w:t>
      </w:r>
      <w:r w:rsidR="0074090B">
        <w:t xml:space="preserve"> </w:t>
      </w:r>
      <w:r w:rsidR="00F51D43">
        <w:t xml:space="preserve"> </w:t>
      </w:r>
      <w:r w:rsidRPr="00AE580C">
        <w:rPr>
          <w:b w:val="0"/>
        </w:rPr>
        <w:t xml:space="preserve">The Certificate Templates </w:t>
      </w:r>
      <w:r w:rsidR="00386DF9" w:rsidRPr="00AE580C">
        <w:rPr>
          <w:b w:val="0"/>
        </w:rPr>
        <w:t xml:space="preserve">MMC </w:t>
      </w:r>
      <w:r w:rsidRPr="00AE580C">
        <w:rPr>
          <w:b w:val="0"/>
        </w:rPr>
        <w:t xml:space="preserve">snap-in may also be invoked using the Certification Authority </w:t>
      </w:r>
      <w:r w:rsidR="00A115C0" w:rsidRPr="00AE580C">
        <w:rPr>
          <w:b w:val="0"/>
        </w:rPr>
        <w:t xml:space="preserve">MMC </w:t>
      </w:r>
      <w:r w:rsidRPr="00AE580C">
        <w:rPr>
          <w:b w:val="0"/>
        </w:rPr>
        <w:t xml:space="preserve">snap-in by selecting the </w:t>
      </w:r>
      <w:r w:rsidRPr="00AF4BB9">
        <w:t>Certificate Templates</w:t>
      </w:r>
      <w:r w:rsidRPr="00AE580C">
        <w:rPr>
          <w:b w:val="0"/>
        </w:rPr>
        <w:t xml:space="preserve"> folder, right-clicking</w:t>
      </w:r>
      <w:r w:rsidR="000C18B5">
        <w:rPr>
          <w:b w:val="0"/>
        </w:rPr>
        <w:t>,</w:t>
      </w:r>
      <w:r w:rsidRPr="00AE580C">
        <w:rPr>
          <w:b w:val="0"/>
        </w:rPr>
        <w:t xml:space="preserve"> and </w:t>
      </w:r>
      <w:r w:rsidR="000C18B5">
        <w:rPr>
          <w:b w:val="0"/>
        </w:rPr>
        <w:t xml:space="preserve">then </w:t>
      </w:r>
      <w:r w:rsidRPr="00AE580C">
        <w:rPr>
          <w:b w:val="0"/>
        </w:rPr>
        <w:t xml:space="preserve">selecting </w:t>
      </w:r>
      <w:r w:rsidRPr="00AF4BB9">
        <w:t>Manage</w:t>
      </w:r>
      <w:r w:rsidRPr="00AE580C">
        <w:rPr>
          <w:b w:val="0"/>
        </w:rPr>
        <w:t>.</w:t>
      </w:r>
    </w:p>
    <w:p w14:paraId="75292B9B" w14:textId="77777777" w:rsidR="00762371" w:rsidRPr="00D21936" w:rsidRDefault="00762371" w:rsidP="00313019">
      <w:pPr>
        <w:pStyle w:val="Number"/>
        <w:numPr>
          <w:ilvl w:val="0"/>
          <w:numId w:val="11"/>
        </w:numPr>
      </w:pPr>
      <w:r w:rsidRPr="00D21936">
        <w:t xml:space="preserve">In the console tree, click </w:t>
      </w:r>
      <w:r w:rsidRPr="00AF4BB9">
        <w:rPr>
          <w:b/>
          <w:bCs w:val="0"/>
        </w:rPr>
        <w:t>Certificate Templates</w:t>
      </w:r>
      <w:r w:rsidRPr="00D21936">
        <w:t>.</w:t>
      </w:r>
    </w:p>
    <w:p w14:paraId="477AD504" w14:textId="77777777" w:rsidR="003244DF" w:rsidRPr="00D21936" w:rsidRDefault="00762371" w:rsidP="00313019">
      <w:pPr>
        <w:pStyle w:val="Number"/>
        <w:numPr>
          <w:ilvl w:val="0"/>
          <w:numId w:val="11"/>
        </w:numPr>
      </w:pPr>
      <w:r w:rsidRPr="00D21936">
        <w:t>In the</w:t>
      </w:r>
      <w:r w:rsidRPr="00392F0C">
        <w:t xml:space="preserve"> </w:t>
      </w:r>
      <w:r w:rsidRPr="00D21936">
        <w:t xml:space="preserve">details pane, right-click the </w:t>
      </w:r>
      <w:r w:rsidRPr="00AF4BB9">
        <w:rPr>
          <w:rFonts w:cs="Arial"/>
          <w:b/>
          <w:bCs w:val="0"/>
          <w:szCs w:val="24"/>
        </w:rPr>
        <w:t>Smartcard User</w:t>
      </w:r>
      <w:r w:rsidRPr="00D21936">
        <w:t xml:space="preserve"> template</w:t>
      </w:r>
      <w:r w:rsidR="00DD49EC">
        <w:t>,</w:t>
      </w:r>
      <w:r w:rsidRPr="00D21936">
        <w:t xml:space="preserve"> and </w:t>
      </w:r>
      <w:r w:rsidR="00844F83">
        <w:t xml:space="preserve">then </w:t>
      </w:r>
      <w:r w:rsidRPr="00D21936">
        <w:t xml:space="preserve">click </w:t>
      </w:r>
      <w:r w:rsidRPr="00AF4BB9">
        <w:rPr>
          <w:b/>
          <w:bCs w:val="0"/>
        </w:rPr>
        <w:t>Duplicate Template</w:t>
      </w:r>
      <w:r w:rsidR="00A2272B" w:rsidRPr="00392F0C">
        <w:t xml:space="preserve"> </w:t>
      </w:r>
      <w:r w:rsidR="003244DF">
        <w:t>(</w:t>
      </w:r>
      <w:r w:rsidR="00367822">
        <w:fldChar w:fldCharType="begin"/>
      </w:r>
      <w:r w:rsidR="00367822">
        <w:instrText xml:space="preserve"> REF _Ref36356067 \h </w:instrText>
      </w:r>
      <w:r w:rsidR="00367822">
        <w:fldChar w:fldCharType="separate"/>
      </w:r>
      <w:r w:rsidR="00636BA6">
        <w:t xml:space="preserve">Figure </w:t>
      </w:r>
      <w:r w:rsidR="00636BA6">
        <w:rPr>
          <w:noProof/>
        </w:rPr>
        <w:t>1</w:t>
      </w:r>
      <w:r w:rsidR="00367822">
        <w:fldChar w:fldCharType="end"/>
      </w:r>
      <w:r w:rsidR="003244DF">
        <w:t>)</w:t>
      </w:r>
      <w:r w:rsidR="00A2272B" w:rsidRPr="00A2272B">
        <w:t>.</w:t>
      </w:r>
      <w:r w:rsidR="003244DF">
        <w:br/>
      </w:r>
      <w:r w:rsidR="003244DF" w:rsidRPr="00D21936">
        <w:t xml:space="preserve">The </w:t>
      </w:r>
      <w:r w:rsidR="003244DF" w:rsidRPr="00AF4BB9">
        <w:rPr>
          <w:rFonts w:cs="Arial"/>
          <w:b/>
          <w:szCs w:val="24"/>
        </w:rPr>
        <w:t>General</w:t>
      </w:r>
      <w:r w:rsidR="003244DF" w:rsidRPr="00D21936">
        <w:t xml:space="preserve"> tab of the new template properties </w:t>
      </w:r>
      <w:r w:rsidR="003244DF">
        <w:t>dialog</w:t>
      </w:r>
      <w:r w:rsidR="003244DF" w:rsidRPr="00D21936">
        <w:t xml:space="preserve"> </w:t>
      </w:r>
      <w:r w:rsidR="003244DF">
        <w:t>box appears</w:t>
      </w:r>
      <w:r w:rsidR="003244DF" w:rsidRPr="00D21936">
        <w:rPr>
          <w:b/>
          <w:bCs w:val="0"/>
        </w:rPr>
        <w:t>.</w:t>
      </w:r>
    </w:p>
    <w:p w14:paraId="4E4AD018" w14:textId="46342F0B" w:rsidR="00762371" w:rsidRPr="00D21936" w:rsidRDefault="00313019" w:rsidP="00085C29">
      <w:r>
        <w:rPr>
          <w:noProof/>
          <w:lang w:eastAsia="zh-CN"/>
        </w:rPr>
        <w:drawing>
          <wp:anchor distT="0" distB="0" distL="114300" distR="114300" simplePos="0" relativeHeight="251646464" behindDoc="0" locked="0" layoutInCell="1" allowOverlap="1" wp14:anchorId="6D91AD55" wp14:editId="6C02E5BB">
            <wp:simplePos x="0" y="0"/>
            <wp:positionH relativeFrom="column">
              <wp:posOffset>-800100</wp:posOffset>
            </wp:positionH>
            <wp:positionV relativeFrom="paragraph">
              <wp:posOffset>63500</wp:posOffset>
            </wp:positionV>
            <wp:extent cx="7324725" cy="51244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24725" cy="5124450"/>
                    </a:xfrm>
                    <a:prstGeom prst="rect">
                      <a:avLst/>
                    </a:prstGeom>
                    <a:noFill/>
                  </pic:spPr>
                </pic:pic>
              </a:graphicData>
            </a:graphic>
            <wp14:sizeRelH relativeFrom="page">
              <wp14:pctWidth>0</wp14:pctWidth>
            </wp14:sizeRelH>
            <wp14:sizeRelV relativeFrom="page">
              <wp14:pctHeight>0</wp14:pctHeight>
            </wp14:sizeRelV>
          </wp:anchor>
        </w:drawing>
      </w:r>
    </w:p>
    <w:p w14:paraId="271E1A29" w14:textId="77777777" w:rsidR="00762371" w:rsidRPr="00D21936" w:rsidRDefault="00762371" w:rsidP="00085C29"/>
    <w:p w14:paraId="48DE70E2" w14:textId="77777777" w:rsidR="00762371" w:rsidRDefault="00762371" w:rsidP="00085C29"/>
    <w:p w14:paraId="189D6DB6" w14:textId="77777777" w:rsidR="00A115C0" w:rsidRDefault="00A115C0" w:rsidP="00085C29"/>
    <w:p w14:paraId="6A86B043" w14:textId="77777777" w:rsidR="00A115C0" w:rsidRDefault="00A115C0" w:rsidP="00085C29"/>
    <w:p w14:paraId="4C24EFAD" w14:textId="77777777" w:rsidR="00A115C0" w:rsidRDefault="00A115C0" w:rsidP="00085C29"/>
    <w:p w14:paraId="400BAAEC" w14:textId="77777777" w:rsidR="00A115C0" w:rsidRDefault="00A115C0" w:rsidP="00085C29"/>
    <w:p w14:paraId="1AA8E8DE" w14:textId="77777777" w:rsidR="00A115C0" w:rsidRDefault="00A115C0" w:rsidP="00085C29"/>
    <w:p w14:paraId="5CFA4AEA" w14:textId="77777777" w:rsidR="00A115C0" w:rsidRDefault="00A115C0" w:rsidP="00085C29"/>
    <w:p w14:paraId="0918CAAD" w14:textId="77777777" w:rsidR="00A115C0" w:rsidRDefault="00A115C0" w:rsidP="00085C29"/>
    <w:p w14:paraId="17241642" w14:textId="77777777" w:rsidR="00A115C0" w:rsidRDefault="00A115C0" w:rsidP="00085C29"/>
    <w:p w14:paraId="5E76996C" w14:textId="77777777" w:rsidR="00A115C0" w:rsidRDefault="00A115C0" w:rsidP="00085C29"/>
    <w:p w14:paraId="06E8ADF6" w14:textId="77777777" w:rsidR="00A115C0" w:rsidRDefault="00A115C0" w:rsidP="00085C29"/>
    <w:p w14:paraId="27667529" w14:textId="77777777" w:rsidR="00A115C0" w:rsidRDefault="00A115C0" w:rsidP="00085C29"/>
    <w:p w14:paraId="20A9619D" w14:textId="77777777" w:rsidR="00A115C0" w:rsidRDefault="00A115C0" w:rsidP="00085C29"/>
    <w:p w14:paraId="1D1294F6" w14:textId="77777777" w:rsidR="00A115C0" w:rsidRDefault="00A115C0" w:rsidP="00085C29"/>
    <w:p w14:paraId="6CE95B6F" w14:textId="77777777" w:rsidR="00A115C0" w:rsidRDefault="00A115C0" w:rsidP="00085C29"/>
    <w:p w14:paraId="4F65A8C2" w14:textId="77777777" w:rsidR="00A115C0" w:rsidRDefault="00A115C0" w:rsidP="00085C29"/>
    <w:p w14:paraId="0A080900" w14:textId="77777777" w:rsidR="00A115C0" w:rsidRDefault="00A115C0" w:rsidP="00085C29"/>
    <w:p w14:paraId="714DF567" w14:textId="77777777" w:rsidR="00A115C0" w:rsidRDefault="00A115C0" w:rsidP="00085C29"/>
    <w:p w14:paraId="56CC574B" w14:textId="77777777" w:rsidR="00A115C0" w:rsidRDefault="00A115C0" w:rsidP="00085C29"/>
    <w:p w14:paraId="783DC138" w14:textId="77777777" w:rsidR="00A2272B" w:rsidRPr="006438B9" w:rsidRDefault="00DD49EC" w:rsidP="00DD49EC">
      <w:pPr>
        <w:pStyle w:val="Caption"/>
      </w:pPr>
      <w:bookmarkStart w:id="34" w:name="_Ref36356067"/>
      <w:r>
        <w:t xml:space="preserve">Figure </w:t>
      </w:r>
      <w:r>
        <w:fldChar w:fldCharType="begin"/>
      </w:r>
      <w:r>
        <w:instrText xml:space="preserve"> SEQ Figure \* ARABIC </w:instrText>
      </w:r>
      <w:r>
        <w:fldChar w:fldCharType="separate"/>
      </w:r>
      <w:r w:rsidR="00636BA6">
        <w:rPr>
          <w:noProof/>
        </w:rPr>
        <w:t>1</w:t>
      </w:r>
      <w:r>
        <w:fldChar w:fldCharType="end"/>
      </w:r>
      <w:bookmarkEnd w:id="34"/>
      <w:r>
        <w:t xml:space="preserve">  </w:t>
      </w:r>
      <w:r w:rsidRPr="000455F7">
        <w:t xml:space="preserve">Creating a </w:t>
      </w:r>
      <w:r w:rsidR="003244DF">
        <w:t>N</w:t>
      </w:r>
      <w:r w:rsidRPr="000455F7">
        <w:t xml:space="preserve">ew </w:t>
      </w:r>
      <w:r w:rsidR="003244DF">
        <w:t>T</w:t>
      </w:r>
      <w:r w:rsidRPr="000455F7">
        <w:t xml:space="preserve">emplate for </w:t>
      </w:r>
      <w:r w:rsidR="003244DF">
        <w:t>A</w:t>
      </w:r>
      <w:r w:rsidRPr="000455F7">
        <w:t xml:space="preserve">utoenrollment of a </w:t>
      </w:r>
      <w:r w:rsidR="003244DF">
        <w:t>S</w:t>
      </w:r>
      <w:r w:rsidRPr="000455F7">
        <w:t xml:space="preserve">mart </w:t>
      </w:r>
      <w:r w:rsidR="003244DF">
        <w:t>C</w:t>
      </w:r>
      <w:r w:rsidRPr="000455F7">
        <w:t>ard</w:t>
      </w:r>
    </w:p>
    <w:p w14:paraId="742A6D8A" w14:textId="77777777" w:rsidR="00762371" w:rsidRPr="00D21936" w:rsidRDefault="00762371" w:rsidP="00313019">
      <w:pPr>
        <w:pStyle w:val="Number"/>
        <w:numPr>
          <w:ilvl w:val="0"/>
          <w:numId w:val="11"/>
        </w:numPr>
      </w:pPr>
      <w:r w:rsidRPr="00D21936">
        <w:t>In the</w:t>
      </w:r>
      <w:r w:rsidRPr="00392F0C">
        <w:t xml:space="preserve"> </w:t>
      </w:r>
      <w:r w:rsidRPr="0057637B">
        <w:rPr>
          <w:b/>
          <w:bCs w:val="0"/>
        </w:rPr>
        <w:t xml:space="preserve">Template </w:t>
      </w:r>
      <w:r w:rsidR="00844F83" w:rsidRPr="0057637B">
        <w:rPr>
          <w:b/>
          <w:bCs w:val="0"/>
        </w:rPr>
        <w:t>d</w:t>
      </w:r>
      <w:r w:rsidRPr="0057637B">
        <w:rPr>
          <w:b/>
          <w:bCs w:val="0"/>
        </w:rPr>
        <w:t xml:space="preserve">isplay </w:t>
      </w:r>
      <w:r w:rsidR="00844F83" w:rsidRPr="0057637B">
        <w:rPr>
          <w:b/>
          <w:bCs w:val="0"/>
        </w:rPr>
        <w:t>n</w:t>
      </w:r>
      <w:r w:rsidRPr="0057637B">
        <w:rPr>
          <w:b/>
          <w:bCs w:val="0"/>
        </w:rPr>
        <w:t>ame</w:t>
      </w:r>
      <w:r w:rsidRPr="00392F0C">
        <w:t xml:space="preserve"> </w:t>
      </w:r>
      <w:r w:rsidRPr="00D21936">
        <w:t xml:space="preserve">field, type a unique name for the template </w:t>
      </w:r>
      <w:r w:rsidR="0016709C">
        <w:t>(</w:t>
      </w:r>
      <w:r w:rsidR="009A751B">
        <w:fldChar w:fldCharType="begin"/>
      </w:r>
      <w:r w:rsidR="009A751B">
        <w:instrText xml:space="preserve"> REF _Ref36356126 \h </w:instrText>
      </w:r>
      <w:r w:rsidR="009A751B">
        <w:fldChar w:fldCharType="separate"/>
      </w:r>
      <w:r w:rsidR="00636BA6">
        <w:t xml:space="preserve">Figure </w:t>
      </w:r>
      <w:r w:rsidR="00636BA6">
        <w:rPr>
          <w:noProof/>
        </w:rPr>
        <w:t>2</w:t>
      </w:r>
      <w:r w:rsidR="009A751B">
        <w:fldChar w:fldCharType="end"/>
      </w:r>
      <w:r w:rsidR="0016709C">
        <w:t>)</w:t>
      </w:r>
      <w:r w:rsidRPr="00392F0C">
        <w:t>.</w:t>
      </w:r>
    </w:p>
    <w:p w14:paraId="1AB92C10" w14:textId="77777777" w:rsidR="002104AD" w:rsidRPr="00D21936" w:rsidRDefault="002104AD" w:rsidP="00085C29"/>
    <w:p w14:paraId="4CDC2F10" w14:textId="77777777" w:rsidR="00795965" w:rsidRDefault="00795965" w:rsidP="00085C29"/>
    <w:p w14:paraId="36065D11" w14:textId="77777777" w:rsidR="00795965" w:rsidRDefault="00795965" w:rsidP="00085C29"/>
    <w:p w14:paraId="2D2D305D" w14:textId="77777777" w:rsidR="00795965" w:rsidRDefault="00795965" w:rsidP="00085C29"/>
    <w:p w14:paraId="39A53BCC" w14:textId="77777777" w:rsidR="00795965" w:rsidRDefault="00795965" w:rsidP="00085C29"/>
    <w:p w14:paraId="12F3DD0D" w14:textId="77777777" w:rsidR="00795965" w:rsidRDefault="00795965" w:rsidP="00085C29"/>
    <w:p w14:paraId="3073EA54" w14:textId="77777777" w:rsidR="00795965" w:rsidRDefault="00795965" w:rsidP="00085C29"/>
    <w:p w14:paraId="69F1719A" w14:textId="77777777" w:rsidR="00795965" w:rsidRDefault="00795965" w:rsidP="00085C29"/>
    <w:p w14:paraId="6EA02005" w14:textId="77777777" w:rsidR="00795965" w:rsidRDefault="00795965" w:rsidP="00085C29"/>
    <w:p w14:paraId="0FF9626B" w14:textId="77777777" w:rsidR="00795965" w:rsidRDefault="00795965" w:rsidP="00085C29"/>
    <w:p w14:paraId="6D416D6C" w14:textId="77777777" w:rsidR="00795965" w:rsidRDefault="00795965" w:rsidP="00085C29"/>
    <w:p w14:paraId="020FBE2D" w14:textId="77777777" w:rsidR="00795965" w:rsidRDefault="00795965" w:rsidP="00085C29"/>
    <w:p w14:paraId="30FF743A" w14:textId="77777777" w:rsidR="00795965" w:rsidRDefault="00795965" w:rsidP="00085C29"/>
    <w:p w14:paraId="531AB189" w14:textId="77777777" w:rsidR="00795965" w:rsidRDefault="00795965" w:rsidP="00085C29"/>
    <w:p w14:paraId="4219A4CB" w14:textId="77777777" w:rsidR="00795965" w:rsidRDefault="00795965" w:rsidP="00085C29"/>
    <w:p w14:paraId="6CD3D948" w14:textId="77777777" w:rsidR="00795965" w:rsidRDefault="00795965" w:rsidP="00085C29"/>
    <w:p w14:paraId="1643A1AF" w14:textId="77777777" w:rsidR="00795965" w:rsidRDefault="00795965" w:rsidP="00085C29"/>
    <w:p w14:paraId="3B9E7A3C" w14:textId="77777777" w:rsidR="00795965" w:rsidRDefault="00795965" w:rsidP="00085C29"/>
    <w:p w14:paraId="49C42A76" w14:textId="2AF6C16F" w:rsidR="00795965" w:rsidRDefault="00313019" w:rsidP="00085C29">
      <w:r>
        <w:rPr>
          <w:noProof/>
        </w:rPr>
        <w:drawing>
          <wp:inline distT="0" distB="0" distL="0" distR="0" wp14:anchorId="08B381EE" wp14:editId="7E01ED3A">
            <wp:extent cx="3857625" cy="44481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57625" cy="4448175"/>
                    </a:xfrm>
                    <a:prstGeom prst="rect">
                      <a:avLst/>
                    </a:prstGeom>
                    <a:noFill/>
                  </pic:spPr>
                </pic:pic>
              </a:graphicData>
            </a:graphic>
          </wp:inline>
        </w:drawing>
      </w:r>
    </w:p>
    <w:p w14:paraId="059DC278" w14:textId="77777777" w:rsidR="00795965" w:rsidRDefault="00DD49EC" w:rsidP="00DD49EC">
      <w:pPr>
        <w:pStyle w:val="Caption"/>
      </w:pPr>
      <w:bookmarkStart w:id="35" w:name="_Ref36356126"/>
      <w:r>
        <w:t xml:space="preserve">Figure </w:t>
      </w:r>
      <w:r>
        <w:fldChar w:fldCharType="begin"/>
      </w:r>
      <w:r>
        <w:instrText xml:space="preserve"> SEQ Figure \* ARABIC </w:instrText>
      </w:r>
      <w:r>
        <w:fldChar w:fldCharType="separate"/>
      </w:r>
      <w:r w:rsidR="00636BA6">
        <w:rPr>
          <w:noProof/>
        </w:rPr>
        <w:t>2</w:t>
      </w:r>
      <w:r>
        <w:fldChar w:fldCharType="end"/>
      </w:r>
      <w:bookmarkEnd w:id="35"/>
      <w:r>
        <w:t xml:space="preserve">  </w:t>
      </w:r>
      <w:r w:rsidRPr="00290E9D">
        <w:t xml:space="preserve">Naming the </w:t>
      </w:r>
      <w:r w:rsidR="00AE580C">
        <w:t>T</w:t>
      </w:r>
      <w:r w:rsidRPr="00290E9D">
        <w:t>emplate</w:t>
      </w:r>
    </w:p>
    <w:p w14:paraId="103A21A8" w14:textId="77777777" w:rsidR="00762371" w:rsidRPr="00AE580C" w:rsidRDefault="00762371" w:rsidP="00AE580C">
      <w:pPr>
        <w:pStyle w:val="Note"/>
        <w:pBdr>
          <w:top w:val="none" w:sz="0" w:space="0" w:color="auto"/>
          <w:bottom w:val="none" w:sz="0" w:space="0" w:color="auto"/>
        </w:pBdr>
        <w:rPr>
          <w:b w:val="0"/>
        </w:rPr>
      </w:pPr>
      <w:r w:rsidRPr="00BB43E3">
        <w:t>Note</w:t>
      </w:r>
      <w:r w:rsidR="0074090B">
        <w:t xml:space="preserve"> </w:t>
      </w:r>
      <w:r w:rsidR="00F51D43">
        <w:t xml:space="preserve"> </w:t>
      </w:r>
      <w:r w:rsidRPr="00AE580C">
        <w:rPr>
          <w:b w:val="0"/>
        </w:rPr>
        <w:t xml:space="preserve">If the </w:t>
      </w:r>
      <w:r w:rsidRPr="0057637B">
        <w:t>Do not automatically reenroll if a duplicate certificate exists in Active Directory</w:t>
      </w:r>
      <w:r w:rsidRPr="00AE580C">
        <w:rPr>
          <w:b w:val="0"/>
        </w:rPr>
        <w:t xml:space="preserve"> is enabled, </w:t>
      </w:r>
      <w:r w:rsidR="00DC11EF" w:rsidRPr="00AE580C">
        <w:rPr>
          <w:b w:val="0"/>
        </w:rPr>
        <w:t>a</w:t>
      </w:r>
      <w:r w:rsidRPr="00AE580C">
        <w:rPr>
          <w:b w:val="0"/>
        </w:rPr>
        <w:t>utoenrollment will not enroll a user for the certificate template</w:t>
      </w:r>
      <w:r w:rsidR="00DC11EF" w:rsidRPr="00AE580C">
        <w:rPr>
          <w:b w:val="0"/>
        </w:rPr>
        <w:t>,</w:t>
      </w:r>
      <w:r w:rsidRPr="00AE580C">
        <w:rPr>
          <w:b w:val="0"/>
        </w:rPr>
        <w:t xml:space="preserve"> even if a certificate does not exist in the user’s MY store.</w:t>
      </w:r>
      <w:r w:rsidR="0074090B" w:rsidRPr="00AE580C">
        <w:rPr>
          <w:b w:val="0"/>
        </w:rPr>
        <w:t xml:space="preserve"> </w:t>
      </w:r>
      <w:r w:rsidRPr="00AE580C">
        <w:rPr>
          <w:b w:val="0"/>
        </w:rPr>
        <w:t xml:space="preserve">Active Directory is queried and determines if the user should be enrolled. This is an extremely valuable feature for users </w:t>
      </w:r>
      <w:r w:rsidR="00C46632">
        <w:rPr>
          <w:b w:val="0"/>
        </w:rPr>
        <w:t>who</w:t>
      </w:r>
      <w:r w:rsidR="00C46632" w:rsidRPr="00AE580C">
        <w:rPr>
          <w:b w:val="0"/>
        </w:rPr>
        <w:t xml:space="preserve"> </w:t>
      </w:r>
      <w:r w:rsidRPr="00AE580C">
        <w:rPr>
          <w:b w:val="0"/>
        </w:rPr>
        <w:t>do not have roaming profiles and log</w:t>
      </w:r>
      <w:r w:rsidR="00C7025F" w:rsidRPr="00AE580C">
        <w:rPr>
          <w:b w:val="0"/>
        </w:rPr>
        <w:t xml:space="preserve"> </w:t>
      </w:r>
      <w:r w:rsidRPr="00AE580C">
        <w:rPr>
          <w:b w:val="0"/>
        </w:rPr>
        <w:t xml:space="preserve">on to multiple machines. Without this setting and without roaming profiles, the user will automatically </w:t>
      </w:r>
      <w:r w:rsidR="00C7025F" w:rsidRPr="00AE580C">
        <w:rPr>
          <w:b w:val="0"/>
        </w:rPr>
        <w:t xml:space="preserve">be </w:t>
      </w:r>
      <w:r w:rsidRPr="00AE580C">
        <w:rPr>
          <w:b w:val="0"/>
        </w:rPr>
        <w:t>enrolled on every machine that is logged on to (including servers).</w:t>
      </w:r>
      <w:r w:rsidR="0074090B" w:rsidRPr="00AE580C">
        <w:rPr>
          <w:b w:val="0"/>
        </w:rPr>
        <w:t xml:space="preserve"> </w:t>
      </w:r>
    </w:p>
    <w:p w14:paraId="2129D604" w14:textId="77777777" w:rsidR="00DB6074" w:rsidRDefault="008C1AAE" w:rsidP="00313019">
      <w:pPr>
        <w:pStyle w:val="Number"/>
        <w:numPr>
          <w:ilvl w:val="0"/>
          <w:numId w:val="11"/>
        </w:numPr>
      </w:pPr>
      <w:r w:rsidRPr="00392F0C">
        <w:t>C</w:t>
      </w:r>
      <w:r w:rsidR="00762371" w:rsidRPr="00392F0C">
        <w:t xml:space="preserve">lick the </w:t>
      </w:r>
      <w:r w:rsidR="00762371" w:rsidRPr="0057637B">
        <w:rPr>
          <w:b/>
          <w:bCs w:val="0"/>
        </w:rPr>
        <w:t>Request Handling</w:t>
      </w:r>
      <w:r w:rsidR="00762371" w:rsidRPr="00392F0C">
        <w:t xml:space="preserve"> tab</w:t>
      </w:r>
      <w:r w:rsidR="008D7B5D" w:rsidRPr="00392F0C">
        <w:t xml:space="preserve"> </w:t>
      </w:r>
      <w:r w:rsidR="00C46632">
        <w:t>(</w:t>
      </w:r>
      <w:r w:rsidR="00C46632">
        <w:fldChar w:fldCharType="begin"/>
      </w:r>
      <w:r w:rsidR="00C46632">
        <w:instrText xml:space="preserve"> REF _Ref36357662 \h </w:instrText>
      </w:r>
      <w:r w:rsidR="00C46632">
        <w:fldChar w:fldCharType="separate"/>
      </w:r>
      <w:r w:rsidR="00636BA6">
        <w:t xml:space="preserve">Figure </w:t>
      </w:r>
      <w:r w:rsidR="00636BA6">
        <w:rPr>
          <w:noProof/>
        </w:rPr>
        <w:t>3</w:t>
      </w:r>
      <w:r w:rsidR="00C46632">
        <w:fldChar w:fldCharType="end"/>
      </w:r>
      <w:r w:rsidR="00C46632">
        <w:t>)</w:t>
      </w:r>
      <w:r w:rsidRPr="00392F0C">
        <w:t>.</w:t>
      </w:r>
      <w:r w:rsidR="00C46632">
        <w:br/>
      </w:r>
      <w:r w:rsidR="00762371" w:rsidRPr="00392F0C">
        <w:t>This tab is used to define how the certificate request should be processed</w:t>
      </w:r>
      <w:r w:rsidR="00C46632">
        <w:t xml:space="preserve">, </w:t>
      </w:r>
      <w:r w:rsidR="00762371" w:rsidRPr="00392F0C">
        <w:t xml:space="preserve">including the </w:t>
      </w:r>
      <w:r w:rsidRPr="00392F0C">
        <w:t>cryptographic service providers (</w:t>
      </w:r>
      <w:r w:rsidR="00762371" w:rsidRPr="00392F0C">
        <w:t>CSP</w:t>
      </w:r>
      <w:r w:rsidRPr="00392F0C">
        <w:t>)</w:t>
      </w:r>
      <w:r w:rsidR="00762371" w:rsidRPr="00392F0C">
        <w:t xml:space="preserve"> and minimum key sizes that </w:t>
      </w:r>
      <w:r w:rsidRPr="00392F0C">
        <w:t xml:space="preserve">will </w:t>
      </w:r>
      <w:r w:rsidR="00762371" w:rsidRPr="00392F0C">
        <w:t xml:space="preserve">be used by the enrollment template. </w:t>
      </w:r>
    </w:p>
    <w:p w14:paraId="5D0422D4" w14:textId="77777777" w:rsidR="00DB6074" w:rsidRDefault="00DB6074" w:rsidP="00085C29"/>
    <w:p w14:paraId="02B914E2" w14:textId="77777777" w:rsidR="00DB6074" w:rsidRDefault="00DB6074" w:rsidP="00085C29"/>
    <w:p w14:paraId="1162CADE" w14:textId="0E3AC1B2" w:rsidR="00762371" w:rsidRPr="00D21936" w:rsidRDefault="00313019" w:rsidP="00085C29">
      <w:r>
        <w:rPr>
          <w:noProof/>
        </w:rPr>
        <w:lastRenderedPageBreak/>
        <w:drawing>
          <wp:anchor distT="0" distB="0" distL="114300" distR="114300" simplePos="0" relativeHeight="251665920" behindDoc="0" locked="0" layoutInCell="1" allowOverlap="1" wp14:anchorId="43565F84" wp14:editId="575FB8A0">
            <wp:simplePos x="0" y="0"/>
            <wp:positionH relativeFrom="column">
              <wp:posOffset>152400</wp:posOffset>
            </wp:positionH>
            <wp:positionV relativeFrom="paragraph">
              <wp:posOffset>76200</wp:posOffset>
            </wp:positionV>
            <wp:extent cx="3848100" cy="4432300"/>
            <wp:effectExtent l="0" t="0" r="0" b="0"/>
            <wp:wrapTopAndBottom/>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48100" cy="443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0D52F0" w14:textId="77777777" w:rsidR="00762371" w:rsidRDefault="00BD22DA" w:rsidP="00BD22DA">
      <w:pPr>
        <w:pStyle w:val="Caption"/>
      </w:pPr>
      <w:bookmarkStart w:id="36" w:name="_Ref36357662"/>
      <w:r>
        <w:t xml:space="preserve">Figure </w:t>
      </w:r>
      <w:r>
        <w:fldChar w:fldCharType="begin"/>
      </w:r>
      <w:r>
        <w:instrText xml:space="preserve"> SEQ Figure \* ARABIC </w:instrText>
      </w:r>
      <w:r>
        <w:fldChar w:fldCharType="separate"/>
      </w:r>
      <w:r w:rsidR="00636BA6">
        <w:rPr>
          <w:noProof/>
        </w:rPr>
        <w:t>3</w:t>
      </w:r>
      <w:r>
        <w:fldChar w:fldCharType="end"/>
      </w:r>
      <w:bookmarkEnd w:id="36"/>
      <w:r>
        <w:t xml:space="preserve">  </w:t>
      </w:r>
      <w:r w:rsidRPr="009B63A3">
        <w:t xml:space="preserve">Defining </w:t>
      </w:r>
      <w:r w:rsidR="00C46632">
        <w:t>H</w:t>
      </w:r>
      <w:r w:rsidRPr="009B63A3">
        <w:t xml:space="preserve">ow the </w:t>
      </w:r>
      <w:r w:rsidR="00C46632">
        <w:t>C</w:t>
      </w:r>
      <w:r w:rsidRPr="009B63A3">
        <w:t xml:space="preserve">ertificate </w:t>
      </w:r>
      <w:r w:rsidR="00C46632">
        <w:t>R</w:t>
      </w:r>
      <w:r w:rsidRPr="009B63A3">
        <w:t xml:space="preserve">equest </w:t>
      </w:r>
      <w:r w:rsidR="00C46632">
        <w:t>S</w:t>
      </w:r>
      <w:r w:rsidRPr="009B63A3">
        <w:t xml:space="preserve">hould </w:t>
      </w:r>
      <w:r w:rsidR="00C46632">
        <w:t>B</w:t>
      </w:r>
      <w:r w:rsidRPr="009B63A3">
        <w:t xml:space="preserve">e </w:t>
      </w:r>
      <w:r w:rsidR="00C46632">
        <w:t>P</w:t>
      </w:r>
      <w:r w:rsidRPr="009B63A3">
        <w:t>rocessed</w:t>
      </w:r>
    </w:p>
    <w:p w14:paraId="183372B8" w14:textId="77777777" w:rsidR="008D7B5D" w:rsidRPr="00A877E8" w:rsidRDefault="008D7B5D" w:rsidP="00277E56">
      <w:pPr>
        <w:pStyle w:val="Note"/>
        <w:pBdr>
          <w:top w:val="none" w:sz="0" w:space="0" w:color="auto"/>
          <w:bottom w:val="none" w:sz="0" w:space="0" w:color="auto"/>
        </w:pBdr>
      </w:pPr>
      <w:r w:rsidRPr="005B5C13">
        <w:t>Important</w:t>
      </w:r>
      <w:r w:rsidR="0074090B" w:rsidRPr="00277E56">
        <w:rPr>
          <w:b w:val="0"/>
        </w:rPr>
        <w:t xml:space="preserve"> </w:t>
      </w:r>
      <w:r w:rsidR="00E7529D" w:rsidRPr="00277E56">
        <w:rPr>
          <w:b w:val="0"/>
        </w:rPr>
        <w:t xml:space="preserve"> </w:t>
      </w:r>
      <w:r w:rsidRPr="00277E56">
        <w:rPr>
          <w:b w:val="0"/>
        </w:rPr>
        <w:t>If more than one smart card CSP is made available on this tab, the user may be prompted for every CSP that is selected when enroll</w:t>
      </w:r>
      <w:r w:rsidR="00C625BB" w:rsidRPr="00277E56">
        <w:rPr>
          <w:b w:val="0"/>
        </w:rPr>
        <w:t>ing</w:t>
      </w:r>
      <w:r w:rsidRPr="00277E56">
        <w:rPr>
          <w:b w:val="0"/>
        </w:rPr>
        <w:t xml:space="preserve"> for this template.</w:t>
      </w:r>
      <w:r w:rsidR="00C625BB" w:rsidRPr="00277E56">
        <w:rPr>
          <w:b w:val="0"/>
        </w:rPr>
        <w:t xml:space="preserve"> </w:t>
      </w:r>
      <w:r w:rsidRPr="00277E56">
        <w:rPr>
          <w:b w:val="0"/>
        </w:rPr>
        <w:t xml:space="preserve">The behavior may vary depending on the CSPs available on the client machine. If the user has only one </w:t>
      </w:r>
      <w:r w:rsidR="00C625BB" w:rsidRPr="00277E56">
        <w:rPr>
          <w:b w:val="0"/>
        </w:rPr>
        <w:t>s</w:t>
      </w:r>
      <w:r w:rsidRPr="00277E56">
        <w:rPr>
          <w:b w:val="0"/>
        </w:rPr>
        <w:t>mart card, the prompts for</w:t>
      </w:r>
      <w:r w:rsidR="00C625BB" w:rsidRPr="00277E56">
        <w:rPr>
          <w:b w:val="0"/>
        </w:rPr>
        <w:t xml:space="preserve"> the unavailable</w:t>
      </w:r>
      <w:r w:rsidRPr="00277E56">
        <w:rPr>
          <w:b w:val="0"/>
        </w:rPr>
        <w:t xml:space="preserve"> CSPs</w:t>
      </w:r>
      <w:r w:rsidR="0057778F">
        <w:rPr>
          <w:b w:val="0"/>
        </w:rPr>
        <w:t xml:space="preserve"> will have to be cancelled</w:t>
      </w:r>
      <w:r w:rsidR="00C625BB" w:rsidRPr="00277E56">
        <w:rPr>
          <w:b w:val="0"/>
        </w:rPr>
        <w:t>.</w:t>
      </w:r>
      <w:r w:rsidR="00EA4754" w:rsidRPr="00277E56">
        <w:rPr>
          <w:b w:val="0"/>
        </w:rPr>
        <w:t xml:space="preserve"> </w:t>
      </w:r>
      <w:r w:rsidRPr="00277E56">
        <w:rPr>
          <w:b w:val="0"/>
        </w:rPr>
        <w:t>This behavior is by design. It is also important to select a minimum key size that is supported by the selected CSP</w:t>
      </w:r>
      <w:r w:rsidR="0057778F">
        <w:rPr>
          <w:b w:val="0"/>
        </w:rPr>
        <w:t>;</w:t>
      </w:r>
      <w:r w:rsidRPr="00277E56">
        <w:rPr>
          <w:b w:val="0"/>
        </w:rPr>
        <w:t xml:space="preserve"> otherwise</w:t>
      </w:r>
      <w:r w:rsidR="0057778F">
        <w:rPr>
          <w:b w:val="0"/>
        </w:rPr>
        <w:t>,</w:t>
      </w:r>
      <w:r w:rsidRPr="00277E56">
        <w:rPr>
          <w:b w:val="0"/>
        </w:rPr>
        <w:t xml:space="preserve"> enrollment will fail.</w:t>
      </w:r>
    </w:p>
    <w:p w14:paraId="08C4B2CC" w14:textId="77777777" w:rsidR="00762371" w:rsidRPr="00F4259F" w:rsidRDefault="00762371" w:rsidP="00313019">
      <w:pPr>
        <w:pStyle w:val="Number"/>
        <w:numPr>
          <w:ilvl w:val="0"/>
          <w:numId w:val="11"/>
        </w:numPr>
      </w:pPr>
      <w:r w:rsidRPr="00F4259F">
        <w:t xml:space="preserve">Select the </w:t>
      </w:r>
      <w:r w:rsidR="00A37EC9">
        <w:rPr>
          <w:b/>
          <w:bCs w:val="0"/>
        </w:rPr>
        <w:t>Prompt the user during enrollment</w:t>
      </w:r>
      <w:r w:rsidRPr="00483A8A">
        <w:t xml:space="preserve"> check box </w:t>
      </w:r>
      <w:r w:rsidR="0057778F">
        <w:t>(</w:t>
      </w:r>
      <w:r w:rsidR="0057778F">
        <w:fldChar w:fldCharType="begin"/>
      </w:r>
      <w:r w:rsidR="0057778F">
        <w:instrText xml:space="preserve"> REF _Ref36357662 \h </w:instrText>
      </w:r>
      <w:r w:rsidR="0057778F">
        <w:fldChar w:fldCharType="separate"/>
      </w:r>
      <w:r w:rsidR="00636BA6">
        <w:t xml:space="preserve">Figure </w:t>
      </w:r>
      <w:r w:rsidR="00636BA6">
        <w:rPr>
          <w:noProof/>
        </w:rPr>
        <w:t>3</w:t>
      </w:r>
      <w:r w:rsidR="0057778F">
        <w:fldChar w:fldCharType="end"/>
      </w:r>
      <w:r w:rsidR="0057778F">
        <w:t>)</w:t>
      </w:r>
      <w:r w:rsidRPr="00483A8A">
        <w:t>.</w:t>
      </w:r>
      <w:r w:rsidR="00A66FF2" w:rsidRPr="00A66FF2">
        <w:t xml:space="preserve"> </w:t>
      </w:r>
      <w:r w:rsidR="00A66FF2">
        <w:t>(</w:t>
      </w:r>
      <w:r w:rsidR="00A66FF2" w:rsidRPr="00F4259F">
        <w:t>Enrollment for smart card r</w:t>
      </w:r>
      <w:r w:rsidR="00A66FF2">
        <w:t>equires user input to succeed.)</w:t>
      </w:r>
    </w:p>
    <w:p w14:paraId="7D0BE731" w14:textId="77777777" w:rsidR="00762371" w:rsidRPr="00A877E8" w:rsidRDefault="00762371" w:rsidP="00277E56">
      <w:pPr>
        <w:pStyle w:val="Note"/>
        <w:pBdr>
          <w:top w:val="none" w:sz="0" w:space="0" w:color="auto"/>
          <w:bottom w:val="none" w:sz="0" w:space="0" w:color="auto"/>
        </w:pBdr>
      </w:pPr>
      <w:r w:rsidRPr="005B5C13">
        <w:t>Important</w:t>
      </w:r>
      <w:r w:rsidR="0074090B" w:rsidRPr="00277E56">
        <w:rPr>
          <w:b w:val="0"/>
        </w:rPr>
        <w:t xml:space="preserve"> </w:t>
      </w:r>
      <w:r w:rsidR="00E7529D" w:rsidRPr="00277E56">
        <w:rPr>
          <w:b w:val="0"/>
        </w:rPr>
        <w:t xml:space="preserve"> </w:t>
      </w:r>
      <w:r w:rsidRPr="00277E56">
        <w:rPr>
          <w:b w:val="0"/>
        </w:rPr>
        <w:t xml:space="preserve">If the certificate template is not going to be used for </w:t>
      </w:r>
      <w:r w:rsidR="00D16DE5" w:rsidRPr="00277E56">
        <w:rPr>
          <w:b w:val="0"/>
        </w:rPr>
        <w:t>s</w:t>
      </w:r>
      <w:r w:rsidRPr="00277E56">
        <w:rPr>
          <w:b w:val="0"/>
        </w:rPr>
        <w:t>mart cards or if it is not desired for the user to be prompted to enroll for certificates, this option is not required.</w:t>
      </w:r>
      <w:r w:rsidR="0074090B" w:rsidRPr="00277E56">
        <w:rPr>
          <w:b w:val="0"/>
        </w:rPr>
        <w:t xml:space="preserve"> </w:t>
      </w:r>
      <w:r w:rsidRPr="00277E56">
        <w:rPr>
          <w:b w:val="0"/>
        </w:rPr>
        <w:t xml:space="preserve">Machine certificates should not have this enabled or machine </w:t>
      </w:r>
      <w:r w:rsidR="000B07E1" w:rsidRPr="00277E56">
        <w:rPr>
          <w:b w:val="0"/>
        </w:rPr>
        <w:t>a</w:t>
      </w:r>
      <w:r w:rsidR="00205609" w:rsidRPr="00277E56">
        <w:rPr>
          <w:b w:val="0"/>
        </w:rPr>
        <w:t>utoenrollment</w:t>
      </w:r>
      <w:r w:rsidRPr="00277E56">
        <w:rPr>
          <w:b w:val="0"/>
        </w:rPr>
        <w:t xml:space="preserve"> will fail.</w:t>
      </w:r>
    </w:p>
    <w:p w14:paraId="4CB12DA6" w14:textId="77777777" w:rsidR="00762371" w:rsidRPr="00D21936" w:rsidRDefault="0057778F" w:rsidP="00313019">
      <w:pPr>
        <w:pStyle w:val="Number"/>
        <w:numPr>
          <w:ilvl w:val="0"/>
          <w:numId w:val="11"/>
        </w:numPr>
      </w:pPr>
      <w:r>
        <w:t>Click</w:t>
      </w:r>
      <w:r w:rsidR="00762371" w:rsidRPr="00D21936">
        <w:t xml:space="preserve"> the</w:t>
      </w:r>
      <w:r w:rsidR="00762371" w:rsidRPr="00483A8A">
        <w:t xml:space="preserve"> </w:t>
      </w:r>
      <w:r w:rsidR="00762371" w:rsidRPr="001706CD">
        <w:rPr>
          <w:b/>
          <w:bCs w:val="0"/>
        </w:rPr>
        <w:t>Subject Name</w:t>
      </w:r>
      <w:r w:rsidR="00762371" w:rsidRPr="00483A8A">
        <w:t xml:space="preserve"> </w:t>
      </w:r>
      <w:r w:rsidR="00762371" w:rsidRPr="00D21936">
        <w:t>tab</w:t>
      </w:r>
      <w:r w:rsidR="00D16DE5">
        <w:t>.</w:t>
      </w:r>
      <w:r>
        <w:br/>
      </w:r>
      <w:r w:rsidR="00D16DE5">
        <w:t>T</w:t>
      </w:r>
      <w:r w:rsidR="00762371" w:rsidRPr="00D21936">
        <w:t xml:space="preserve">his tab is used to define how the subject name and certificate properties will be built. It is </w:t>
      </w:r>
      <w:r w:rsidR="00762371" w:rsidRPr="00D21936">
        <w:lastRenderedPageBreak/>
        <w:t xml:space="preserve">recommended to use the default selections when enrolling for a </w:t>
      </w:r>
      <w:r w:rsidR="004940A2">
        <w:t>s</w:t>
      </w:r>
      <w:r w:rsidR="00762371" w:rsidRPr="00D21936">
        <w:t xml:space="preserve">mart </w:t>
      </w:r>
      <w:r w:rsidR="00D16DE5">
        <w:t>c</w:t>
      </w:r>
      <w:r w:rsidR="00762371" w:rsidRPr="00D21936">
        <w:t>ard template.</w:t>
      </w:r>
    </w:p>
    <w:p w14:paraId="4431140B" w14:textId="77777777" w:rsidR="00762371" w:rsidRPr="00D21936" w:rsidRDefault="004940A2" w:rsidP="00313019">
      <w:pPr>
        <w:pStyle w:val="Number"/>
        <w:numPr>
          <w:ilvl w:val="0"/>
          <w:numId w:val="11"/>
        </w:numPr>
      </w:pPr>
      <w:r>
        <w:t>Click</w:t>
      </w:r>
      <w:r w:rsidR="00762371" w:rsidRPr="00D21936">
        <w:t xml:space="preserve"> the </w:t>
      </w:r>
      <w:r w:rsidR="00762371" w:rsidRPr="001706CD">
        <w:rPr>
          <w:b/>
          <w:bCs w:val="0"/>
        </w:rPr>
        <w:t>Extensions</w:t>
      </w:r>
      <w:r w:rsidR="00762371" w:rsidRPr="00483A8A">
        <w:t xml:space="preserve"> </w:t>
      </w:r>
      <w:r w:rsidR="00762371" w:rsidRPr="00D21936">
        <w:t>tab.</w:t>
      </w:r>
      <w:r>
        <w:br/>
      </w:r>
      <w:r w:rsidR="00D16DE5">
        <w:t>T</w:t>
      </w:r>
      <w:r w:rsidR="00762371" w:rsidRPr="00D21936">
        <w:t>his tab is used to define how the various extensions will be added</w:t>
      </w:r>
      <w:r w:rsidR="00D16DE5">
        <w:t xml:space="preserve"> to</w:t>
      </w:r>
      <w:r w:rsidR="00762371" w:rsidRPr="00D21936">
        <w:t xml:space="preserve"> this certificate template during enrollment. It is recommended </w:t>
      </w:r>
      <w:r w:rsidR="00D16DE5">
        <w:t>that you</w:t>
      </w:r>
      <w:r w:rsidR="00D16DE5" w:rsidRPr="00D21936">
        <w:t xml:space="preserve"> </w:t>
      </w:r>
      <w:r w:rsidR="00762371" w:rsidRPr="00D21936">
        <w:t>use the default settings</w:t>
      </w:r>
      <w:r w:rsidR="00762371" w:rsidRPr="00483A8A">
        <w:t>.</w:t>
      </w:r>
    </w:p>
    <w:p w14:paraId="29DAC290" w14:textId="77777777" w:rsidR="00762371" w:rsidRPr="00AE580C" w:rsidRDefault="00762371" w:rsidP="00AE580C">
      <w:pPr>
        <w:pStyle w:val="Note"/>
        <w:pBdr>
          <w:top w:val="none" w:sz="0" w:space="0" w:color="auto"/>
          <w:bottom w:val="none" w:sz="0" w:space="0" w:color="auto"/>
        </w:pBdr>
        <w:rPr>
          <w:b w:val="0"/>
        </w:rPr>
      </w:pPr>
      <w:r w:rsidRPr="00BB43E3">
        <w:t>Note</w:t>
      </w:r>
      <w:r w:rsidRPr="00A877E8">
        <w:t xml:space="preserve"> </w:t>
      </w:r>
      <w:r w:rsidR="00F51D43">
        <w:t xml:space="preserve"> </w:t>
      </w:r>
      <w:r w:rsidRPr="00AE580C">
        <w:rPr>
          <w:b w:val="0"/>
        </w:rPr>
        <w:t xml:space="preserve">Application Policies is a replacement for Extended Key Usage (EKU) in </w:t>
      </w:r>
      <w:r w:rsidR="008A3B4F" w:rsidRPr="00AE580C">
        <w:rPr>
          <w:b w:val="0"/>
        </w:rPr>
        <w:t>Windows Server 2003</w:t>
      </w:r>
      <w:r w:rsidR="008D55F2">
        <w:rPr>
          <w:b w:val="0"/>
        </w:rPr>
        <w:t xml:space="preserve">, </w:t>
      </w:r>
      <w:r w:rsidRPr="00AE580C">
        <w:rPr>
          <w:b w:val="0"/>
        </w:rPr>
        <w:t>although EKU is still supported for legacy applications and client operating systems.</w:t>
      </w:r>
    </w:p>
    <w:p w14:paraId="4866DC9D" w14:textId="77777777" w:rsidR="00762371" w:rsidRPr="00D21936" w:rsidRDefault="008D55F2" w:rsidP="00313019">
      <w:pPr>
        <w:pStyle w:val="Number"/>
        <w:numPr>
          <w:ilvl w:val="0"/>
          <w:numId w:val="11"/>
        </w:numPr>
      </w:pPr>
      <w:r>
        <w:t xml:space="preserve">Click </w:t>
      </w:r>
      <w:r w:rsidR="00762371" w:rsidRPr="00D21936">
        <w:t xml:space="preserve">the </w:t>
      </w:r>
      <w:r w:rsidR="00762371" w:rsidRPr="001706CD">
        <w:rPr>
          <w:b/>
          <w:bCs w:val="0"/>
        </w:rPr>
        <w:t xml:space="preserve">Security </w:t>
      </w:r>
      <w:r w:rsidR="00762371" w:rsidRPr="00D21936">
        <w:t>tab.</w:t>
      </w:r>
      <w:r>
        <w:br/>
      </w:r>
      <w:r w:rsidR="00762371" w:rsidRPr="00D21936">
        <w:t xml:space="preserve">This tab is used to define </w:t>
      </w:r>
      <w:r w:rsidR="00763C04">
        <w:t>which</w:t>
      </w:r>
      <w:r w:rsidR="00763C04" w:rsidRPr="00D21936">
        <w:t xml:space="preserve"> </w:t>
      </w:r>
      <w:r w:rsidR="00762371" w:rsidRPr="00D21936">
        <w:t>user</w:t>
      </w:r>
      <w:r w:rsidR="00763C04">
        <w:t>s</w:t>
      </w:r>
      <w:r w:rsidR="00762371" w:rsidRPr="00D21936">
        <w:t xml:space="preserve"> or group</w:t>
      </w:r>
      <w:r w:rsidR="00763C04">
        <w:t>s</w:t>
      </w:r>
      <w:r w:rsidR="00762371" w:rsidRPr="00D21936">
        <w:t xml:space="preserve"> may enroll or autoenroll for a certificate template.</w:t>
      </w:r>
      <w:r w:rsidR="0074090B">
        <w:t xml:space="preserve"> </w:t>
      </w:r>
      <w:r w:rsidR="00762371" w:rsidRPr="00D21936">
        <w:t xml:space="preserve">A user or group must have the </w:t>
      </w:r>
      <w:r w:rsidR="00762371" w:rsidRPr="00483A8A">
        <w:t>Read</w:t>
      </w:r>
      <w:r w:rsidR="00762371" w:rsidRPr="00D21936">
        <w:t xml:space="preserve">, </w:t>
      </w:r>
      <w:r w:rsidR="00762371" w:rsidRPr="00483A8A">
        <w:t>Enroll</w:t>
      </w:r>
      <w:r>
        <w:t>,</w:t>
      </w:r>
      <w:r w:rsidR="00762371" w:rsidRPr="00D21936">
        <w:t xml:space="preserve"> and </w:t>
      </w:r>
      <w:r w:rsidR="00762371" w:rsidRPr="00483A8A">
        <w:t>Autoenroll</w:t>
      </w:r>
      <w:r w:rsidR="00762371" w:rsidRPr="00D21936">
        <w:t xml:space="preserve"> permissions to automatically be enrolled for a certificate template.</w:t>
      </w:r>
      <w:r w:rsidR="0074090B">
        <w:t xml:space="preserve"> </w:t>
      </w:r>
    </w:p>
    <w:p w14:paraId="2D2A45C2" w14:textId="77777777" w:rsidR="00762371" w:rsidRPr="00D21936" w:rsidRDefault="00762371" w:rsidP="00313019">
      <w:pPr>
        <w:pStyle w:val="Number"/>
        <w:numPr>
          <w:ilvl w:val="0"/>
          <w:numId w:val="11"/>
        </w:numPr>
      </w:pPr>
      <w:r w:rsidRPr="00D21936">
        <w:t xml:space="preserve">Click </w:t>
      </w:r>
      <w:r w:rsidRPr="001706CD">
        <w:rPr>
          <w:b/>
          <w:bCs w:val="0"/>
        </w:rPr>
        <w:t>OK</w:t>
      </w:r>
      <w:r w:rsidRPr="00483A8A">
        <w:t xml:space="preserve"> </w:t>
      </w:r>
      <w:r w:rsidRPr="00D21936">
        <w:t>when finished.</w:t>
      </w:r>
      <w:r w:rsidR="008D55F2">
        <w:br/>
      </w:r>
      <w:r w:rsidRPr="00D21936">
        <w:t xml:space="preserve">The Autoenrollment column should now show </w:t>
      </w:r>
      <w:r w:rsidRPr="001706CD">
        <w:rPr>
          <w:b/>
          <w:bCs w:val="0"/>
        </w:rPr>
        <w:t>Allowed</w:t>
      </w:r>
      <w:r w:rsidRPr="00D21936">
        <w:t>.</w:t>
      </w:r>
    </w:p>
    <w:p w14:paraId="49C2EB55" w14:textId="77777777" w:rsidR="00762371" w:rsidRPr="00AE580C" w:rsidRDefault="00762371" w:rsidP="00AE580C">
      <w:pPr>
        <w:pStyle w:val="Note"/>
        <w:pBdr>
          <w:top w:val="none" w:sz="0" w:space="0" w:color="auto"/>
          <w:bottom w:val="none" w:sz="0" w:space="0" w:color="auto"/>
        </w:pBdr>
        <w:rPr>
          <w:b w:val="0"/>
        </w:rPr>
      </w:pPr>
      <w:r w:rsidRPr="00BB43E3">
        <w:t>Note</w:t>
      </w:r>
      <w:r w:rsidR="0074090B">
        <w:t xml:space="preserve"> </w:t>
      </w:r>
      <w:r w:rsidR="00F51D43">
        <w:t xml:space="preserve"> </w:t>
      </w:r>
      <w:r w:rsidRPr="00AE580C">
        <w:rPr>
          <w:b w:val="0"/>
        </w:rPr>
        <w:t xml:space="preserve">The Autoenrollment </w:t>
      </w:r>
      <w:r w:rsidR="000468D3" w:rsidRPr="00AE580C">
        <w:rPr>
          <w:b w:val="0"/>
        </w:rPr>
        <w:t>c</w:t>
      </w:r>
      <w:r w:rsidRPr="00AE580C">
        <w:rPr>
          <w:b w:val="0"/>
        </w:rPr>
        <w:t xml:space="preserve">olumn will automatically </w:t>
      </w:r>
      <w:r w:rsidR="008D55F2">
        <w:rPr>
          <w:b w:val="0"/>
        </w:rPr>
        <w:t>indicate</w:t>
      </w:r>
      <w:r w:rsidR="008D55F2" w:rsidRPr="00AE580C">
        <w:rPr>
          <w:b w:val="0"/>
        </w:rPr>
        <w:t xml:space="preserve"> </w:t>
      </w:r>
      <w:r w:rsidRPr="00AE580C">
        <w:rPr>
          <w:b w:val="0"/>
        </w:rPr>
        <w:t xml:space="preserve">if a template is suitable for </w:t>
      </w:r>
      <w:r w:rsidR="000B07E1" w:rsidRPr="00AE580C">
        <w:rPr>
          <w:b w:val="0"/>
        </w:rPr>
        <w:t>a</w:t>
      </w:r>
      <w:r w:rsidR="00205609" w:rsidRPr="00AE580C">
        <w:rPr>
          <w:b w:val="0"/>
        </w:rPr>
        <w:t>utoenrollment</w:t>
      </w:r>
      <w:r w:rsidRPr="00AE580C">
        <w:rPr>
          <w:b w:val="0"/>
        </w:rPr>
        <w:t>.</w:t>
      </w:r>
      <w:r w:rsidR="0074090B" w:rsidRPr="00AE580C">
        <w:rPr>
          <w:b w:val="0"/>
        </w:rPr>
        <w:t xml:space="preserve"> </w:t>
      </w:r>
      <w:r w:rsidRPr="00AE580C">
        <w:rPr>
          <w:b w:val="0"/>
        </w:rPr>
        <w:t>The user will not be able to change the status.</w:t>
      </w:r>
      <w:r w:rsidR="0074090B" w:rsidRPr="00AE580C">
        <w:rPr>
          <w:b w:val="0"/>
        </w:rPr>
        <w:t xml:space="preserve"> </w:t>
      </w:r>
      <w:r w:rsidRPr="00AE580C">
        <w:rPr>
          <w:b w:val="0"/>
        </w:rPr>
        <w:t xml:space="preserve">If a template has more than </w:t>
      </w:r>
      <w:r w:rsidR="00082324" w:rsidRPr="00AE580C">
        <w:rPr>
          <w:b w:val="0"/>
        </w:rPr>
        <w:t>one</w:t>
      </w:r>
      <w:r w:rsidRPr="00AE580C">
        <w:rPr>
          <w:b w:val="0"/>
        </w:rPr>
        <w:t xml:space="preserve"> </w:t>
      </w:r>
      <w:r w:rsidR="00C2625A" w:rsidRPr="00AE580C">
        <w:rPr>
          <w:b w:val="0"/>
        </w:rPr>
        <w:t>registration authority (</w:t>
      </w:r>
      <w:r w:rsidRPr="00AE580C">
        <w:rPr>
          <w:b w:val="0"/>
        </w:rPr>
        <w:t>RA</w:t>
      </w:r>
      <w:r w:rsidR="00C2625A" w:rsidRPr="00AE580C">
        <w:rPr>
          <w:b w:val="0"/>
        </w:rPr>
        <w:t>)</w:t>
      </w:r>
      <w:r w:rsidRPr="00AE580C">
        <w:rPr>
          <w:b w:val="0"/>
        </w:rPr>
        <w:t xml:space="preserve"> signature required or if the subject is supplied by the requester, </w:t>
      </w:r>
      <w:r w:rsidR="008D55F2">
        <w:rPr>
          <w:b w:val="0"/>
        </w:rPr>
        <w:t>a</w:t>
      </w:r>
      <w:r w:rsidR="00205609" w:rsidRPr="00AE580C">
        <w:rPr>
          <w:b w:val="0"/>
        </w:rPr>
        <w:t>utoenrollment</w:t>
      </w:r>
      <w:r w:rsidRPr="00AE580C">
        <w:rPr>
          <w:b w:val="0"/>
        </w:rPr>
        <w:t xml:space="preserve"> will not be allowed.</w:t>
      </w:r>
      <w:r w:rsidR="0074090B" w:rsidRPr="00AE580C">
        <w:rPr>
          <w:b w:val="0"/>
        </w:rPr>
        <w:t xml:space="preserve"> </w:t>
      </w:r>
      <w:r w:rsidRPr="00AE580C">
        <w:rPr>
          <w:b w:val="0"/>
        </w:rPr>
        <w:t>The column does not reflect the state of the autoenroll ACL on the template.</w:t>
      </w:r>
    </w:p>
    <w:p w14:paraId="55CAFD23" w14:textId="77777777" w:rsidR="00762371" w:rsidRPr="00AE580C" w:rsidRDefault="00762371" w:rsidP="00AE580C">
      <w:pPr>
        <w:pStyle w:val="Note"/>
        <w:pBdr>
          <w:top w:val="none" w:sz="0" w:space="0" w:color="auto"/>
          <w:bottom w:val="none" w:sz="0" w:space="0" w:color="auto"/>
        </w:pBdr>
        <w:rPr>
          <w:b w:val="0"/>
        </w:rPr>
      </w:pPr>
      <w:r w:rsidRPr="00844F83">
        <w:t>Important</w:t>
      </w:r>
      <w:r w:rsidRPr="00A877E8">
        <w:t xml:space="preserve"> </w:t>
      </w:r>
      <w:r w:rsidR="00E7529D">
        <w:t xml:space="preserve"> </w:t>
      </w:r>
      <w:r w:rsidRPr="00AE580C">
        <w:rPr>
          <w:b w:val="0"/>
        </w:rPr>
        <w:t xml:space="preserve">A </w:t>
      </w:r>
      <w:r w:rsidR="00082324" w:rsidRPr="00AE580C">
        <w:rPr>
          <w:b w:val="0"/>
        </w:rPr>
        <w:t>s</w:t>
      </w:r>
      <w:r w:rsidRPr="00AE580C">
        <w:rPr>
          <w:b w:val="0"/>
        </w:rPr>
        <w:t>mart card that has been issued on Windows XP client or Windows XP Enrollment Station (</w:t>
      </w:r>
      <w:r w:rsidR="00D70AA3">
        <w:rPr>
          <w:b w:val="0"/>
        </w:rPr>
        <w:t>RA</w:t>
      </w:r>
      <w:r w:rsidRPr="00AE580C">
        <w:rPr>
          <w:b w:val="0"/>
        </w:rPr>
        <w:t>) might only be compatible with a Windows XP client.</w:t>
      </w:r>
      <w:r w:rsidR="0074090B" w:rsidRPr="00AE580C">
        <w:rPr>
          <w:b w:val="0"/>
        </w:rPr>
        <w:t xml:space="preserve"> </w:t>
      </w:r>
      <w:r w:rsidRPr="00AE580C">
        <w:rPr>
          <w:b w:val="0"/>
        </w:rPr>
        <w:t xml:space="preserve">The compatibility varies between various </w:t>
      </w:r>
      <w:r w:rsidR="00082324" w:rsidRPr="00AE580C">
        <w:rPr>
          <w:b w:val="0"/>
        </w:rPr>
        <w:t>s</w:t>
      </w:r>
      <w:r w:rsidRPr="00AE580C">
        <w:rPr>
          <w:b w:val="0"/>
        </w:rPr>
        <w:t>mart card and CSP vendors.</w:t>
      </w:r>
      <w:r w:rsidR="0074090B" w:rsidRPr="00AE580C">
        <w:rPr>
          <w:b w:val="0"/>
        </w:rPr>
        <w:t xml:space="preserve"> </w:t>
      </w:r>
      <w:r w:rsidRPr="00AE580C">
        <w:rPr>
          <w:b w:val="0"/>
        </w:rPr>
        <w:t xml:space="preserve">If you </w:t>
      </w:r>
      <w:r w:rsidR="00082324" w:rsidRPr="00AE580C">
        <w:rPr>
          <w:b w:val="0"/>
        </w:rPr>
        <w:t xml:space="preserve">need to be able to </w:t>
      </w:r>
      <w:r w:rsidRPr="00AE580C">
        <w:rPr>
          <w:b w:val="0"/>
        </w:rPr>
        <w:t>log</w:t>
      </w:r>
      <w:r w:rsidR="00082324" w:rsidRPr="00AE580C">
        <w:rPr>
          <w:b w:val="0"/>
        </w:rPr>
        <w:t xml:space="preserve"> </w:t>
      </w:r>
      <w:r w:rsidRPr="00AE580C">
        <w:rPr>
          <w:b w:val="0"/>
        </w:rPr>
        <w:t xml:space="preserve">on to both Windows 2000 and Windows XP, </w:t>
      </w:r>
      <w:r w:rsidR="00D70AA3">
        <w:rPr>
          <w:b w:val="0"/>
        </w:rPr>
        <w:t xml:space="preserve">see </w:t>
      </w:r>
      <w:r w:rsidRPr="00AE580C">
        <w:rPr>
          <w:b w:val="0"/>
        </w:rPr>
        <w:t xml:space="preserve">your </w:t>
      </w:r>
      <w:r w:rsidR="00082324" w:rsidRPr="00AE580C">
        <w:rPr>
          <w:b w:val="0"/>
        </w:rPr>
        <w:t>s</w:t>
      </w:r>
      <w:r w:rsidRPr="00AE580C">
        <w:rPr>
          <w:b w:val="0"/>
        </w:rPr>
        <w:t>mart card and CSP vendor for additional information.</w:t>
      </w:r>
    </w:p>
    <w:p w14:paraId="675DF8B6" w14:textId="77777777" w:rsidR="00762371" w:rsidRPr="00472C85" w:rsidRDefault="00762371" w:rsidP="00BC1AF6">
      <w:pPr>
        <w:pStyle w:val="Heading2"/>
      </w:pPr>
      <w:bookmarkStart w:id="37" w:name="_Toc519556225"/>
      <w:bookmarkStart w:id="38" w:name="_Toc519899558"/>
      <w:bookmarkStart w:id="39" w:name="_Toc530457134"/>
      <w:bookmarkStart w:id="40" w:name="_Toc36462802"/>
      <w:r w:rsidRPr="00472C85">
        <w:t>Certificate Template Permissions</w:t>
      </w:r>
      <w:bookmarkEnd w:id="37"/>
      <w:bookmarkEnd w:id="38"/>
      <w:bookmarkEnd w:id="39"/>
      <w:bookmarkEnd w:id="40"/>
    </w:p>
    <w:p w14:paraId="1B1B4585" w14:textId="77777777" w:rsidR="00472C85" w:rsidRDefault="006434D6" w:rsidP="00085C29">
      <w:r>
        <w:t>F</w:t>
      </w:r>
      <w:r w:rsidR="00887471" w:rsidRPr="00472C85">
        <w:t>or a user or computer to enroll for a certificate template, it must have appropriate permissions (ACEs) set on the template in Active Directory.</w:t>
      </w:r>
      <w:r w:rsidR="0074090B">
        <w:t xml:space="preserve"> </w:t>
      </w:r>
      <w:r w:rsidR="00887471" w:rsidRPr="00472C85">
        <w:t>A user or computer must have both Enroll and Read permissions to enroll for a selected certificate template.</w:t>
      </w:r>
      <w:r w:rsidR="0074090B">
        <w:t xml:space="preserve"> </w:t>
      </w:r>
    </w:p>
    <w:p w14:paraId="0046CC46" w14:textId="77777777" w:rsidR="00472C85" w:rsidRDefault="00887471" w:rsidP="00F33931">
      <w:pPr>
        <w:pStyle w:val="Bullet1Char"/>
      </w:pPr>
      <w:r w:rsidRPr="00CE4034">
        <w:rPr>
          <w:b/>
          <w:bCs w:val="0"/>
        </w:rPr>
        <w:t>Read permission</w:t>
      </w:r>
      <w:r w:rsidRPr="00472C85">
        <w:t xml:space="preserve"> allows the template to be discovered by the user</w:t>
      </w:r>
      <w:r w:rsidR="00472C85">
        <w:t>.</w:t>
      </w:r>
    </w:p>
    <w:p w14:paraId="37173B73" w14:textId="77777777" w:rsidR="00887471" w:rsidRPr="00D21936" w:rsidRDefault="00887471" w:rsidP="00F33931">
      <w:pPr>
        <w:pStyle w:val="Bullet1Char"/>
      </w:pPr>
      <w:r w:rsidRPr="00CE4034">
        <w:rPr>
          <w:b/>
          <w:bCs w:val="0"/>
        </w:rPr>
        <w:t>Enroll permission</w:t>
      </w:r>
      <w:r w:rsidRPr="00472C85">
        <w:t xml:space="preserve"> is enforced by the </w:t>
      </w:r>
      <w:smartTag w:uri="urn:schemas-microsoft-com:office:smarttags" w:element="place">
        <w:smartTag w:uri="urn:schemas-microsoft-com:office:smarttags" w:element="City">
          <w:r w:rsidR="005C3FF0">
            <w:t>E</w:t>
          </w:r>
          <w:r w:rsidRPr="00472C85">
            <w:t>nterprise</w:t>
          </w:r>
        </w:smartTag>
        <w:r w:rsidRPr="00472C85">
          <w:t xml:space="preserve"> </w:t>
        </w:r>
        <w:smartTag w:uri="urn:schemas-microsoft-com:office:smarttags" w:element="State">
          <w:r w:rsidR="005C3FF0">
            <w:t>CA</w:t>
          </w:r>
        </w:smartTag>
      </w:smartTag>
      <w:r w:rsidRPr="00472C85">
        <w:t xml:space="preserve"> when a user requests a certificate for a selected template.</w:t>
      </w:r>
      <w:r w:rsidR="0068403B">
        <w:t xml:space="preserve"> </w:t>
      </w:r>
      <w:r w:rsidRPr="00472C85">
        <w:t xml:space="preserve">The </w:t>
      </w:r>
      <w:smartTag w:uri="urn:schemas-microsoft-com:office:smarttags" w:element="place">
        <w:smartTag w:uri="urn:schemas-microsoft-com:office:smarttags" w:element="City">
          <w:r w:rsidR="005C3FF0">
            <w:t>E</w:t>
          </w:r>
          <w:r w:rsidR="00472C85" w:rsidRPr="00472C85">
            <w:t>nterprise</w:t>
          </w:r>
        </w:smartTag>
        <w:r w:rsidR="00472C85" w:rsidRPr="00472C85">
          <w:t xml:space="preserve"> </w:t>
        </w:r>
        <w:smartTag w:uri="urn:schemas-microsoft-com:office:smarttags" w:element="State">
          <w:r w:rsidR="005C3FF0">
            <w:t>CA</w:t>
          </w:r>
        </w:smartTag>
      </w:smartTag>
      <w:r w:rsidRPr="00472C85">
        <w:t xml:space="preserve"> must also have Read permissions on a template to enumerate the template in the directory and issue certificates based on that template.</w:t>
      </w:r>
      <w:r w:rsidR="0074090B">
        <w:t xml:space="preserve"> </w:t>
      </w:r>
      <w:r w:rsidRPr="00472C85">
        <w:t xml:space="preserve">Normally, the </w:t>
      </w:r>
      <w:smartTag w:uri="urn:schemas-microsoft-com:office:smarttags" w:element="place">
        <w:smartTag w:uri="urn:schemas-microsoft-com:office:smarttags" w:element="City">
          <w:r w:rsidR="005C3FF0">
            <w:t>E</w:t>
          </w:r>
          <w:r w:rsidRPr="00472C85">
            <w:t>nterprise</w:t>
          </w:r>
        </w:smartTag>
        <w:r w:rsidRPr="00472C85">
          <w:t xml:space="preserve"> </w:t>
        </w:r>
        <w:smartTag w:uri="urn:schemas-microsoft-com:office:smarttags" w:element="State">
          <w:r w:rsidR="005C3FF0">
            <w:t>CA</w:t>
          </w:r>
        </w:smartTag>
      </w:smartTag>
      <w:r w:rsidRPr="00472C85">
        <w:t xml:space="preserve"> is included in the Authenticated Users group</w:t>
      </w:r>
      <w:r w:rsidR="005C3FF0">
        <w:t>,</w:t>
      </w:r>
      <w:r w:rsidRPr="00472C85">
        <w:t xml:space="preserve"> which has Read permissions by default on a template.</w:t>
      </w:r>
    </w:p>
    <w:p w14:paraId="11507017" w14:textId="77777777" w:rsidR="00CE4034" w:rsidRDefault="00887471" w:rsidP="00F33931">
      <w:pPr>
        <w:pStyle w:val="Bullet1Char"/>
      </w:pPr>
      <w:r w:rsidRPr="00CE4034">
        <w:rPr>
          <w:b/>
          <w:bCs w:val="0"/>
        </w:rPr>
        <w:t>Full Control permission</w:t>
      </w:r>
      <w:r w:rsidRPr="00D21936">
        <w:t xml:space="preserve"> is given to </w:t>
      </w:r>
      <w:r w:rsidR="00F3504C">
        <w:t>e</w:t>
      </w:r>
      <w:r w:rsidRPr="00D21936">
        <w:t xml:space="preserve">nterprise </w:t>
      </w:r>
      <w:r w:rsidR="00F3504C">
        <w:t>a</w:t>
      </w:r>
      <w:r w:rsidRPr="00D21936">
        <w:t xml:space="preserve">dministrators and the primary </w:t>
      </w:r>
      <w:r w:rsidR="00F3504C">
        <w:t>d</w:t>
      </w:r>
      <w:r w:rsidRPr="00D21936">
        <w:t xml:space="preserve">omain </w:t>
      </w:r>
      <w:r w:rsidR="00F3504C">
        <w:t>a</w:t>
      </w:r>
      <w:r w:rsidRPr="00D21936">
        <w:t xml:space="preserve">dministrators group by default </w:t>
      </w:r>
      <w:r w:rsidR="00CE4034">
        <w:t>when installing</w:t>
      </w:r>
      <w:r w:rsidRPr="00D21936">
        <w:t xml:space="preserve"> a fresh </w:t>
      </w:r>
      <w:r w:rsidR="008A3B4F">
        <w:t>Windows Server 2003</w:t>
      </w:r>
      <w:r w:rsidR="00B0204F">
        <w:t xml:space="preserve"> </w:t>
      </w:r>
      <w:r w:rsidRPr="00D21936">
        <w:t>domain.</w:t>
      </w:r>
      <w:r w:rsidR="0074090B">
        <w:t xml:space="preserve"> </w:t>
      </w:r>
      <w:r w:rsidRPr="00D21936">
        <w:t xml:space="preserve">If a domain has been upgraded from Windows 2000, </w:t>
      </w:r>
      <w:r w:rsidR="00F3504C">
        <w:t>e</w:t>
      </w:r>
      <w:r w:rsidRPr="00D21936">
        <w:t xml:space="preserve">nterprise </w:t>
      </w:r>
      <w:r w:rsidR="00F3504C">
        <w:t>a</w:t>
      </w:r>
      <w:r w:rsidRPr="00D21936">
        <w:t>dministrators will not have this permission by default.</w:t>
      </w:r>
      <w:r w:rsidR="0074090B">
        <w:t xml:space="preserve"> </w:t>
      </w:r>
      <w:r w:rsidR="00CE4034" w:rsidRPr="00D21936">
        <w:t>The Full Control</w:t>
      </w:r>
      <w:r w:rsidR="00CE4034">
        <w:t xml:space="preserve"> </w:t>
      </w:r>
      <w:r w:rsidR="00CE4034" w:rsidRPr="00D21936">
        <w:t>permission allows a user to set or modify the permissions on a selected template.</w:t>
      </w:r>
    </w:p>
    <w:p w14:paraId="55E8E4E4" w14:textId="77777777" w:rsidR="00887471" w:rsidRPr="00D21936" w:rsidRDefault="00887471" w:rsidP="00F33931">
      <w:pPr>
        <w:pStyle w:val="Bullet1Char"/>
      </w:pPr>
      <w:r w:rsidRPr="00CE4034">
        <w:rPr>
          <w:b/>
          <w:bCs w:val="0"/>
        </w:rPr>
        <w:t>Autoenroll permission</w:t>
      </w:r>
      <w:r w:rsidRPr="00D21936">
        <w:t xml:space="preserve"> is set on a template when it is desired for a user or computer to automatically enroll for a selected certificate template.</w:t>
      </w:r>
      <w:r w:rsidR="0074090B">
        <w:t xml:space="preserve"> </w:t>
      </w:r>
      <w:r w:rsidRPr="00D21936">
        <w:t>The Autoenroll permission is needed in addition to the Enroll permission for a user to enroll for a given certificate template.</w:t>
      </w:r>
      <w:r w:rsidR="0074090B">
        <w:t xml:space="preserve"> </w:t>
      </w:r>
      <w:r w:rsidRPr="00D21936">
        <w:t xml:space="preserve">Only version 2 templates or newly </w:t>
      </w:r>
      <w:r w:rsidRPr="00D21936">
        <w:lastRenderedPageBreak/>
        <w:t>created templates may have the Autoenroll ACE set.</w:t>
      </w:r>
    </w:p>
    <w:p w14:paraId="62A1E40E" w14:textId="77777777" w:rsidR="00887471" w:rsidRPr="00D21936" w:rsidRDefault="00887471" w:rsidP="00F33931">
      <w:pPr>
        <w:pStyle w:val="Bullet1Char"/>
      </w:pPr>
      <w:r w:rsidRPr="00CE4034">
        <w:rPr>
          <w:b/>
          <w:bCs w:val="0"/>
        </w:rPr>
        <w:t>Write permission</w:t>
      </w:r>
      <w:r w:rsidRPr="00D21936">
        <w:t xml:space="preserve"> allows a user to modify the contents of a certificate template.</w:t>
      </w:r>
      <w:r w:rsidR="0074090B">
        <w:t xml:space="preserve"> </w:t>
      </w:r>
      <w:r w:rsidR="00786650">
        <w:t xml:space="preserve">Note that </w:t>
      </w:r>
      <w:r w:rsidRPr="00D21936">
        <w:t xml:space="preserve">only version 2 certificates with a </w:t>
      </w:r>
      <w:r w:rsidR="008A3B4F">
        <w:t>Windows Server 2003</w:t>
      </w:r>
      <w:r w:rsidR="00786650">
        <w:t xml:space="preserve"> </w:t>
      </w:r>
      <w:r w:rsidRPr="00D21936">
        <w:t>schema may be modified</w:t>
      </w:r>
      <w:r w:rsidR="00A430E6">
        <w:t>.</w:t>
      </w:r>
      <w:r w:rsidRPr="00D21936">
        <w:t xml:space="preserve"> </w:t>
      </w:r>
      <w:r w:rsidR="00A430E6">
        <w:t>V</w:t>
      </w:r>
      <w:r w:rsidRPr="00D21936">
        <w:t xml:space="preserve">ersion 1 certificate templates </w:t>
      </w:r>
      <w:r w:rsidR="00CE4034">
        <w:t>only allow</w:t>
      </w:r>
      <w:r w:rsidRPr="00D21936">
        <w:t xml:space="preserve"> ACLs </w:t>
      </w:r>
      <w:r w:rsidR="00CE4034">
        <w:t xml:space="preserve">to be </w:t>
      </w:r>
      <w:r w:rsidRPr="00D21936">
        <w:t>modified.</w:t>
      </w:r>
    </w:p>
    <w:p w14:paraId="77B6D622" w14:textId="77777777" w:rsidR="00887471" w:rsidRPr="00D21936" w:rsidRDefault="00887471" w:rsidP="00887471">
      <w:pPr>
        <w:pStyle w:val="Heading1"/>
      </w:pPr>
      <w:bookmarkStart w:id="41" w:name="_Toc507469080"/>
      <w:bookmarkStart w:id="42" w:name="_Toc519556226"/>
      <w:bookmarkStart w:id="43" w:name="_Toc519899559"/>
      <w:bookmarkStart w:id="44" w:name="_Toc530457135"/>
      <w:bookmarkStart w:id="45" w:name="_Configuring_an_Enterprise_CA"/>
      <w:bookmarkStart w:id="46" w:name="_Toc36462803"/>
      <w:bookmarkEnd w:id="45"/>
      <w:r w:rsidRPr="00D21936">
        <w:lastRenderedPageBreak/>
        <w:t xml:space="preserve">Configuring an </w:t>
      </w:r>
      <w:smartTag w:uri="urn:schemas-microsoft-com:office:smarttags" w:element="place">
        <w:smartTag w:uri="urn:schemas-microsoft-com:office:smarttags" w:element="City">
          <w:r w:rsidRPr="00D21936">
            <w:t>Enterprise</w:t>
          </w:r>
        </w:smartTag>
        <w:r w:rsidRPr="00D21936">
          <w:t xml:space="preserve"> </w:t>
        </w:r>
        <w:smartTag w:uri="urn:schemas-microsoft-com:office:smarttags" w:element="State">
          <w:r w:rsidRPr="00D21936">
            <w:t>CA</w:t>
          </w:r>
        </w:smartTag>
      </w:smartTag>
      <w:bookmarkEnd w:id="41"/>
      <w:bookmarkEnd w:id="42"/>
      <w:bookmarkEnd w:id="43"/>
      <w:bookmarkEnd w:id="44"/>
      <w:bookmarkEnd w:id="46"/>
    </w:p>
    <w:p w14:paraId="3C41C984" w14:textId="77777777" w:rsidR="00E433B8" w:rsidRPr="00D21936" w:rsidRDefault="00730D20" w:rsidP="00085C29">
      <w:r w:rsidRPr="00E433B8">
        <w:t>This section</w:t>
      </w:r>
      <w:r w:rsidR="00E433B8" w:rsidRPr="00E433B8">
        <w:t xml:space="preserve"> shows how a</w:t>
      </w:r>
      <w:r w:rsidR="00887471" w:rsidRPr="00E433B8">
        <w:t xml:space="preserve"> Microsoft Enterprise CA must be configured to issue a certificate template after it has been created.</w:t>
      </w:r>
    </w:p>
    <w:p w14:paraId="42DCADD6" w14:textId="77777777" w:rsidR="00E433B8" w:rsidRPr="00E16E26" w:rsidRDefault="00656F13" w:rsidP="00E433B8">
      <w:pPr>
        <w:pStyle w:val="Heading2"/>
      </w:pPr>
      <w:bookmarkStart w:id="47" w:name="_Toc36462804"/>
      <w:r>
        <w:t xml:space="preserve">How to </w:t>
      </w:r>
      <w:r w:rsidR="00E433B8" w:rsidRPr="00E16E26">
        <w:t>Configur</w:t>
      </w:r>
      <w:r>
        <w:t>e</w:t>
      </w:r>
      <w:r w:rsidR="00E433B8" w:rsidRPr="00E16E26">
        <w:t xml:space="preserve"> an </w:t>
      </w:r>
      <w:smartTag w:uri="urn:schemas-microsoft-com:office:smarttags" w:element="place">
        <w:smartTag w:uri="urn:schemas-microsoft-com:office:smarttags" w:element="City">
          <w:r w:rsidR="00E433B8" w:rsidRPr="00E16E26">
            <w:t>Enterprise</w:t>
          </w:r>
        </w:smartTag>
        <w:r w:rsidR="00E433B8" w:rsidRPr="00E16E26">
          <w:t xml:space="preserve"> </w:t>
        </w:r>
        <w:smartTag w:uri="urn:schemas-microsoft-com:office:smarttags" w:element="State">
          <w:r w:rsidR="00E433B8" w:rsidRPr="00E16E26">
            <w:t>CA</w:t>
          </w:r>
        </w:smartTag>
      </w:smartTag>
      <w:bookmarkEnd w:id="47"/>
    </w:p>
    <w:p w14:paraId="2705BF43" w14:textId="77777777" w:rsidR="00E433B8" w:rsidRPr="00E16E26" w:rsidRDefault="00E433B8" w:rsidP="00085C29">
      <w:pPr>
        <w:rPr>
          <w:b/>
          <w:iCs/>
        </w:rPr>
      </w:pPr>
      <w:r w:rsidRPr="00E16E26">
        <w:t xml:space="preserve">To </w:t>
      </w:r>
      <w:r w:rsidR="00CB6FE6" w:rsidRPr="00E16E26">
        <w:t xml:space="preserve">configure an </w:t>
      </w:r>
      <w:smartTag w:uri="urn:schemas-microsoft-com:office:smarttags" w:element="place">
        <w:smartTag w:uri="urn:schemas-microsoft-com:office:smarttags" w:element="City">
          <w:r w:rsidR="00786650">
            <w:t>E</w:t>
          </w:r>
          <w:r w:rsidR="00CB6FE6" w:rsidRPr="00E16E26">
            <w:t>nterprise</w:t>
          </w:r>
        </w:smartTag>
        <w:r w:rsidR="00CB6FE6" w:rsidRPr="00E16E26">
          <w:t xml:space="preserve"> </w:t>
        </w:r>
        <w:smartTag w:uri="urn:schemas-microsoft-com:office:smarttags" w:element="State">
          <w:r w:rsidR="00CB6FE6" w:rsidRPr="00E16E26">
            <w:t>CA</w:t>
          </w:r>
        </w:smartTag>
      </w:smartTag>
    </w:p>
    <w:p w14:paraId="228742FC" w14:textId="77777777" w:rsidR="00887471" w:rsidRPr="00E16E26" w:rsidRDefault="0092346B" w:rsidP="00313019">
      <w:pPr>
        <w:pStyle w:val="Number"/>
        <w:numPr>
          <w:ilvl w:val="0"/>
          <w:numId w:val="14"/>
        </w:numPr>
      </w:pPr>
      <w:r>
        <w:t>On</w:t>
      </w:r>
      <w:r w:rsidRPr="00E16E26">
        <w:t xml:space="preserve"> </w:t>
      </w:r>
      <w:r w:rsidR="000A1AF7">
        <w:t xml:space="preserve">the </w:t>
      </w:r>
      <w:r w:rsidR="00887471" w:rsidRPr="000A1AF7">
        <w:rPr>
          <w:b/>
        </w:rPr>
        <w:t>Administrative Tools</w:t>
      </w:r>
      <w:r w:rsidR="000A1AF7">
        <w:t xml:space="preserve"> menu</w:t>
      </w:r>
      <w:r w:rsidR="00B74C95">
        <w:t xml:space="preserve"> on a Windows Server 2003 console</w:t>
      </w:r>
      <w:r w:rsidR="00887471" w:rsidRPr="00E16E26">
        <w:t>, open</w:t>
      </w:r>
      <w:r w:rsidR="00E16E26" w:rsidRPr="00E16E26">
        <w:t xml:space="preserve"> the</w:t>
      </w:r>
      <w:r w:rsidR="00887471" w:rsidRPr="00E16E26">
        <w:t xml:space="preserve"> </w:t>
      </w:r>
      <w:r w:rsidR="00887471" w:rsidRPr="000A1AF7">
        <w:rPr>
          <w:b/>
        </w:rPr>
        <w:t>Certification Authority</w:t>
      </w:r>
      <w:r w:rsidR="00887471" w:rsidRPr="00E16E26">
        <w:t xml:space="preserve"> snap-in.</w:t>
      </w:r>
    </w:p>
    <w:p w14:paraId="3A2188A0" w14:textId="77777777" w:rsidR="00887471" w:rsidRPr="00E16E26" w:rsidRDefault="00887471" w:rsidP="00313019">
      <w:pPr>
        <w:pStyle w:val="Number"/>
        <w:numPr>
          <w:ilvl w:val="0"/>
          <w:numId w:val="14"/>
        </w:numPr>
      </w:pPr>
      <w:r w:rsidRPr="00E16E26">
        <w:t xml:space="preserve">In the console tree, expand the </w:t>
      </w:r>
      <w:r w:rsidR="0092346B">
        <w:t>C</w:t>
      </w:r>
      <w:r w:rsidRPr="00E16E26">
        <w:t xml:space="preserve">ertification </w:t>
      </w:r>
      <w:r w:rsidR="0092346B">
        <w:t>A</w:t>
      </w:r>
      <w:r w:rsidRPr="00E16E26">
        <w:t xml:space="preserve">uthority, and then click </w:t>
      </w:r>
      <w:r w:rsidRPr="000A1AF7">
        <w:rPr>
          <w:b/>
          <w:bCs w:val="0"/>
        </w:rPr>
        <w:t>Certificate Templates</w:t>
      </w:r>
      <w:r w:rsidR="003C6841">
        <w:rPr>
          <w:b/>
          <w:bCs w:val="0"/>
        </w:rPr>
        <w:br/>
      </w:r>
      <w:r w:rsidR="0092346B">
        <w:t>(</w:t>
      </w:r>
      <w:r w:rsidR="0092346B">
        <w:fldChar w:fldCharType="begin"/>
      </w:r>
      <w:r w:rsidR="0092346B">
        <w:instrText xml:space="preserve"> REF _Ref36360110 \h </w:instrText>
      </w:r>
      <w:r w:rsidR="0092346B">
        <w:fldChar w:fldCharType="separate"/>
      </w:r>
      <w:r w:rsidR="00636BA6">
        <w:t xml:space="preserve">Figure </w:t>
      </w:r>
      <w:r w:rsidR="00636BA6">
        <w:rPr>
          <w:noProof/>
        </w:rPr>
        <w:t>4</w:t>
      </w:r>
      <w:r w:rsidR="0092346B">
        <w:fldChar w:fldCharType="end"/>
      </w:r>
      <w:r w:rsidR="0092346B">
        <w:t>)</w:t>
      </w:r>
      <w:r w:rsidRPr="00E16E26">
        <w:t>.</w:t>
      </w:r>
    </w:p>
    <w:p w14:paraId="33833C1D" w14:textId="22EAD730" w:rsidR="00887471" w:rsidRPr="00E40CFA" w:rsidRDefault="00313019" w:rsidP="00085C29">
      <w:r>
        <w:rPr>
          <w:noProof/>
        </w:rPr>
        <w:drawing>
          <wp:anchor distT="0" distB="0" distL="114300" distR="114300" simplePos="0" relativeHeight="251656704" behindDoc="1" locked="0" layoutInCell="1" allowOverlap="1" wp14:anchorId="639B1F3F" wp14:editId="4EF18792">
            <wp:simplePos x="0" y="0"/>
            <wp:positionH relativeFrom="column">
              <wp:posOffset>0</wp:posOffset>
            </wp:positionH>
            <wp:positionV relativeFrom="paragraph">
              <wp:posOffset>117475</wp:posOffset>
            </wp:positionV>
            <wp:extent cx="5486400" cy="3835400"/>
            <wp:effectExtent l="0" t="0" r="0" b="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3835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A60425" w14:textId="77777777" w:rsidR="00887471" w:rsidRPr="00D21936" w:rsidRDefault="00887471" w:rsidP="00085C29"/>
    <w:p w14:paraId="17F9D097" w14:textId="77777777" w:rsidR="00E40CFA" w:rsidRDefault="00E40CFA" w:rsidP="00F45352">
      <w:pPr>
        <w:pStyle w:val="CaptionNormalChar"/>
      </w:pPr>
    </w:p>
    <w:p w14:paraId="65C3FFD4" w14:textId="77777777" w:rsidR="00E40CFA" w:rsidRDefault="00E40CFA" w:rsidP="00F45352">
      <w:pPr>
        <w:pStyle w:val="CaptionNormalChar"/>
      </w:pPr>
    </w:p>
    <w:p w14:paraId="2B3A5317" w14:textId="77777777" w:rsidR="00E40CFA" w:rsidRDefault="00E40CFA" w:rsidP="00F45352">
      <w:pPr>
        <w:pStyle w:val="CaptionNormalChar"/>
      </w:pPr>
    </w:p>
    <w:p w14:paraId="7792627B" w14:textId="77777777" w:rsidR="00E40CFA" w:rsidRDefault="00E40CFA" w:rsidP="00F45352">
      <w:pPr>
        <w:pStyle w:val="CaptionNormalChar"/>
      </w:pPr>
    </w:p>
    <w:p w14:paraId="45D913AD" w14:textId="77777777" w:rsidR="00E40CFA" w:rsidRDefault="00E40CFA" w:rsidP="00F45352">
      <w:pPr>
        <w:pStyle w:val="CaptionNormalChar"/>
      </w:pPr>
    </w:p>
    <w:p w14:paraId="33D4AB97" w14:textId="77777777" w:rsidR="00E40CFA" w:rsidRDefault="00E40CFA" w:rsidP="00F45352">
      <w:pPr>
        <w:pStyle w:val="CaptionNormalChar"/>
      </w:pPr>
    </w:p>
    <w:p w14:paraId="00C78E3C" w14:textId="77777777" w:rsidR="00E40CFA" w:rsidRDefault="00E40CFA" w:rsidP="00F45352">
      <w:pPr>
        <w:pStyle w:val="CaptionNormalChar"/>
      </w:pPr>
    </w:p>
    <w:p w14:paraId="02A84720" w14:textId="77777777" w:rsidR="00E40CFA" w:rsidRDefault="00E40CFA" w:rsidP="00F45352">
      <w:pPr>
        <w:pStyle w:val="CaptionNormalChar"/>
      </w:pPr>
    </w:p>
    <w:p w14:paraId="0CBD5A5D" w14:textId="77777777" w:rsidR="00E40CFA" w:rsidRDefault="00E40CFA" w:rsidP="00F45352">
      <w:pPr>
        <w:pStyle w:val="CaptionNormalChar"/>
      </w:pPr>
    </w:p>
    <w:p w14:paraId="5740688D" w14:textId="77777777" w:rsidR="00E40CFA" w:rsidRDefault="00E40CFA" w:rsidP="00F45352">
      <w:pPr>
        <w:pStyle w:val="CaptionNormalChar"/>
      </w:pPr>
    </w:p>
    <w:p w14:paraId="5CF7D4B7" w14:textId="77777777" w:rsidR="00E40CFA" w:rsidRDefault="00E40CFA" w:rsidP="00F45352">
      <w:pPr>
        <w:pStyle w:val="CaptionNormalChar"/>
      </w:pPr>
    </w:p>
    <w:p w14:paraId="2AA85C01" w14:textId="77777777" w:rsidR="00E40CFA" w:rsidRDefault="00E40CFA" w:rsidP="00F45352">
      <w:pPr>
        <w:pStyle w:val="CaptionNormalChar"/>
      </w:pPr>
    </w:p>
    <w:p w14:paraId="17DE5EF1" w14:textId="77777777" w:rsidR="00887471" w:rsidRPr="00D21936" w:rsidRDefault="00BD22DA" w:rsidP="00BD22DA">
      <w:pPr>
        <w:pStyle w:val="Caption"/>
      </w:pPr>
      <w:bookmarkStart w:id="48" w:name="_Ref36360110"/>
      <w:r>
        <w:t xml:space="preserve">Figure </w:t>
      </w:r>
      <w:r>
        <w:fldChar w:fldCharType="begin"/>
      </w:r>
      <w:r>
        <w:instrText xml:space="preserve"> SEQ Figure \* ARABIC </w:instrText>
      </w:r>
      <w:r>
        <w:fldChar w:fldCharType="separate"/>
      </w:r>
      <w:r w:rsidR="00636BA6">
        <w:rPr>
          <w:noProof/>
        </w:rPr>
        <w:t>4</w:t>
      </w:r>
      <w:r>
        <w:fldChar w:fldCharType="end"/>
      </w:r>
      <w:bookmarkEnd w:id="48"/>
      <w:r>
        <w:t xml:space="preserve">  </w:t>
      </w:r>
      <w:r w:rsidRPr="00466531">
        <w:t xml:space="preserve">Selecting </w:t>
      </w:r>
      <w:r w:rsidR="0092346B">
        <w:t>C</w:t>
      </w:r>
      <w:r w:rsidRPr="00466531">
        <w:t xml:space="preserve">ertificate </w:t>
      </w:r>
      <w:r w:rsidR="0092346B">
        <w:t>T</w:t>
      </w:r>
      <w:r w:rsidRPr="00466531">
        <w:t>emplates</w:t>
      </w:r>
    </w:p>
    <w:p w14:paraId="48ED0F74" w14:textId="77777777" w:rsidR="00887471" w:rsidRPr="00D21936" w:rsidRDefault="00887471" w:rsidP="00313019">
      <w:pPr>
        <w:pStyle w:val="Number"/>
        <w:numPr>
          <w:ilvl w:val="0"/>
          <w:numId w:val="14"/>
        </w:numPr>
      </w:pPr>
      <w:r w:rsidRPr="00D21936">
        <w:t xml:space="preserve">Right-click </w:t>
      </w:r>
      <w:r w:rsidRPr="00835F74">
        <w:rPr>
          <w:b/>
          <w:bCs w:val="0"/>
        </w:rPr>
        <w:t>Certificate Template</w:t>
      </w:r>
      <w:r w:rsidR="0092346B">
        <w:rPr>
          <w:bCs w:val="0"/>
        </w:rPr>
        <w:t>s</w:t>
      </w:r>
      <w:r w:rsidRPr="00D21936">
        <w:t xml:space="preserve">, click </w:t>
      </w:r>
      <w:r w:rsidRPr="00835F74">
        <w:rPr>
          <w:b/>
          <w:bCs w:val="0"/>
        </w:rPr>
        <w:t>New</w:t>
      </w:r>
      <w:r w:rsidRPr="00D21936">
        <w:t xml:space="preserve">, and then click </w:t>
      </w:r>
      <w:r w:rsidRPr="00835F74">
        <w:rPr>
          <w:b/>
          <w:bCs w:val="0"/>
        </w:rPr>
        <w:t>Certificate</w:t>
      </w:r>
      <w:r w:rsidR="00F45352" w:rsidRPr="00835F74">
        <w:rPr>
          <w:b/>
          <w:bCs w:val="0"/>
        </w:rPr>
        <w:t xml:space="preserve"> Template</w:t>
      </w:r>
      <w:r w:rsidRPr="00835F74">
        <w:rPr>
          <w:b/>
        </w:rPr>
        <w:t xml:space="preserve"> to Issue</w:t>
      </w:r>
      <w:r w:rsidRPr="00D21936">
        <w:t>.</w:t>
      </w:r>
    </w:p>
    <w:p w14:paraId="4976AF0E" w14:textId="77777777" w:rsidR="00887471" w:rsidRPr="00D21936" w:rsidRDefault="00887471" w:rsidP="00313019">
      <w:pPr>
        <w:pStyle w:val="Number"/>
        <w:numPr>
          <w:ilvl w:val="0"/>
          <w:numId w:val="14"/>
        </w:numPr>
      </w:pPr>
      <w:r w:rsidRPr="009244FA">
        <w:t xml:space="preserve">In the </w:t>
      </w:r>
      <w:r w:rsidR="00581D06" w:rsidRPr="00835F74">
        <w:rPr>
          <w:b/>
          <w:bCs w:val="0"/>
        </w:rPr>
        <w:t xml:space="preserve">Enable </w:t>
      </w:r>
      <w:r w:rsidRPr="00835F74">
        <w:rPr>
          <w:b/>
          <w:bCs w:val="0"/>
        </w:rPr>
        <w:t>Certificate Template</w:t>
      </w:r>
      <w:r w:rsidR="00581D06" w:rsidRPr="00835F74">
        <w:rPr>
          <w:b/>
          <w:bCs w:val="0"/>
        </w:rPr>
        <w:t>s</w:t>
      </w:r>
      <w:r w:rsidRPr="009244FA">
        <w:t xml:space="preserve"> dialog box</w:t>
      </w:r>
      <w:r w:rsidR="0092346B">
        <w:t xml:space="preserve"> (</w:t>
      </w:r>
      <w:r w:rsidR="0092346B">
        <w:fldChar w:fldCharType="begin"/>
      </w:r>
      <w:r w:rsidR="0092346B">
        <w:instrText xml:space="preserve"> REF _Ref36360230 \h </w:instrText>
      </w:r>
      <w:r w:rsidR="0092346B">
        <w:fldChar w:fldCharType="separate"/>
      </w:r>
      <w:r w:rsidR="00636BA6">
        <w:t xml:space="preserve">Figure </w:t>
      </w:r>
      <w:r w:rsidR="00636BA6">
        <w:rPr>
          <w:noProof/>
        </w:rPr>
        <w:t>5</w:t>
      </w:r>
      <w:r w:rsidR="0092346B">
        <w:fldChar w:fldCharType="end"/>
      </w:r>
      <w:r w:rsidR="0092346B">
        <w:t>)</w:t>
      </w:r>
      <w:r w:rsidRPr="009244FA">
        <w:t>, click</w:t>
      </w:r>
      <w:r w:rsidR="00581D06" w:rsidRPr="009244FA">
        <w:t xml:space="preserve"> </w:t>
      </w:r>
      <w:r w:rsidR="00581D06" w:rsidRPr="00835F74">
        <w:rPr>
          <w:b/>
          <w:bCs w:val="0"/>
        </w:rPr>
        <w:t>Auto Enroll Smartcard User</w:t>
      </w:r>
      <w:r w:rsidR="0092346B">
        <w:rPr>
          <w:bCs w:val="0"/>
        </w:rPr>
        <w:t xml:space="preserve"> (</w:t>
      </w:r>
      <w:r w:rsidR="00581D06">
        <w:t xml:space="preserve">this is </w:t>
      </w:r>
      <w:r w:rsidRPr="00D21936">
        <w:t>the certificate template name that was created previously</w:t>
      </w:r>
      <w:r w:rsidR="00835F74">
        <w:t>)</w:t>
      </w:r>
      <w:r w:rsidR="0092346B">
        <w:t>,</w:t>
      </w:r>
      <w:r w:rsidRPr="00D21936">
        <w:t xml:space="preserve"> </w:t>
      </w:r>
      <w:r w:rsidR="0092346B">
        <w:t>and t</w:t>
      </w:r>
      <w:r w:rsidRPr="00D21936">
        <w:t xml:space="preserve">hen click </w:t>
      </w:r>
      <w:r w:rsidRPr="00835F74">
        <w:rPr>
          <w:b/>
          <w:bCs w:val="0"/>
        </w:rPr>
        <w:t>OK</w:t>
      </w:r>
      <w:r w:rsidRPr="00D21936">
        <w:t>.</w:t>
      </w:r>
      <w:r w:rsidR="0092346B">
        <w:br/>
      </w:r>
      <w:r w:rsidR="00F45352">
        <w:lastRenderedPageBreak/>
        <w:t>(</w:t>
      </w:r>
      <w:r w:rsidR="00306E9F">
        <w:t>See</w:t>
      </w:r>
      <w:r w:rsidR="00F3017A">
        <w:t xml:space="preserve"> </w:t>
      </w:r>
      <w:hyperlink w:anchor="_Creating_a_New_Template for the Aut" w:history="1">
        <w:r w:rsidR="00F3017A" w:rsidRPr="009244FA">
          <w:rPr>
            <w:rStyle w:val="Hyperlink"/>
          </w:rPr>
          <w:t>Creating a New Template for the Autoenrollment of a Smart Card</w:t>
        </w:r>
      </w:hyperlink>
      <w:r w:rsidR="00F3017A">
        <w:t>.)</w:t>
      </w:r>
    </w:p>
    <w:p w14:paraId="692684B9" w14:textId="058623A8" w:rsidR="00887471" w:rsidRDefault="00313019" w:rsidP="00085C29">
      <w:r>
        <w:rPr>
          <w:noProof/>
        </w:rPr>
        <w:drawing>
          <wp:anchor distT="0" distB="0" distL="114300" distR="114300" simplePos="0" relativeHeight="251657728" behindDoc="0" locked="0" layoutInCell="1" allowOverlap="1" wp14:anchorId="510A9AFD" wp14:editId="3AE1DA72">
            <wp:simplePos x="0" y="0"/>
            <wp:positionH relativeFrom="column">
              <wp:posOffset>-114300</wp:posOffset>
            </wp:positionH>
            <wp:positionV relativeFrom="paragraph">
              <wp:posOffset>114300</wp:posOffset>
            </wp:positionV>
            <wp:extent cx="3657600" cy="2413000"/>
            <wp:effectExtent l="0" t="0" r="0" b="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57600" cy="2413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BEA8D8" w14:textId="77777777" w:rsidR="0083665C" w:rsidRDefault="0083665C" w:rsidP="00085C29"/>
    <w:p w14:paraId="7E600EB4" w14:textId="77777777" w:rsidR="0092346B" w:rsidRPr="00D21936" w:rsidRDefault="0092346B" w:rsidP="00085C29"/>
    <w:p w14:paraId="4620FDFC" w14:textId="77777777" w:rsidR="00887471" w:rsidRPr="00D21936" w:rsidRDefault="00887471" w:rsidP="00085C29"/>
    <w:p w14:paraId="7ABC8A47" w14:textId="77777777" w:rsidR="0083665C" w:rsidRDefault="0083665C" w:rsidP="001241A5">
      <w:pPr>
        <w:pStyle w:val="CaptionNormalChar"/>
      </w:pPr>
    </w:p>
    <w:p w14:paraId="2E11CEEA" w14:textId="77777777" w:rsidR="0083665C" w:rsidRDefault="0083665C" w:rsidP="001241A5">
      <w:pPr>
        <w:pStyle w:val="CaptionNormalChar"/>
      </w:pPr>
    </w:p>
    <w:p w14:paraId="7C3BAA11" w14:textId="77777777" w:rsidR="0083665C" w:rsidRDefault="0083665C" w:rsidP="001241A5">
      <w:pPr>
        <w:pStyle w:val="CaptionNormalChar"/>
      </w:pPr>
    </w:p>
    <w:p w14:paraId="17F83DD2" w14:textId="77777777" w:rsidR="0083665C" w:rsidRDefault="0083665C" w:rsidP="001241A5">
      <w:pPr>
        <w:pStyle w:val="CaptionNormalChar"/>
      </w:pPr>
    </w:p>
    <w:p w14:paraId="29686DA5" w14:textId="77777777" w:rsidR="0083665C" w:rsidRDefault="0083665C" w:rsidP="001241A5">
      <w:pPr>
        <w:pStyle w:val="CaptionNormalChar"/>
      </w:pPr>
    </w:p>
    <w:p w14:paraId="264309F1" w14:textId="77777777" w:rsidR="00581D06" w:rsidRPr="00D21936" w:rsidRDefault="0083665C" w:rsidP="00306E9F">
      <w:pPr>
        <w:pStyle w:val="Caption"/>
      </w:pPr>
      <w:r>
        <w:br/>
      </w:r>
      <w:bookmarkStart w:id="49" w:name="_Ref36360230"/>
      <w:r w:rsidR="00306E9F">
        <w:t xml:space="preserve">Figure </w:t>
      </w:r>
      <w:r w:rsidR="00306E9F">
        <w:fldChar w:fldCharType="begin"/>
      </w:r>
      <w:r w:rsidR="00306E9F">
        <w:instrText xml:space="preserve"> SEQ Figure \* ARABIC </w:instrText>
      </w:r>
      <w:r w:rsidR="00306E9F">
        <w:fldChar w:fldCharType="separate"/>
      </w:r>
      <w:r w:rsidR="00636BA6">
        <w:rPr>
          <w:noProof/>
        </w:rPr>
        <w:t>5</w:t>
      </w:r>
      <w:r w:rsidR="00306E9F">
        <w:fldChar w:fldCharType="end"/>
      </w:r>
      <w:bookmarkEnd w:id="49"/>
      <w:r w:rsidR="00306E9F">
        <w:t xml:space="preserve">  </w:t>
      </w:r>
      <w:r w:rsidR="00306E9F" w:rsidRPr="000D2920">
        <w:t xml:space="preserve">Enabling a </w:t>
      </w:r>
      <w:r w:rsidR="00AF744C">
        <w:t>C</w:t>
      </w:r>
      <w:r w:rsidR="00306E9F" w:rsidRPr="000D2920">
        <w:t xml:space="preserve">ertificate </w:t>
      </w:r>
      <w:r w:rsidR="00AF744C">
        <w:t>T</w:t>
      </w:r>
      <w:r w:rsidR="00306E9F" w:rsidRPr="000D2920">
        <w:t>emplate on a CA</w:t>
      </w:r>
    </w:p>
    <w:p w14:paraId="74E12276" w14:textId="77777777" w:rsidR="00887471" w:rsidRPr="00AE580C" w:rsidRDefault="00887471" w:rsidP="00AE580C">
      <w:pPr>
        <w:pStyle w:val="Note"/>
        <w:pBdr>
          <w:top w:val="none" w:sz="0" w:space="0" w:color="auto"/>
          <w:bottom w:val="none" w:sz="0" w:space="0" w:color="auto"/>
        </w:pBdr>
        <w:rPr>
          <w:b w:val="0"/>
        </w:rPr>
      </w:pPr>
      <w:r w:rsidRPr="00BB43E3">
        <w:t>Note</w:t>
      </w:r>
      <w:r w:rsidR="0074090B">
        <w:t xml:space="preserve"> </w:t>
      </w:r>
      <w:r w:rsidR="00F51D43">
        <w:t xml:space="preserve"> </w:t>
      </w:r>
      <w:r w:rsidRPr="00AE580C">
        <w:rPr>
          <w:b w:val="0"/>
        </w:rPr>
        <w:t xml:space="preserve">Due to replication latency and template caching in the registry, a </w:t>
      </w:r>
      <w:r w:rsidR="00646FF4" w:rsidRPr="00AE580C">
        <w:rPr>
          <w:b w:val="0"/>
        </w:rPr>
        <w:t>c</w:t>
      </w:r>
      <w:r w:rsidRPr="00AE580C">
        <w:rPr>
          <w:b w:val="0"/>
        </w:rPr>
        <w:t xml:space="preserve">ertificate </w:t>
      </w:r>
      <w:r w:rsidR="00646FF4" w:rsidRPr="00AE580C">
        <w:rPr>
          <w:b w:val="0"/>
        </w:rPr>
        <w:t>a</w:t>
      </w:r>
      <w:r w:rsidRPr="00AE580C">
        <w:rPr>
          <w:b w:val="0"/>
        </w:rPr>
        <w:t>uthority may not be able to issue a certificate template immediately</w:t>
      </w:r>
      <w:r w:rsidR="008C3E8F" w:rsidRPr="00AE580C">
        <w:rPr>
          <w:b w:val="0"/>
        </w:rPr>
        <w:t>. The timing of issuance is</w:t>
      </w:r>
      <w:r w:rsidRPr="00AE580C">
        <w:rPr>
          <w:b w:val="0"/>
        </w:rPr>
        <w:t xml:space="preserve"> dependent on replication latency between domain controllers.</w:t>
      </w:r>
      <w:r w:rsidR="0074090B" w:rsidRPr="00AE580C">
        <w:rPr>
          <w:b w:val="0"/>
        </w:rPr>
        <w:t xml:space="preserve"> </w:t>
      </w:r>
    </w:p>
    <w:p w14:paraId="7BF406BE" w14:textId="77777777" w:rsidR="00887471" w:rsidRPr="009244FA" w:rsidRDefault="00887471" w:rsidP="00313019">
      <w:pPr>
        <w:pStyle w:val="Number"/>
        <w:numPr>
          <w:ilvl w:val="0"/>
          <w:numId w:val="14"/>
        </w:numPr>
      </w:pPr>
      <w:r w:rsidRPr="00D21936">
        <w:t xml:space="preserve">Close the </w:t>
      </w:r>
      <w:r w:rsidRPr="00F34455">
        <w:rPr>
          <w:b/>
          <w:bCs w:val="0"/>
        </w:rPr>
        <w:t>Certification Authority</w:t>
      </w:r>
      <w:r w:rsidRPr="00D21936">
        <w:t xml:space="preserve"> MMC snap-in.</w:t>
      </w:r>
    </w:p>
    <w:p w14:paraId="5BB3AD38" w14:textId="77777777" w:rsidR="00887471" w:rsidRPr="00D21936" w:rsidRDefault="00887471" w:rsidP="00887471">
      <w:pPr>
        <w:pStyle w:val="Heading1"/>
      </w:pPr>
      <w:bookmarkStart w:id="50" w:name="_Toc519556227"/>
      <w:bookmarkStart w:id="51" w:name="_Toc519899560"/>
      <w:bookmarkStart w:id="52" w:name="_Toc530457136"/>
      <w:bookmarkStart w:id="53" w:name="_Configuring_Group_Policy"/>
      <w:bookmarkStart w:id="54" w:name="_Toc36462805"/>
      <w:bookmarkEnd w:id="53"/>
      <w:r w:rsidRPr="00D21936">
        <w:lastRenderedPageBreak/>
        <w:t>Configuring Group Policy</w:t>
      </w:r>
      <w:bookmarkEnd w:id="50"/>
      <w:bookmarkEnd w:id="51"/>
      <w:bookmarkEnd w:id="52"/>
      <w:bookmarkEnd w:id="54"/>
    </w:p>
    <w:p w14:paraId="17092379" w14:textId="77777777" w:rsidR="000D2E85" w:rsidRPr="00D21936" w:rsidRDefault="00730D20" w:rsidP="00085C29">
      <w:r w:rsidRPr="000D2E85">
        <w:t xml:space="preserve">This section </w:t>
      </w:r>
      <w:r w:rsidR="000D2E85" w:rsidRPr="000D2E85">
        <w:t>shows how to configure t</w:t>
      </w:r>
      <w:r w:rsidR="00656F13">
        <w:t>he Group Policy settings for a site, d</w:t>
      </w:r>
      <w:r w:rsidR="000D2E85" w:rsidRPr="000D2E85">
        <w:t>omain</w:t>
      </w:r>
      <w:r w:rsidR="009742FA">
        <w:t>,</w:t>
      </w:r>
      <w:r w:rsidR="000D2E85" w:rsidRPr="000D2E85">
        <w:t xml:space="preserve"> or </w:t>
      </w:r>
      <w:r w:rsidR="00D67E24">
        <w:t>organizational unit (</w:t>
      </w:r>
      <w:r w:rsidR="000D2E85" w:rsidRPr="000D2E85">
        <w:t>OU</w:t>
      </w:r>
      <w:r w:rsidR="00D67E24">
        <w:t>)</w:t>
      </w:r>
      <w:r w:rsidR="000D2E85" w:rsidRPr="000D2E85">
        <w:t>.</w:t>
      </w:r>
    </w:p>
    <w:p w14:paraId="54A2A289" w14:textId="77777777" w:rsidR="00656F13" w:rsidRDefault="00656F13" w:rsidP="00656F13">
      <w:pPr>
        <w:pStyle w:val="Heading2"/>
      </w:pPr>
      <w:bookmarkStart w:id="55" w:name="_Toc36462806"/>
      <w:r>
        <w:t>How to Configure Group Policy</w:t>
      </w:r>
      <w:bookmarkEnd w:id="55"/>
    </w:p>
    <w:p w14:paraId="7E4249D7" w14:textId="77777777" w:rsidR="00656F13" w:rsidRPr="00D21936" w:rsidRDefault="00656F13" w:rsidP="00085C29">
      <w:r w:rsidRPr="00D21936">
        <w:t xml:space="preserve">Group Policy settings for a </w:t>
      </w:r>
      <w:r>
        <w:t>site, domain</w:t>
      </w:r>
      <w:r w:rsidR="00D67E24">
        <w:t>,</w:t>
      </w:r>
      <w:r>
        <w:t xml:space="preserve"> or OU must</w:t>
      </w:r>
      <w:r w:rsidRPr="00656F13">
        <w:t xml:space="preserve"> </w:t>
      </w:r>
      <w:r>
        <w:t>be</w:t>
      </w:r>
      <w:r w:rsidRPr="00D21936">
        <w:t xml:space="preserve"> configure</w:t>
      </w:r>
      <w:r>
        <w:t>d</w:t>
      </w:r>
      <w:r w:rsidRPr="00D21936">
        <w:t xml:space="preserve"> to enable certificate </w:t>
      </w:r>
      <w:r w:rsidR="000B07E1">
        <w:t>a</w:t>
      </w:r>
      <w:r w:rsidR="00205609">
        <w:t>utoenrollment</w:t>
      </w:r>
      <w:r w:rsidRPr="00D21936">
        <w:t xml:space="preserve"> in a domain</w:t>
      </w:r>
      <w:r>
        <w:t>.</w:t>
      </w:r>
    </w:p>
    <w:p w14:paraId="5017C8C5" w14:textId="77777777" w:rsidR="00887471" w:rsidRPr="00D21936" w:rsidRDefault="00656F13" w:rsidP="00085C29">
      <w:r>
        <w:t>To configure Group Policy</w:t>
      </w:r>
    </w:p>
    <w:p w14:paraId="3B7E1D96" w14:textId="77777777" w:rsidR="00887471" w:rsidRPr="00D21936" w:rsidRDefault="00887471" w:rsidP="00313019">
      <w:pPr>
        <w:pStyle w:val="Number"/>
        <w:numPr>
          <w:ilvl w:val="0"/>
          <w:numId w:val="12"/>
        </w:numPr>
      </w:pPr>
      <w:r w:rsidRPr="00D21936">
        <w:t xml:space="preserve">Open </w:t>
      </w:r>
      <w:r w:rsidR="001847A9">
        <w:t xml:space="preserve">the </w:t>
      </w:r>
      <w:r w:rsidRPr="00D21936">
        <w:t xml:space="preserve">Active Directory </w:t>
      </w:r>
      <w:r w:rsidRPr="00F34455">
        <w:rPr>
          <w:b/>
          <w:bCs w:val="0"/>
        </w:rPr>
        <w:t>Users and Computers</w:t>
      </w:r>
      <w:r w:rsidRPr="00D21936">
        <w:t xml:space="preserve"> MMC snap-in.</w:t>
      </w:r>
    </w:p>
    <w:p w14:paraId="7041CC2C" w14:textId="77777777" w:rsidR="00B17046" w:rsidRPr="00D21936" w:rsidRDefault="00887471" w:rsidP="00313019">
      <w:pPr>
        <w:pStyle w:val="Number"/>
        <w:numPr>
          <w:ilvl w:val="0"/>
          <w:numId w:val="12"/>
        </w:numPr>
      </w:pPr>
      <w:r w:rsidRPr="00D21936">
        <w:t xml:space="preserve">Right-click the </w:t>
      </w:r>
      <w:r w:rsidR="006507BC">
        <w:t>s</w:t>
      </w:r>
      <w:r w:rsidRPr="00D21936">
        <w:t xml:space="preserve">ite, </w:t>
      </w:r>
      <w:r w:rsidR="006507BC">
        <w:t>d</w:t>
      </w:r>
      <w:r w:rsidRPr="00D21936">
        <w:t>omain</w:t>
      </w:r>
      <w:r w:rsidR="00D67E24">
        <w:t>,</w:t>
      </w:r>
      <w:r w:rsidRPr="00D21936">
        <w:t xml:space="preserve"> or OU that </w:t>
      </w:r>
      <w:r w:rsidR="006507BC">
        <w:t>you want</w:t>
      </w:r>
      <w:r w:rsidR="006507BC" w:rsidRPr="00D21936">
        <w:t xml:space="preserve"> </w:t>
      </w:r>
      <w:r w:rsidRPr="00D21936">
        <w:t>to configure Group Policy for</w:t>
      </w:r>
      <w:r w:rsidR="006507BC">
        <w:t>,</w:t>
      </w:r>
      <w:r w:rsidRPr="00D21936">
        <w:t xml:space="preserve"> </w:t>
      </w:r>
      <w:r w:rsidR="00D67E24">
        <w:t xml:space="preserve">and </w:t>
      </w:r>
      <w:r w:rsidRPr="00D21936">
        <w:t xml:space="preserve">then click </w:t>
      </w:r>
      <w:r w:rsidRPr="00F34455">
        <w:rPr>
          <w:b/>
          <w:bCs w:val="0"/>
        </w:rPr>
        <w:t>Properties</w:t>
      </w:r>
      <w:r w:rsidRPr="00D21936">
        <w:t xml:space="preserve">. </w:t>
      </w:r>
    </w:p>
    <w:p w14:paraId="2742952B" w14:textId="397A1678" w:rsidR="00767B94" w:rsidRDefault="00313019" w:rsidP="00313019">
      <w:pPr>
        <w:pStyle w:val="Number"/>
        <w:numPr>
          <w:ilvl w:val="0"/>
          <w:numId w:val="12"/>
        </w:numPr>
      </w:pPr>
      <w:r>
        <w:rPr>
          <w:noProof/>
          <w:lang w:eastAsia="zh-CN"/>
        </w:rPr>
        <w:drawing>
          <wp:anchor distT="0" distB="0" distL="114300" distR="114300" simplePos="0" relativeHeight="251647488" behindDoc="0" locked="0" layoutInCell="1" allowOverlap="1" wp14:anchorId="1EE8B35B" wp14:editId="7381111A">
            <wp:simplePos x="0" y="0"/>
            <wp:positionH relativeFrom="column">
              <wp:posOffset>114300</wp:posOffset>
            </wp:positionH>
            <wp:positionV relativeFrom="paragraph">
              <wp:posOffset>257175</wp:posOffset>
            </wp:positionV>
            <wp:extent cx="3857625" cy="4295775"/>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57625" cy="4295775"/>
                    </a:xfrm>
                    <a:prstGeom prst="rect">
                      <a:avLst/>
                    </a:prstGeom>
                    <a:noFill/>
                  </pic:spPr>
                </pic:pic>
              </a:graphicData>
            </a:graphic>
            <wp14:sizeRelH relativeFrom="page">
              <wp14:pctWidth>0</wp14:pctWidth>
            </wp14:sizeRelH>
            <wp14:sizeRelV relativeFrom="page">
              <wp14:pctHeight>0</wp14:pctHeight>
            </wp14:sizeRelV>
          </wp:anchor>
        </w:drawing>
      </w:r>
      <w:r w:rsidR="00D67E24">
        <w:t>Click</w:t>
      </w:r>
      <w:r w:rsidR="00887471" w:rsidRPr="00D21936">
        <w:t xml:space="preserve"> the </w:t>
      </w:r>
      <w:r w:rsidR="00887471" w:rsidRPr="00F34455">
        <w:rPr>
          <w:b/>
        </w:rPr>
        <w:t>Group Policy</w:t>
      </w:r>
      <w:r w:rsidR="00887471" w:rsidRPr="00D21936">
        <w:t xml:space="preserve"> tab</w:t>
      </w:r>
      <w:r w:rsidR="00D67E24">
        <w:t>,</w:t>
      </w:r>
      <w:r w:rsidR="00B17046">
        <w:t xml:space="preserve"> and then c</w:t>
      </w:r>
      <w:r w:rsidR="00B17046" w:rsidRPr="00D21936">
        <w:t xml:space="preserve">lick </w:t>
      </w:r>
      <w:r w:rsidR="00B17046" w:rsidRPr="00F34455">
        <w:rPr>
          <w:b/>
        </w:rPr>
        <w:t>Edit</w:t>
      </w:r>
      <w:r w:rsidR="00B17046">
        <w:t xml:space="preserve"> </w:t>
      </w:r>
      <w:r w:rsidR="00D67E24">
        <w:t>(</w:t>
      </w:r>
      <w:r w:rsidR="00D67E24">
        <w:fldChar w:fldCharType="begin"/>
      </w:r>
      <w:r w:rsidR="00D67E24">
        <w:instrText xml:space="preserve"> REF _Ref36360638 \h </w:instrText>
      </w:r>
      <w:r w:rsidR="00D67E24">
        <w:fldChar w:fldCharType="separate"/>
      </w:r>
      <w:r w:rsidR="00636BA6">
        <w:t xml:space="preserve">Figure </w:t>
      </w:r>
      <w:r w:rsidR="00636BA6">
        <w:rPr>
          <w:noProof/>
        </w:rPr>
        <w:t>6</w:t>
      </w:r>
      <w:r w:rsidR="00D67E24">
        <w:fldChar w:fldCharType="end"/>
      </w:r>
      <w:r w:rsidR="00D67E24">
        <w:t>)</w:t>
      </w:r>
      <w:r w:rsidR="00B17046">
        <w:t>.</w:t>
      </w:r>
      <w:r w:rsidR="00767B94">
        <w:br/>
      </w:r>
      <w:r w:rsidR="00767B94">
        <w:br/>
      </w:r>
      <w:r w:rsidR="00767B94">
        <w:br/>
      </w:r>
      <w:r w:rsidR="00767B94">
        <w:br/>
      </w:r>
      <w:r w:rsidR="00767B94">
        <w:br/>
      </w:r>
      <w:r w:rsidR="00767B94">
        <w:br/>
      </w:r>
      <w:r w:rsidR="00767B94">
        <w:br/>
      </w:r>
      <w:r w:rsidR="00767B94">
        <w:br/>
      </w:r>
      <w:r w:rsidR="00767B94">
        <w:br/>
      </w:r>
      <w:r w:rsidR="00767B94">
        <w:br/>
      </w:r>
      <w:r w:rsidR="00767B94">
        <w:br/>
      </w:r>
      <w:r w:rsidR="00767B94">
        <w:br/>
      </w:r>
      <w:r w:rsidR="00767B94">
        <w:br/>
      </w:r>
      <w:r w:rsidR="00767B94">
        <w:br/>
      </w:r>
      <w:r w:rsidR="00767B94">
        <w:br/>
      </w:r>
      <w:r w:rsidR="00767B94">
        <w:br/>
      </w:r>
      <w:r w:rsidR="00767B94">
        <w:br/>
      </w:r>
      <w:r w:rsidR="00767B94">
        <w:br/>
      </w:r>
      <w:r w:rsidR="00767B94">
        <w:br/>
      </w:r>
      <w:r w:rsidR="00767B94">
        <w:br/>
      </w:r>
      <w:r w:rsidR="00767B94">
        <w:br/>
      </w:r>
      <w:r w:rsidR="00767B94">
        <w:br/>
      </w:r>
      <w:r w:rsidR="00767B94">
        <w:br/>
      </w:r>
      <w:r w:rsidR="00767B94">
        <w:br/>
      </w:r>
    </w:p>
    <w:p w14:paraId="40615CBA" w14:textId="77777777" w:rsidR="00767B94" w:rsidRDefault="009742FA" w:rsidP="009742FA">
      <w:pPr>
        <w:pStyle w:val="Caption"/>
      </w:pPr>
      <w:bookmarkStart w:id="56" w:name="_Ref36360638"/>
      <w:r>
        <w:t xml:space="preserve">Figure </w:t>
      </w:r>
      <w:r>
        <w:fldChar w:fldCharType="begin"/>
      </w:r>
      <w:r>
        <w:instrText xml:space="preserve"> SEQ Figure \* ARABIC </w:instrText>
      </w:r>
      <w:r>
        <w:fldChar w:fldCharType="separate"/>
      </w:r>
      <w:r w:rsidR="00636BA6">
        <w:rPr>
          <w:noProof/>
        </w:rPr>
        <w:t>6</w:t>
      </w:r>
      <w:r>
        <w:fldChar w:fldCharType="end"/>
      </w:r>
      <w:bookmarkEnd w:id="56"/>
      <w:r>
        <w:t xml:space="preserve">  </w:t>
      </w:r>
      <w:r w:rsidRPr="00C92F14">
        <w:t xml:space="preserve">Selecting Group Policy </w:t>
      </w:r>
      <w:r w:rsidR="00D67E24">
        <w:t>C</w:t>
      </w:r>
      <w:r w:rsidRPr="00C92F14">
        <w:t xml:space="preserve">onfiguration </w:t>
      </w:r>
      <w:r w:rsidR="00D67E24">
        <w:t>O</w:t>
      </w:r>
      <w:r w:rsidRPr="00C92F14">
        <w:t>ptions</w:t>
      </w:r>
    </w:p>
    <w:p w14:paraId="722F17B2" w14:textId="77777777" w:rsidR="00C2334D" w:rsidRPr="00AE580C" w:rsidRDefault="00767B94" w:rsidP="00AE580C">
      <w:pPr>
        <w:pStyle w:val="Note"/>
        <w:pBdr>
          <w:top w:val="none" w:sz="0" w:space="0" w:color="auto"/>
          <w:bottom w:val="none" w:sz="0" w:space="0" w:color="auto"/>
        </w:pBdr>
        <w:rPr>
          <w:b w:val="0"/>
        </w:rPr>
      </w:pPr>
      <w:r w:rsidRPr="00BB43E3">
        <w:lastRenderedPageBreak/>
        <w:t>Note</w:t>
      </w:r>
      <w:r w:rsidRPr="00A877E8">
        <w:t xml:space="preserve"> </w:t>
      </w:r>
      <w:r w:rsidR="00F51D43">
        <w:t xml:space="preserve"> </w:t>
      </w:r>
      <w:r w:rsidRPr="00AE580C">
        <w:rPr>
          <w:b w:val="0"/>
        </w:rPr>
        <w:t>Machine policy for automatic enrollment of machine and domain controller certificates is configured identically</w:t>
      </w:r>
      <w:r w:rsidR="002069B6" w:rsidRPr="00AE580C">
        <w:rPr>
          <w:b w:val="0"/>
        </w:rPr>
        <w:t xml:space="preserve">, </w:t>
      </w:r>
      <w:r w:rsidR="00D67E24">
        <w:rPr>
          <w:b w:val="0"/>
        </w:rPr>
        <w:t xml:space="preserve">even </w:t>
      </w:r>
      <w:r w:rsidR="002069B6" w:rsidRPr="00AE580C">
        <w:rPr>
          <w:b w:val="0"/>
        </w:rPr>
        <w:t>though</w:t>
      </w:r>
      <w:r w:rsidRPr="00AE580C">
        <w:rPr>
          <w:b w:val="0"/>
        </w:rPr>
        <w:t xml:space="preserve"> </w:t>
      </w:r>
      <w:r w:rsidR="00D67E24">
        <w:rPr>
          <w:b w:val="0"/>
        </w:rPr>
        <w:t xml:space="preserve">it is </w:t>
      </w:r>
      <w:r w:rsidRPr="00AE580C">
        <w:rPr>
          <w:b w:val="0"/>
        </w:rPr>
        <w:t xml:space="preserve">controlled through the machine policy of a Group Policy </w:t>
      </w:r>
      <w:r w:rsidR="002069B6" w:rsidRPr="00AE580C">
        <w:rPr>
          <w:b w:val="0"/>
        </w:rPr>
        <w:t>o</w:t>
      </w:r>
      <w:r w:rsidRPr="00AE580C">
        <w:rPr>
          <w:b w:val="0"/>
        </w:rPr>
        <w:t>bject.</w:t>
      </w:r>
    </w:p>
    <w:p w14:paraId="13ACF67C" w14:textId="77777777" w:rsidR="00CA0632" w:rsidRDefault="002069B6" w:rsidP="00313019">
      <w:pPr>
        <w:pStyle w:val="Number"/>
        <w:numPr>
          <w:ilvl w:val="0"/>
          <w:numId w:val="12"/>
        </w:numPr>
      </w:pPr>
      <w:r>
        <w:rPr>
          <w:noProof/>
          <w:lang w:eastAsia="zh-CN"/>
        </w:rPr>
        <w:t>Click</w:t>
      </w:r>
      <w:r w:rsidR="00767B94" w:rsidRPr="00767B94">
        <w:t xml:space="preserve"> </w:t>
      </w:r>
      <w:r w:rsidR="00767B94" w:rsidRPr="00F34455">
        <w:rPr>
          <w:b/>
        </w:rPr>
        <w:t>User Configuration</w:t>
      </w:r>
      <w:r w:rsidR="00767B94" w:rsidRPr="00767B94">
        <w:t xml:space="preserve">, </w:t>
      </w:r>
      <w:r w:rsidR="00767B94" w:rsidRPr="00F34455">
        <w:rPr>
          <w:b/>
        </w:rPr>
        <w:t>Windows Settings</w:t>
      </w:r>
      <w:r w:rsidR="00767B94" w:rsidRPr="00D67E24">
        <w:t xml:space="preserve">, </w:t>
      </w:r>
      <w:r w:rsidR="00767B94" w:rsidRPr="00F34455">
        <w:rPr>
          <w:b/>
        </w:rPr>
        <w:t>Security Settings</w:t>
      </w:r>
      <w:r w:rsidR="00F34455" w:rsidRPr="00F34455">
        <w:t>,</w:t>
      </w:r>
      <w:r w:rsidR="00767B94" w:rsidRPr="00D67E24">
        <w:t xml:space="preserve"> and finally </w:t>
      </w:r>
      <w:r w:rsidR="00767B94" w:rsidRPr="00F34455">
        <w:rPr>
          <w:b/>
        </w:rPr>
        <w:t>Public Key Policies</w:t>
      </w:r>
      <w:r w:rsidR="00767B94" w:rsidRPr="00767B94">
        <w:t xml:space="preserve">. </w:t>
      </w:r>
      <w:r w:rsidR="00436E9E">
        <w:t xml:space="preserve">In </w:t>
      </w:r>
      <w:r w:rsidR="00436E9E" w:rsidRPr="00F34455">
        <w:rPr>
          <w:b/>
        </w:rPr>
        <w:t>Object Type</w:t>
      </w:r>
      <w:r w:rsidR="00436E9E">
        <w:t>, r</w:t>
      </w:r>
      <w:r w:rsidR="00767B94" w:rsidRPr="00767B94">
        <w:t>ight</w:t>
      </w:r>
      <w:r>
        <w:t>-</w:t>
      </w:r>
      <w:r w:rsidR="00767B94" w:rsidRPr="00767B94">
        <w:t>click</w:t>
      </w:r>
      <w:r>
        <w:t xml:space="preserve"> </w:t>
      </w:r>
      <w:r w:rsidR="00767B94" w:rsidRPr="00F34455">
        <w:rPr>
          <w:b/>
        </w:rPr>
        <w:t>Autoenrollment Settings</w:t>
      </w:r>
      <w:r w:rsidR="00D67E24">
        <w:t xml:space="preserve"> (</w:t>
      </w:r>
      <w:r w:rsidR="00D67E24">
        <w:fldChar w:fldCharType="begin"/>
      </w:r>
      <w:r w:rsidR="00D67E24">
        <w:instrText xml:space="preserve"> REF _Ref36360871 \h </w:instrText>
      </w:r>
      <w:r w:rsidR="00D67E24">
        <w:fldChar w:fldCharType="separate"/>
      </w:r>
      <w:r w:rsidR="00636BA6">
        <w:t xml:space="preserve">Figure </w:t>
      </w:r>
      <w:r w:rsidR="00636BA6">
        <w:rPr>
          <w:noProof/>
        </w:rPr>
        <w:t>7</w:t>
      </w:r>
      <w:r w:rsidR="00D67E24">
        <w:fldChar w:fldCharType="end"/>
      </w:r>
      <w:r w:rsidR="00D67E24">
        <w:t>)</w:t>
      </w:r>
      <w:r w:rsidR="00975DA3">
        <w:t xml:space="preserve">, </w:t>
      </w:r>
      <w:r w:rsidR="00436E9E">
        <w:t xml:space="preserve">and </w:t>
      </w:r>
      <w:r w:rsidR="00975DA3">
        <w:t>t</w:t>
      </w:r>
      <w:r w:rsidR="00767B94" w:rsidRPr="00767B94">
        <w:t xml:space="preserve">hen </w:t>
      </w:r>
      <w:r w:rsidR="00D67E24">
        <w:t>click</w:t>
      </w:r>
      <w:r w:rsidR="00767B94" w:rsidRPr="00767B94">
        <w:t xml:space="preserve"> </w:t>
      </w:r>
      <w:r w:rsidR="00D67E24" w:rsidRPr="00F34455">
        <w:rPr>
          <w:b/>
        </w:rPr>
        <w:t>Properties</w:t>
      </w:r>
      <w:r w:rsidR="00D67E24" w:rsidRPr="00F34455">
        <w:t>.</w:t>
      </w:r>
    </w:p>
    <w:p w14:paraId="6D78BF65" w14:textId="77777777" w:rsidR="00D67E24" w:rsidRDefault="00D67E24" w:rsidP="00085C29"/>
    <w:p w14:paraId="4C53896A" w14:textId="4AC3A554" w:rsidR="001241A5" w:rsidRDefault="00313019" w:rsidP="001241A5">
      <w:pPr>
        <w:pStyle w:val="CaptionNormalChar"/>
      </w:pPr>
      <w:r>
        <w:rPr>
          <w:noProof/>
          <w:lang w:eastAsia="zh-CN"/>
        </w:rPr>
        <w:drawing>
          <wp:anchor distT="0" distB="0" distL="114300" distR="114300" simplePos="0" relativeHeight="251648512" behindDoc="0" locked="0" layoutInCell="1" allowOverlap="1" wp14:anchorId="60355C8F" wp14:editId="0C9EFFAF">
            <wp:simplePos x="0" y="0"/>
            <wp:positionH relativeFrom="column">
              <wp:posOffset>-1028700</wp:posOffset>
            </wp:positionH>
            <wp:positionV relativeFrom="paragraph">
              <wp:posOffset>25400</wp:posOffset>
            </wp:positionV>
            <wp:extent cx="7639050" cy="545782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39050" cy="5457825"/>
                    </a:xfrm>
                    <a:prstGeom prst="rect">
                      <a:avLst/>
                    </a:prstGeom>
                    <a:noFill/>
                  </pic:spPr>
                </pic:pic>
              </a:graphicData>
            </a:graphic>
            <wp14:sizeRelH relativeFrom="page">
              <wp14:pctWidth>0</wp14:pctWidth>
            </wp14:sizeRelH>
            <wp14:sizeRelV relativeFrom="page">
              <wp14:pctHeight>0</wp14:pctHeight>
            </wp14:sizeRelV>
          </wp:anchor>
        </w:drawing>
      </w:r>
      <w:r w:rsidR="00767B94">
        <w:br/>
      </w:r>
      <w:r w:rsidR="00767B94">
        <w:br/>
      </w:r>
      <w:r w:rsidR="0074090B">
        <w:t xml:space="preserve">   </w:t>
      </w:r>
      <w:r w:rsidR="002077CF">
        <w:br/>
      </w:r>
      <w:r w:rsidR="002077CF">
        <w:br/>
      </w:r>
      <w:r w:rsidR="002077CF">
        <w:br/>
      </w:r>
      <w:r w:rsidR="002077CF">
        <w:br/>
      </w:r>
      <w:r w:rsidR="002077CF">
        <w:br/>
      </w:r>
      <w:r w:rsidR="002077CF">
        <w:br/>
      </w:r>
      <w:r w:rsidR="002077CF">
        <w:br/>
      </w:r>
      <w:r w:rsidR="002077CF">
        <w:br/>
      </w:r>
      <w:r w:rsidR="002077CF">
        <w:br/>
      </w:r>
      <w:r w:rsidR="002077CF">
        <w:br/>
      </w:r>
      <w:r w:rsidR="002077CF">
        <w:br/>
      </w:r>
      <w:r w:rsidR="002077CF">
        <w:br/>
      </w:r>
      <w:r w:rsidR="002077CF">
        <w:br/>
      </w:r>
      <w:r w:rsidR="002077CF">
        <w:br/>
      </w:r>
      <w:r w:rsidR="002077CF">
        <w:br/>
      </w:r>
      <w:r w:rsidR="002077CF">
        <w:br/>
      </w:r>
      <w:r w:rsidR="002077CF">
        <w:br/>
      </w:r>
      <w:r w:rsidR="002077CF">
        <w:br/>
      </w:r>
      <w:r w:rsidR="002077CF">
        <w:br/>
      </w:r>
      <w:r w:rsidR="002077CF">
        <w:br/>
      </w:r>
      <w:r w:rsidR="002077CF">
        <w:br/>
      </w:r>
      <w:r w:rsidR="002077CF">
        <w:br/>
      </w:r>
    </w:p>
    <w:p w14:paraId="3BCB8DEF" w14:textId="77777777" w:rsidR="001241A5" w:rsidRDefault="001241A5" w:rsidP="001241A5">
      <w:pPr>
        <w:pStyle w:val="CaptionNormalChar"/>
      </w:pPr>
    </w:p>
    <w:p w14:paraId="0B10EF48" w14:textId="77777777" w:rsidR="001241A5" w:rsidRDefault="001241A5" w:rsidP="001241A5">
      <w:pPr>
        <w:pStyle w:val="CaptionNormalChar"/>
      </w:pPr>
    </w:p>
    <w:p w14:paraId="23B84E63" w14:textId="77777777" w:rsidR="001241A5" w:rsidRDefault="001241A5" w:rsidP="001241A5">
      <w:pPr>
        <w:pStyle w:val="CaptionNormalChar"/>
      </w:pPr>
    </w:p>
    <w:p w14:paraId="70A3EC67" w14:textId="77777777" w:rsidR="001241A5" w:rsidRDefault="001241A5" w:rsidP="001241A5">
      <w:pPr>
        <w:pStyle w:val="CaptionNormalChar"/>
      </w:pPr>
    </w:p>
    <w:p w14:paraId="5BB10D59" w14:textId="77777777" w:rsidR="0017246E" w:rsidRDefault="002077CF" w:rsidP="00692A6A">
      <w:pPr>
        <w:pStyle w:val="Caption"/>
      </w:pPr>
      <w:r>
        <w:br/>
      </w:r>
      <w:r>
        <w:br/>
      </w:r>
      <w:r>
        <w:br/>
      </w:r>
      <w:r>
        <w:br/>
      </w:r>
      <w:r>
        <w:br/>
      </w:r>
      <w:r>
        <w:br/>
      </w:r>
      <w:bookmarkStart w:id="57" w:name="_Ref36360871"/>
      <w:r w:rsidR="00692A6A">
        <w:t xml:space="preserve">Figure </w:t>
      </w:r>
      <w:r w:rsidR="00692A6A">
        <w:fldChar w:fldCharType="begin"/>
      </w:r>
      <w:r w:rsidR="00692A6A">
        <w:instrText xml:space="preserve"> SEQ Figure \* ARABIC </w:instrText>
      </w:r>
      <w:r w:rsidR="00692A6A">
        <w:fldChar w:fldCharType="separate"/>
      </w:r>
      <w:r w:rsidR="00636BA6">
        <w:rPr>
          <w:noProof/>
        </w:rPr>
        <w:t>7</w:t>
      </w:r>
      <w:r w:rsidR="00692A6A">
        <w:fldChar w:fldCharType="end"/>
      </w:r>
      <w:bookmarkEnd w:id="57"/>
      <w:r w:rsidR="00692A6A">
        <w:t xml:space="preserve">  </w:t>
      </w:r>
      <w:r w:rsidR="00692A6A" w:rsidRPr="008525A4">
        <w:t>Selecting Autoenrollment Settings</w:t>
      </w:r>
    </w:p>
    <w:p w14:paraId="3259F8C2" w14:textId="77777777" w:rsidR="0017246E" w:rsidRDefault="003C6841" w:rsidP="00313019">
      <w:pPr>
        <w:pStyle w:val="Number"/>
        <w:numPr>
          <w:ilvl w:val="0"/>
          <w:numId w:val="12"/>
        </w:numPr>
        <w:rPr>
          <w:noProof/>
          <w:lang w:eastAsia="zh-CN"/>
        </w:rPr>
      </w:pPr>
      <w:r>
        <w:rPr>
          <w:noProof/>
          <w:lang w:eastAsia="zh-CN"/>
        </w:rPr>
        <w:br w:type="page"/>
      </w:r>
      <w:r w:rsidR="0017246E" w:rsidRPr="00D21936">
        <w:rPr>
          <w:noProof/>
          <w:lang w:eastAsia="zh-CN"/>
        </w:rPr>
        <w:lastRenderedPageBreak/>
        <w:t xml:space="preserve">Ensure that </w:t>
      </w:r>
      <w:r w:rsidR="0017246E" w:rsidRPr="00CD4EB5">
        <w:rPr>
          <w:b/>
          <w:bCs w:val="0"/>
          <w:noProof/>
          <w:lang w:eastAsia="zh-CN"/>
        </w:rPr>
        <w:t>Enroll certificates automatically</w:t>
      </w:r>
      <w:r w:rsidR="0017246E" w:rsidRPr="00D21936">
        <w:rPr>
          <w:noProof/>
          <w:lang w:eastAsia="zh-CN"/>
        </w:rPr>
        <w:t xml:space="preserve"> </w:t>
      </w:r>
      <w:r w:rsidR="00B811ED">
        <w:rPr>
          <w:noProof/>
          <w:lang w:eastAsia="zh-CN"/>
        </w:rPr>
        <w:t xml:space="preserve">is selected as well as </w:t>
      </w:r>
      <w:r w:rsidR="0031128F">
        <w:rPr>
          <w:noProof/>
          <w:lang w:eastAsia="zh-CN"/>
        </w:rPr>
        <w:t>the two check</w:t>
      </w:r>
      <w:r w:rsidR="00436E9E">
        <w:rPr>
          <w:noProof/>
          <w:lang w:eastAsia="zh-CN"/>
        </w:rPr>
        <w:t xml:space="preserve"> </w:t>
      </w:r>
      <w:r w:rsidR="0031128F">
        <w:rPr>
          <w:noProof/>
          <w:lang w:eastAsia="zh-CN"/>
        </w:rPr>
        <w:t xml:space="preserve">boxes </w:t>
      </w:r>
      <w:r w:rsidR="00B811ED">
        <w:rPr>
          <w:noProof/>
          <w:lang w:eastAsia="zh-CN"/>
        </w:rPr>
        <w:t>under this option</w:t>
      </w:r>
      <w:r w:rsidR="009873D3">
        <w:rPr>
          <w:noProof/>
          <w:lang w:eastAsia="zh-CN"/>
        </w:rPr>
        <w:t xml:space="preserve"> </w:t>
      </w:r>
      <w:r w:rsidR="00436E9E">
        <w:rPr>
          <w:noProof/>
          <w:lang w:eastAsia="zh-CN"/>
        </w:rPr>
        <w:t>(</w:t>
      </w:r>
      <w:r w:rsidR="00436E9E">
        <w:rPr>
          <w:noProof/>
          <w:lang w:eastAsia="zh-CN"/>
        </w:rPr>
        <w:fldChar w:fldCharType="begin"/>
      </w:r>
      <w:r w:rsidR="00436E9E">
        <w:rPr>
          <w:noProof/>
          <w:lang w:eastAsia="zh-CN"/>
        </w:rPr>
        <w:instrText xml:space="preserve"> REF _Ref36361253 \h </w:instrText>
      </w:r>
      <w:r w:rsidR="00B154EA">
        <w:rPr>
          <w:noProof/>
          <w:lang w:eastAsia="zh-CN"/>
        </w:rPr>
      </w:r>
      <w:r w:rsidR="00436E9E">
        <w:rPr>
          <w:noProof/>
          <w:lang w:eastAsia="zh-CN"/>
        </w:rPr>
        <w:fldChar w:fldCharType="separate"/>
      </w:r>
      <w:r w:rsidR="00636BA6">
        <w:t xml:space="preserve">Figure </w:t>
      </w:r>
      <w:r w:rsidR="00636BA6">
        <w:rPr>
          <w:noProof/>
        </w:rPr>
        <w:t>8</w:t>
      </w:r>
      <w:r w:rsidR="00436E9E">
        <w:rPr>
          <w:noProof/>
          <w:lang w:eastAsia="zh-CN"/>
        </w:rPr>
        <w:fldChar w:fldCharType="end"/>
      </w:r>
      <w:r w:rsidR="00436E9E">
        <w:rPr>
          <w:noProof/>
          <w:lang w:eastAsia="zh-CN"/>
        </w:rPr>
        <w:t>)</w:t>
      </w:r>
      <w:r w:rsidR="0017246E" w:rsidRPr="00D21936">
        <w:rPr>
          <w:noProof/>
          <w:lang w:eastAsia="zh-CN"/>
        </w:rPr>
        <w:t>.</w:t>
      </w:r>
      <w:r w:rsidR="0017246E">
        <w:rPr>
          <w:noProof/>
          <w:lang w:eastAsia="zh-CN"/>
        </w:rPr>
        <w:t xml:space="preserve"> </w:t>
      </w:r>
      <w:r w:rsidR="0031128F">
        <w:rPr>
          <w:noProof/>
          <w:lang w:eastAsia="zh-CN"/>
        </w:rPr>
        <w:t>A</w:t>
      </w:r>
      <w:r w:rsidR="0017246E" w:rsidRPr="00D21936">
        <w:rPr>
          <w:noProof/>
          <w:lang w:eastAsia="zh-CN"/>
        </w:rPr>
        <w:t>utomatic renewal, certificate cleanup</w:t>
      </w:r>
      <w:r w:rsidR="00436E9E">
        <w:rPr>
          <w:noProof/>
          <w:lang w:eastAsia="zh-CN"/>
        </w:rPr>
        <w:t>,</w:t>
      </w:r>
      <w:r w:rsidR="0017246E" w:rsidRPr="00D21936">
        <w:rPr>
          <w:noProof/>
          <w:lang w:eastAsia="zh-CN"/>
        </w:rPr>
        <w:t xml:space="preserve"> and publishing in Active Directory</w:t>
      </w:r>
      <w:r w:rsidR="0031128F">
        <w:rPr>
          <w:noProof/>
          <w:lang w:eastAsia="zh-CN"/>
        </w:rPr>
        <w:t xml:space="preserve"> </w:t>
      </w:r>
      <w:r w:rsidR="00436E9E">
        <w:rPr>
          <w:noProof/>
          <w:lang w:eastAsia="zh-CN"/>
        </w:rPr>
        <w:t>are</w:t>
      </w:r>
      <w:r w:rsidR="0031128F">
        <w:rPr>
          <w:noProof/>
          <w:lang w:eastAsia="zh-CN"/>
        </w:rPr>
        <w:t xml:space="preserve"> only enabled with all options selected</w:t>
      </w:r>
      <w:r w:rsidR="0017246E">
        <w:rPr>
          <w:noProof/>
          <w:lang w:eastAsia="zh-CN"/>
        </w:rPr>
        <w:t>.</w:t>
      </w:r>
    </w:p>
    <w:p w14:paraId="40A8F3C2" w14:textId="77777777" w:rsidR="0031128F" w:rsidRDefault="0031128F" w:rsidP="00AE580C">
      <w:pPr>
        <w:pStyle w:val="Note"/>
        <w:pBdr>
          <w:top w:val="none" w:sz="0" w:space="0" w:color="auto"/>
          <w:bottom w:val="none" w:sz="0" w:space="0" w:color="auto"/>
        </w:pBdr>
        <w:rPr>
          <w:b w:val="0"/>
          <w:bCs w:val="0"/>
        </w:rPr>
      </w:pPr>
      <w:r w:rsidRPr="00BB43E3">
        <w:t>Note</w:t>
      </w:r>
      <w:r>
        <w:t xml:space="preserve"> </w:t>
      </w:r>
      <w:r w:rsidR="00F51D43">
        <w:t xml:space="preserve"> </w:t>
      </w:r>
      <w:r w:rsidRPr="00AE580C">
        <w:rPr>
          <w:b w:val="0"/>
        </w:rPr>
        <w:t xml:space="preserve">Both machine and user policy must be configured to enable certificate enrollment for both types. </w:t>
      </w:r>
    </w:p>
    <w:p w14:paraId="2C9C25AE" w14:textId="77777777" w:rsidR="00856D5F" w:rsidRPr="00AE580C" w:rsidRDefault="00856D5F" w:rsidP="00AE580C">
      <w:pPr>
        <w:pStyle w:val="Note"/>
        <w:pBdr>
          <w:top w:val="none" w:sz="0" w:space="0" w:color="auto"/>
          <w:bottom w:val="none" w:sz="0" w:space="0" w:color="auto"/>
        </w:pBdr>
        <w:rPr>
          <w:b w:val="0"/>
        </w:rPr>
      </w:pPr>
    </w:p>
    <w:p w14:paraId="7D5E53A2" w14:textId="77777777" w:rsidR="00CA0632" w:rsidRDefault="00CA0632" w:rsidP="001241A5">
      <w:pPr>
        <w:pStyle w:val="CaptionNormalChar"/>
      </w:pPr>
    </w:p>
    <w:p w14:paraId="26BB5C5F" w14:textId="173C5985" w:rsidR="00CA0632" w:rsidRDefault="00313019" w:rsidP="00085C29">
      <w:r>
        <w:rPr>
          <w:noProof/>
          <w:lang w:eastAsia="zh-CN"/>
        </w:rPr>
        <w:drawing>
          <wp:anchor distT="0" distB="0" distL="114300" distR="114300" simplePos="0" relativeHeight="251655680" behindDoc="0" locked="0" layoutInCell="1" allowOverlap="1" wp14:anchorId="7A2CC41F" wp14:editId="5F533C47">
            <wp:simplePos x="0" y="0"/>
            <wp:positionH relativeFrom="column">
              <wp:posOffset>-114300</wp:posOffset>
            </wp:positionH>
            <wp:positionV relativeFrom="paragraph">
              <wp:posOffset>-317500</wp:posOffset>
            </wp:positionV>
            <wp:extent cx="4057650" cy="3057525"/>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57650" cy="3057525"/>
                    </a:xfrm>
                    <a:prstGeom prst="rect">
                      <a:avLst/>
                    </a:prstGeom>
                    <a:noFill/>
                  </pic:spPr>
                </pic:pic>
              </a:graphicData>
            </a:graphic>
            <wp14:sizeRelH relativeFrom="page">
              <wp14:pctWidth>0</wp14:pctWidth>
            </wp14:sizeRelH>
            <wp14:sizeRelV relativeFrom="page">
              <wp14:pctHeight>0</wp14:pctHeight>
            </wp14:sizeRelV>
          </wp:anchor>
        </w:drawing>
      </w:r>
    </w:p>
    <w:p w14:paraId="7CD37F5A" w14:textId="77777777" w:rsidR="00CA0632" w:rsidRDefault="00CA0632" w:rsidP="00085C29"/>
    <w:p w14:paraId="58C98D8A" w14:textId="77777777" w:rsidR="00CA0632" w:rsidRDefault="00CA0632" w:rsidP="00085C29"/>
    <w:p w14:paraId="4747CC10" w14:textId="77777777" w:rsidR="00CA0632" w:rsidRDefault="00CA0632" w:rsidP="00085C29"/>
    <w:p w14:paraId="286C4EFE" w14:textId="77777777" w:rsidR="00CA0632" w:rsidRDefault="00CA0632" w:rsidP="00085C29"/>
    <w:p w14:paraId="5E1F1D32" w14:textId="77777777" w:rsidR="001241A5" w:rsidRDefault="001241A5" w:rsidP="00085C29"/>
    <w:p w14:paraId="6AAFE678" w14:textId="77777777" w:rsidR="001241A5" w:rsidRDefault="001241A5" w:rsidP="00085C29"/>
    <w:p w14:paraId="79298B97" w14:textId="77777777" w:rsidR="001241A5" w:rsidRDefault="001241A5" w:rsidP="00085C29"/>
    <w:p w14:paraId="49DD25AD" w14:textId="77777777" w:rsidR="001241A5" w:rsidRDefault="001241A5" w:rsidP="00085C29"/>
    <w:p w14:paraId="43FB4792" w14:textId="77777777" w:rsidR="001241A5" w:rsidRDefault="001241A5" w:rsidP="00085C29"/>
    <w:p w14:paraId="19F59132" w14:textId="77777777" w:rsidR="001241A5" w:rsidRDefault="001241A5" w:rsidP="00085C29"/>
    <w:p w14:paraId="7CCFE6E1" w14:textId="77777777" w:rsidR="0017246E" w:rsidRDefault="00692A6A" w:rsidP="00692A6A">
      <w:pPr>
        <w:pStyle w:val="Caption"/>
      </w:pPr>
      <w:bookmarkStart w:id="58" w:name="_Ref36361253"/>
      <w:r>
        <w:t xml:space="preserve">Figure </w:t>
      </w:r>
      <w:r>
        <w:fldChar w:fldCharType="begin"/>
      </w:r>
      <w:r>
        <w:instrText xml:space="preserve"> SEQ Figure \* ARABIC </w:instrText>
      </w:r>
      <w:r>
        <w:fldChar w:fldCharType="separate"/>
      </w:r>
      <w:r w:rsidR="00636BA6">
        <w:rPr>
          <w:noProof/>
        </w:rPr>
        <w:t>8</w:t>
      </w:r>
      <w:r>
        <w:fldChar w:fldCharType="end"/>
      </w:r>
      <w:bookmarkEnd w:id="58"/>
      <w:r>
        <w:t xml:space="preserve">  </w:t>
      </w:r>
      <w:r w:rsidRPr="00387221">
        <w:t>Selecting Autoenrollment Settings</w:t>
      </w:r>
    </w:p>
    <w:p w14:paraId="4ED93D06" w14:textId="77777777" w:rsidR="00767B94" w:rsidRDefault="00767B94" w:rsidP="00313019">
      <w:pPr>
        <w:pStyle w:val="Number"/>
        <w:numPr>
          <w:ilvl w:val="0"/>
          <w:numId w:val="12"/>
        </w:numPr>
        <w:rPr>
          <w:noProof/>
          <w:lang w:eastAsia="zh-CN"/>
        </w:rPr>
      </w:pPr>
      <w:r w:rsidRPr="00D21936">
        <w:rPr>
          <w:noProof/>
          <w:lang w:eastAsia="zh-CN"/>
        </w:rPr>
        <w:t xml:space="preserve">Click </w:t>
      </w:r>
      <w:r w:rsidRPr="00CD4EB5">
        <w:rPr>
          <w:b/>
          <w:noProof/>
          <w:lang w:eastAsia="zh-CN"/>
        </w:rPr>
        <w:t>OK</w:t>
      </w:r>
      <w:r w:rsidRPr="00D21936">
        <w:rPr>
          <w:noProof/>
          <w:lang w:eastAsia="zh-CN"/>
        </w:rPr>
        <w:t>.</w:t>
      </w:r>
      <w:r w:rsidR="00436E9E">
        <w:rPr>
          <w:noProof/>
          <w:lang w:eastAsia="zh-CN"/>
        </w:rPr>
        <w:br/>
      </w:r>
      <w:r w:rsidR="00205609">
        <w:rPr>
          <w:noProof/>
          <w:lang w:eastAsia="zh-CN"/>
        </w:rPr>
        <w:t>Autoenrollment</w:t>
      </w:r>
      <w:r w:rsidRPr="00D21936">
        <w:rPr>
          <w:noProof/>
          <w:lang w:eastAsia="zh-CN"/>
        </w:rPr>
        <w:t xml:space="preserve"> </w:t>
      </w:r>
      <w:r w:rsidR="00B811ED">
        <w:rPr>
          <w:noProof/>
          <w:lang w:eastAsia="zh-CN"/>
        </w:rPr>
        <w:t xml:space="preserve">is </w:t>
      </w:r>
      <w:r w:rsidRPr="00D21936">
        <w:rPr>
          <w:noProof/>
          <w:lang w:eastAsia="zh-CN"/>
        </w:rPr>
        <w:t>now e</w:t>
      </w:r>
      <w:r w:rsidR="0022016E">
        <w:rPr>
          <w:noProof/>
          <w:lang w:eastAsia="zh-CN"/>
        </w:rPr>
        <w:t>nabled</w:t>
      </w:r>
      <w:r w:rsidR="005F4BE1">
        <w:rPr>
          <w:noProof/>
          <w:lang w:eastAsia="zh-CN"/>
        </w:rPr>
        <w:t>.</w:t>
      </w:r>
    </w:p>
    <w:p w14:paraId="7F06EF9C" w14:textId="77777777" w:rsidR="00C2334D" w:rsidRPr="00D21936" w:rsidRDefault="00C2334D" w:rsidP="00085C29"/>
    <w:p w14:paraId="48232B1B" w14:textId="77777777" w:rsidR="00887471" w:rsidRPr="00D21936" w:rsidRDefault="00887471" w:rsidP="00887471">
      <w:pPr>
        <w:pStyle w:val="Heading1"/>
      </w:pPr>
      <w:bookmarkStart w:id="59" w:name="_Toc519556228"/>
      <w:bookmarkStart w:id="60" w:name="_Toc519899561"/>
      <w:bookmarkStart w:id="61" w:name="_Toc530457137"/>
      <w:bookmarkStart w:id="62" w:name="_User_Auto-enrollment"/>
      <w:bookmarkStart w:id="63" w:name="_Toc36462807"/>
      <w:bookmarkEnd w:id="62"/>
      <w:r w:rsidRPr="00D21936">
        <w:lastRenderedPageBreak/>
        <w:t xml:space="preserve">User </w:t>
      </w:r>
      <w:bookmarkEnd w:id="59"/>
      <w:bookmarkEnd w:id="60"/>
      <w:bookmarkEnd w:id="61"/>
      <w:r w:rsidR="00205609">
        <w:t>Autoenrollment</w:t>
      </w:r>
      <w:bookmarkEnd w:id="63"/>
    </w:p>
    <w:p w14:paraId="08399955" w14:textId="77777777" w:rsidR="008A4529" w:rsidRDefault="008A4529" w:rsidP="00085C29">
      <w:r w:rsidRPr="002A050D">
        <w:t xml:space="preserve">This section </w:t>
      </w:r>
      <w:r w:rsidR="002A050D" w:rsidRPr="002A050D">
        <w:t>illustrates manually pulsing autoenrollment and smart card enrollment</w:t>
      </w:r>
      <w:r w:rsidR="00692A6A">
        <w:t>.</w:t>
      </w:r>
    </w:p>
    <w:p w14:paraId="24BC0249" w14:textId="77777777" w:rsidR="002A050D" w:rsidRDefault="002A050D" w:rsidP="002A050D">
      <w:pPr>
        <w:pStyle w:val="Heading2"/>
      </w:pPr>
      <w:bookmarkStart w:id="64" w:name="_Toc36462808"/>
      <w:r>
        <w:t>Key Points</w:t>
      </w:r>
      <w:bookmarkEnd w:id="64"/>
    </w:p>
    <w:p w14:paraId="5BB06B08" w14:textId="77777777" w:rsidR="00655F9C" w:rsidRPr="00D21936" w:rsidRDefault="00655F9C" w:rsidP="00085C29">
      <w:r w:rsidRPr="00D21936">
        <w:t xml:space="preserve">User autoenrollment for a </w:t>
      </w:r>
      <w:r w:rsidR="00700414">
        <w:t>s</w:t>
      </w:r>
      <w:r w:rsidRPr="00D21936">
        <w:t xml:space="preserve">mart card requires </w:t>
      </w:r>
      <w:r w:rsidR="00C80FA6">
        <w:t xml:space="preserve">mandatory </w:t>
      </w:r>
      <w:r w:rsidRPr="00D21936">
        <w:t>manual steps</w:t>
      </w:r>
      <w:r w:rsidR="00C80FA6">
        <w:t xml:space="preserve"> and user interaction</w:t>
      </w:r>
      <w:r w:rsidR="002A050D">
        <w:t>,</w:t>
      </w:r>
      <w:r w:rsidRPr="00D21936">
        <w:t xml:space="preserve"> unlike other certificate types.</w:t>
      </w:r>
      <w:r w:rsidR="00700414">
        <w:t xml:space="preserve"> </w:t>
      </w:r>
      <w:r w:rsidRPr="00D21936">
        <w:t xml:space="preserve">Once autoenrollment has been enabled, the user will receive an informational balloon on </w:t>
      </w:r>
      <w:r w:rsidR="002A050D">
        <w:t>the</w:t>
      </w:r>
      <w:r w:rsidR="002A050D" w:rsidRPr="00D21936">
        <w:t xml:space="preserve"> </w:t>
      </w:r>
      <w:r w:rsidRPr="00D21936">
        <w:t xml:space="preserve">taskbar at the next </w:t>
      </w:r>
      <w:r w:rsidR="002A050D">
        <w:t>G</w:t>
      </w:r>
      <w:r w:rsidRPr="00D21936">
        <w:t xml:space="preserve">roup </w:t>
      </w:r>
      <w:r w:rsidR="002A050D">
        <w:t>P</w:t>
      </w:r>
      <w:r w:rsidRPr="00D21936">
        <w:t xml:space="preserve">olicy pulse interval (default of </w:t>
      </w:r>
      <w:r w:rsidR="00FC1C73">
        <w:t>eight</w:t>
      </w:r>
      <w:r w:rsidRPr="00D21936">
        <w:t xml:space="preserve"> hours) or at </w:t>
      </w:r>
      <w:r w:rsidR="005D3DE3">
        <w:t>the</w:t>
      </w:r>
      <w:r w:rsidR="005D3DE3" w:rsidRPr="00D21936">
        <w:t xml:space="preserve"> </w:t>
      </w:r>
      <w:r w:rsidRPr="00D21936">
        <w:t>next logon.</w:t>
      </w:r>
    </w:p>
    <w:p w14:paraId="1A06FACF" w14:textId="77777777" w:rsidR="00655F9C" w:rsidRPr="00D21936" w:rsidRDefault="00655F9C" w:rsidP="00BC1AF6">
      <w:pPr>
        <w:pStyle w:val="Heading2"/>
      </w:pPr>
      <w:bookmarkStart w:id="65" w:name="_Toc519556229"/>
      <w:bookmarkStart w:id="66" w:name="_Toc519899562"/>
      <w:bookmarkStart w:id="67" w:name="_Toc530457138"/>
      <w:bookmarkStart w:id="68" w:name="_Toc36462809"/>
      <w:r w:rsidRPr="00D21936">
        <w:t>Manually Pulsing Autoenrollment</w:t>
      </w:r>
      <w:bookmarkEnd w:id="65"/>
      <w:bookmarkEnd w:id="66"/>
      <w:bookmarkEnd w:id="67"/>
      <w:bookmarkEnd w:id="68"/>
    </w:p>
    <w:p w14:paraId="18D09611" w14:textId="77777777" w:rsidR="008773B5" w:rsidRDefault="00655F9C" w:rsidP="00085C29">
      <w:r w:rsidRPr="00D21936">
        <w:t xml:space="preserve">Autoenrollment may be pulsed manually through the </w:t>
      </w:r>
      <w:r w:rsidRPr="00652E28">
        <w:t xml:space="preserve">Certificates </w:t>
      </w:r>
      <w:r w:rsidRPr="00D21936">
        <w:t>MMC snap-in.</w:t>
      </w:r>
      <w:r w:rsidR="0074090B">
        <w:t xml:space="preserve"> </w:t>
      </w:r>
    </w:p>
    <w:p w14:paraId="1519CCDD" w14:textId="77777777" w:rsidR="00655F9C" w:rsidRPr="00D21936" w:rsidRDefault="00655F9C" w:rsidP="00085C29">
      <w:r w:rsidRPr="00D21936">
        <w:t xml:space="preserve">To manually trigger </w:t>
      </w:r>
      <w:r w:rsidR="000B07E1">
        <w:t>a</w:t>
      </w:r>
      <w:r w:rsidR="00205609">
        <w:t>utoenrollment</w:t>
      </w:r>
    </w:p>
    <w:p w14:paraId="19D50717" w14:textId="77777777" w:rsidR="00655F9C" w:rsidRPr="00D21936" w:rsidRDefault="00655F9C" w:rsidP="00313019">
      <w:pPr>
        <w:pStyle w:val="Number"/>
        <w:numPr>
          <w:ilvl w:val="0"/>
          <w:numId w:val="13"/>
        </w:numPr>
      </w:pPr>
      <w:r w:rsidRPr="00D21936">
        <w:t>Log on</w:t>
      </w:r>
      <w:r w:rsidR="008773B5">
        <w:t xml:space="preserve"> </w:t>
      </w:r>
      <w:r w:rsidRPr="00D21936">
        <w:t>to the domain with the appropriate user account.</w:t>
      </w:r>
    </w:p>
    <w:p w14:paraId="1C7DB7CD" w14:textId="77777777" w:rsidR="00655F9C" w:rsidRPr="00D21936" w:rsidRDefault="00EF1593" w:rsidP="00313019">
      <w:pPr>
        <w:pStyle w:val="Number"/>
        <w:numPr>
          <w:ilvl w:val="0"/>
          <w:numId w:val="13"/>
        </w:numPr>
      </w:pPr>
      <w:r>
        <w:t xml:space="preserve">Click the </w:t>
      </w:r>
      <w:r w:rsidRPr="00570980">
        <w:rPr>
          <w:b/>
        </w:rPr>
        <w:t>Start</w:t>
      </w:r>
      <w:r>
        <w:t xml:space="preserve"> button, and then click </w:t>
      </w:r>
      <w:r w:rsidR="00655F9C" w:rsidRPr="00570980">
        <w:rPr>
          <w:b/>
          <w:bCs w:val="0"/>
        </w:rPr>
        <w:t>Run</w:t>
      </w:r>
      <w:r w:rsidR="00655F9C" w:rsidRPr="00D21936">
        <w:t>.</w:t>
      </w:r>
    </w:p>
    <w:p w14:paraId="1E010107" w14:textId="77777777" w:rsidR="00655F9C" w:rsidRPr="00D21936" w:rsidRDefault="00655F9C" w:rsidP="00313019">
      <w:pPr>
        <w:pStyle w:val="Number"/>
        <w:numPr>
          <w:ilvl w:val="0"/>
          <w:numId w:val="13"/>
        </w:numPr>
      </w:pPr>
      <w:r w:rsidRPr="00D21936">
        <w:t xml:space="preserve">Type </w:t>
      </w:r>
      <w:r w:rsidRPr="00D21936">
        <w:rPr>
          <w:b/>
          <w:bCs w:val="0"/>
        </w:rPr>
        <w:t>mmc.exe</w:t>
      </w:r>
      <w:r w:rsidR="00BF70F8" w:rsidRPr="00BF70F8">
        <w:t>,</w:t>
      </w:r>
      <w:r w:rsidRPr="00D21936">
        <w:t xml:space="preserve"> and press </w:t>
      </w:r>
      <w:r w:rsidR="00BF70F8">
        <w:rPr>
          <w:bCs w:val="0"/>
          <w:smallCaps/>
        </w:rPr>
        <w:t>ENTER</w:t>
      </w:r>
      <w:r w:rsidRPr="00D21936">
        <w:t>.</w:t>
      </w:r>
      <w:r w:rsidR="00BF70F8">
        <w:br/>
      </w:r>
      <w:r w:rsidRPr="00D21936">
        <w:t>An empty MMC shell starts.</w:t>
      </w:r>
    </w:p>
    <w:p w14:paraId="27911CF2" w14:textId="77777777" w:rsidR="00655F9C" w:rsidRPr="00D21936" w:rsidRDefault="00655F9C" w:rsidP="00313019">
      <w:pPr>
        <w:pStyle w:val="Number"/>
        <w:numPr>
          <w:ilvl w:val="0"/>
          <w:numId w:val="13"/>
        </w:numPr>
      </w:pPr>
      <w:r w:rsidRPr="00D21936">
        <w:t xml:space="preserve">Select the </w:t>
      </w:r>
      <w:r w:rsidR="008773B5" w:rsidRPr="008773B5">
        <w:rPr>
          <w:b/>
          <w:bCs w:val="0"/>
        </w:rPr>
        <w:t>File</w:t>
      </w:r>
      <w:r w:rsidR="008773B5" w:rsidRPr="00D21936">
        <w:t xml:space="preserve"> </w:t>
      </w:r>
      <w:r w:rsidRPr="00D21936">
        <w:t xml:space="preserve">menu, and then select </w:t>
      </w:r>
      <w:r w:rsidRPr="00265A8E">
        <w:rPr>
          <w:b/>
          <w:bCs w:val="0"/>
        </w:rPr>
        <w:t>Add/Remove</w:t>
      </w:r>
      <w:r w:rsidRPr="00BF70F8">
        <w:t xml:space="preserve"> </w:t>
      </w:r>
      <w:r w:rsidRPr="00265A8E">
        <w:rPr>
          <w:b/>
          <w:bCs w:val="0"/>
        </w:rPr>
        <w:t>Snap-In</w:t>
      </w:r>
      <w:r w:rsidRPr="00D21936">
        <w:t>.</w:t>
      </w:r>
      <w:r w:rsidR="00265A8E">
        <w:br/>
      </w:r>
      <w:r w:rsidRPr="00D21936">
        <w:t>A dialog</w:t>
      </w:r>
      <w:r w:rsidR="008773B5">
        <w:t xml:space="preserve"> box</w:t>
      </w:r>
      <w:r w:rsidRPr="00D21936">
        <w:t xml:space="preserve"> appears with a list of the snap-ins that </w:t>
      </w:r>
      <w:r w:rsidR="008773B5">
        <w:t>have</w:t>
      </w:r>
      <w:r w:rsidR="008773B5" w:rsidRPr="00D21936">
        <w:t xml:space="preserve"> </w:t>
      </w:r>
      <w:r w:rsidRPr="00D21936">
        <w:t xml:space="preserve">been added to </w:t>
      </w:r>
      <w:r w:rsidR="008773B5">
        <w:t>the</w:t>
      </w:r>
      <w:r w:rsidR="008773B5" w:rsidRPr="00D21936">
        <w:t xml:space="preserve"> </w:t>
      </w:r>
      <w:r w:rsidRPr="00D21936">
        <w:t>MMC shell.</w:t>
      </w:r>
    </w:p>
    <w:p w14:paraId="05103A9F" w14:textId="77777777" w:rsidR="00655F9C" w:rsidRPr="00D21936" w:rsidRDefault="00655F9C" w:rsidP="00313019">
      <w:pPr>
        <w:pStyle w:val="Number"/>
        <w:numPr>
          <w:ilvl w:val="0"/>
          <w:numId w:val="13"/>
        </w:numPr>
      </w:pPr>
      <w:r w:rsidRPr="00D21936">
        <w:t xml:space="preserve">Click </w:t>
      </w:r>
      <w:r w:rsidRPr="00D21936">
        <w:rPr>
          <w:b/>
          <w:bCs w:val="0"/>
        </w:rPr>
        <w:t>Add</w:t>
      </w:r>
      <w:r w:rsidRPr="00D21936">
        <w:t>.</w:t>
      </w:r>
      <w:r w:rsidR="00265A8E">
        <w:br/>
      </w:r>
      <w:r w:rsidRPr="00D21936">
        <w:t>A list of the registered snap-ins on the current machine appears.</w:t>
      </w:r>
    </w:p>
    <w:p w14:paraId="5AA59CE8" w14:textId="77777777" w:rsidR="00655F9C" w:rsidRPr="00D21936" w:rsidRDefault="00655F9C" w:rsidP="00313019">
      <w:pPr>
        <w:pStyle w:val="Number"/>
        <w:numPr>
          <w:ilvl w:val="0"/>
          <w:numId w:val="13"/>
        </w:numPr>
      </w:pPr>
      <w:r w:rsidRPr="00D21936">
        <w:t>Double-click</w:t>
      </w:r>
      <w:r w:rsidR="008773B5">
        <w:t xml:space="preserve"> </w:t>
      </w:r>
      <w:r w:rsidRPr="00D21936">
        <w:t xml:space="preserve">the </w:t>
      </w:r>
      <w:r w:rsidRPr="00D21936">
        <w:rPr>
          <w:b/>
          <w:bCs w:val="0"/>
        </w:rPr>
        <w:t>Certificates</w:t>
      </w:r>
      <w:r w:rsidRPr="00D21936">
        <w:t xml:space="preserve"> snap-in</w:t>
      </w:r>
      <w:r w:rsidR="00265A8E">
        <w:t>,</w:t>
      </w:r>
      <w:r w:rsidRPr="00D21936">
        <w:t xml:space="preserve"> </w:t>
      </w:r>
      <w:r w:rsidR="00265A8E">
        <w:t>select</w:t>
      </w:r>
      <w:r w:rsidRPr="00D21936">
        <w:t xml:space="preserve"> </w:t>
      </w:r>
      <w:r w:rsidRPr="00D21936">
        <w:rPr>
          <w:b/>
          <w:bCs w:val="0"/>
        </w:rPr>
        <w:t>My User Account</w:t>
      </w:r>
      <w:r w:rsidR="00265A8E" w:rsidRPr="00265A8E">
        <w:t>,</w:t>
      </w:r>
      <w:r w:rsidRPr="00D21936">
        <w:t xml:space="preserve"> </w:t>
      </w:r>
      <w:r w:rsidR="00265A8E">
        <w:t xml:space="preserve">and </w:t>
      </w:r>
      <w:r w:rsidRPr="00D21936">
        <w:t xml:space="preserve">then click </w:t>
      </w:r>
      <w:r w:rsidRPr="00D21936">
        <w:rPr>
          <w:b/>
          <w:bCs w:val="0"/>
        </w:rPr>
        <w:t>Finish</w:t>
      </w:r>
      <w:r w:rsidRPr="00D21936">
        <w:t>.</w:t>
      </w:r>
      <w:r w:rsidR="0074090B">
        <w:t xml:space="preserve"> </w:t>
      </w:r>
      <w:r w:rsidRPr="00D21936">
        <w:t>If enrolling the machine for a certificate</w:t>
      </w:r>
      <w:r w:rsidR="008773B5">
        <w:t>,</w:t>
      </w:r>
      <w:r w:rsidRPr="00D21936">
        <w:t xml:space="preserve"> such as a domain controller or a </w:t>
      </w:r>
      <w:r w:rsidR="008773B5">
        <w:t>W</w:t>
      </w:r>
      <w:r w:rsidRPr="00D21936">
        <w:t xml:space="preserve">eb server, </w:t>
      </w:r>
      <w:r w:rsidR="0036622B">
        <w:t>select</w:t>
      </w:r>
      <w:r w:rsidRPr="00D21936">
        <w:t xml:space="preserve"> </w:t>
      </w:r>
      <w:r w:rsidRPr="00D21936">
        <w:rPr>
          <w:b/>
          <w:bCs w:val="0"/>
        </w:rPr>
        <w:t>Computer</w:t>
      </w:r>
      <w:r w:rsidRPr="00D21936">
        <w:t xml:space="preserve"> </w:t>
      </w:r>
      <w:r w:rsidRPr="00D21936">
        <w:rPr>
          <w:b/>
          <w:bCs w:val="0"/>
        </w:rPr>
        <w:t>account</w:t>
      </w:r>
      <w:r w:rsidRPr="00D21936">
        <w:t>.</w:t>
      </w:r>
      <w:r w:rsidR="0074090B">
        <w:t xml:space="preserve"> </w:t>
      </w:r>
    </w:p>
    <w:p w14:paraId="1E81647F" w14:textId="77777777" w:rsidR="00655F9C" w:rsidRPr="00D21936" w:rsidRDefault="00655F9C" w:rsidP="00313019">
      <w:pPr>
        <w:pStyle w:val="Number"/>
        <w:numPr>
          <w:ilvl w:val="0"/>
          <w:numId w:val="13"/>
        </w:numPr>
      </w:pPr>
      <w:r w:rsidRPr="00D21936">
        <w:t xml:space="preserve">Click </w:t>
      </w:r>
      <w:r w:rsidRPr="00D21936">
        <w:rPr>
          <w:b/>
          <w:bCs w:val="0"/>
        </w:rPr>
        <w:t>Next</w:t>
      </w:r>
      <w:r w:rsidRPr="00D21936">
        <w:t>.</w:t>
      </w:r>
      <w:r w:rsidR="0074090B">
        <w:t xml:space="preserve"> </w:t>
      </w:r>
    </w:p>
    <w:p w14:paraId="64F92B69" w14:textId="77777777" w:rsidR="00655F9C" w:rsidRPr="00D21936" w:rsidRDefault="00BA2D4B" w:rsidP="00313019">
      <w:pPr>
        <w:pStyle w:val="Number"/>
        <w:numPr>
          <w:ilvl w:val="0"/>
          <w:numId w:val="13"/>
        </w:numPr>
      </w:pPr>
      <w:r>
        <w:t xml:space="preserve">Select </w:t>
      </w:r>
      <w:r w:rsidR="00655F9C" w:rsidRPr="00D21936">
        <w:rPr>
          <w:b/>
          <w:bCs w:val="0"/>
        </w:rPr>
        <w:t>Local</w:t>
      </w:r>
      <w:r w:rsidR="00655F9C" w:rsidRPr="00D21936">
        <w:t xml:space="preserve"> </w:t>
      </w:r>
      <w:r w:rsidR="00655F9C" w:rsidRPr="00D21936">
        <w:rPr>
          <w:b/>
          <w:bCs w:val="0"/>
        </w:rPr>
        <w:t>Computer</w:t>
      </w:r>
      <w:r w:rsidR="008773B5">
        <w:t xml:space="preserve">, </w:t>
      </w:r>
      <w:r>
        <w:t xml:space="preserve">and </w:t>
      </w:r>
      <w:r w:rsidR="008773B5">
        <w:t>then c</w:t>
      </w:r>
      <w:r w:rsidR="00655F9C" w:rsidRPr="00D21936">
        <w:t xml:space="preserve">lick </w:t>
      </w:r>
      <w:r w:rsidR="00655F9C" w:rsidRPr="00D21936">
        <w:rPr>
          <w:b/>
          <w:bCs w:val="0"/>
        </w:rPr>
        <w:t>Finish</w:t>
      </w:r>
      <w:r w:rsidR="00655F9C" w:rsidRPr="00D21936">
        <w:t>.</w:t>
      </w:r>
    </w:p>
    <w:p w14:paraId="46033BBA" w14:textId="77777777" w:rsidR="00655F9C" w:rsidRPr="00D21936" w:rsidRDefault="00BA2D4B" w:rsidP="00313019">
      <w:pPr>
        <w:pStyle w:val="Number"/>
        <w:numPr>
          <w:ilvl w:val="0"/>
          <w:numId w:val="13"/>
        </w:numPr>
      </w:pPr>
      <w:r>
        <w:t>I</w:t>
      </w:r>
      <w:r w:rsidRPr="00D21936">
        <w:t xml:space="preserve">n the </w:t>
      </w:r>
      <w:r w:rsidRPr="008773B5">
        <w:rPr>
          <w:b/>
          <w:bCs w:val="0"/>
        </w:rPr>
        <w:t xml:space="preserve">Add </w:t>
      </w:r>
      <w:r w:rsidRPr="00834569">
        <w:rPr>
          <w:b/>
          <w:bCs w:val="0"/>
        </w:rPr>
        <w:t>Standalone Snap-in</w:t>
      </w:r>
      <w:r w:rsidRPr="00D21936">
        <w:t xml:space="preserve"> dialog</w:t>
      </w:r>
      <w:r>
        <w:t xml:space="preserve"> box,</w:t>
      </w:r>
      <w:r w:rsidRPr="00D21936">
        <w:t xml:space="preserve"> </w:t>
      </w:r>
      <w:r>
        <w:t>c</w:t>
      </w:r>
      <w:r w:rsidR="00655F9C" w:rsidRPr="00D21936">
        <w:t xml:space="preserve">lick </w:t>
      </w:r>
      <w:r w:rsidR="00655F9C" w:rsidRPr="00D21936">
        <w:rPr>
          <w:b/>
          <w:bCs w:val="0"/>
        </w:rPr>
        <w:t>Close</w:t>
      </w:r>
      <w:r w:rsidR="00E9291C" w:rsidRPr="00E9291C">
        <w:t>.</w:t>
      </w:r>
      <w:r w:rsidR="00655F9C" w:rsidRPr="00D21936">
        <w:t xml:space="preserve"> </w:t>
      </w:r>
      <w:r w:rsidR="00E9291C">
        <w:t>I</w:t>
      </w:r>
      <w:r w:rsidR="00E9291C" w:rsidRPr="00D21936">
        <w:t xml:space="preserve">n the </w:t>
      </w:r>
      <w:r w:rsidR="00E9291C" w:rsidRPr="008773B5">
        <w:rPr>
          <w:b/>
          <w:bCs w:val="0"/>
        </w:rPr>
        <w:t>Add/</w:t>
      </w:r>
      <w:r w:rsidR="00E9291C" w:rsidRPr="00834569">
        <w:rPr>
          <w:b/>
          <w:bCs w:val="0"/>
        </w:rPr>
        <w:t xml:space="preserve">Remove </w:t>
      </w:r>
      <w:r w:rsidR="00E9291C">
        <w:rPr>
          <w:b/>
          <w:bCs w:val="0"/>
        </w:rPr>
        <w:t>S</w:t>
      </w:r>
      <w:r w:rsidR="00E9291C" w:rsidRPr="00834569">
        <w:rPr>
          <w:b/>
          <w:bCs w:val="0"/>
        </w:rPr>
        <w:t>nap-in</w:t>
      </w:r>
      <w:r w:rsidR="00E9291C" w:rsidRPr="00D21936">
        <w:t xml:space="preserve"> dialog</w:t>
      </w:r>
      <w:r w:rsidR="00E9291C">
        <w:t xml:space="preserve"> box,</w:t>
      </w:r>
      <w:r w:rsidR="00E9291C" w:rsidRPr="00D21936">
        <w:t xml:space="preserve"> </w:t>
      </w:r>
      <w:r w:rsidR="00655F9C" w:rsidRPr="00D21936">
        <w:t xml:space="preserve">click </w:t>
      </w:r>
      <w:r w:rsidR="00655F9C" w:rsidRPr="00D21936">
        <w:rPr>
          <w:b/>
          <w:bCs w:val="0"/>
        </w:rPr>
        <w:t>OK</w:t>
      </w:r>
      <w:r w:rsidR="008773B5">
        <w:t>.</w:t>
      </w:r>
      <w:r w:rsidR="00E9291C">
        <w:br/>
      </w:r>
      <w:r w:rsidR="00655F9C" w:rsidRPr="00D21936">
        <w:t>The MMC now contains the personal certificate store for the user.</w:t>
      </w:r>
    </w:p>
    <w:p w14:paraId="05172D95" w14:textId="77777777" w:rsidR="00655F9C" w:rsidRPr="00D21936" w:rsidRDefault="00655F9C" w:rsidP="00313019">
      <w:pPr>
        <w:pStyle w:val="Number"/>
        <w:numPr>
          <w:ilvl w:val="0"/>
          <w:numId w:val="13"/>
        </w:numPr>
      </w:pPr>
      <w:r w:rsidRPr="00D21936">
        <w:t>Right</w:t>
      </w:r>
      <w:r w:rsidR="008773B5">
        <w:t>-</w:t>
      </w:r>
      <w:r w:rsidRPr="00D21936">
        <w:t>click the top of the tree on</w:t>
      </w:r>
      <w:r w:rsidR="008773B5">
        <w:t xml:space="preserve"> </w:t>
      </w:r>
      <w:r w:rsidRPr="00D21936">
        <w:rPr>
          <w:b/>
        </w:rPr>
        <w:t>Certificate</w:t>
      </w:r>
      <w:r w:rsidR="008773B5">
        <w:rPr>
          <w:b/>
        </w:rPr>
        <w:t>–</w:t>
      </w:r>
      <w:r w:rsidRPr="00D21936">
        <w:rPr>
          <w:b/>
        </w:rPr>
        <w:t>Current User</w:t>
      </w:r>
      <w:r w:rsidR="0036622B" w:rsidRPr="0036622B">
        <w:t>,</w:t>
      </w:r>
      <w:r w:rsidR="008773B5">
        <w:t xml:space="preserve"> </w:t>
      </w:r>
      <w:r w:rsidR="0036622B">
        <w:t>s</w:t>
      </w:r>
      <w:r w:rsidRPr="00D21936">
        <w:t xml:space="preserve">elect </w:t>
      </w:r>
      <w:r w:rsidRPr="00D21936">
        <w:rPr>
          <w:b/>
        </w:rPr>
        <w:t>All Tasks</w:t>
      </w:r>
      <w:r w:rsidRPr="00D21936">
        <w:t xml:space="preserve"> </w:t>
      </w:r>
      <w:r w:rsidR="0036622B">
        <w:t>on</w:t>
      </w:r>
      <w:r w:rsidRPr="00D21936">
        <w:t xml:space="preserve"> the context menu</w:t>
      </w:r>
      <w:r w:rsidR="00E9291C">
        <w:t>,</w:t>
      </w:r>
      <w:r w:rsidRPr="00D21936">
        <w:t xml:space="preserve"> and then </w:t>
      </w:r>
      <w:r w:rsidR="0036622B">
        <w:t xml:space="preserve">select </w:t>
      </w:r>
      <w:r w:rsidRPr="00D21936">
        <w:rPr>
          <w:b/>
        </w:rPr>
        <w:t>Automatically Enroll Certificates</w:t>
      </w:r>
      <w:r w:rsidR="008773B5">
        <w:t xml:space="preserve"> </w:t>
      </w:r>
      <w:r w:rsidR="00E9291C">
        <w:t>(</w:t>
      </w:r>
      <w:r w:rsidR="00E9291C">
        <w:fldChar w:fldCharType="begin"/>
      </w:r>
      <w:r w:rsidR="00E9291C">
        <w:instrText xml:space="preserve"> REF _Ref36374333 \h </w:instrText>
      </w:r>
      <w:r w:rsidR="00E9291C">
        <w:fldChar w:fldCharType="separate"/>
      </w:r>
      <w:r w:rsidR="00636BA6">
        <w:t xml:space="preserve">Figure </w:t>
      </w:r>
      <w:r w:rsidR="00636BA6">
        <w:rPr>
          <w:noProof/>
        </w:rPr>
        <w:t>9</w:t>
      </w:r>
      <w:r w:rsidR="00E9291C">
        <w:fldChar w:fldCharType="end"/>
      </w:r>
      <w:r w:rsidR="00E9291C">
        <w:t>)</w:t>
      </w:r>
      <w:r w:rsidR="008773B5">
        <w:t>.</w:t>
      </w:r>
    </w:p>
    <w:p w14:paraId="653C6CE4" w14:textId="77777777" w:rsidR="00655F9C" w:rsidRPr="00B73EBC" w:rsidRDefault="00655F9C" w:rsidP="00085C29"/>
    <w:p w14:paraId="5A2A56C5" w14:textId="77777777" w:rsidR="00655F9C" w:rsidRPr="00D21936" w:rsidRDefault="00655F9C" w:rsidP="00085C29"/>
    <w:p w14:paraId="254FABA5" w14:textId="77777777" w:rsidR="00655F9C" w:rsidRPr="00D21936" w:rsidRDefault="00655F9C" w:rsidP="00085C29"/>
    <w:p w14:paraId="7C7897E1" w14:textId="77777777" w:rsidR="00E40915" w:rsidRDefault="00E40915" w:rsidP="00834569">
      <w:pPr>
        <w:pStyle w:val="CaptionNormalChar"/>
      </w:pPr>
    </w:p>
    <w:p w14:paraId="396782C2" w14:textId="57FC5FC8" w:rsidR="00B73EBC" w:rsidRPr="00347085" w:rsidRDefault="00313019" w:rsidP="00085C29">
      <w:r>
        <w:rPr>
          <w:noProof/>
        </w:rPr>
        <w:lastRenderedPageBreak/>
        <w:drawing>
          <wp:anchor distT="0" distB="0" distL="114300" distR="114300" simplePos="0" relativeHeight="251658752" behindDoc="0" locked="0" layoutInCell="1" allowOverlap="1" wp14:anchorId="226CC1DD" wp14:editId="6DCC76F4">
            <wp:simplePos x="0" y="0"/>
            <wp:positionH relativeFrom="column">
              <wp:posOffset>-228600</wp:posOffset>
            </wp:positionH>
            <wp:positionV relativeFrom="paragraph">
              <wp:posOffset>0</wp:posOffset>
            </wp:positionV>
            <wp:extent cx="5473700" cy="3835400"/>
            <wp:effectExtent l="0" t="0" r="0"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73700" cy="3835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10153B" w14:textId="77777777" w:rsidR="00B73EBC" w:rsidRDefault="00B73EBC" w:rsidP="00834569">
      <w:pPr>
        <w:pStyle w:val="CaptionNormalChar"/>
      </w:pPr>
    </w:p>
    <w:p w14:paraId="2B0B6096" w14:textId="77777777" w:rsidR="00B73EBC" w:rsidRDefault="00B73EBC" w:rsidP="00834569">
      <w:pPr>
        <w:pStyle w:val="CaptionNormalChar"/>
      </w:pPr>
    </w:p>
    <w:p w14:paraId="6E852066" w14:textId="77777777" w:rsidR="00B73EBC" w:rsidRDefault="00B73EBC" w:rsidP="00834569">
      <w:pPr>
        <w:pStyle w:val="CaptionNormalChar"/>
      </w:pPr>
    </w:p>
    <w:p w14:paraId="0438D4F5" w14:textId="77777777" w:rsidR="00B73EBC" w:rsidRDefault="00B73EBC" w:rsidP="00834569">
      <w:pPr>
        <w:pStyle w:val="CaptionNormalChar"/>
      </w:pPr>
    </w:p>
    <w:p w14:paraId="134E5DB3" w14:textId="77777777" w:rsidR="00B73EBC" w:rsidRDefault="00B73EBC" w:rsidP="00834569">
      <w:pPr>
        <w:pStyle w:val="CaptionNormalChar"/>
      </w:pPr>
    </w:p>
    <w:p w14:paraId="406D5353" w14:textId="77777777" w:rsidR="00B73EBC" w:rsidRDefault="00B73EBC" w:rsidP="00834569">
      <w:pPr>
        <w:pStyle w:val="CaptionNormalChar"/>
      </w:pPr>
    </w:p>
    <w:p w14:paraId="3D2272F1" w14:textId="77777777" w:rsidR="00B73EBC" w:rsidRDefault="00B73EBC" w:rsidP="00834569">
      <w:pPr>
        <w:pStyle w:val="CaptionNormalChar"/>
      </w:pPr>
    </w:p>
    <w:p w14:paraId="6DA04E95" w14:textId="77777777" w:rsidR="00B73EBC" w:rsidRDefault="00B73EBC" w:rsidP="00834569">
      <w:pPr>
        <w:pStyle w:val="CaptionNormalChar"/>
      </w:pPr>
    </w:p>
    <w:p w14:paraId="39F38B76" w14:textId="77777777" w:rsidR="00B73EBC" w:rsidRDefault="00B73EBC" w:rsidP="00834569">
      <w:pPr>
        <w:pStyle w:val="CaptionNormalChar"/>
      </w:pPr>
    </w:p>
    <w:p w14:paraId="4F3A05E8" w14:textId="77777777" w:rsidR="00347085" w:rsidRDefault="00347085" w:rsidP="00834569">
      <w:pPr>
        <w:pStyle w:val="CaptionNormalChar"/>
      </w:pPr>
    </w:p>
    <w:p w14:paraId="00017F89" w14:textId="77777777" w:rsidR="00347085" w:rsidRDefault="00347085" w:rsidP="00834569">
      <w:pPr>
        <w:pStyle w:val="CaptionNormalChar"/>
      </w:pPr>
    </w:p>
    <w:p w14:paraId="54864D9C" w14:textId="77777777" w:rsidR="00347085" w:rsidRDefault="00347085" w:rsidP="00834569">
      <w:pPr>
        <w:pStyle w:val="CaptionNormalChar"/>
      </w:pPr>
    </w:p>
    <w:p w14:paraId="3F5C4545" w14:textId="77777777" w:rsidR="00655F9C" w:rsidRDefault="00692A6A" w:rsidP="00692A6A">
      <w:pPr>
        <w:pStyle w:val="Caption"/>
      </w:pPr>
      <w:bookmarkStart w:id="69" w:name="_Ref36374333"/>
      <w:r>
        <w:t xml:space="preserve">Figure </w:t>
      </w:r>
      <w:r>
        <w:fldChar w:fldCharType="begin"/>
      </w:r>
      <w:r>
        <w:instrText xml:space="preserve"> SEQ Figure \* ARABIC </w:instrText>
      </w:r>
      <w:r>
        <w:fldChar w:fldCharType="separate"/>
      </w:r>
      <w:r w:rsidR="00636BA6">
        <w:rPr>
          <w:noProof/>
        </w:rPr>
        <w:t>9</w:t>
      </w:r>
      <w:r>
        <w:fldChar w:fldCharType="end"/>
      </w:r>
      <w:bookmarkEnd w:id="69"/>
      <w:r>
        <w:t xml:space="preserve">  </w:t>
      </w:r>
      <w:r w:rsidRPr="00525E18">
        <w:t xml:space="preserve">Automatically </w:t>
      </w:r>
      <w:r w:rsidR="00BF70F8">
        <w:t>E</w:t>
      </w:r>
      <w:r w:rsidRPr="00525E18">
        <w:t xml:space="preserve">nrolling </w:t>
      </w:r>
      <w:r w:rsidR="00BF70F8">
        <w:t>C</w:t>
      </w:r>
      <w:r w:rsidRPr="00525E18">
        <w:t>ertificates</w:t>
      </w:r>
    </w:p>
    <w:p w14:paraId="51DA4979" w14:textId="77777777" w:rsidR="00655F9C" w:rsidRPr="003F43AF" w:rsidRDefault="00655F9C" w:rsidP="003F43AF">
      <w:pPr>
        <w:pStyle w:val="Note"/>
        <w:pBdr>
          <w:top w:val="none" w:sz="0" w:space="0" w:color="auto"/>
          <w:bottom w:val="none" w:sz="0" w:space="0" w:color="auto"/>
        </w:pBdr>
        <w:rPr>
          <w:b w:val="0"/>
        </w:rPr>
      </w:pPr>
      <w:r w:rsidRPr="00BB43E3">
        <w:t>Note</w:t>
      </w:r>
      <w:r w:rsidR="0074090B">
        <w:t xml:space="preserve"> </w:t>
      </w:r>
      <w:r w:rsidR="00F51D43">
        <w:t xml:space="preserve"> </w:t>
      </w:r>
      <w:r w:rsidRPr="003F43AF">
        <w:rPr>
          <w:b w:val="0"/>
        </w:rPr>
        <w:t>It will take approximately one minute for the Certificate Enrollment balloon to be displayed</w:t>
      </w:r>
      <w:r w:rsidR="000C6699" w:rsidRPr="003F43AF">
        <w:rPr>
          <w:b w:val="0"/>
        </w:rPr>
        <w:t>,</w:t>
      </w:r>
      <w:r w:rsidRPr="003F43AF">
        <w:rPr>
          <w:b w:val="0"/>
        </w:rPr>
        <w:t xml:space="preserve"> unless the registry key mentioned previously has been set.</w:t>
      </w:r>
      <w:r w:rsidR="0030674A" w:rsidRPr="003F43AF">
        <w:rPr>
          <w:b w:val="0"/>
        </w:rPr>
        <w:t xml:space="preserve"> (</w:t>
      </w:r>
      <w:r w:rsidR="003F43AF">
        <w:rPr>
          <w:b w:val="0"/>
        </w:rPr>
        <w:t>See</w:t>
      </w:r>
      <w:r w:rsidR="0030674A" w:rsidRPr="003F43AF">
        <w:rPr>
          <w:b w:val="0"/>
        </w:rPr>
        <w:t xml:space="preserve"> </w:t>
      </w:r>
      <w:hyperlink w:anchor="_Balloon_User_Interface" w:history="1">
        <w:r w:rsidR="0030674A" w:rsidRPr="003F43AF">
          <w:rPr>
            <w:rStyle w:val="Hyperlink"/>
            <w:b w:val="0"/>
          </w:rPr>
          <w:t>Balloon Use</w:t>
        </w:r>
        <w:r w:rsidR="0030674A" w:rsidRPr="003F43AF">
          <w:rPr>
            <w:rStyle w:val="Hyperlink"/>
            <w:b w:val="0"/>
          </w:rPr>
          <w:t>r</w:t>
        </w:r>
        <w:r w:rsidR="0030674A" w:rsidRPr="003F43AF">
          <w:rPr>
            <w:rStyle w:val="Hyperlink"/>
            <w:b w:val="0"/>
          </w:rPr>
          <w:t xml:space="preserve"> Interface</w:t>
        </w:r>
      </w:hyperlink>
      <w:r w:rsidR="0030674A" w:rsidRPr="003F43AF">
        <w:rPr>
          <w:b w:val="0"/>
        </w:rPr>
        <w:t>.)</w:t>
      </w:r>
    </w:p>
    <w:p w14:paraId="3E4185E4" w14:textId="77777777" w:rsidR="00655F9C" w:rsidRPr="00D21936" w:rsidRDefault="00655F9C" w:rsidP="00621719">
      <w:pPr>
        <w:pStyle w:val="Heading2"/>
      </w:pPr>
      <w:bookmarkStart w:id="70" w:name="_Toc519556230"/>
      <w:bookmarkStart w:id="71" w:name="_Toc519899563"/>
      <w:bookmarkStart w:id="72" w:name="_Toc530457139"/>
      <w:bookmarkStart w:id="73" w:name="_Toc36462810"/>
      <w:r w:rsidRPr="00D21936">
        <w:t>Smart</w:t>
      </w:r>
      <w:r w:rsidR="006D4555">
        <w:t xml:space="preserve"> C</w:t>
      </w:r>
      <w:r w:rsidRPr="00D21936">
        <w:t>ard Enrollment</w:t>
      </w:r>
      <w:bookmarkEnd w:id="70"/>
      <w:bookmarkEnd w:id="71"/>
      <w:bookmarkEnd w:id="72"/>
      <w:bookmarkEnd w:id="73"/>
    </w:p>
    <w:p w14:paraId="72BA5AFC" w14:textId="77777777" w:rsidR="00655F9C" w:rsidRPr="00D21936" w:rsidRDefault="00971D54" w:rsidP="00313019">
      <w:pPr>
        <w:pStyle w:val="Number"/>
        <w:numPr>
          <w:ilvl w:val="0"/>
          <w:numId w:val="8"/>
        </w:numPr>
      </w:pPr>
      <w:r>
        <w:t>C</w:t>
      </w:r>
      <w:r w:rsidRPr="00D21936">
        <w:t xml:space="preserve">lick the balloon or the corresponding certificate icon in the system tray </w:t>
      </w:r>
      <w:r>
        <w:t>o</w:t>
      </w:r>
      <w:r w:rsidR="00655F9C" w:rsidRPr="00D21936">
        <w:t xml:space="preserve">nce the </w:t>
      </w:r>
      <w:r w:rsidR="00655F9C" w:rsidRPr="00D21936">
        <w:rPr>
          <w:b/>
        </w:rPr>
        <w:t>Certificate Enrollment</w:t>
      </w:r>
      <w:r w:rsidR="00655F9C" w:rsidRPr="00D21936">
        <w:t xml:space="preserve"> balloon is displayed</w:t>
      </w:r>
      <w:r>
        <w:t>.</w:t>
      </w:r>
      <w:r w:rsidR="009B1F1C">
        <w:t xml:space="preserve"> </w:t>
      </w:r>
      <w:r w:rsidR="00655F9C" w:rsidRPr="00D21936">
        <w:t>After a short period of time</w:t>
      </w:r>
      <w:r w:rsidR="00DC328F">
        <w:t>,</w:t>
      </w:r>
      <w:r w:rsidR="00655F9C" w:rsidRPr="00D21936">
        <w:t xml:space="preserve"> the balloon will automatically disappear</w:t>
      </w:r>
      <w:r>
        <w:t>,</w:t>
      </w:r>
      <w:r w:rsidR="00655F9C" w:rsidRPr="00D21936">
        <w:t xml:space="preserve"> and only the icon in the system tray will remain.</w:t>
      </w:r>
      <w:r w:rsidR="006C1F40">
        <w:t xml:space="preserve"> </w:t>
      </w:r>
      <w:r w:rsidR="00655F9C" w:rsidRPr="00D21936">
        <w:t>After clicking the balloon, the Autoenrollment UI will start.</w:t>
      </w:r>
      <w:r w:rsidR="009B1F1C">
        <w:t xml:space="preserve"> </w:t>
      </w:r>
      <w:r w:rsidR="00655F9C" w:rsidRPr="00D21936">
        <w:t xml:space="preserve"> </w:t>
      </w:r>
    </w:p>
    <w:p w14:paraId="7241699C" w14:textId="77777777" w:rsidR="00655F9C" w:rsidRPr="001C5C02" w:rsidRDefault="00655F9C" w:rsidP="001C5C02">
      <w:pPr>
        <w:pStyle w:val="Note"/>
        <w:pBdr>
          <w:top w:val="none" w:sz="0" w:space="0" w:color="auto"/>
          <w:bottom w:val="none" w:sz="0" w:space="0" w:color="auto"/>
        </w:pBdr>
        <w:rPr>
          <w:b w:val="0"/>
        </w:rPr>
      </w:pPr>
      <w:r w:rsidRPr="00BB43E3">
        <w:t>Not</w:t>
      </w:r>
      <w:r w:rsidR="00210001" w:rsidRPr="00BB43E3">
        <w:t>e</w:t>
      </w:r>
      <w:r w:rsidRPr="00A877E8">
        <w:t xml:space="preserve"> </w:t>
      </w:r>
      <w:r w:rsidR="00F51D43">
        <w:t xml:space="preserve"> </w:t>
      </w:r>
      <w:r w:rsidRPr="001C5C02">
        <w:rPr>
          <w:b w:val="0"/>
        </w:rPr>
        <w:t xml:space="preserve">The certificate enrollment balloon and wizard are not only for </w:t>
      </w:r>
      <w:r w:rsidR="006C1F40" w:rsidRPr="001C5C02">
        <w:rPr>
          <w:b w:val="0"/>
        </w:rPr>
        <w:t>s</w:t>
      </w:r>
      <w:r w:rsidRPr="001C5C02">
        <w:rPr>
          <w:b w:val="0"/>
        </w:rPr>
        <w:t xml:space="preserve">mart card enrollment but also </w:t>
      </w:r>
      <w:r w:rsidR="00DC328F">
        <w:rPr>
          <w:b w:val="0"/>
        </w:rPr>
        <w:t xml:space="preserve">for </w:t>
      </w:r>
      <w:r w:rsidRPr="001C5C02">
        <w:rPr>
          <w:b w:val="0"/>
        </w:rPr>
        <w:t>self-</w:t>
      </w:r>
      <w:r w:rsidR="006C1F40" w:rsidRPr="001C5C02">
        <w:rPr>
          <w:b w:val="0"/>
        </w:rPr>
        <w:t>r</w:t>
      </w:r>
      <w:r w:rsidRPr="001C5C02">
        <w:rPr>
          <w:b w:val="0"/>
        </w:rPr>
        <w:t xml:space="preserve">egistration </w:t>
      </w:r>
      <w:r w:rsidR="006C1F40" w:rsidRPr="001C5C02">
        <w:rPr>
          <w:b w:val="0"/>
        </w:rPr>
        <w:t>a</w:t>
      </w:r>
      <w:r w:rsidRPr="001C5C02">
        <w:rPr>
          <w:b w:val="0"/>
        </w:rPr>
        <w:t>uthority.</w:t>
      </w:r>
    </w:p>
    <w:p w14:paraId="527D6D72" w14:textId="77777777" w:rsidR="00E40915" w:rsidRDefault="00971D54" w:rsidP="00313019">
      <w:pPr>
        <w:pStyle w:val="Number"/>
        <w:numPr>
          <w:ilvl w:val="0"/>
          <w:numId w:val="8"/>
        </w:numPr>
      </w:pPr>
      <w:r>
        <w:t>C</w:t>
      </w:r>
      <w:r w:rsidR="00655F9C" w:rsidRPr="00D21936">
        <w:t xml:space="preserve">lick the </w:t>
      </w:r>
      <w:r w:rsidR="00655F9C" w:rsidRPr="00D21936">
        <w:rPr>
          <w:b/>
        </w:rPr>
        <w:t>Start</w:t>
      </w:r>
      <w:r w:rsidR="00655F9C" w:rsidRPr="00D21936">
        <w:t xml:space="preserve"> button</w:t>
      </w:r>
      <w:r w:rsidR="0036622B">
        <w:t xml:space="preserve"> (</w:t>
      </w:r>
      <w:r w:rsidR="0036622B">
        <w:fldChar w:fldCharType="begin"/>
      </w:r>
      <w:r w:rsidR="0036622B">
        <w:instrText xml:space="preserve"> REF _Ref36376302 \h </w:instrText>
      </w:r>
      <w:r w:rsidR="0036622B">
        <w:fldChar w:fldCharType="separate"/>
      </w:r>
      <w:r w:rsidR="00636BA6">
        <w:t xml:space="preserve">Figure </w:t>
      </w:r>
      <w:r w:rsidR="00636BA6">
        <w:rPr>
          <w:noProof/>
        </w:rPr>
        <w:t>10</w:t>
      </w:r>
      <w:r w:rsidR="0036622B">
        <w:fldChar w:fldCharType="end"/>
      </w:r>
      <w:r w:rsidR="0036622B">
        <w:t>).</w:t>
      </w:r>
      <w:r w:rsidR="0036622B">
        <w:br/>
        <w:t>T</w:t>
      </w:r>
      <w:r w:rsidRPr="00D21936">
        <w:t>he wizard will begin</w:t>
      </w:r>
      <w:r>
        <w:t>. (</w:t>
      </w:r>
      <w:r w:rsidR="00655F9C" w:rsidRPr="00D21936">
        <w:t xml:space="preserve">The </w:t>
      </w:r>
      <w:r w:rsidR="00655F9C" w:rsidRPr="00971D54">
        <w:rPr>
          <w:b/>
          <w:bCs w:val="0"/>
        </w:rPr>
        <w:t>Remind Me Later</w:t>
      </w:r>
      <w:r w:rsidR="00655F9C" w:rsidRPr="00D21936">
        <w:t xml:space="preserve"> button will cause the </w:t>
      </w:r>
      <w:r w:rsidR="00655F9C" w:rsidRPr="00971D54">
        <w:rPr>
          <w:bCs w:val="0"/>
        </w:rPr>
        <w:t>Certificate Enrollment</w:t>
      </w:r>
      <w:r w:rsidR="00655F9C" w:rsidRPr="00D21936">
        <w:t xml:space="preserve"> balloon to re-appear at the next Group Policy pulse interval or the next interactive logon.</w:t>
      </w:r>
      <w:r>
        <w:t>)</w:t>
      </w:r>
    </w:p>
    <w:p w14:paraId="30DC9E49" w14:textId="77777777" w:rsidR="00E40915" w:rsidRDefault="00E40915" w:rsidP="00E40915">
      <w:pPr>
        <w:pStyle w:val="Number"/>
        <w:numPr>
          <w:ilvl w:val="0"/>
          <w:numId w:val="0"/>
        </w:numPr>
        <w:ind w:left="216" w:hanging="216"/>
      </w:pPr>
    </w:p>
    <w:p w14:paraId="1AB11144" w14:textId="77777777" w:rsidR="00E40915" w:rsidRDefault="00E40915" w:rsidP="00E40915">
      <w:pPr>
        <w:pStyle w:val="Number"/>
        <w:numPr>
          <w:ilvl w:val="0"/>
          <w:numId w:val="0"/>
        </w:numPr>
        <w:ind w:left="216" w:hanging="216"/>
      </w:pPr>
    </w:p>
    <w:p w14:paraId="15F020C4" w14:textId="77777777" w:rsidR="00E40915" w:rsidRDefault="00E40915" w:rsidP="00E40915">
      <w:pPr>
        <w:pStyle w:val="Number"/>
        <w:numPr>
          <w:ilvl w:val="0"/>
          <w:numId w:val="0"/>
        </w:numPr>
        <w:ind w:left="216" w:hanging="216"/>
      </w:pPr>
    </w:p>
    <w:p w14:paraId="3825C87C" w14:textId="77777777" w:rsidR="00E40915" w:rsidRDefault="00E40915" w:rsidP="00E40915">
      <w:pPr>
        <w:pStyle w:val="Number"/>
        <w:numPr>
          <w:ilvl w:val="0"/>
          <w:numId w:val="0"/>
        </w:numPr>
        <w:ind w:left="216" w:hanging="216"/>
      </w:pPr>
    </w:p>
    <w:p w14:paraId="1C890940" w14:textId="77777777" w:rsidR="00E40915" w:rsidRPr="00D21936" w:rsidRDefault="00E40915" w:rsidP="00E40915">
      <w:pPr>
        <w:pStyle w:val="Number"/>
        <w:numPr>
          <w:ilvl w:val="0"/>
          <w:numId w:val="0"/>
        </w:numPr>
        <w:ind w:left="216" w:hanging="216"/>
      </w:pPr>
    </w:p>
    <w:p w14:paraId="5034ABAC" w14:textId="4D8C5B36" w:rsidR="00655F9C" w:rsidRPr="00D21936" w:rsidRDefault="00313019" w:rsidP="00085C29">
      <w:r>
        <w:rPr>
          <w:noProof/>
        </w:rPr>
        <w:drawing>
          <wp:anchor distT="0" distB="0" distL="114300" distR="114300" simplePos="0" relativeHeight="251659776" behindDoc="0" locked="0" layoutInCell="1" allowOverlap="1" wp14:anchorId="415604A4" wp14:editId="36F0C397">
            <wp:simplePos x="0" y="0"/>
            <wp:positionH relativeFrom="column">
              <wp:posOffset>-114300</wp:posOffset>
            </wp:positionH>
            <wp:positionV relativeFrom="paragraph">
              <wp:posOffset>-787400</wp:posOffset>
            </wp:positionV>
            <wp:extent cx="3835400" cy="1625600"/>
            <wp:effectExtent l="0" t="0" r="0" b="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35400" cy="1625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AAD402" w14:textId="77777777" w:rsidR="00655F9C" w:rsidRPr="00D21936" w:rsidRDefault="00655F9C" w:rsidP="00085C29"/>
    <w:p w14:paraId="27940122" w14:textId="77777777" w:rsidR="00A942F3" w:rsidRDefault="00A942F3" w:rsidP="00971D54">
      <w:pPr>
        <w:pStyle w:val="CaptionNormalChar"/>
      </w:pPr>
    </w:p>
    <w:p w14:paraId="73FC35DD" w14:textId="77777777" w:rsidR="00A942F3" w:rsidRDefault="00A942F3" w:rsidP="00971D54">
      <w:pPr>
        <w:pStyle w:val="CaptionNormalChar"/>
      </w:pPr>
    </w:p>
    <w:p w14:paraId="2DAB4830" w14:textId="77777777" w:rsidR="00655F9C" w:rsidRPr="00D21936" w:rsidRDefault="00281429" w:rsidP="00281429">
      <w:pPr>
        <w:pStyle w:val="Caption"/>
      </w:pPr>
      <w:bookmarkStart w:id="74" w:name="_Ref36376302"/>
      <w:r>
        <w:t xml:space="preserve">Figure </w:t>
      </w:r>
      <w:r>
        <w:fldChar w:fldCharType="begin"/>
      </w:r>
      <w:r>
        <w:instrText xml:space="preserve"> SEQ Figure \* ARABIC </w:instrText>
      </w:r>
      <w:r>
        <w:fldChar w:fldCharType="separate"/>
      </w:r>
      <w:r w:rsidR="00636BA6">
        <w:rPr>
          <w:noProof/>
        </w:rPr>
        <w:t>10</w:t>
      </w:r>
      <w:r>
        <w:fldChar w:fldCharType="end"/>
      </w:r>
      <w:bookmarkEnd w:id="74"/>
      <w:r>
        <w:t xml:space="preserve">  </w:t>
      </w:r>
      <w:r w:rsidRPr="00A641BE">
        <w:t xml:space="preserve">Begin </w:t>
      </w:r>
      <w:r>
        <w:t>E</w:t>
      </w:r>
      <w:r w:rsidRPr="00A641BE">
        <w:t xml:space="preserve">nrolling </w:t>
      </w:r>
      <w:r>
        <w:t>C</w:t>
      </w:r>
      <w:r w:rsidRPr="00A641BE">
        <w:t>ertificates</w:t>
      </w:r>
    </w:p>
    <w:p w14:paraId="1EFD184E" w14:textId="77777777" w:rsidR="00FB7E51" w:rsidRPr="00D21936" w:rsidRDefault="00655F9C" w:rsidP="00313019">
      <w:pPr>
        <w:pStyle w:val="Number"/>
        <w:numPr>
          <w:ilvl w:val="0"/>
          <w:numId w:val="8"/>
        </w:numPr>
      </w:pPr>
      <w:r w:rsidRPr="00F754D4">
        <w:t xml:space="preserve">If a </w:t>
      </w:r>
      <w:r w:rsidR="009A2D8A">
        <w:t>s</w:t>
      </w:r>
      <w:r w:rsidRPr="00F754D4">
        <w:t>mart</w:t>
      </w:r>
      <w:r w:rsidR="009A2D8A">
        <w:t xml:space="preserve"> </w:t>
      </w:r>
      <w:r w:rsidRPr="00F754D4">
        <w:t xml:space="preserve">card with the required CSP on the certificate is not inserted in the </w:t>
      </w:r>
      <w:r w:rsidR="009A2D8A">
        <w:t>s</w:t>
      </w:r>
      <w:r w:rsidRPr="00F754D4">
        <w:t xml:space="preserve">mart card reader, the user will be prompted to insert a </w:t>
      </w:r>
      <w:r w:rsidR="009A2D8A">
        <w:t>s</w:t>
      </w:r>
      <w:r w:rsidRPr="00F754D4">
        <w:t>mart card.</w:t>
      </w:r>
      <w:r w:rsidR="0074090B">
        <w:t xml:space="preserve"> </w:t>
      </w:r>
      <w:r w:rsidRPr="00F754D4">
        <w:t xml:space="preserve">Insert the </w:t>
      </w:r>
      <w:r w:rsidR="009A2D8A">
        <w:t>s</w:t>
      </w:r>
      <w:r w:rsidRPr="00F754D4">
        <w:t xml:space="preserve">mart card and click </w:t>
      </w:r>
      <w:r w:rsidRPr="00F754D4">
        <w:rPr>
          <w:b/>
          <w:bCs w:val="0"/>
        </w:rPr>
        <w:t>OK</w:t>
      </w:r>
      <w:r w:rsidRPr="00F754D4">
        <w:t>.</w:t>
      </w:r>
    </w:p>
    <w:p w14:paraId="6E9A2B05" w14:textId="77777777" w:rsidR="00655F9C" w:rsidRPr="001C5C02" w:rsidRDefault="00655F9C" w:rsidP="001C5C02">
      <w:pPr>
        <w:pStyle w:val="Note"/>
        <w:pBdr>
          <w:top w:val="none" w:sz="0" w:space="0" w:color="auto"/>
          <w:bottom w:val="none" w:sz="0" w:space="0" w:color="auto"/>
        </w:pBdr>
        <w:rPr>
          <w:b w:val="0"/>
        </w:rPr>
      </w:pPr>
      <w:r w:rsidRPr="00BB43E3">
        <w:t>Note</w:t>
      </w:r>
      <w:r w:rsidR="0074090B">
        <w:t xml:space="preserve"> </w:t>
      </w:r>
      <w:r w:rsidR="00F51D43">
        <w:t xml:space="preserve"> </w:t>
      </w:r>
      <w:r w:rsidRPr="001C5C02">
        <w:rPr>
          <w:b w:val="0"/>
        </w:rPr>
        <w:t xml:space="preserve">If the certificate template </w:t>
      </w:r>
      <w:r w:rsidR="009A2D8A" w:rsidRPr="001C5C02">
        <w:rPr>
          <w:b w:val="0"/>
        </w:rPr>
        <w:t xml:space="preserve">on the user’s machine </w:t>
      </w:r>
      <w:r w:rsidRPr="001C5C02">
        <w:rPr>
          <w:b w:val="0"/>
        </w:rPr>
        <w:t xml:space="preserve">contains more than one CSP, the user may have to cycle through the wizard to reach the desired </w:t>
      </w:r>
      <w:r w:rsidR="009A2D8A" w:rsidRPr="001C5C02">
        <w:rPr>
          <w:b w:val="0"/>
        </w:rPr>
        <w:t>s</w:t>
      </w:r>
      <w:r w:rsidRPr="001C5C02">
        <w:rPr>
          <w:b w:val="0"/>
        </w:rPr>
        <w:t>mart card CSP.</w:t>
      </w:r>
    </w:p>
    <w:p w14:paraId="2B7151FC" w14:textId="77777777" w:rsidR="00655F9C" w:rsidRPr="00D21936" w:rsidRDefault="00655F9C" w:rsidP="00313019">
      <w:pPr>
        <w:pStyle w:val="Number"/>
        <w:numPr>
          <w:ilvl w:val="0"/>
          <w:numId w:val="8"/>
        </w:numPr>
      </w:pPr>
      <w:r w:rsidRPr="00D21936">
        <w:t xml:space="preserve">If the displayed </w:t>
      </w:r>
      <w:r w:rsidR="00FB7E51">
        <w:t>s</w:t>
      </w:r>
      <w:r w:rsidRPr="00D21936">
        <w:t xml:space="preserve">mart card CSP is not the desired CSP, click </w:t>
      </w:r>
      <w:r w:rsidRPr="0036622B">
        <w:rPr>
          <w:b/>
        </w:rPr>
        <w:t>Cancel</w:t>
      </w:r>
      <w:r w:rsidRPr="00D21936">
        <w:t>.</w:t>
      </w:r>
      <w:r w:rsidR="0036622B">
        <w:br/>
      </w:r>
      <w:r w:rsidRPr="00D21936">
        <w:t>The next CSP listed in the certificate template will be displayed.</w:t>
      </w:r>
    </w:p>
    <w:p w14:paraId="3562EB11" w14:textId="77777777" w:rsidR="00655F9C" w:rsidRPr="00F754D4" w:rsidRDefault="00655F9C" w:rsidP="00313019">
      <w:pPr>
        <w:pStyle w:val="Number"/>
        <w:numPr>
          <w:ilvl w:val="0"/>
          <w:numId w:val="8"/>
        </w:numPr>
      </w:pPr>
      <w:r w:rsidRPr="00F754D4">
        <w:t xml:space="preserve">After inserting an appropriate </w:t>
      </w:r>
      <w:r w:rsidR="00F00D7E">
        <w:t>s</w:t>
      </w:r>
      <w:r w:rsidRPr="00F754D4">
        <w:t xml:space="preserve">mart card, click </w:t>
      </w:r>
      <w:r w:rsidRPr="00F754D4">
        <w:rPr>
          <w:b/>
          <w:bCs w:val="0"/>
        </w:rPr>
        <w:t>OK</w:t>
      </w:r>
      <w:r w:rsidRPr="00F754D4">
        <w:t>.</w:t>
      </w:r>
      <w:r w:rsidR="0036622B">
        <w:br/>
      </w:r>
      <w:r w:rsidRPr="00F754D4">
        <w:t>The wizard will continue.</w:t>
      </w:r>
    </w:p>
    <w:p w14:paraId="2EE0BFB2" w14:textId="77777777" w:rsidR="00FB635B" w:rsidRPr="001C5C02" w:rsidRDefault="00FB635B" w:rsidP="001C5C02">
      <w:pPr>
        <w:pStyle w:val="Note"/>
        <w:pBdr>
          <w:top w:val="none" w:sz="0" w:space="0" w:color="auto"/>
          <w:bottom w:val="none" w:sz="0" w:space="0" w:color="auto"/>
        </w:pBdr>
        <w:rPr>
          <w:b w:val="0"/>
        </w:rPr>
      </w:pPr>
      <w:r w:rsidRPr="00505CCE">
        <w:t xml:space="preserve">Note </w:t>
      </w:r>
      <w:r w:rsidR="00F51D43">
        <w:t xml:space="preserve"> </w:t>
      </w:r>
      <w:r w:rsidR="00655F9C" w:rsidRPr="001C5C02">
        <w:rPr>
          <w:b w:val="0"/>
        </w:rPr>
        <w:t xml:space="preserve">If the </w:t>
      </w:r>
      <w:r w:rsidRPr="001C5C02">
        <w:rPr>
          <w:b w:val="0"/>
        </w:rPr>
        <w:t>s</w:t>
      </w:r>
      <w:r w:rsidR="00655F9C" w:rsidRPr="001C5C02">
        <w:rPr>
          <w:b w:val="0"/>
        </w:rPr>
        <w:t xml:space="preserve">mart card contains a private key and certificate in Slot0 (default container), the user will be warned </w:t>
      </w:r>
      <w:r w:rsidRPr="001C5C02">
        <w:rPr>
          <w:b w:val="0"/>
        </w:rPr>
        <w:t>about</w:t>
      </w:r>
      <w:r w:rsidR="00655F9C" w:rsidRPr="001C5C02">
        <w:rPr>
          <w:b w:val="0"/>
        </w:rPr>
        <w:t xml:space="preserve"> replacing the credentials on the </w:t>
      </w:r>
      <w:r w:rsidRPr="001C5C02">
        <w:rPr>
          <w:b w:val="0"/>
        </w:rPr>
        <w:t>s</w:t>
      </w:r>
      <w:r w:rsidR="00655F9C" w:rsidRPr="001C5C02">
        <w:rPr>
          <w:b w:val="0"/>
        </w:rPr>
        <w:t>mart card.</w:t>
      </w:r>
      <w:r w:rsidR="0074090B" w:rsidRPr="001C5C02">
        <w:rPr>
          <w:b w:val="0"/>
        </w:rPr>
        <w:t xml:space="preserve"> </w:t>
      </w:r>
    </w:p>
    <w:p w14:paraId="7F26E54E" w14:textId="77777777" w:rsidR="00655F9C" w:rsidRDefault="000828F1" w:rsidP="00085C29">
      <w:r w:rsidRPr="00E7529D">
        <w:rPr>
          <w:b/>
        </w:rPr>
        <w:t>Important</w:t>
      </w:r>
      <w:r>
        <w:t xml:space="preserve"> </w:t>
      </w:r>
      <w:r w:rsidR="00E7529D">
        <w:t xml:space="preserve"> </w:t>
      </w:r>
      <w:r w:rsidR="00655F9C" w:rsidRPr="00A877E8">
        <w:t xml:space="preserve">Due to limitations with the </w:t>
      </w:r>
      <w:r w:rsidR="00505CCE" w:rsidRPr="006D4555">
        <w:t>s</w:t>
      </w:r>
      <w:r w:rsidR="00655F9C" w:rsidRPr="00A877E8">
        <w:t xml:space="preserve">mart card CSPs, </w:t>
      </w:r>
      <w:r w:rsidR="00505CCE" w:rsidRPr="006D4555">
        <w:t>s</w:t>
      </w:r>
      <w:r w:rsidR="00655F9C" w:rsidRPr="00A877E8">
        <w:t>mart card logon with both Windows 2000 and Windows XP requires that Slot0</w:t>
      </w:r>
      <w:r w:rsidR="00505CCE">
        <w:rPr>
          <w:b/>
        </w:rPr>
        <w:t>,</w:t>
      </w:r>
      <w:r w:rsidR="00655F9C" w:rsidRPr="00A877E8">
        <w:t xml:space="preserve"> or the default container on the card</w:t>
      </w:r>
      <w:r w:rsidR="00505CCE">
        <w:rPr>
          <w:b/>
        </w:rPr>
        <w:t>,</w:t>
      </w:r>
      <w:r w:rsidR="00655F9C" w:rsidRPr="00A877E8">
        <w:t xml:space="preserve"> be used to hold the certificate and private key used for </w:t>
      </w:r>
      <w:r w:rsidR="00505CCE" w:rsidRPr="006D4555">
        <w:t>s</w:t>
      </w:r>
      <w:r w:rsidR="00655F9C" w:rsidRPr="00A877E8">
        <w:t xml:space="preserve">mart card logon. If the card contains multiple keys and certificates, the last generated key and certificate will be marked as the default container on the card. </w:t>
      </w:r>
    </w:p>
    <w:p w14:paraId="1237D2C8" w14:textId="77777777" w:rsidR="000828F1" w:rsidRPr="00F754D4" w:rsidRDefault="000828F1" w:rsidP="00313019">
      <w:pPr>
        <w:pStyle w:val="Number"/>
        <w:numPr>
          <w:ilvl w:val="0"/>
          <w:numId w:val="8"/>
        </w:numPr>
      </w:pPr>
      <w:r w:rsidRPr="00F754D4">
        <w:t xml:space="preserve">If it is desired to replace the credentials on the </w:t>
      </w:r>
      <w:r>
        <w:t>s</w:t>
      </w:r>
      <w:r w:rsidRPr="00F754D4">
        <w:t xml:space="preserve">mart card, click </w:t>
      </w:r>
      <w:r w:rsidRPr="00F754D4">
        <w:rPr>
          <w:b/>
          <w:bCs w:val="0"/>
        </w:rPr>
        <w:t>Yes</w:t>
      </w:r>
      <w:r w:rsidRPr="0036622B">
        <w:t xml:space="preserve"> </w:t>
      </w:r>
      <w:r w:rsidR="0036622B" w:rsidRPr="0036622B">
        <w:t>(</w:t>
      </w:r>
      <w:r w:rsidR="0036622B">
        <w:fldChar w:fldCharType="begin"/>
      </w:r>
      <w:r w:rsidR="0036622B">
        <w:rPr>
          <w:bCs w:val="0"/>
        </w:rPr>
        <w:instrText xml:space="preserve"> REF _Ref36376570 \h </w:instrText>
      </w:r>
      <w:r w:rsidR="0036622B">
        <w:fldChar w:fldCharType="separate"/>
      </w:r>
      <w:r w:rsidR="00636BA6">
        <w:t xml:space="preserve">Figure </w:t>
      </w:r>
      <w:r w:rsidR="00636BA6">
        <w:rPr>
          <w:noProof/>
        </w:rPr>
        <w:t>11</w:t>
      </w:r>
      <w:r w:rsidR="0036622B">
        <w:fldChar w:fldCharType="end"/>
      </w:r>
      <w:r w:rsidR="0036622B">
        <w:t>).</w:t>
      </w:r>
      <w:r w:rsidR="0036622B">
        <w:br/>
        <w:t>T</w:t>
      </w:r>
      <w:r w:rsidRPr="00F754D4">
        <w:t>he wizard will continue</w:t>
      </w:r>
      <w:r w:rsidR="00737E09">
        <w:t xml:space="preserve"> </w:t>
      </w:r>
      <w:r w:rsidR="0036622B">
        <w:t>(</w:t>
      </w:r>
      <w:r w:rsidR="0036622B">
        <w:fldChar w:fldCharType="begin"/>
      </w:r>
      <w:r w:rsidR="0036622B">
        <w:instrText xml:space="preserve"> REF _Ref36376603 \h </w:instrText>
      </w:r>
      <w:r w:rsidR="0036622B">
        <w:fldChar w:fldCharType="separate"/>
      </w:r>
      <w:r w:rsidR="00636BA6">
        <w:t xml:space="preserve">Figure </w:t>
      </w:r>
      <w:r w:rsidR="00636BA6">
        <w:rPr>
          <w:noProof/>
        </w:rPr>
        <w:t>12</w:t>
      </w:r>
      <w:r w:rsidR="0036622B">
        <w:fldChar w:fldCharType="end"/>
      </w:r>
      <w:r w:rsidR="0036622B">
        <w:t>)</w:t>
      </w:r>
      <w:r w:rsidR="00737E09">
        <w:t>.</w:t>
      </w:r>
    </w:p>
    <w:p w14:paraId="029DF670" w14:textId="77777777" w:rsidR="001A7E9F" w:rsidRDefault="003C6841" w:rsidP="00085C29">
      <w:r>
        <w:br w:type="page"/>
      </w:r>
      <w:r w:rsidR="001A7E9F">
        <w:lastRenderedPageBreak/>
        <w:t>(</w:t>
      </w:r>
      <w:r w:rsidR="001A7E9F" w:rsidRPr="00F754D4">
        <w:t xml:space="preserve">The following is only one example </w:t>
      </w:r>
      <w:r w:rsidR="001A7E9F">
        <w:t>of</w:t>
      </w:r>
      <w:r w:rsidR="001A7E9F" w:rsidRPr="00F754D4">
        <w:t xml:space="preserve"> the dialog </w:t>
      </w:r>
      <w:r w:rsidR="00C219B6">
        <w:t xml:space="preserve">box </w:t>
      </w:r>
      <w:r w:rsidR="001A7E9F" w:rsidRPr="00F754D4">
        <w:t xml:space="preserve">a user may </w:t>
      </w:r>
      <w:r w:rsidR="00C219B6">
        <w:t>see</w:t>
      </w:r>
      <w:r w:rsidR="001A7E9F">
        <w:t xml:space="preserve">. </w:t>
      </w:r>
      <w:r w:rsidR="001A7E9F" w:rsidRPr="00F754D4">
        <w:t xml:space="preserve">The smart card UI varies </w:t>
      </w:r>
      <w:r w:rsidR="001A7E9F">
        <w:t>depending</w:t>
      </w:r>
      <w:r w:rsidR="001A7E9F" w:rsidRPr="00F754D4">
        <w:t xml:space="preserve"> on the CSP being used.</w:t>
      </w:r>
      <w:r w:rsidR="001A7E9F">
        <w:t>)</w:t>
      </w:r>
    </w:p>
    <w:p w14:paraId="0103C783" w14:textId="564A683B" w:rsidR="00655F9C" w:rsidRPr="00D21936" w:rsidRDefault="00313019" w:rsidP="00085C29">
      <w:r>
        <w:rPr>
          <w:noProof/>
        </w:rPr>
        <w:drawing>
          <wp:anchor distT="0" distB="0" distL="114300" distR="114300" simplePos="0" relativeHeight="251660800" behindDoc="0" locked="0" layoutInCell="1" allowOverlap="1" wp14:anchorId="1BFCDAC0" wp14:editId="2F39C514">
            <wp:simplePos x="0" y="0"/>
            <wp:positionH relativeFrom="column">
              <wp:posOffset>0</wp:posOffset>
            </wp:positionH>
            <wp:positionV relativeFrom="paragraph">
              <wp:posOffset>25400</wp:posOffset>
            </wp:positionV>
            <wp:extent cx="2857500" cy="1495425"/>
            <wp:effectExtent l="0" t="0" r="0" b="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0" cy="1495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098F23" w14:textId="77777777" w:rsidR="00655F9C" w:rsidRPr="00D21936" w:rsidRDefault="00655F9C" w:rsidP="00085C29"/>
    <w:p w14:paraId="4EC4F212" w14:textId="77777777" w:rsidR="00737E09" w:rsidRDefault="001A7E9F" w:rsidP="001A7E9F">
      <w:pPr>
        <w:pStyle w:val="CaptionNormalChar"/>
      </w:pPr>
      <w:r>
        <w:br/>
      </w:r>
    </w:p>
    <w:p w14:paraId="74878ABD" w14:textId="77777777" w:rsidR="00737E09" w:rsidRDefault="00737E09" w:rsidP="001A7E9F">
      <w:pPr>
        <w:pStyle w:val="CaptionNormalChar"/>
      </w:pPr>
    </w:p>
    <w:p w14:paraId="0EE25DCA" w14:textId="77777777" w:rsidR="00737E09" w:rsidRPr="00737E09" w:rsidRDefault="00737E09" w:rsidP="00085C29"/>
    <w:p w14:paraId="1D34BBDE" w14:textId="77777777" w:rsidR="00737E09" w:rsidRDefault="00737E09" w:rsidP="001A7E9F">
      <w:pPr>
        <w:pStyle w:val="CaptionNormalChar"/>
      </w:pPr>
    </w:p>
    <w:p w14:paraId="0B17F0F1" w14:textId="77777777" w:rsidR="001A7E9F" w:rsidRDefault="00DC4369" w:rsidP="00DC4369">
      <w:pPr>
        <w:pStyle w:val="Caption"/>
      </w:pPr>
      <w:bookmarkStart w:id="75" w:name="_Ref36376570"/>
      <w:r>
        <w:t xml:space="preserve">Figure </w:t>
      </w:r>
      <w:r>
        <w:fldChar w:fldCharType="begin"/>
      </w:r>
      <w:r>
        <w:instrText xml:space="preserve"> SEQ Figure \* ARABIC </w:instrText>
      </w:r>
      <w:r>
        <w:fldChar w:fldCharType="separate"/>
      </w:r>
      <w:r w:rsidR="00636BA6">
        <w:rPr>
          <w:noProof/>
        </w:rPr>
        <w:t>11</w:t>
      </w:r>
      <w:r>
        <w:fldChar w:fldCharType="end"/>
      </w:r>
      <w:bookmarkEnd w:id="75"/>
      <w:r>
        <w:t xml:space="preserve">  </w:t>
      </w:r>
      <w:r w:rsidRPr="00A12312">
        <w:t xml:space="preserve">Replacing </w:t>
      </w:r>
      <w:r>
        <w:t>C</w:t>
      </w:r>
      <w:r w:rsidRPr="00A12312">
        <w:t xml:space="preserve">redentials </w:t>
      </w:r>
      <w:r>
        <w:t>D</w:t>
      </w:r>
      <w:r w:rsidRPr="00A12312">
        <w:t xml:space="preserve">ialog </w:t>
      </w:r>
      <w:r>
        <w:t>B</w:t>
      </w:r>
      <w:r w:rsidRPr="00A12312">
        <w:t>ox</w:t>
      </w:r>
    </w:p>
    <w:p w14:paraId="3083175B" w14:textId="08D462F1" w:rsidR="00737E09" w:rsidRDefault="00313019" w:rsidP="00085C29">
      <w:r>
        <w:rPr>
          <w:noProof/>
        </w:rPr>
        <w:drawing>
          <wp:anchor distT="0" distB="0" distL="114300" distR="114300" simplePos="0" relativeHeight="251661824" behindDoc="0" locked="0" layoutInCell="1" allowOverlap="1" wp14:anchorId="4E60C30D" wp14:editId="65805F49">
            <wp:simplePos x="0" y="0"/>
            <wp:positionH relativeFrom="column">
              <wp:posOffset>0</wp:posOffset>
            </wp:positionH>
            <wp:positionV relativeFrom="paragraph">
              <wp:posOffset>114300</wp:posOffset>
            </wp:positionV>
            <wp:extent cx="3571875" cy="1543050"/>
            <wp:effectExtent l="0" t="0" r="0" b="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71875" cy="1543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23D4AD" w14:textId="77777777" w:rsidR="00737E09" w:rsidRDefault="00737E09" w:rsidP="00085C29"/>
    <w:p w14:paraId="69A2C9C9" w14:textId="77777777" w:rsidR="00737E09" w:rsidRDefault="00737E09" w:rsidP="00085C29"/>
    <w:p w14:paraId="2524152A" w14:textId="77777777" w:rsidR="00737E09" w:rsidRPr="00D21936" w:rsidRDefault="00737E09" w:rsidP="00085C29"/>
    <w:p w14:paraId="744CAA5F" w14:textId="77777777" w:rsidR="00655F9C" w:rsidRPr="00D21936" w:rsidRDefault="00655F9C" w:rsidP="00085C29"/>
    <w:p w14:paraId="3C30EE9B" w14:textId="77777777" w:rsidR="00655F9C" w:rsidRPr="00D21936" w:rsidRDefault="00655F9C" w:rsidP="00085C29"/>
    <w:p w14:paraId="3C3E7FF5" w14:textId="77777777" w:rsidR="003F22D4" w:rsidRDefault="000828F1" w:rsidP="000828F1">
      <w:pPr>
        <w:pStyle w:val="CaptionNormalChar"/>
      </w:pPr>
      <w:r>
        <w:br/>
      </w:r>
    </w:p>
    <w:p w14:paraId="44BFB711" w14:textId="77777777" w:rsidR="000828F1" w:rsidRPr="00D21936" w:rsidRDefault="00AD33F2" w:rsidP="00AD33F2">
      <w:pPr>
        <w:pStyle w:val="Caption"/>
      </w:pPr>
      <w:bookmarkStart w:id="76" w:name="_Ref36376603"/>
      <w:r>
        <w:t xml:space="preserve">Figure </w:t>
      </w:r>
      <w:r>
        <w:fldChar w:fldCharType="begin"/>
      </w:r>
      <w:r>
        <w:instrText xml:space="preserve"> SEQ Figure \* ARABIC </w:instrText>
      </w:r>
      <w:r>
        <w:fldChar w:fldCharType="separate"/>
      </w:r>
      <w:r w:rsidR="00636BA6">
        <w:rPr>
          <w:noProof/>
        </w:rPr>
        <w:t>12</w:t>
      </w:r>
      <w:r>
        <w:fldChar w:fldCharType="end"/>
      </w:r>
      <w:bookmarkEnd w:id="76"/>
      <w:r>
        <w:t xml:space="preserve">  Enrolling C</w:t>
      </w:r>
      <w:r w:rsidRPr="003B5557">
        <w:t>ertificates</w:t>
      </w:r>
    </w:p>
    <w:p w14:paraId="09DED195" w14:textId="77777777" w:rsidR="00655F9C" w:rsidRPr="00F754D4" w:rsidRDefault="00655F9C" w:rsidP="00313019">
      <w:pPr>
        <w:pStyle w:val="Number"/>
        <w:numPr>
          <w:ilvl w:val="0"/>
          <w:numId w:val="8"/>
        </w:numPr>
      </w:pPr>
      <w:r w:rsidRPr="00F754D4">
        <w:t xml:space="preserve">If a PIN is necessary for the </w:t>
      </w:r>
      <w:r w:rsidR="00392BB5">
        <w:t>s</w:t>
      </w:r>
      <w:r w:rsidRPr="00F754D4">
        <w:t xml:space="preserve">mart card, </w:t>
      </w:r>
      <w:r w:rsidR="00FA572F">
        <w:t>a</w:t>
      </w:r>
      <w:r w:rsidR="00FA572F" w:rsidRPr="00F754D4">
        <w:t xml:space="preserve"> </w:t>
      </w:r>
      <w:r w:rsidR="00FA572F">
        <w:t>dialog box</w:t>
      </w:r>
      <w:r w:rsidRPr="00F754D4">
        <w:t xml:space="preserve"> will be displayed</w:t>
      </w:r>
      <w:r w:rsidR="00FA572F">
        <w:t>.</w:t>
      </w:r>
      <w:r w:rsidR="00FA572F">
        <w:rPr>
          <w:rFonts w:cs="Arial"/>
        </w:rPr>
        <w:t xml:space="preserve"> </w:t>
      </w:r>
      <w:r w:rsidRPr="00F754D4">
        <w:t xml:space="preserve">Enter the appropriate PIN and click </w:t>
      </w:r>
      <w:r w:rsidRPr="00F754D4">
        <w:rPr>
          <w:b/>
        </w:rPr>
        <w:t>Enter</w:t>
      </w:r>
      <w:r w:rsidRPr="00F754D4">
        <w:t>.</w:t>
      </w:r>
      <w:r w:rsidR="00C219B6">
        <w:br/>
      </w:r>
      <w:r w:rsidRPr="00F754D4">
        <w:t>Enrollment complete</w:t>
      </w:r>
      <w:r w:rsidR="000524FE">
        <w:t>s</w:t>
      </w:r>
      <w:r w:rsidRPr="00F754D4">
        <w:t>.</w:t>
      </w:r>
    </w:p>
    <w:p w14:paraId="441B02C4" w14:textId="77777777" w:rsidR="00655F9C" w:rsidRPr="001C5C02" w:rsidRDefault="00655F9C" w:rsidP="001C5C02">
      <w:pPr>
        <w:pStyle w:val="Note"/>
        <w:pBdr>
          <w:top w:val="none" w:sz="0" w:space="0" w:color="auto"/>
          <w:bottom w:val="none" w:sz="0" w:space="0" w:color="auto"/>
        </w:pBdr>
        <w:rPr>
          <w:b w:val="0"/>
        </w:rPr>
      </w:pPr>
      <w:r w:rsidRPr="00FA572F">
        <w:t>Note</w:t>
      </w:r>
      <w:r w:rsidR="00753410" w:rsidRPr="00C219B6">
        <w:rPr>
          <w:b w:val="0"/>
        </w:rPr>
        <w:t xml:space="preserve"> </w:t>
      </w:r>
      <w:r w:rsidRPr="00C219B6">
        <w:rPr>
          <w:b w:val="0"/>
        </w:rPr>
        <w:t xml:space="preserve"> </w:t>
      </w:r>
      <w:r w:rsidR="00C219B6" w:rsidRPr="00C219B6">
        <w:rPr>
          <w:b w:val="0"/>
        </w:rPr>
        <w:t xml:space="preserve">If you </w:t>
      </w:r>
      <w:r w:rsidR="00C219B6">
        <w:rPr>
          <w:b w:val="0"/>
        </w:rPr>
        <w:t>enter the PIN incorrectly, the number of times you can retry will be limited.</w:t>
      </w:r>
      <w:r w:rsidRPr="001C5C02">
        <w:rPr>
          <w:b w:val="0"/>
        </w:rPr>
        <w:t xml:space="preserve"> </w:t>
      </w:r>
    </w:p>
    <w:p w14:paraId="5B45F789" w14:textId="77777777" w:rsidR="00F5310F" w:rsidRDefault="003C6841" w:rsidP="00085C29">
      <w:r>
        <w:br w:type="page"/>
      </w:r>
      <w:r w:rsidR="00C74E52">
        <w:lastRenderedPageBreak/>
        <w:t>The s</w:t>
      </w:r>
      <w:r w:rsidR="00655F9C" w:rsidRPr="00DB3744">
        <w:t xml:space="preserve">uccess or failure of the autoenrollment process will be logged in the Application </w:t>
      </w:r>
      <w:r w:rsidR="00717214">
        <w:t>e</w:t>
      </w:r>
      <w:r w:rsidR="00655F9C" w:rsidRPr="00DB3744">
        <w:t xml:space="preserve">vent </w:t>
      </w:r>
      <w:r w:rsidR="00717214">
        <w:t>l</w:t>
      </w:r>
      <w:r w:rsidR="00655F9C" w:rsidRPr="00DB3744">
        <w:t xml:space="preserve">og on the local computer. Also, a summary </w:t>
      </w:r>
      <w:r w:rsidR="00C74E52">
        <w:t>dialog box</w:t>
      </w:r>
      <w:r w:rsidR="00655F9C" w:rsidRPr="00DB3744">
        <w:t xml:space="preserve"> will </w:t>
      </w:r>
      <w:r w:rsidR="00C74E52">
        <w:t>appear</w:t>
      </w:r>
      <w:r w:rsidR="00655F9C" w:rsidRPr="00DB3744">
        <w:t xml:space="preserve"> for failed certificate requests that involved user interaction. If a failure occurs during enrollment, the user will be notified of the failure</w:t>
      </w:r>
      <w:r w:rsidR="00B67767">
        <w:t xml:space="preserve"> (</w:t>
      </w:r>
      <w:r w:rsidR="00B67767">
        <w:fldChar w:fldCharType="begin"/>
      </w:r>
      <w:r w:rsidR="00B67767">
        <w:instrText xml:space="preserve"> REF _Ref36376805 \h </w:instrText>
      </w:r>
      <w:r w:rsidR="00B67767">
        <w:fldChar w:fldCharType="separate"/>
      </w:r>
      <w:r w:rsidR="00636BA6">
        <w:t xml:space="preserve">Figure </w:t>
      </w:r>
      <w:r w:rsidR="00636BA6">
        <w:rPr>
          <w:noProof/>
        </w:rPr>
        <w:t>13</w:t>
      </w:r>
      <w:r w:rsidR="00B67767">
        <w:fldChar w:fldCharType="end"/>
      </w:r>
      <w:r w:rsidR="00B67767">
        <w:t>)</w:t>
      </w:r>
      <w:r w:rsidR="00C74E52">
        <w:t>.</w:t>
      </w:r>
    </w:p>
    <w:p w14:paraId="263636E9" w14:textId="16DF2FE7" w:rsidR="00F5310F" w:rsidRDefault="00313019" w:rsidP="00085C29">
      <w:r>
        <w:rPr>
          <w:noProof/>
        </w:rPr>
        <w:drawing>
          <wp:anchor distT="0" distB="0" distL="114300" distR="114300" simplePos="0" relativeHeight="251662848" behindDoc="0" locked="0" layoutInCell="1" allowOverlap="1" wp14:anchorId="7127B89D" wp14:editId="6ECF0427">
            <wp:simplePos x="0" y="0"/>
            <wp:positionH relativeFrom="column">
              <wp:posOffset>0</wp:posOffset>
            </wp:positionH>
            <wp:positionV relativeFrom="paragraph">
              <wp:posOffset>133350</wp:posOffset>
            </wp:positionV>
            <wp:extent cx="4305300" cy="2171700"/>
            <wp:effectExtent l="0" t="0" r="0" b="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05300"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E550F4" w14:textId="77777777" w:rsidR="00F5310F" w:rsidRDefault="00F5310F" w:rsidP="00085C29"/>
    <w:p w14:paraId="605F5EFB" w14:textId="77777777" w:rsidR="00F5310F" w:rsidRDefault="00F5310F" w:rsidP="00085C29"/>
    <w:p w14:paraId="45CBA1D1" w14:textId="77777777" w:rsidR="00F5310F" w:rsidRDefault="00F5310F" w:rsidP="00085C29"/>
    <w:p w14:paraId="300BB893" w14:textId="77777777" w:rsidR="00F5310F" w:rsidRDefault="00F5310F" w:rsidP="00085C29"/>
    <w:p w14:paraId="4CB4BD96" w14:textId="77777777" w:rsidR="00F5310F" w:rsidRDefault="00F5310F" w:rsidP="00085C29"/>
    <w:p w14:paraId="4CDA09B2" w14:textId="77777777" w:rsidR="00F5310F" w:rsidRDefault="00F5310F" w:rsidP="00085C29"/>
    <w:p w14:paraId="63B2C236" w14:textId="77777777" w:rsidR="00F5310F" w:rsidRDefault="00F5310F" w:rsidP="00085C29"/>
    <w:p w14:paraId="5BD17592" w14:textId="77777777" w:rsidR="00655F9C" w:rsidRPr="00DB3744" w:rsidRDefault="00655F9C" w:rsidP="00085C29"/>
    <w:p w14:paraId="0D9847B8" w14:textId="77777777" w:rsidR="00717214" w:rsidRPr="00D21936" w:rsidRDefault="00717214" w:rsidP="00AD33F2">
      <w:pPr>
        <w:pStyle w:val="Caption"/>
      </w:pPr>
      <w:r>
        <w:br/>
      </w:r>
      <w:bookmarkStart w:id="77" w:name="_Ref36376805"/>
      <w:r w:rsidR="00AD33F2">
        <w:t xml:space="preserve">Figure </w:t>
      </w:r>
      <w:r w:rsidR="00AD33F2">
        <w:fldChar w:fldCharType="begin"/>
      </w:r>
      <w:r w:rsidR="00AD33F2">
        <w:instrText xml:space="preserve"> SEQ Figure \* ARABIC </w:instrText>
      </w:r>
      <w:r w:rsidR="00AD33F2">
        <w:fldChar w:fldCharType="separate"/>
      </w:r>
      <w:r w:rsidR="00636BA6">
        <w:rPr>
          <w:noProof/>
        </w:rPr>
        <w:t>13</w:t>
      </w:r>
      <w:r w:rsidR="00AD33F2">
        <w:fldChar w:fldCharType="end"/>
      </w:r>
      <w:bookmarkEnd w:id="77"/>
      <w:r w:rsidR="00AD33F2">
        <w:t xml:space="preserve">  </w:t>
      </w:r>
      <w:r w:rsidR="00AD33F2" w:rsidRPr="00F72B41">
        <w:t xml:space="preserve">Notifying the </w:t>
      </w:r>
      <w:r w:rsidR="00AD33F2">
        <w:t>U</w:t>
      </w:r>
      <w:r w:rsidR="00AD33F2" w:rsidRPr="00F72B41">
        <w:t xml:space="preserve">ser of </w:t>
      </w:r>
      <w:r w:rsidR="00AD33F2">
        <w:t>E</w:t>
      </w:r>
      <w:r w:rsidR="00AD33F2" w:rsidRPr="00F72B41">
        <w:t xml:space="preserve">rrors </w:t>
      </w:r>
      <w:r w:rsidR="00AD33F2">
        <w:t>W</w:t>
      </w:r>
      <w:r w:rsidR="00AD33F2" w:rsidRPr="00F72B41">
        <w:t xml:space="preserve">hile </w:t>
      </w:r>
      <w:r w:rsidR="00AD33F2">
        <w:t>Enrolling C</w:t>
      </w:r>
      <w:r w:rsidR="00AD33F2" w:rsidRPr="00F72B41">
        <w:t>ertificates</w:t>
      </w:r>
    </w:p>
    <w:p w14:paraId="260423FB" w14:textId="77777777" w:rsidR="00655F9C" w:rsidRPr="00511C56" w:rsidRDefault="00655F9C" w:rsidP="00511C56">
      <w:pPr>
        <w:pStyle w:val="Note"/>
        <w:pBdr>
          <w:top w:val="none" w:sz="0" w:space="0" w:color="auto"/>
          <w:bottom w:val="none" w:sz="0" w:space="0" w:color="auto"/>
        </w:pBdr>
        <w:rPr>
          <w:b w:val="0"/>
        </w:rPr>
      </w:pPr>
      <w:r w:rsidRPr="00717214">
        <w:t>Note</w:t>
      </w:r>
      <w:r w:rsidR="00F51D43">
        <w:t xml:space="preserve"> </w:t>
      </w:r>
      <w:r w:rsidR="0074090B">
        <w:t xml:space="preserve"> </w:t>
      </w:r>
      <w:r w:rsidRPr="00511C56">
        <w:rPr>
          <w:b w:val="0"/>
        </w:rPr>
        <w:t>Users are not prompted when enrollment succeeds.</w:t>
      </w:r>
    </w:p>
    <w:p w14:paraId="07E50843" w14:textId="77777777" w:rsidR="00703A65" w:rsidRPr="00D21936" w:rsidRDefault="00703A65" w:rsidP="00703A65">
      <w:pPr>
        <w:pStyle w:val="Heading1"/>
      </w:pPr>
      <w:bookmarkStart w:id="78" w:name="_Toc530457140"/>
      <w:bookmarkStart w:id="79" w:name="_Certificate_Renewal"/>
      <w:bookmarkStart w:id="80" w:name="_Toc36462811"/>
      <w:bookmarkEnd w:id="79"/>
      <w:r w:rsidRPr="00D21936">
        <w:lastRenderedPageBreak/>
        <w:t>Certificate Renewal</w:t>
      </w:r>
      <w:bookmarkEnd w:id="78"/>
      <w:bookmarkEnd w:id="80"/>
    </w:p>
    <w:p w14:paraId="787AAF07" w14:textId="77777777" w:rsidR="0057699D" w:rsidRDefault="0057699D" w:rsidP="00085C29">
      <w:r w:rsidRPr="00931A8C">
        <w:t xml:space="preserve">This section </w:t>
      </w:r>
      <w:r w:rsidR="00CF0A04" w:rsidRPr="00931A8C">
        <w:t>discusses renewal intervals, forced re</w:t>
      </w:r>
      <w:r w:rsidR="0061598E">
        <w:t>-</w:t>
      </w:r>
      <w:r w:rsidR="00CF0A04" w:rsidRPr="00931A8C">
        <w:t>enrollment</w:t>
      </w:r>
      <w:r w:rsidR="00930A0D">
        <w:t>,</w:t>
      </w:r>
      <w:r w:rsidR="00CF0A04" w:rsidRPr="00931A8C">
        <w:t xml:space="preserve"> and smart card renewal.</w:t>
      </w:r>
    </w:p>
    <w:p w14:paraId="1599A4B2" w14:textId="77777777" w:rsidR="00963984" w:rsidRDefault="00963984" w:rsidP="00963984">
      <w:pPr>
        <w:pStyle w:val="Heading2"/>
      </w:pPr>
      <w:bookmarkStart w:id="81" w:name="_Toc36462812"/>
      <w:r>
        <w:t>Renewal Intervals</w:t>
      </w:r>
      <w:bookmarkEnd w:id="81"/>
    </w:p>
    <w:p w14:paraId="424FEB99" w14:textId="77777777" w:rsidR="00037DD1" w:rsidRDefault="002961B2" w:rsidP="00085C29">
      <w:r w:rsidRPr="00D21936">
        <w:t>Windows XP</w:t>
      </w:r>
      <w:r w:rsidR="00FB3C82">
        <w:t xml:space="preserve"> Professional or Windows Server 2003 clients</w:t>
      </w:r>
      <w:r w:rsidRPr="00D21936">
        <w:t xml:space="preserve">, when combined with a </w:t>
      </w:r>
      <w:r w:rsidR="008A3B4F">
        <w:t>Windows Server 2003</w:t>
      </w:r>
      <w:r w:rsidR="00930A0D">
        <w:t>,</w:t>
      </w:r>
      <w:r w:rsidR="00A77576">
        <w:t xml:space="preserve"> </w:t>
      </w:r>
      <w:r w:rsidR="00FB3C82">
        <w:t xml:space="preserve">Enterprise Edition </w:t>
      </w:r>
      <w:r w:rsidR="00A77576">
        <w:t>c</w:t>
      </w:r>
      <w:r w:rsidRPr="00D21936">
        <w:t>ertificate authority, will perform automatic renewal of certificates as specified on a per-template basis. Renewal intervals are dictated by the certificate template</w:t>
      </w:r>
      <w:r w:rsidR="00037DD1">
        <w:t>,</w:t>
      </w:r>
      <w:r w:rsidRPr="00D21936">
        <w:t xml:space="preserve"> which is set to </w:t>
      </w:r>
      <w:r w:rsidR="00037DD1">
        <w:t>six</w:t>
      </w:r>
      <w:r w:rsidR="00037DD1" w:rsidRPr="00D21936">
        <w:t xml:space="preserve"> </w:t>
      </w:r>
      <w:r w:rsidRPr="00D21936">
        <w:t xml:space="preserve">weeks </w:t>
      </w:r>
      <w:r w:rsidR="00F83BDF">
        <w:t xml:space="preserve">(before expiration) </w:t>
      </w:r>
      <w:r w:rsidRPr="00D21936">
        <w:t>by default.</w:t>
      </w:r>
      <w:r w:rsidR="009B1F1C">
        <w:t xml:space="preserve"> </w:t>
      </w:r>
      <w:r w:rsidR="00FB3C82">
        <w:t>When certificate renewal is performed, the old (previous) certificate enrollment is always archived automatically on the client machine</w:t>
      </w:r>
      <w:r w:rsidR="00930A0D">
        <w:t>,</w:t>
      </w:r>
      <w:r w:rsidR="00FB3C82">
        <w:t xml:space="preserve"> and the user directory object </w:t>
      </w:r>
      <w:r w:rsidR="00930A0D">
        <w:t xml:space="preserve">is </w:t>
      </w:r>
      <w:r w:rsidR="00FB3C82">
        <w:t>updated.</w:t>
      </w:r>
    </w:p>
    <w:p w14:paraId="0F0E297F" w14:textId="77777777" w:rsidR="009B2139" w:rsidRDefault="00EB47F8" w:rsidP="00085C29">
      <w:r>
        <w:t>Important</w:t>
      </w:r>
      <w:r w:rsidR="009B2139" w:rsidRPr="00EB47F8">
        <w:t xml:space="preserve"> certificate renewal criteria</w:t>
      </w:r>
      <w:r w:rsidR="009B2139">
        <w:t xml:space="preserve"> include the following:</w:t>
      </w:r>
    </w:p>
    <w:p w14:paraId="2D5AA99B" w14:textId="77777777" w:rsidR="00E22C85" w:rsidRDefault="00E22C85" w:rsidP="00E22C85">
      <w:pPr>
        <w:pStyle w:val="Bullet1Char"/>
      </w:pPr>
      <w:r>
        <w:t>A</w:t>
      </w:r>
      <w:r w:rsidR="002961B2" w:rsidRPr="00D21936">
        <w:t>utomatic certificate renewal will only occur when 80</w:t>
      </w:r>
      <w:r w:rsidR="00930A0D">
        <w:t xml:space="preserve"> percent</w:t>
      </w:r>
      <w:r w:rsidR="002961B2" w:rsidRPr="00D21936">
        <w:t xml:space="preserve"> of the certificate lifetime has passed</w:t>
      </w:r>
      <w:r w:rsidR="00037DD1">
        <w:t>,</w:t>
      </w:r>
      <w:r w:rsidR="002961B2" w:rsidRPr="00D21936">
        <w:t xml:space="preserve"> or </w:t>
      </w:r>
      <w:r w:rsidR="00037DD1">
        <w:t xml:space="preserve">when </w:t>
      </w:r>
      <w:r w:rsidR="002961B2" w:rsidRPr="00D21936">
        <w:t>the renewal interval period specified on the template has been reached</w:t>
      </w:r>
      <w:r w:rsidR="00037DD1">
        <w:t>—</w:t>
      </w:r>
      <w:r w:rsidR="002961B2" w:rsidRPr="00D21936">
        <w:t xml:space="preserve">whichever </w:t>
      </w:r>
      <w:r w:rsidR="00037DD1">
        <w:t xml:space="preserve">timeframe </w:t>
      </w:r>
      <w:r w:rsidR="002961B2" w:rsidRPr="00D21936">
        <w:t xml:space="preserve">is smaller. </w:t>
      </w:r>
    </w:p>
    <w:p w14:paraId="0A296931" w14:textId="77777777" w:rsidR="002961B2" w:rsidRPr="00D21936" w:rsidRDefault="002961B2" w:rsidP="00E22C85">
      <w:pPr>
        <w:pStyle w:val="Bullet1Char"/>
      </w:pPr>
      <w:r w:rsidRPr="00D21936">
        <w:t>If the renewal period is greater than 20</w:t>
      </w:r>
      <w:r w:rsidR="00CC2485">
        <w:t xml:space="preserve"> percent</w:t>
      </w:r>
      <w:r w:rsidRPr="00D21936">
        <w:t xml:space="preserve"> of the certificate lifetime, autoenrollment will not automatically attempt certificate renewal until the 80</w:t>
      </w:r>
      <w:r w:rsidR="00CC2485">
        <w:t xml:space="preserve"> percent</w:t>
      </w:r>
      <w:r w:rsidRPr="00D21936">
        <w:t xml:space="preserve"> threshold has been reached.</w:t>
      </w:r>
    </w:p>
    <w:p w14:paraId="71B53405" w14:textId="77777777" w:rsidR="002961B2" w:rsidRPr="00D21936" w:rsidRDefault="002961B2" w:rsidP="002961B2">
      <w:pPr>
        <w:pStyle w:val="Heading2"/>
      </w:pPr>
      <w:bookmarkStart w:id="82" w:name="_Toc530457141"/>
      <w:bookmarkStart w:id="83" w:name="_Toc36462813"/>
      <w:r w:rsidRPr="00D21936">
        <w:t>Forcing Re</w:t>
      </w:r>
      <w:r w:rsidR="0061598E">
        <w:t>-E</w:t>
      </w:r>
      <w:r w:rsidRPr="00D21936">
        <w:t>nrollment</w:t>
      </w:r>
      <w:bookmarkEnd w:id="82"/>
      <w:bookmarkEnd w:id="83"/>
    </w:p>
    <w:p w14:paraId="4F999EFF" w14:textId="77777777" w:rsidR="00DF1884" w:rsidRDefault="002961B2" w:rsidP="00085C29">
      <w:r w:rsidRPr="00D21936">
        <w:t>An administrator may force all users to re</w:t>
      </w:r>
      <w:r w:rsidR="0061598E">
        <w:t>-</w:t>
      </w:r>
      <w:r w:rsidRPr="00D21936">
        <w:t xml:space="preserve">enroll for a given template by updating the </w:t>
      </w:r>
      <w:r w:rsidR="001B4862">
        <w:t xml:space="preserve">major </w:t>
      </w:r>
      <w:r w:rsidRPr="00D21936">
        <w:t>version number of the template. When Active Directory is queried during logon for required certificate templates, the version number is examined.</w:t>
      </w:r>
      <w:r w:rsidR="0074090B">
        <w:t xml:space="preserve"> </w:t>
      </w:r>
      <w:r w:rsidRPr="00D21936">
        <w:t>If the version number has incremented, the certificate template is considered to be updated and the user must re</w:t>
      </w:r>
      <w:r w:rsidR="0061598E">
        <w:t>-</w:t>
      </w:r>
      <w:r w:rsidRPr="00D21936">
        <w:t xml:space="preserve">enroll for that template. </w:t>
      </w:r>
    </w:p>
    <w:p w14:paraId="53758E27" w14:textId="77777777" w:rsidR="00310FBF" w:rsidRDefault="002961B2" w:rsidP="00085C29">
      <w:r w:rsidRPr="00310FBF">
        <w:t>To manually force the template version to be updated</w:t>
      </w:r>
      <w:r w:rsidRPr="00D21936">
        <w:t xml:space="preserve"> </w:t>
      </w:r>
      <w:r w:rsidR="00310FBF">
        <w:t>(</w:t>
      </w:r>
      <w:r w:rsidRPr="00D21936">
        <w:t>there</w:t>
      </w:r>
      <w:r w:rsidR="00DF1884">
        <w:t>by</w:t>
      </w:r>
      <w:r w:rsidRPr="00D21936">
        <w:t xml:space="preserve"> forcing re</w:t>
      </w:r>
      <w:r w:rsidR="0061598E">
        <w:t>-</w:t>
      </w:r>
      <w:r w:rsidRPr="00D21936">
        <w:t>enrollment</w:t>
      </w:r>
      <w:r w:rsidR="00310FBF">
        <w:t>)</w:t>
      </w:r>
    </w:p>
    <w:p w14:paraId="5FDB4F20" w14:textId="77777777" w:rsidR="002961B2" w:rsidRPr="00D21936" w:rsidRDefault="00310FBF" w:rsidP="00310FBF">
      <w:pPr>
        <w:pStyle w:val="ListBullet"/>
      </w:pPr>
      <w:r>
        <w:t>R</w:t>
      </w:r>
      <w:r w:rsidR="002961B2" w:rsidRPr="00D21936">
        <w:t>ight</w:t>
      </w:r>
      <w:r w:rsidR="00DF1884">
        <w:t>-</w:t>
      </w:r>
      <w:r w:rsidR="002961B2" w:rsidRPr="00D21936">
        <w:t xml:space="preserve">click the template and select </w:t>
      </w:r>
      <w:r w:rsidR="002961B2" w:rsidRPr="00D21936">
        <w:rPr>
          <w:b/>
          <w:bCs w:val="0"/>
        </w:rPr>
        <w:t>Reenroll All Certificate Holders</w:t>
      </w:r>
      <w:r w:rsidR="00DF1884">
        <w:t xml:space="preserve"> </w:t>
      </w:r>
      <w:r>
        <w:t>(</w:t>
      </w:r>
      <w:r>
        <w:fldChar w:fldCharType="begin"/>
      </w:r>
      <w:r>
        <w:instrText xml:space="preserve"> REF _Ref36377296 \h </w:instrText>
      </w:r>
      <w:r>
        <w:fldChar w:fldCharType="separate"/>
      </w:r>
      <w:r w:rsidR="00636BA6">
        <w:t xml:space="preserve">Figure </w:t>
      </w:r>
      <w:r w:rsidR="00636BA6">
        <w:rPr>
          <w:noProof/>
        </w:rPr>
        <w:t>14</w:t>
      </w:r>
      <w:r>
        <w:fldChar w:fldCharType="end"/>
      </w:r>
      <w:r>
        <w:t>)</w:t>
      </w:r>
      <w:r w:rsidR="00DF1884">
        <w:t>.</w:t>
      </w:r>
    </w:p>
    <w:p w14:paraId="7B775A1C" w14:textId="77777777" w:rsidR="0031128F" w:rsidRPr="00511C56" w:rsidRDefault="0031128F" w:rsidP="00511C56">
      <w:pPr>
        <w:pStyle w:val="Note"/>
        <w:pBdr>
          <w:top w:val="none" w:sz="0" w:space="0" w:color="auto"/>
          <w:bottom w:val="none" w:sz="0" w:space="0" w:color="auto"/>
        </w:pBdr>
        <w:rPr>
          <w:b w:val="0"/>
        </w:rPr>
      </w:pPr>
      <w:r w:rsidRPr="00BB43E3">
        <w:t>Note</w:t>
      </w:r>
      <w:r>
        <w:t xml:space="preserve"> </w:t>
      </w:r>
      <w:r w:rsidR="009B1F1C">
        <w:t xml:space="preserve"> </w:t>
      </w:r>
      <w:r w:rsidRPr="00511C56">
        <w:rPr>
          <w:b w:val="0"/>
        </w:rPr>
        <w:t xml:space="preserve">Templates </w:t>
      </w:r>
      <w:r w:rsidR="009B1F1C" w:rsidRPr="00511C56">
        <w:rPr>
          <w:b w:val="0"/>
        </w:rPr>
        <w:t>are not updated automatically</w:t>
      </w:r>
      <w:r w:rsidR="00310FBF">
        <w:rPr>
          <w:b w:val="0"/>
        </w:rPr>
        <w:t>.</w:t>
      </w:r>
      <w:r w:rsidR="009B1F1C" w:rsidRPr="00511C56">
        <w:rPr>
          <w:b w:val="0"/>
        </w:rPr>
        <w:t xml:space="preserve"> </w:t>
      </w:r>
      <w:r w:rsidRPr="00511C56">
        <w:rPr>
          <w:b w:val="0"/>
        </w:rPr>
        <w:t>By default</w:t>
      </w:r>
      <w:r w:rsidR="00310FBF">
        <w:rPr>
          <w:b w:val="0"/>
        </w:rPr>
        <w:t>,</w:t>
      </w:r>
      <w:r w:rsidRPr="00511C56">
        <w:rPr>
          <w:b w:val="0"/>
        </w:rPr>
        <w:t xml:space="preserve"> templates are updated at a minimum interval of 10 minutes. </w:t>
      </w:r>
    </w:p>
    <w:p w14:paraId="2CC8DC0F" w14:textId="77777777" w:rsidR="002961B2" w:rsidRDefault="002961B2" w:rsidP="00085C29"/>
    <w:p w14:paraId="30AEF6E7" w14:textId="77777777" w:rsidR="00F907B3" w:rsidRDefault="00F907B3" w:rsidP="00085C29"/>
    <w:p w14:paraId="4342D263" w14:textId="77777777" w:rsidR="00F907B3" w:rsidRDefault="00F907B3" w:rsidP="00085C29"/>
    <w:p w14:paraId="758DEAF7" w14:textId="77777777" w:rsidR="00F907B3" w:rsidRDefault="00F907B3" w:rsidP="00085C29"/>
    <w:p w14:paraId="607BFF1D" w14:textId="77777777" w:rsidR="00F907B3" w:rsidRDefault="00F907B3" w:rsidP="00085C29"/>
    <w:p w14:paraId="0FF6DF45" w14:textId="77777777" w:rsidR="00F907B3" w:rsidRDefault="00F907B3" w:rsidP="00085C29"/>
    <w:p w14:paraId="0CE0047B" w14:textId="77777777" w:rsidR="00310FBF" w:rsidRDefault="00310FBF" w:rsidP="00085C29"/>
    <w:p w14:paraId="09188ED2" w14:textId="77777777" w:rsidR="00F907B3" w:rsidRDefault="00F907B3" w:rsidP="00085C29"/>
    <w:p w14:paraId="0E2BC13E" w14:textId="2FFF6F83" w:rsidR="00DF1884" w:rsidRDefault="00313019" w:rsidP="00085C29">
      <w:r>
        <w:rPr>
          <w:noProof/>
          <w:lang w:eastAsia="zh-CN"/>
        </w:rPr>
        <w:lastRenderedPageBreak/>
        <w:drawing>
          <wp:anchor distT="0" distB="0" distL="114300" distR="114300" simplePos="0" relativeHeight="251650560" behindDoc="0" locked="0" layoutInCell="1" allowOverlap="1" wp14:anchorId="1BE258A5" wp14:editId="421EBB2C">
            <wp:simplePos x="0" y="0"/>
            <wp:positionH relativeFrom="column">
              <wp:posOffset>0</wp:posOffset>
            </wp:positionH>
            <wp:positionV relativeFrom="paragraph">
              <wp:posOffset>0</wp:posOffset>
            </wp:positionV>
            <wp:extent cx="5495925" cy="384810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95925" cy="3848100"/>
                    </a:xfrm>
                    <a:prstGeom prst="rect">
                      <a:avLst/>
                    </a:prstGeom>
                    <a:noFill/>
                  </pic:spPr>
                </pic:pic>
              </a:graphicData>
            </a:graphic>
            <wp14:sizeRelH relativeFrom="page">
              <wp14:pctWidth>0</wp14:pctWidth>
            </wp14:sizeRelH>
            <wp14:sizeRelV relativeFrom="page">
              <wp14:pctHeight>0</wp14:pctHeight>
            </wp14:sizeRelV>
          </wp:anchor>
        </w:drawing>
      </w:r>
    </w:p>
    <w:p w14:paraId="3FA12EC8" w14:textId="77777777" w:rsidR="00DF1884" w:rsidRDefault="00DF1884" w:rsidP="00085C29"/>
    <w:p w14:paraId="258C7E88" w14:textId="77777777" w:rsidR="00DF1884" w:rsidRDefault="00DF1884" w:rsidP="00085C29"/>
    <w:p w14:paraId="19DEF303" w14:textId="77777777" w:rsidR="00DF1884" w:rsidRDefault="00DF1884" w:rsidP="00085C29"/>
    <w:p w14:paraId="191D7822" w14:textId="77777777" w:rsidR="00DF1884" w:rsidRDefault="00DF1884" w:rsidP="00085C29"/>
    <w:p w14:paraId="1A96731E" w14:textId="77777777" w:rsidR="00DF1884" w:rsidRDefault="00DF1884" w:rsidP="00085C29"/>
    <w:p w14:paraId="18CAF34F" w14:textId="77777777" w:rsidR="00DF1884" w:rsidRDefault="00DF1884" w:rsidP="00085C29"/>
    <w:p w14:paraId="3CE4D406" w14:textId="77777777" w:rsidR="00DF1884" w:rsidRDefault="00DF1884" w:rsidP="00085C29"/>
    <w:p w14:paraId="31A6B81B" w14:textId="77777777" w:rsidR="00DF1884" w:rsidRDefault="00DF1884" w:rsidP="00085C29"/>
    <w:p w14:paraId="63F1BA0D" w14:textId="77777777" w:rsidR="00DF1884" w:rsidRDefault="00DF1884" w:rsidP="00085C29"/>
    <w:p w14:paraId="4B7B612F" w14:textId="77777777" w:rsidR="00DF1884" w:rsidRDefault="00DF1884" w:rsidP="00085C29"/>
    <w:p w14:paraId="574C2775" w14:textId="77777777" w:rsidR="00DF1884" w:rsidRDefault="00DF1884" w:rsidP="00085C29"/>
    <w:p w14:paraId="1F92961D" w14:textId="77777777" w:rsidR="00DF1884" w:rsidRDefault="00DF1884" w:rsidP="00085C29"/>
    <w:p w14:paraId="55958B82" w14:textId="77777777" w:rsidR="0068533F" w:rsidRDefault="0068533F" w:rsidP="00085C29"/>
    <w:p w14:paraId="6515E42C" w14:textId="77777777" w:rsidR="0068533F" w:rsidRDefault="0068533F" w:rsidP="00085C29"/>
    <w:p w14:paraId="13DF660C" w14:textId="77777777" w:rsidR="0068533F" w:rsidRDefault="0068533F" w:rsidP="00085C29"/>
    <w:p w14:paraId="7C5A89B6" w14:textId="77777777" w:rsidR="00F907B3" w:rsidRPr="00D21936" w:rsidRDefault="00AD33F2" w:rsidP="00AD33F2">
      <w:pPr>
        <w:pStyle w:val="Caption"/>
      </w:pPr>
      <w:bookmarkStart w:id="84" w:name="_Ref36377296"/>
      <w:r>
        <w:t xml:space="preserve">Figure </w:t>
      </w:r>
      <w:r>
        <w:fldChar w:fldCharType="begin"/>
      </w:r>
      <w:r>
        <w:instrText xml:space="preserve"> SEQ Figure \* ARABIC </w:instrText>
      </w:r>
      <w:r>
        <w:fldChar w:fldCharType="separate"/>
      </w:r>
      <w:r w:rsidR="00636BA6">
        <w:rPr>
          <w:noProof/>
        </w:rPr>
        <w:t>14</w:t>
      </w:r>
      <w:r>
        <w:fldChar w:fldCharType="end"/>
      </w:r>
      <w:bookmarkEnd w:id="84"/>
      <w:r>
        <w:t xml:space="preserve">  </w:t>
      </w:r>
      <w:r w:rsidRPr="005E2128">
        <w:t xml:space="preserve">Manually </w:t>
      </w:r>
      <w:r>
        <w:t>F</w:t>
      </w:r>
      <w:r w:rsidRPr="005E2128">
        <w:t xml:space="preserve">orcing </w:t>
      </w:r>
      <w:r>
        <w:t>C</w:t>
      </w:r>
      <w:r w:rsidRPr="005E2128">
        <w:t xml:space="preserve">ertificate </w:t>
      </w:r>
      <w:r>
        <w:t>R</w:t>
      </w:r>
      <w:r w:rsidRPr="005E2128">
        <w:t>e</w:t>
      </w:r>
      <w:r w:rsidR="0061598E">
        <w:t>-E</w:t>
      </w:r>
      <w:r w:rsidRPr="005E2128">
        <w:t>nrollment</w:t>
      </w:r>
    </w:p>
    <w:p w14:paraId="38620387" w14:textId="77777777" w:rsidR="002961B2" w:rsidRPr="00D21936" w:rsidRDefault="002961B2" w:rsidP="002961B2">
      <w:pPr>
        <w:pStyle w:val="Heading2"/>
      </w:pPr>
      <w:bookmarkStart w:id="85" w:name="_Toc519899564"/>
      <w:bookmarkStart w:id="86" w:name="_Toc530457142"/>
      <w:bookmarkStart w:id="87" w:name="_Toc36462814"/>
      <w:r w:rsidRPr="00D21936">
        <w:t xml:space="preserve">Smart </w:t>
      </w:r>
      <w:r w:rsidR="00E27F89">
        <w:t>C</w:t>
      </w:r>
      <w:r w:rsidRPr="00D21936">
        <w:t>ard Renewal</w:t>
      </w:r>
      <w:bookmarkEnd w:id="85"/>
      <w:bookmarkEnd w:id="86"/>
      <w:bookmarkEnd w:id="87"/>
    </w:p>
    <w:p w14:paraId="232E27FD" w14:textId="77777777" w:rsidR="002961B2" w:rsidRDefault="00E27F89" w:rsidP="00085C29">
      <w:r>
        <w:t>The r</w:t>
      </w:r>
      <w:r w:rsidR="002961B2" w:rsidRPr="00D21936">
        <w:t xml:space="preserve">enewal behavior of a </w:t>
      </w:r>
      <w:r>
        <w:t>s</w:t>
      </w:r>
      <w:r w:rsidR="002961B2" w:rsidRPr="00D21936">
        <w:t xml:space="preserve">mart card may vary depending on the type of </w:t>
      </w:r>
      <w:r>
        <w:t>s</w:t>
      </w:r>
      <w:r w:rsidR="002961B2" w:rsidRPr="00D21936">
        <w:t xml:space="preserve">mart card CSP being used and the state of the card at the time of renewal. In general, if the </w:t>
      </w:r>
      <w:r>
        <w:t>s</w:t>
      </w:r>
      <w:r w:rsidR="002961B2" w:rsidRPr="00D21936">
        <w:t xml:space="preserve">mart card being used has available space for an additional enrollment and the CSP supports multiple keys on a single card, </w:t>
      </w:r>
      <w:r w:rsidR="00E4214B">
        <w:t>a</w:t>
      </w:r>
      <w:r w:rsidR="00205609">
        <w:t>utoenrollment</w:t>
      </w:r>
      <w:r w:rsidR="002961B2" w:rsidRPr="00D21936">
        <w:t xml:space="preserve"> will request the card to generate a new key for enrollment.</w:t>
      </w:r>
      <w:r>
        <w:t xml:space="preserve"> </w:t>
      </w:r>
      <w:r w:rsidR="002961B2" w:rsidRPr="00D21936">
        <w:t>If this succeeds, the certificate is written to the card and the container is marked as default.</w:t>
      </w:r>
      <w:r w:rsidR="0074090B">
        <w:t xml:space="preserve"> </w:t>
      </w:r>
      <w:r w:rsidR="002961B2" w:rsidRPr="00D21936">
        <w:t xml:space="preserve">The default container is the only container that the Winlogon process will enumerate for a </w:t>
      </w:r>
      <w:r>
        <w:t>s</w:t>
      </w:r>
      <w:r w:rsidR="002961B2" w:rsidRPr="00D21936">
        <w:t xml:space="preserve">mart card logon certificate and key. If the </w:t>
      </w:r>
      <w:r>
        <w:t>s</w:t>
      </w:r>
      <w:r w:rsidR="002961B2" w:rsidRPr="00D21936">
        <w:t xml:space="preserve">mart card or CSP cannot generate a new key on the card, the existing key will be reused and a new certificate will </w:t>
      </w:r>
      <w:r w:rsidR="00E4214B">
        <w:t xml:space="preserve">be </w:t>
      </w:r>
      <w:r w:rsidR="002961B2" w:rsidRPr="00D21936">
        <w:t>forced onto the card.</w:t>
      </w:r>
      <w:r w:rsidR="0074090B">
        <w:t xml:space="preserve"> </w:t>
      </w:r>
      <w:r w:rsidR="002961B2" w:rsidRPr="00D21936">
        <w:t>This action will generate an event in the machine’s application event log.</w:t>
      </w:r>
    </w:p>
    <w:p w14:paraId="3CC0D580" w14:textId="77777777" w:rsidR="002961B2" w:rsidRPr="00511C56" w:rsidRDefault="002961B2" w:rsidP="00511C56">
      <w:pPr>
        <w:pStyle w:val="Note"/>
        <w:pBdr>
          <w:top w:val="none" w:sz="0" w:space="0" w:color="auto"/>
          <w:bottom w:val="none" w:sz="0" w:space="0" w:color="auto"/>
        </w:pBdr>
        <w:rPr>
          <w:b w:val="0"/>
        </w:rPr>
      </w:pPr>
      <w:r w:rsidRPr="00E27F89">
        <w:t>Note</w:t>
      </w:r>
      <w:r w:rsidR="0057699D" w:rsidRPr="00A877E8">
        <w:t xml:space="preserve"> </w:t>
      </w:r>
      <w:r w:rsidRPr="00A877E8">
        <w:t xml:space="preserve"> </w:t>
      </w:r>
      <w:r w:rsidR="00205609" w:rsidRPr="00511C56">
        <w:rPr>
          <w:b w:val="0"/>
        </w:rPr>
        <w:t>Autoenrollment</w:t>
      </w:r>
      <w:r w:rsidRPr="00511C56">
        <w:rPr>
          <w:b w:val="0"/>
        </w:rPr>
        <w:t xml:space="preserve"> will always use a newly generated key for all enrollment and renewal requests.</w:t>
      </w:r>
      <w:r w:rsidR="0074090B" w:rsidRPr="00511C56">
        <w:rPr>
          <w:b w:val="0"/>
        </w:rPr>
        <w:t xml:space="preserve"> </w:t>
      </w:r>
      <w:r w:rsidRPr="00511C56">
        <w:rPr>
          <w:b w:val="0"/>
        </w:rPr>
        <w:t xml:space="preserve">The only exception to this rule is in the case of some </w:t>
      </w:r>
      <w:r w:rsidR="00E27F89" w:rsidRPr="00511C56">
        <w:rPr>
          <w:b w:val="0"/>
        </w:rPr>
        <w:t>s</w:t>
      </w:r>
      <w:r w:rsidRPr="00511C56">
        <w:rPr>
          <w:b w:val="0"/>
        </w:rPr>
        <w:t xml:space="preserve">mart card CSPs that cannot support a new key due to storage limitations on the </w:t>
      </w:r>
      <w:r w:rsidR="00E27F89" w:rsidRPr="00511C56">
        <w:rPr>
          <w:b w:val="0"/>
        </w:rPr>
        <w:t>s</w:t>
      </w:r>
      <w:r w:rsidRPr="00511C56">
        <w:rPr>
          <w:b w:val="0"/>
        </w:rPr>
        <w:t>mart card.</w:t>
      </w:r>
      <w:r w:rsidR="0074090B" w:rsidRPr="00511C56">
        <w:rPr>
          <w:b w:val="0"/>
        </w:rPr>
        <w:t xml:space="preserve"> </w:t>
      </w:r>
      <w:r w:rsidRPr="00511C56">
        <w:rPr>
          <w:b w:val="0"/>
        </w:rPr>
        <w:t xml:space="preserve">If a key is reused, an event will be entered in the </w:t>
      </w:r>
      <w:r w:rsidR="00E27F89" w:rsidRPr="00511C56">
        <w:rPr>
          <w:b w:val="0"/>
        </w:rPr>
        <w:t>C</w:t>
      </w:r>
      <w:r w:rsidRPr="00511C56">
        <w:rPr>
          <w:b w:val="0"/>
        </w:rPr>
        <w:t>lient application log.</w:t>
      </w:r>
    </w:p>
    <w:p w14:paraId="4CCB5901" w14:textId="77777777" w:rsidR="002961B2" w:rsidRPr="00D21936" w:rsidRDefault="002961B2" w:rsidP="002961B2">
      <w:pPr>
        <w:pStyle w:val="Heading2"/>
      </w:pPr>
      <w:bookmarkStart w:id="88" w:name="_Toc530457143"/>
      <w:bookmarkStart w:id="89" w:name="_Toc36462815"/>
      <w:r w:rsidRPr="00D21936">
        <w:t>Revoked Certificates and Renewal</w:t>
      </w:r>
      <w:bookmarkEnd w:id="88"/>
      <w:bookmarkEnd w:id="89"/>
    </w:p>
    <w:p w14:paraId="30225C79" w14:textId="77777777" w:rsidR="002961B2" w:rsidRPr="00D21936" w:rsidRDefault="002961B2" w:rsidP="00085C29">
      <w:r w:rsidRPr="00D21936">
        <w:t>Revoked certificates may not be renewed and may not be used to sign a renewal request</w:t>
      </w:r>
      <w:r w:rsidR="00E720F1">
        <w:t xml:space="preserve">. </w:t>
      </w:r>
      <w:r w:rsidRPr="00D21936">
        <w:t xml:space="preserve">This </w:t>
      </w:r>
      <w:r w:rsidR="00F96964">
        <w:t xml:space="preserve">scenario </w:t>
      </w:r>
      <w:r w:rsidRPr="00D21936">
        <w:t xml:space="preserve">is </w:t>
      </w:r>
      <w:r w:rsidRPr="00D21936">
        <w:lastRenderedPageBreak/>
        <w:t>explicitly blocked by autoenrollment.</w:t>
      </w:r>
      <w:r w:rsidR="009B1F1C">
        <w:t xml:space="preserve"> </w:t>
      </w:r>
      <w:r w:rsidR="00F96964">
        <w:t>In this scenario, a user must perform a new manual enrollment request instead of renewal.</w:t>
      </w:r>
    </w:p>
    <w:p w14:paraId="31425105" w14:textId="77777777" w:rsidR="0083762D" w:rsidRDefault="00205609" w:rsidP="0083762D">
      <w:pPr>
        <w:pStyle w:val="Heading1"/>
      </w:pPr>
      <w:bookmarkStart w:id="90" w:name="_Toc519556232"/>
      <w:bookmarkStart w:id="91" w:name="_Toc519899565"/>
      <w:bookmarkStart w:id="92" w:name="_Toc530457144"/>
      <w:bookmarkStart w:id="93" w:name="_Auto-Enrollment_functions"/>
      <w:bookmarkStart w:id="94" w:name="_Toc36462816"/>
      <w:bookmarkEnd w:id="93"/>
      <w:r>
        <w:lastRenderedPageBreak/>
        <w:t>Autoenrollment</w:t>
      </w:r>
      <w:r w:rsidR="0083762D" w:rsidRPr="00D21936">
        <w:t xml:space="preserve"> </w:t>
      </w:r>
      <w:r w:rsidR="002404FA">
        <w:t>F</w:t>
      </w:r>
      <w:r w:rsidR="0083762D" w:rsidRPr="00D21936">
        <w:t>unctions</w:t>
      </w:r>
      <w:bookmarkEnd w:id="90"/>
      <w:bookmarkEnd w:id="91"/>
      <w:bookmarkEnd w:id="92"/>
      <w:bookmarkEnd w:id="94"/>
    </w:p>
    <w:p w14:paraId="582AF618" w14:textId="77777777" w:rsidR="0057699D" w:rsidRPr="0057699D" w:rsidRDefault="0057699D" w:rsidP="00085C29">
      <w:r w:rsidRPr="00B538C1">
        <w:t>This section</w:t>
      </w:r>
      <w:r w:rsidR="007671E2" w:rsidRPr="00B538C1">
        <w:t xml:space="preserve"> discusse</w:t>
      </w:r>
      <w:r w:rsidR="003A1711">
        <w:t>s</w:t>
      </w:r>
      <w:r w:rsidR="007671E2" w:rsidRPr="00B538C1">
        <w:t xml:space="preserve"> </w:t>
      </w:r>
      <w:r w:rsidR="00B77934">
        <w:t xml:space="preserve">various functions performed by the </w:t>
      </w:r>
      <w:r w:rsidR="004F7923">
        <w:t>a</w:t>
      </w:r>
      <w:r w:rsidR="00B77934">
        <w:t>utoenrollment process on Active Directory domain</w:t>
      </w:r>
      <w:r w:rsidR="004F7923">
        <w:t>-</w:t>
      </w:r>
      <w:r w:rsidR="00B77934">
        <w:t>joined machines</w:t>
      </w:r>
      <w:r w:rsidR="007671E2" w:rsidRPr="00B538C1">
        <w:t>.</w:t>
      </w:r>
    </w:p>
    <w:p w14:paraId="032FE94A" w14:textId="77777777" w:rsidR="0045427C" w:rsidRDefault="0045427C" w:rsidP="0045427C">
      <w:pPr>
        <w:pStyle w:val="Heading2"/>
      </w:pPr>
      <w:bookmarkStart w:id="95" w:name="_Toc36462817"/>
      <w:r>
        <w:t>Download of Active Directory Certificates and Trust Objects</w:t>
      </w:r>
      <w:bookmarkEnd w:id="95"/>
    </w:p>
    <w:p w14:paraId="601564F1" w14:textId="77777777" w:rsidR="00B77934" w:rsidRDefault="0045427C" w:rsidP="00085C29">
      <w:r>
        <w:t>Autoenrollment automatically downloads and manages trusted root certificates, cross-certificates, and NTAuth certificates from Active Directory into the local machine registry for domain</w:t>
      </w:r>
      <w:r w:rsidR="004F7923">
        <w:t>-</w:t>
      </w:r>
      <w:r>
        <w:t>joined machines.</w:t>
      </w:r>
      <w:r w:rsidR="009B1F1C">
        <w:t xml:space="preserve"> </w:t>
      </w:r>
      <w:r>
        <w:t xml:space="preserve">All users </w:t>
      </w:r>
      <w:r w:rsidR="004F7923">
        <w:t xml:space="preserve">who </w:t>
      </w:r>
      <w:r>
        <w:t>log</w:t>
      </w:r>
      <w:r w:rsidR="004F7923">
        <w:t xml:space="preserve"> </w:t>
      </w:r>
      <w:r>
        <w:t xml:space="preserve">on to the machine inherit the trust and downloaded certificates </w:t>
      </w:r>
      <w:r w:rsidR="000524FE">
        <w:t xml:space="preserve">that are </w:t>
      </w:r>
      <w:r>
        <w:t xml:space="preserve">downloaded and managed by </w:t>
      </w:r>
      <w:r w:rsidR="004F7923">
        <w:t>a</w:t>
      </w:r>
      <w:r>
        <w:t xml:space="preserve">utoenrollment. </w:t>
      </w:r>
    </w:p>
    <w:p w14:paraId="2FCE6013" w14:textId="77777777" w:rsidR="00FF1E98" w:rsidRDefault="00000B7B" w:rsidP="00FF1E98">
      <w:pPr>
        <w:pStyle w:val="Heading2"/>
      </w:pPr>
      <w:bookmarkStart w:id="96" w:name="_Toc36462818"/>
      <w:r>
        <w:t>Deleting Expired and Revoked Certificates</w:t>
      </w:r>
      <w:bookmarkEnd w:id="96"/>
    </w:p>
    <w:p w14:paraId="1B488050" w14:textId="77777777" w:rsidR="00FF1E98" w:rsidRDefault="00205609" w:rsidP="00085C29">
      <w:r>
        <w:t>Autoenrollment</w:t>
      </w:r>
      <w:r w:rsidR="002404FA">
        <w:t xml:space="preserve"> deletes expired and revoked certificates in the userCertificate attribute on the user object in Active Directory</w:t>
      </w:r>
      <w:r w:rsidR="0083762D" w:rsidRPr="00D21936">
        <w:t xml:space="preserve">. This feature </w:t>
      </w:r>
      <w:r w:rsidR="002C64B9">
        <w:t xml:space="preserve">can be </w:t>
      </w:r>
      <w:r w:rsidR="0083762D" w:rsidRPr="00D21936">
        <w:t xml:space="preserve">enabled </w:t>
      </w:r>
      <w:r w:rsidR="002C64B9">
        <w:t xml:space="preserve">through user or machine Group Policy </w:t>
      </w:r>
      <w:r w:rsidR="0083762D" w:rsidRPr="00D21936">
        <w:t xml:space="preserve">to help ensure that only valid and active certificates are used for encryption operations. </w:t>
      </w:r>
    </w:p>
    <w:p w14:paraId="476F3482" w14:textId="77777777" w:rsidR="0083762D" w:rsidRPr="00D21936" w:rsidRDefault="0083762D" w:rsidP="00085C29">
      <w:r w:rsidRPr="00D21936">
        <w:t xml:space="preserve">The exit module on the </w:t>
      </w:r>
      <w:r w:rsidR="008A3B4F">
        <w:t>Windows Server 2003</w:t>
      </w:r>
      <w:r w:rsidR="00A77576">
        <w:t xml:space="preserve"> </w:t>
      </w:r>
      <w:r w:rsidR="00FF1E98">
        <w:t>CA</w:t>
      </w:r>
      <w:r w:rsidRPr="00D21936">
        <w:t xml:space="preserve"> also helps to manage the user account in Active Directory, but only deletes expired certificates</w:t>
      </w:r>
      <w:r w:rsidR="004F7923">
        <w:t>—</w:t>
      </w:r>
      <w:r w:rsidRPr="00D21936">
        <w:t xml:space="preserve">it does not remove revoked certificates </w:t>
      </w:r>
      <w:r w:rsidR="00383CA2">
        <w:t xml:space="preserve">due to </w:t>
      </w:r>
      <w:r w:rsidRPr="00D21936">
        <w:t>performance reasons.</w:t>
      </w:r>
      <w:r w:rsidR="0074090B">
        <w:t xml:space="preserve"> </w:t>
      </w:r>
      <w:r w:rsidRPr="00D21936">
        <w:t>In general, there is no value in publishing a signing certificate to the user object in Active Directory</w:t>
      </w:r>
      <w:r w:rsidR="000D7D83">
        <w:t>,</w:t>
      </w:r>
      <w:r w:rsidRPr="00D21936">
        <w:t xml:space="preserve"> except for purposes of record</w:t>
      </w:r>
      <w:r w:rsidR="009B016B">
        <w:t>-</w:t>
      </w:r>
      <w:r w:rsidRPr="00D21936">
        <w:t>keeping.</w:t>
      </w:r>
      <w:r w:rsidR="0074090B">
        <w:t xml:space="preserve"> </w:t>
      </w:r>
    </w:p>
    <w:p w14:paraId="103E48F4" w14:textId="77777777" w:rsidR="000D7D83" w:rsidRDefault="0066390A" w:rsidP="00FA39C3">
      <w:pPr>
        <w:pStyle w:val="Heading2"/>
      </w:pPr>
      <w:bookmarkStart w:id="97" w:name="_Toc36462819"/>
      <w:r>
        <w:t>Managing</w:t>
      </w:r>
      <w:r w:rsidR="00FA39C3">
        <w:t xml:space="preserve"> </w:t>
      </w:r>
      <w:r w:rsidR="00C80FA6">
        <w:t xml:space="preserve">User </w:t>
      </w:r>
      <w:r w:rsidR="00FA39C3">
        <w:t>Certificates in</w:t>
      </w:r>
      <w:r>
        <w:t xml:space="preserve"> </w:t>
      </w:r>
      <w:r w:rsidR="00C80FA6">
        <w:t xml:space="preserve">the CryptoAPI </w:t>
      </w:r>
      <w:r>
        <w:t>MY Store</w:t>
      </w:r>
      <w:bookmarkEnd w:id="97"/>
      <w:r>
        <w:t xml:space="preserve"> </w:t>
      </w:r>
    </w:p>
    <w:p w14:paraId="4081776E" w14:textId="77777777" w:rsidR="0083762D" w:rsidRPr="00D21936" w:rsidRDefault="0083762D" w:rsidP="00085C29">
      <w:r w:rsidRPr="00D21936">
        <w:t xml:space="preserve">Certificates in the user’s </w:t>
      </w:r>
      <w:r w:rsidR="00C80FA6">
        <w:t xml:space="preserve">local </w:t>
      </w:r>
      <w:r w:rsidRPr="000D7D83">
        <w:rPr>
          <w:b/>
        </w:rPr>
        <w:t xml:space="preserve">MY </w:t>
      </w:r>
      <w:r w:rsidR="00C80FA6">
        <w:rPr>
          <w:b/>
        </w:rPr>
        <w:t xml:space="preserve">certificate </w:t>
      </w:r>
      <w:r w:rsidRPr="000D7D83">
        <w:rPr>
          <w:b/>
        </w:rPr>
        <w:t>store</w:t>
      </w:r>
      <w:r w:rsidRPr="00D21936">
        <w:t xml:space="preserve"> may also be managed through the autoenrollment process.</w:t>
      </w:r>
      <w:r w:rsidR="0074090B">
        <w:t xml:space="preserve"> </w:t>
      </w:r>
      <w:r w:rsidRPr="00D21936">
        <w:t xml:space="preserve">On a per-template basis, </w:t>
      </w:r>
      <w:r w:rsidR="009B016B">
        <w:t>a</w:t>
      </w:r>
      <w:r w:rsidR="00205609">
        <w:t>utoenrollment</w:t>
      </w:r>
      <w:r w:rsidRPr="00D21936">
        <w:t xml:space="preserve"> can be enabled to delete expired and revoked </w:t>
      </w:r>
      <w:r w:rsidR="00B1248F">
        <w:t xml:space="preserve">signature </w:t>
      </w:r>
      <w:r w:rsidRPr="00D21936">
        <w:t>certificates.</w:t>
      </w:r>
      <w:r w:rsidR="009B1F1C">
        <w:t xml:space="preserve"> </w:t>
      </w:r>
      <w:r w:rsidR="00B1248F">
        <w:t>Encryption certificates and keys are never automatically deleted.</w:t>
      </w:r>
      <w:r w:rsidR="009B1F1C">
        <w:t xml:space="preserve"> </w:t>
      </w:r>
      <w:r w:rsidR="009B016B">
        <w:t>However, a</w:t>
      </w:r>
      <w:r w:rsidR="002C64B9">
        <w:t xml:space="preserve">utoenrollment only manages certificates that correspond to certificate templates defined in Active Directory </w:t>
      </w:r>
      <w:r w:rsidR="00A72465">
        <w:t xml:space="preserve">that </w:t>
      </w:r>
      <w:r w:rsidR="002C64B9">
        <w:t>contain the certificate template extension.</w:t>
      </w:r>
      <w:r w:rsidRPr="00D21936">
        <w:t xml:space="preserve"> This feature is enabled by setting this policy on the </w:t>
      </w:r>
      <w:r w:rsidRPr="000D6072">
        <w:t>Request Handling</w:t>
      </w:r>
      <w:r w:rsidRPr="00D21936">
        <w:t xml:space="preserve"> tab in the </w:t>
      </w:r>
      <w:r w:rsidR="000D7D83" w:rsidRPr="000D6072">
        <w:t>P</w:t>
      </w:r>
      <w:r w:rsidRPr="000D6072">
        <w:t>roperties</w:t>
      </w:r>
      <w:r w:rsidRPr="00D21936">
        <w:t xml:space="preserve"> of a given certificate template</w:t>
      </w:r>
      <w:r w:rsidR="009B016B">
        <w:t xml:space="preserve"> (</w:t>
      </w:r>
      <w:r w:rsidR="009B016B">
        <w:fldChar w:fldCharType="begin"/>
      </w:r>
      <w:r w:rsidR="009B016B">
        <w:instrText xml:space="preserve"> REF _Ref36377776 \h </w:instrText>
      </w:r>
      <w:r w:rsidR="009B016B">
        <w:fldChar w:fldCharType="separate"/>
      </w:r>
      <w:r w:rsidR="00636BA6">
        <w:t xml:space="preserve">Figure </w:t>
      </w:r>
      <w:r w:rsidR="00636BA6">
        <w:rPr>
          <w:noProof/>
        </w:rPr>
        <w:t>15</w:t>
      </w:r>
      <w:r w:rsidR="009B016B">
        <w:fldChar w:fldCharType="end"/>
      </w:r>
      <w:r w:rsidR="009B016B">
        <w:t>)</w:t>
      </w:r>
      <w:r w:rsidRPr="00D21936">
        <w:t>.</w:t>
      </w:r>
    </w:p>
    <w:p w14:paraId="41CF990B" w14:textId="77777777" w:rsidR="00C15BB5" w:rsidRDefault="00C15BB5" w:rsidP="00950203">
      <w:pPr>
        <w:pStyle w:val="CaptionNormalChar"/>
      </w:pPr>
    </w:p>
    <w:p w14:paraId="542F0BEB" w14:textId="77777777" w:rsidR="00E40915" w:rsidRPr="00E40915" w:rsidRDefault="00E40915" w:rsidP="00085C29"/>
    <w:p w14:paraId="2BE916CE" w14:textId="77777777" w:rsidR="00C15BB5" w:rsidRDefault="00C15BB5" w:rsidP="00950203">
      <w:pPr>
        <w:pStyle w:val="CaptionNormalChar"/>
      </w:pPr>
    </w:p>
    <w:p w14:paraId="281CADE9" w14:textId="77777777" w:rsidR="00C15BB5" w:rsidRDefault="00C15BB5" w:rsidP="00950203">
      <w:pPr>
        <w:pStyle w:val="CaptionNormalChar"/>
      </w:pPr>
    </w:p>
    <w:p w14:paraId="6F488BA6" w14:textId="77777777" w:rsidR="00C15BB5" w:rsidRDefault="00C15BB5" w:rsidP="00950203">
      <w:pPr>
        <w:pStyle w:val="CaptionNormalChar"/>
      </w:pPr>
    </w:p>
    <w:p w14:paraId="4D224E7F" w14:textId="77777777" w:rsidR="00C15BB5" w:rsidRDefault="00C15BB5" w:rsidP="00950203">
      <w:pPr>
        <w:pStyle w:val="CaptionNormalChar"/>
      </w:pPr>
    </w:p>
    <w:p w14:paraId="382A4D42" w14:textId="77777777" w:rsidR="00C15BB5" w:rsidRDefault="00C15BB5" w:rsidP="00950203">
      <w:pPr>
        <w:pStyle w:val="CaptionNormalChar"/>
      </w:pPr>
    </w:p>
    <w:p w14:paraId="49E29EC3" w14:textId="77777777" w:rsidR="00C15BB5" w:rsidRDefault="00C15BB5" w:rsidP="00950203">
      <w:pPr>
        <w:pStyle w:val="CaptionNormalChar"/>
      </w:pPr>
    </w:p>
    <w:p w14:paraId="15F18B1D" w14:textId="2559769E" w:rsidR="00C15BB5" w:rsidRDefault="00313019" w:rsidP="00950203">
      <w:pPr>
        <w:pStyle w:val="CaptionNormalChar"/>
      </w:pPr>
      <w:r>
        <w:rPr>
          <w:noProof/>
        </w:rPr>
        <w:lastRenderedPageBreak/>
        <w:drawing>
          <wp:anchor distT="0" distB="0" distL="114300" distR="114300" simplePos="0" relativeHeight="251664896" behindDoc="0" locked="0" layoutInCell="1" allowOverlap="1" wp14:anchorId="556F8449" wp14:editId="13A112C3">
            <wp:simplePos x="0" y="0"/>
            <wp:positionH relativeFrom="column">
              <wp:posOffset>0</wp:posOffset>
            </wp:positionH>
            <wp:positionV relativeFrom="paragraph">
              <wp:posOffset>228600</wp:posOffset>
            </wp:positionV>
            <wp:extent cx="3848100" cy="4432300"/>
            <wp:effectExtent l="0" t="0" r="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48100" cy="443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729D11" w14:textId="77777777" w:rsidR="00C15BB5" w:rsidRDefault="00C15BB5" w:rsidP="00085C29"/>
    <w:p w14:paraId="3E008498" w14:textId="77777777" w:rsidR="00C15BB5" w:rsidRDefault="00C15BB5" w:rsidP="00950203">
      <w:pPr>
        <w:pStyle w:val="CaptionNormalChar"/>
      </w:pPr>
    </w:p>
    <w:p w14:paraId="34EB98F4" w14:textId="77777777" w:rsidR="00C15BB5" w:rsidRDefault="00C15BB5" w:rsidP="00950203">
      <w:pPr>
        <w:pStyle w:val="CaptionNormalChar"/>
      </w:pPr>
    </w:p>
    <w:p w14:paraId="4D57AB65" w14:textId="77777777" w:rsidR="00C15BB5" w:rsidRDefault="00C15BB5" w:rsidP="00950203">
      <w:pPr>
        <w:pStyle w:val="CaptionNormalChar"/>
      </w:pPr>
    </w:p>
    <w:p w14:paraId="37572AF7" w14:textId="77777777" w:rsidR="00C15BB5" w:rsidRDefault="00C15BB5" w:rsidP="00950203">
      <w:pPr>
        <w:pStyle w:val="CaptionNormalChar"/>
      </w:pPr>
    </w:p>
    <w:p w14:paraId="26182770" w14:textId="77777777" w:rsidR="00C15BB5" w:rsidRDefault="00C15BB5" w:rsidP="00950203">
      <w:pPr>
        <w:pStyle w:val="CaptionNormalChar"/>
      </w:pPr>
    </w:p>
    <w:p w14:paraId="07ADC823" w14:textId="77777777" w:rsidR="00C15BB5" w:rsidRDefault="00C15BB5" w:rsidP="00950203">
      <w:pPr>
        <w:pStyle w:val="CaptionNormalChar"/>
      </w:pPr>
    </w:p>
    <w:p w14:paraId="30E38F07" w14:textId="77777777" w:rsidR="00C15BB5" w:rsidRDefault="00C15BB5" w:rsidP="00950203">
      <w:pPr>
        <w:pStyle w:val="CaptionNormalChar"/>
      </w:pPr>
    </w:p>
    <w:p w14:paraId="24F2CEBF" w14:textId="77777777" w:rsidR="00C15BB5" w:rsidRDefault="00C15BB5" w:rsidP="00950203">
      <w:pPr>
        <w:pStyle w:val="CaptionNormalChar"/>
      </w:pPr>
    </w:p>
    <w:p w14:paraId="11F228A4" w14:textId="77777777" w:rsidR="00C15BB5" w:rsidRDefault="00C15BB5" w:rsidP="00950203">
      <w:pPr>
        <w:pStyle w:val="CaptionNormalChar"/>
      </w:pPr>
    </w:p>
    <w:p w14:paraId="120DD859" w14:textId="77777777" w:rsidR="00C15BB5" w:rsidRDefault="00C15BB5" w:rsidP="00950203">
      <w:pPr>
        <w:pStyle w:val="CaptionNormalChar"/>
      </w:pPr>
    </w:p>
    <w:p w14:paraId="38318DB9" w14:textId="77777777" w:rsidR="00C15BB5" w:rsidRDefault="00C15BB5" w:rsidP="00950203">
      <w:pPr>
        <w:pStyle w:val="CaptionNormalChar"/>
      </w:pPr>
    </w:p>
    <w:p w14:paraId="6016BF4E" w14:textId="77777777" w:rsidR="00C15BB5" w:rsidRDefault="00C15BB5" w:rsidP="00950203">
      <w:pPr>
        <w:pStyle w:val="CaptionNormalChar"/>
      </w:pPr>
    </w:p>
    <w:p w14:paraId="63B61004" w14:textId="77777777" w:rsidR="00C15BB5" w:rsidRDefault="00C15BB5" w:rsidP="00950203">
      <w:pPr>
        <w:pStyle w:val="CaptionNormalChar"/>
      </w:pPr>
    </w:p>
    <w:p w14:paraId="5A914CE2" w14:textId="77777777" w:rsidR="00C15BB5" w:rsidRDefault="00C15BB5" w:rsidP="00950203">
      <w:pPr>
        <w:pStyle w:val="CaptionNormalChar"/>
      </w:pPr>
    </w:p>
    <w:p w14:paraId="133F555E" w14:textId="77777777" w:rsidR="0083762D" w:rsidRPr="00D21936" w:rsidRDefault="00944B0F" w:rsidP="00944B0F">
      <w:pPr>
        <w:pStyle w:val="Caption"/>
      </w:pPr>
      <w:bookmarkStart w:id="98" w:name="_Ref36377776"/>
      <w:r>
        <w:t xml:space="preserve">Figure </w:t>
      </w:r>
      <w:r>
        <w:fldChar w:fldCharType="begin"/>
      </w:r>
      <w:r>
        <w:instrText xml:space="preserve"> SEQ Figure \* ARABIC </w:instrText>
      </w:r>
      <w:r>
        <w:fldChar w:fldCharType="separate"/>
      </w:r>
      <w:r w:rsidR="00636BA6">
        <w:rPr>
          <w:noProof/>
        </w:rPr>
        <w:t>15</w:t>
      </w:r>
      <w:r>
        <w:fldChar w:fldCharType="end"/>
      </w:r>
      <w:bookmarkEnd w:id="98"/>
      <w:r>
        <w:t xml:space="preserve">  </w:t>
      </w:r>
      <w:r w:rsidRPr="00980195">
        <w:t xml:space="preserve">Managing </w:t>
      </w:r>
      <w:r>
        <w:t>C</w:t>
      </w:r>
      <w:r w:rsidRPr="00980195">
        <w:t>ertificates</w:t>
      </w:r>
    </w:p>
    <w:p w14:paraId="7FBAB3C3" w14:textId="77777777" w:rsidR="0083762D" w:rsidRPr="00D21936" w:rsidRDefault="0083762D" w:rsidP="00085C29">
      <w:r w:rsidRPr="00D21936">
        <w:t>If the</w:t>
      </w:r>
      <w:r w:rsidR="00876810">
        <w:t xml:space="preserve"> </w:t>
      </w:r>
      <w:r w:rsidR="00876810" w:rsidRPr="000D6072">
        <w:t>Delete revoked or expired certificates</w:t>
      </w:r>
      <w:r w:rsidRPr="00D21936">
        <w:t xml:space="preserve"> check box is not enabled, autoenrollment will archive all expired and revoked certificates in the user’s MY store. As mentioned </w:t>
      </w:r>
      <w:r w:rsidR="000D6072">
        <w:t>previously</w:t>
      </w:r>
      <w:r w:rsidRPr="00D21936">
        <w:t>, this setting does not affect the userCertificate attribute in Active Directory for the user object.</w:t>
      </w:r>
    </w:p>
    <w:p w14:paraId="388F3E05" w14:textId="77777777" w:rsidR="0083762D" w:rsidRPr="00511C56" w:rsidRDefault="0083762D" w:rsidP="00511C56">
      <w:pPr>
        <w:pStyle w:val="Note"/>
        <w:pBdr>
          <w:top w:val="none" w:sz="0" w:space="0" w:color="auto"/>
          <w:bottom w:val="none" w:sz="0" w:space="0" w:color="auto"/>
        </w:pBdr>
        <w:rPr>
          <w:b w:val="0"/>
        </w:rPr>
      </w:pPr>
      <w:r w:rsidRPr="00000B7B">
        <w:t>Note</w:t>
      </w:r>
      <w:r w:rsidR="00F51D43" w:rsidRPr="00511C56">
        <w:rPr>
          <w:b w:val="0"/>
        </w:rPr>
        <w:t xml:space="preserve"> </w:t>
      </w:r>
      <w:r w:rsidR="0074090B" w:rsidRPr="00511C56">
        <w:rPr>
          <w:b w:val="0"/>
        </w:rPr>
        <w:t xml:space="preserve"> </w:t>
      </w:r>
      <w:r w:rsidRPr="00511C56">
        <w:rPr>
          <w:b w:val="0"/>
        </w:rPr>
        <w:t xml:space="preserve">This feature is only enabled with </w:t>
      </w:r>
      <w:r w:rsidR="00F83BDF" w:rsidRPr="00511C56">
        <w:rPr>
          <w:b w:val="0"/>
        </w:rPr>
        <w:t>encryption</w:t>
      </w:r>
      <w:r w:rsidRPr="00511C56">
        <w:rPr>
          <w:b w:val="0"/>
        </w:rPr>
        <w:t xml:space="preserve"> keys, not </w:t>
      </w:r>
      <w:r w:rsidR="00F83BDF" w:rsidRPr="00511C56">
        <w:rPr>
          <w:b w:val="0"/>
        </w:rPr>
        <w:t>signature</w:t>
      </w:r>
      <w:r w:rsidRPr="00511C56">
        <w:rPr>
          <w:b w:val="0"/>
        </w:rPr>
        <w:t xml:space="preserve"> key types</w:t>
      </w:r>
      <w:r w:rsidR="000D6072">
        <w:rPr>
          <w:b w:val="0"/>
        </w:rPr>
        <w:t>,</w:t>
      </w:r>
      <w:r w:rsidR="002C64B9" w:rsidRPr="00511C56">
        <w:rPr>
          <w:b w:val="0"/>
        </w:rPr>
        <w:t xml:space="preserve"> which are not normally published to Active Directory</w:t>
      </w:r>
      <w:r w:rsidRPr="00511C56">
        <w:rPr>
          <w:b w:val="0"/>
        </w:rPr>
        <w:t>.</w:t>
      </w:r>
      <w:bookmarkStart w:id="99" w:name="_Toc519556233"/>
      <w:bookmarkStart w:id="100" w:name="_Toc519899566"/>
      <w:bookmarkStart w:id="101" w:name="_Toc530457145"/>
    </w:p>
    <w:p w14:paraId="6A4B1B28" w14:textId="77777777" w:rsidR="0083762D" w:rsidRPr="00D21936" w:rsidRDefault="0083762D" w:rsidP="0083762D">
      <w:pPr>
        <w:pStyle w:val="Heading1"/>
      </w:pPr>
      <w:bookmarkStart w:id="102" w:name="_Updating_Group_Policy"/>
      <w:bookmarkStart w:id="103" w:name="_Toc36462820"/>
      <w:bookmarkEnd w:id="102"/>
      <w:r w:rsidRPr="00D21936">
        <w:lastRenderedPageBreak/>
        <w:t>Updating Group Policy</w:t>
      </w:r>
      <w:bookmarkEnd w:id="99"/>
      <w:bookmarkEnd w:id="100"/>
      <w:bookmarkEnd w:id="101"/>
      <w:bookmarkEnd w:id="103"/>
    </w:p>
    <w:p w14:paraId="5E5DC976" w14:textId="77777777" w:rsidR="00335BEC" w:rsidRPr="00335BEC" w:rsidRDefault="00335BEC" w:rsidP="00085C29">
      <w:r w:rsidRPr="004D7273">
        <w:t>This section</w:t>
      </w:r>
      <w:r w:rsidR="004D7273" w:rsidRPr="004D7273">
        <w:t xml:space="preserve"> discusses how to update User and Machine Group Policy.</w:t>
      </w:r>
      <w:r w:rsidRPr="00335BEC">
        <w:t xml:space="preserve"> </w:t>
      </w:r>
    </w:p>
    <w:p w14:paraId="4F069E57" w14:textId="77777777" w:rsidR="003A1711" w:rsidRDefault="00DF6B14" w:rsidP="003A1711">
      <w:pPr>
        <w:pStyle w:val="Heading2"/>
      </w:pPr>
      <w:bookmarkStart w:id="104" w:name="_Toc36462821"/>
      <w:r>
        <w:t>User and Machine Group Polic</w:t>
      </w:r>
      <w:r w:rsidR="009970D9">
        <w:t>y</w:t>
      </w:r>
      <w:bookmarkEnd w:id="104"/>
    </w:p>
    <w:p w14:paraId="4BF54DB7" w14:textId="77777777" w:rsidR="00DC2A5F" w:rsidRDefault="00ED4768" w:rsidP="00085C29">
      <w:r w:rsidRPr="00D21936">
        <w:t>User autoenrollment is triggered by the Winlogon process (interactive logon with CTRL</w:t>
      </w:r>
      <w:r w:rsidR="000D6072">
        <w:t>+</w:t>
      </w:r>
      <w:r w:rsidRPr="00D21936">
        <w:t>ALT</w:t>
      </w:r>
      <w:r w:rsidR="000D6072">
        <w:t>+</w:t>
      </w:r>
      <w:r w:rsidRPr="00D21936">
        <w:t>DEL</w:t>
      </w:r>
      <w:r w:rsidR="000D6072">
        <w:t>E</w:t>
      </w:r>
      <w:r w:rsidRPr="00D21936">
        <w:t>TE keys) or at Group Policy refresh intervals.</w:t>
      </w:r>
      <w:r w:rsidR="00DF6B14">
        <w:t xml:space="preserve"> </w:t>
      </w:r>
      <w:r w:rsidRPr="00D21936">
        <w:t xml:space="preserve">Normally, </w:t>
      </w:r>
      <w:r w:rsidR="00DF6B14">
        <w:t>U</w:t>
      </w:r>
      <w:r w:rsidRPr="00D21936">
        <w:t xml:space="preserve">ser </w:t>
      </w:r>
      <w:r w:rsidR="00DF6B14">
        <w:t>G</w:t>
      </w:r>
      <w:r w:rsidRPr="00D21936">
        <w:t xml:space="preserve">roup </w:t>
      </w:r>
      <w:r w:rsidR="00DF6B14">
        <w:t>P</w:t>
      </w:r>
      <w:r w:rsidRPr="00D21936">
        <w:t xml:space="preserve">olicy is refreshed at logon and </w:t>
      </w:r>
      <w:r w:rsidR="00DF6B14">
        <w:t>M</w:t>
      </w:r>
      <w:r w:rsidRPr="00D21936">
        <w:t xml:space="preserve">achine </w:t>
      </w:r>
      <w:r w:rsidR="00DF6B14">
        <w:t>G</w:t>
      </w:r>
      <w:r w:rsidRPr="00D21936">
        <w:t xml:space="preserve">roup </w:t>
      </w:r>
      <w:r w:rsidR="00DF6B14">
        <w:t>P</w:t>
      </w:r>
      <w:r w:rsidRPr="00D21936">
        <w:t>olicy is refreshed at machine reboot.</w:t>
      </w:r>
      <w:r w:rsidR="003A1711">
        <w:t xml:space="preserve"> </w:t>
      </w:r>
      <w:r w:rsidRPr="00D21936">
        <w:t>Group Policy may be manually refreshed using the gpupdate.exe tool that is included in Windows XP.</w:t>
      </w:r>
      <w:r w:rsidR="0074090B">
        <w:t xml:space="preserve"> </w:t>
      </w:r>
    </w:p>
    <w:p w14:paraId="1CB344B8" w14:textId="77777777" w:rsidR="00DF6B14" w:rsidRDefault="00DF6B14" w:rsidP="00225C22">
      <w:pPr>
        <w:pStyle w:val="Heading2"/>
      </w:pPr>
      <w:bookmarkStart w:id="105" w:name="_Toc36462822"/>
      <w:r>
        <w:t>Manually Forcing a Group Policy Update</w:t>
      </w:r>
      <w:bookmarkEnd w:id="105"/>
    </w:p>
    <w:p w14:paraId="245FF527" w14:textId="77777777" w:rsidR="000D6072" w:rsidRDefault="00ED4768" w:rsidP="00085C29">
      <w:r w:rsidRPr="00D21936">
        <w:t xml:space="preserve">To </w:t>
      </w:r>
      <w:r w:rsidR="00DF6B14" w:rsidRPr="00D21936">
        <w:t xml:space="preserve">manually </w:t>
      </w:r>
      <w:r w:rsidRPr="00D21936">
        <w:t xml:space="preserve">force a </w:t>
      </w:r>
      <w:r w:rsidR="00DF6B14">
        <w:t>G</w:t>
      </w:r>
      <w:r w:rsidRPr="00D21936">
        <w:t xml:space="preserve">roup </w:t>
      </w:r>
      <w:r w:rsidR="00DF6B14">
        <w:t>P</w:t>
      </w:r>
      <w:r w:rsidRPr="00D21936">
        <w:t>olicy update</w:t>
      </w:r>
      <w:r w:rsidR="000D6072">
        <w:t xml:space="preserve"> (</w:t>
      </w:r>
      <w:r w:rsidRPr="00D21936">
        <w:t>for a user or a machine</w:t>
      </w:r>
      <w:r w:rsidR="000D6072">
        <w:t>)</w:t>
      </w:r>
    </w:p>
    <w:p w14:paraId="104C9663" w14:textId="369141E0" w:rsidR="00ED4768" w:rsidRPr="00D21936" w:rsidRDefault="00313019" w:rsidP="000D6072">
      <w:pPr>
        <w:pStyle w:val="ListBullet"/>
      </w:pPr>
      <w:r>
        <w:rPr>
          <w:noProof/>
        </w:rPr>
        <w:drawing>
          <wp:anchor distT="0" distB="0" distL="114300" distR="114300" simplePos="0" relativeHeight="251668992" behindDoc="0" locked="0" layoutInCell="1" allowOverlap="1" wp14:anchorId="3232D643" wp14:editId="5F6EBE8E">
            <wp:simplePos x="0" y="0"/>
            <wp:positionH relativeFrom="column">
              <wp:posOffset>0</wp:posOffset>
            </wp:positionH>
            <wp:positionV relativeFrom="paragraph">
              <wp:posOffset>244475</wp:posOffset>
            </wp:positionV>
            <wp:extent cx="5257800" cy="2185035"/>
            <wp:effectExtent l="0" t="0" r="0" b="0"/>
            <wp:wrapNone/>
            <wp:docPr id="105" name="Picture 105" descr="autoenroll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autoenroll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57800" cy="2185035"/>
                    </a:xfrm>
                    <a:prstGeom prst="rect">
                      <a:avLst/>
                    </a:prstGeom>
                    <a:noFill/>
                    <a:ln>
                      <a:noFill/>
                    </a:ln>
                  </pic:spPr>
                </pic:pic>
              </a:graphicData>
            </a:graphic>
            <wp14:sizeRelH relativeFrom="page">
              <wp14:pctWidth>0</wp14:pctWidth>
            </wp14:sizeRelH>
            <wp14:sizeRelV relativeFrom="page">
              <wp14:pctHeight>0</wp14:pctHeight>
            </wp14:sizeRelV>
          </wp:anchor>
        </w:drawing>
      </w:r>
      <w:r w:rsidR="000D6072">
        <w:t>R</w:t>
      </w:r>
      <w:r w:rsidR="00ED4768" w:rsidRPr="00D21936">
        <w:t>un gpupdate.exe with</w:t>
      </w:r>
      <w:r w:rsidR="00DC2A5F">
        <w:t xml:space="preserve"> the</w:t>
      </w:r>
      <w:r w:rsidR="00ED4768" w:rsidRPr="00D21936">
        <w:t xml:space="preserve"> -Force option at the command line</w:t>
      </w:r>
      <w:r w:rsidR="00DC2A5F">
        <w:t xml:space="preserve"> </w:t>
      </w:r>
      <w:r w:rsidR="000D6072">
        <w:t>(</w:t>
      </w:r>
      <w:r w:rsidR="000D6072">
        <w:fldChar w:fldCharType="begin"/>
      </w:r>
      <w:r w:rsidR="000D6072">
        <w:instrText xml:space="preserve"> REF _Ref36378818 \h </w:instrText>
      </w:r>
      <w:r w:rsidR="000D6072">
        <w:fldChar w:fldCharType="separate"/>
      </w:r>
      <w:r w:rsidR="00636BA6">
        <w:t xml:space="preserve">Figure </w:t>
      </w:r>
      <w:r w:rsidR="00636BA6">
        <w:rPr>
          <w:noProof/>
        </w:rPr>
        <w:t>16</w:t>
      </w:r>
      <w:r w:rsidR="000D6072">
        <w:fldChar w:fldCharType="end"/>
      </w:r>
      <w:r w:rsidR="000D6072">
        <w:t>)</w:t>
      </w:r>
      <w:r w:rsidR="00DC2A5F">
        <w:t>.</w:t>
      </w:r>
    </w:p>
    <w:p w14:paraId="653216CD" w14:textId="77777777" w:rsidR="00ED4768" w:rsidRPr="00D21936" w:rsidRDefault="00ED4768" w:rsidP="00085C29"/>
    <w:p w14:paraId="4DA19136" w14:textId="77777777" w:rsidR="00ED4768" w:rsidRDefault="00ED4768" w:rsidP="00085C29"/>
    <w:p w14:paraId="4A4C9D2F" w14:textId="77777777" w:rsidR="00225C22" w:rsidRDefault="00225C22" w:rsidP="00085C29"/>
    <w:p w14:paraId="7836E25F" w14:textId="77777777" w:rsidR="00225C22" w:rsidRDefault="00225C22" w:rsidP="00085C29"/>
    <w:p w14:paraId="6C974F98" w14:textId="77777777" w:rsidR="00225C22" w:rsidRDefault="00225C22" w:rsidP="00085C29"/>
    <w:p w14:paraId="03D56871" w14:textId="77777777" w:rsidR="00225C22" w:rsidRDefault="00225C22" w:rsidP="00085C29"/>
    <w:p w14:paraId="2D147205" w14:textId="77777777" w:rsidR="00225C22" w:rsidRDefault="00225C22" w:rsidP="00085C29"/>
    <w:p w14:paraId="046701C9" w14:textId="77777777" w:rsidR="00225C22" w:rsidRDefault="00225C22" w:rsidP="00085C29"/>
    <w:p w14:paraId="7EBC38EF" w14:textId="77777777" w:rsidR="00225C22" w:rsidRDefault="00225C22" w:rsidP="00085C29"/>
    <w:p w14:paraId="15E11C84" w14:textId="77777777" w:rsidR="00225C22" w:rsidRPr="00D21936" w:rsidRDefault="00944B0F" w:rsidP="00944B0F">
      <w:pPr>
        <w:pStyle w:val="Caption"/>
      </w:pPr>
      <w:bookmarkStart w:id="106" w:name="_Ref36378818"/>
      <w:r>
        <w:t xml:space="preserve">Figure </w:t>
      </w:r>
      <w:r>
        <w:fldChar w:fldCharType="begin"/>
      </w:r>
      <w:r>
        <w:instrText xml:space="preserve"> SEQ Figure \* ARABIC </w:instrText>
      </w:r>
      <w:r>
        <w:fldChar w:fldCharType="separate"/>
      </w:r>
      <w:r w:rsidR="00636BA6">
        <w:rPr>
          <w:noProof/>
        </w:rPr>
        <w:t>16</w:t>
      </w:r>
      <w:r>
        <w:fldChar w:fldCharType="end"/>
      </w:r>
      <w:bookmarkEnd w:id="106"/>
      <w:r>
        <w:t xml:space="preserve">  </w:t>
      </w:r>
      <w:r w:rsidRPr="008572E0">
        <w:t xml:space="preserve">Forcing a Group Policy </w:t>
      </w:r>
      <w:r>
        <w:t>U</w:t>
      </w:r>
      <w:r w:rsidRPr="008572E0">
        <w:t>pdate</w:t>
      </w:r>
    </w:p>
    <w:p w14:paraId="780FB8CF" w14:textId="77777777" w:rsidR="00225C22" w:rsidRPr="00D21936" w:rsidRDefault="00225C22" w:rsidP="00085C29"/>
    <w:p w14:paraId="0E31DAA2" w14:textId="77777777" w:rsidR="00ED4768" w:rsidRPr="00D04E10" w:rsidRDefault="00ED4768" w:rsidP="00ED4768">
      <w:pPr>
        <w:pStyle w:val="Heading1"/>
      </w:pPr>
      <w:bookmarkStart w:id="107" w:name="_Toc519556234"/>
      <w:bookmarkStart w:id="108" w:name="_Toc519899567"/>
      <w:bookmarkStart w:id="109" w:name="_Toc530457146"/>
      <w:bookmarkStart w:id="110" w:name="_Advanced_Features"/>
      <w:bookmarkStart w:id="111" w:name="_Toc36462823"/>
      <w:bookmarkEnd w:id="110"/>
      <w:r w:rsidRPr="00D04E10">
        <w:lastRenderedPageBreak/>
        <w:t>Advanced Features</w:t>
      </w:r>
      <w:bookmarkEnd w:id="107"/>
      <w:bookmarkEnd w:id="108"/>
      <w:bookmarkEnd w:id="109"/>
      <w:bookmarkEnd w:id="111"/>
    </w:p>
    <w:p w14:paraId="299D2F07" w14:textId="77777777" w:rsidR="007A6CE4" w:rsidRPr="00D04E10" w:rsidRDefault="007A6CE4" w:rsidP="00085C29">
      <w:r w:rsidRPr="007A18A0">
        <w:t xml:space="preserve">This section </w:t>
      </w:r>
      <w:r w:rsidR="00FB2647" w:rsidRPr="007A18A0">
        <w:t>discusses templates that require certificate manager approval, self-registration authority,</w:t>
      </w:r>
      <w:r w:rsidR="007A18A0">
        <w:t xml:space="preserve"> </w:t>
      </w:r>
      <w:r w:rsidR="00FB2647" w:rsidRPr="007A18A0">
        <w:t>and</w:t>
      </w:r>
      <w:r w:rsidR="00FB2647">
        <w:t xml:space="preserve"> how to supersede a certificate template.</w:t>
      </w:r>
    </w:p>
    <w:p w14:paraId="0E21DF89" w14:textId="77777777" w:rsidR="00ED4768" w:rsidRPr="00D04E10" w:rsidRDefault="00ED4768" w:rsidP="00621719">
      <w:pPr>
        <w:pStyle w:val="Heading2"/>
      </w:pPr>
      <w:bookmarkStart w:id="112" w:name="_Toc530457147"/>
      <w:bookmarkStart w:id="113" w:name="_Toc36462824"/>
      <w:r w:rsidRPr="00D04E10">
        <w:t>Requiring Certificate Manager Approval</w:t>
      </w:r>
      <w:bookmarkEnd w:id="112"/>
      <w:bookmarkEnd w:id="113"/>
    </w:p>
    <w:p w14:paraId="448942E4" w14:textId="77777777" w:rsidR="008F1F28" w:rsidRDefault="00ED4768" w:rsidP="00085C29">
      <w:r w:rsidRPr="00D04E10">
        <w:t xml:space="preserve">A specific certificate template can require that a certificate manager (CA </w:t>
      </w:r>
      <w:r w:rsidR="002D4977">
        <w:t>o</w:t>
      </w:r>
      <w:r w:rsidRPr="00D04E10">
        <w:t>fficer) approve the request prior to the CA actually signing and issuing the certificate.</w:t>
      </w:r>
      <w:r w:rsidR="0074090B">
        <w:t xml:space="preserve"> </w:t>
      </w:r>
      <w:r w:rsidRPr="00D04E10">
        <w:t xml:space="preserve">This advanced security feature works in conjunction with </w:t>
      </w:r>
      <w:r w:rsidR="00A75D5E">
        <w:t>a</w:t>
      </w:r>
      <w:r w:rsidR="00205609">
        <w:t>utoenrollment</w:t>
      </w:r>
      <w:r w:rsidRPr="00D04E10">
        <w:t xml:space="preserve"> and is enabled on the </w:t>
      </w:r>
      <w:r w:rsidRPr="00D905AE">
        <w:t>Issuance Requirements</w:t>
      </w:r>
      <w:r w:rsidRPr="00D04E10">
        <w:t xml:space="preserve"> tab of a given certificate template</w:t>
      </w:r>
      <w:r w:rsidR="00D04E10">
        <w:t xml:space="preserve"> </w:t>
      </w:r>
      <w:r w:rsidR="00D905AE">
        <w:t>(</w:t>
      </w:r>
      <w:r w:rsidR="00D905AE">
        <w:fldChar w:fldCharType="begin"/>
      </w:r>
      <w:r w:rsidR="00D905AE">
        <w:instrText xml:space="preserve"> REF _Ref36378971 \h </w:instrText>
      </w:r>
      <w:r w:rsidR="00D905AE">
        <w:fldChar w:fldCharType="separate"/>
      </w:r>
      <w:r w:rsidR="00636BA6">
        <w:t xml:space="preserve">Figure </w:t>
      </w:r>
      <w:r w:rsidR="00636BA6">
        <w:rPr>
          <w:noProof/>
        </w:rPr>
        <w:t>17</w:t>
      </w:r>
      <w:r w:rsidR="00D905AE">
        <w:fldChar w:fldCharType="end"/>
      </w:r>
      <w:r w:rsidR="00D905AE">
        <w:t>)</w:t>
      </w:r>
      <w:r w:rsidRPr="00D04E10">
        <w:t>.</w:t>
      </w:r>
      <w:r w:rsidR="0074090B">
        <w:t xml:space="preserve"> </w:t>
      </w:r>
      <w:r w:rsidRPr="00D04E10">
        <w:t xml:space="preserve">This setting overrides any </w:t>
      </w:r>
      <w:r w:rsidR="006721C6">
        <w:t xml:space="preserve">pending </w:t>
      </w:r>
      <w:r w:rsidRPr="00D04E10">
        <w:t>setting on the CA itself.</w:t>
      </w:r>
      <w:r w:rsidR="008F1F28">
        <w:t xml:space="preserve"> </w:t>
      </w:r>
    </w:p>
    <w:p w14:paraId="60D8008A" w14:textId="77777777" w:rsidR="008F1F28" w:rsidRDefault="008F1F28" w:rsidP="00085C29">
      <w:r w:rsidRPr="00D21936">
        <w:t>Once certificate manager approval is required, all automatic enrollment requests are not issued until a certificate manager manually approves the request.</w:t>
      </w:r>
      <w:r w:rsidR="0074090B">
        <w:t xml:space="preserve"> </w:t>
      </w:r>
    </w:p>
    <w:p w14:paraId="5999948F" w14:textId="2215303C" w:rsidR="00ED4768" w:rsidRPr="00D21936" w:rsidRDefault="00313019" w:rsidP="00085C29">
      <w:r>
        <w:rPr>
          <w:noProof/>
          <w:lang w:eastAsia="zh-CN"/>
        </w:rPr>
        <w:drawing>
          <wp:anchor distT="0" distB="0" distL="114300" distR="114300" simplePos="0" relativeHeight="251651584" behindDoc="0" locked="0" layoutInCell="1" allowOverlap="1" wp14:anchorId="635297D6" wp14:editId="1E684B15">
            <wp:simplePos x="0" y="0"/>
            <wp:positionH relativeFrom="column">
              <wp:posOffset>0</wp:posOffset>
            </wp:positionH>
            <wp:positionV relativeFrom="paragraph">
              <wp:posOffset>92075</wp:posOffset>
            </wp:positionV>
            <wp:extent cx="3857625" cy="4438650"/>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57625" cy="4438650"/>
                    </a:xfrm>
                    <a:prstGeom prst="rect">
                      <a:avLst/>
                    </a:prstGeom>
                    <a:noFill/>
                  </pic:spPr>
                </pic:pic>
              </a:graphicData>
            </a:graphic>
            <wp14:sizeRelH relativeFrom="page">
              <wp14:pctWidth>0</wp14:pctWidth>
            </wp14:sizeRelH>
            <wp14:sizeRelV relativeFrom="page">
              <wp14:pctHeight>0</wp14:pctHeight>
            </wp14:sizeRelV>
          </wp:anchor>
        </w:drawing>
      </w:r>
    </w:p>
    <w:p w14:paraId="73E51766" w14:textId="77777777" w:rsidR="00ED4768" w:rsidRPr="00D21936" w:rsidRDefault="00ED4768" w:rsidP="00085C29"/>
    <w:p w14:paraId="36BFA203" w14:textId="77777777" w:rsidR="00ED4768" w:rsidRPr="00D21936" w:rsidRDefault="00ED4768" w:rsidP="00085C29"/>
    <w:p w14:paraId="70B70D9A" w14:textId="77777777" w:rsidR="00ED4768" w:rsidRPr="00D21936" w:rsidRDefault="00ED4768" w:rsidP="00085C29"/>
    <w:p w14:paraId="3991B5D8" w14:textId="77777777" w:rsidR="00E81D05" w:rsidRDefault="00E81D05" w:rsidP="00085C29"/>
    <w:p w14:paraId="25FA04B3" w14:textId="77777777" w:rsidR="00E81D05" w:rsidRDefault="00E81D05" w:rsidP="00085C29"/>
    <w:p w14:paraId="039309B8" w14:textId="77777777" w:rsidR="00E81D05" w:rsidRDefault="00E81D05" w:rsidP="00085C29"/>
    <w:p w14:paraId="3AE87E48" w14:textId="77777777" w:rsidR="00E81D05" w:rsidRDefault="00E81D05" w:rsidP="00085C29"/>
    <w:p w14:paraId="044170F8" w14:textId="77777777" w:rsidR="00E81D05" w:rsidRDefault="00E81D05" w:rsidP="00085C29"/>
    <w:p w14:paraId="5D978148" w14:textId="77777777" w:rsidR="00E81D05" w:rsidRDefault="00E81D05" w:rsidP="00085C29"/>
    <w:p w14:paraId="184780EC" w14:textId="77777777" w:rsidR="00E81D05" w:rsidRDefault="00E81D05" w:rsidP="00085C29"/>
    <w:p w14:paraId="0A29A871" w14:textId="77777777" w:rsidR="00E81D05" w:rsidRDefault="00E81D05" w:rsidP="00085C29"/>
    <w:p w14:paraId="7B2FAE32" w14:textId="77777777" w:rsidR="00E81D05" w:rsidRDefault="00E81D05" w:rsidP="00085C29"/>
    <w:p w14:paraId="6F3AA860" w14:textId="77777777" w:rsidR="00E81D05" w:rsidRDefault="00E81D05" w:rsidP="00085C29"/>
    <w:p w14:paraId="385A6097" w14:textId="77777777" w:rsidR="00E81D05" w:rsidRDefault="00E81D05" w:rsidP="00085C29"/>
    <w:p w14:paraId="7E38421D" w14:textId="77777777" w:rsidR="00E81D05" w:rsidRDefault="00E81D05" w:rsidP="00085C29"/>
    <w:p w14:paraId="4F4D5AC1" w14:textId="77777777" w:rsidR="00E81D05" w:rsidRDefault="00E81D05" w:rsidP="00085C29"/>
    <w:p w14:paraId="659F80A4" w14:textId="77777777" w:rsidR="00E81D05" w:rsidRDefault="00E81D05" w:rsidP="00085C29"/>
    <w:p w14:paraId="33170E50" w14:textId="77777777" w:rsidR="00E81D05" w:rsidRPr="00D21936" w:rsidRDefault="00E81D05" w:rsidP="00532D63">
      <w:pPr>
        <w:pStyle w:val="Caption"/>
      </w:pPr>
      <w:r>
        <w:br/>
      </w:r>
      <w:bookmarkStart w:id="114" w:name="_Ref36378971"/>
      <w:r w:rsidR="00532D63">
        <w:t xml:space="preserve">Figure </w:t>
      </w:r>
      <w:r w:rsidR="00532D63">
        <w:fldChar w:fldCharType="begin"/>
      </w:r>
      <w:r w:rsidR="00532D63">
        <w:instrText xml:space="preserve"> SEQ Figure \* ARABIC </w:instrText>
      </w:r>
      <w:r w:rsidR="00532D63">
        <w:fldChar w:fldCharType="separate"/>
      </w:r>
      <w:r w:rsidR="00636BA6">
        <w:rPr>
          <w:noProof/>
        </w:rPr>
        <w:t>17</w:t>
      </w:r>
      <w:r w:rsidR="00532D63">
        <w:fldChar w:fldCharType="end"/>
      </w:r>
      <w:bookmarkEnd w:id="114"/>
      <w:r w:rsidR="00532D63">
        <w:t xml:space="preserve">  </w:t>
      </w:r>
      <w:r w:rsidR="00532D63" w:rsidRPr="00B3720E">
        <w:t xml:space="preserve">Setting the </w:t>
      </w:r>
      <w:r w:rsidR="00532D63">
        <w:t>Requirement for C</w:t>
      </w:r>
      <w:r w:rsidR="00532D63" w:rsidRPr="00B3720E">
        <w:t xml:space="preserve">ertificate </w:t>
      </w:r>
      <w:r w:rsidR="00532D63">
        <w:t>M</w:t>
      </w:r>
      <w:r w:rsidR="00532D63" w:rsidRPr="00B3720E">
        <w:t xml:space="preserve">anager </w:t>
      </w:r>
      <w:r w:rsidR="00532D63">
        <w:t>A</w:t>
      </w:r>
      <w:r w:rsidR="00532D63" w:rsidRPr="00B3720E">
        <w:t>pproval</w:t>
      </w:r>
    </w:p>
    <w:p w14:paraId="168CDAC6" w14:textId="77777777" w:rsidR="00ED4768" w:rsidRPr="00D21936" w:rsidRDefault="00ED4768" w:rsidP="00085C29">
      <w:r w:rsidRPr="00D21936">
        <w:lastRenderedPageBreak/>
        <w:t xml:space="preserve">The </w:t>
      </w:r>
      <w:r w:rsidR="00A75D5E">
        <w:t>a</w:t>
      </w:r>
      <w:r w:rsidR="00205609">
        <w:t>utoenrollment</w:t>
      </w:r>
      <w:r w:rsidRPr="00D21936">
        <w:t xml:space="preserve"> process will periodically check the CA for approved requests and install the certificates automatically.</w:t>
      </w:r>
      <w:r w:rsidR="0074090B">
        <w:t xml:space="preserve"> </w:t>
      </w:r>
      <w:r w:rsidRPr="00D21936">
        <w:t>Smart cards, user certificates</w:t>
      </w:r>
      <w:r w:rsidR="00850CFF">
        <w:t>,</w:t>
      </w:r>
      <w:r w:rsidRPr="00D21936">
        <w:t xml:space="preserve"> and machine certificates support pending requests.</w:t>
      </w:r>
      <w:r w:rsidR="0074090B">
        <w:t xml:space="preserve"> </w:t>
      </w:r>
      <w:r w:rsidRPr="00D21936">
        <w:t xml:space="preserve">In the case of </w:t>
      </w:r>
      <w:r w:rsidR="008F1F28">
        <w:t>s</w:t>
      </w:r>
      <w:r w:rsidRPr="00D21936">
        <w:t xml:space="preserve">mart cards, the user will be prompted to insert the </w:t>
      </w:r>
      <w:r w:rsidR="008F1F28">
        <w:t>s</w:t>
      </w:r>
      <w:r w:rsidRPr="00D21936">
        <w:t>mart card when the certificate is issued so that the certificate may be written to the card.</w:t>
      </w:r>
    </w:p>
    <w:p w14:paraId="34B18AE3" w14:textId="77777777" w:rsidR="00ED4768" w:rsidRPr="00277E56" w:rsidRDefault="00ED4768" w:rsidP="00277E56">
      <w:pPr>
        <w:pStyle w:val="Note"/>
        <w:pBdr>
          <w:top w:val="none" w:sz="0" w:space="0" w:color="auto"/>
          <w:bottom w:val="none" w:sz="0" w:space="0" w:color="auto"/>
        </w:pBdr>
        <w:rPr>
          <w:b w:val="0"/>
        </w:rPr>
      </w:pPr>
      <w:r w:rsidRPr="008F1F28">
        <w:t>Note</w:t>
      </w:r>
      <w:r w:rsidR="0074090B" w:rsidRPr="00277E56">
        <w:rPr>
          <w:b w:val="0"/>
        </w:rPr>
        <w:t xml:space="preserve"> </w:t>
      </w:r>
      <w:r w:rsidR="00F51D43" w:rsidRPr="00277E56">
        <w:rPr>
          <w:b w:val="0"/>
        </w:rPr>
        <w:t xml:space="preserve"> </w:t>
      </w:r>
      <w:r w:rsidRPr="00277E56">
        <w:rPr>
          <w:b w:val="0"/>
        </w:rPr>
        <w:t xml:space="preserve">The </w:t>
      </w:r>
      <w:r w:rsidR="00A75D5E" w:rsidRPr="00277E56">
        <w:rPr>
          <w:b w:val="0"/>
        </w:rPr>
        <w:t>a</w:t>
      </w:r>
      <w:r w:rsidR="00205609" w:rsidRPr="00277E56">
        <w:rPr>
          <w:b w:val="0"/>
        </w:rPr>
        <w:t>utoenrollment</w:t>
      </w:r>
      <w:r w:rsidRPr="00277E56">
        <w:rPr>
          <w:b w:val="0"/>
        </w:rPr>
        <w:t xml:space="preserve"> process supports a maximum of one signature requirement on the template. This limitation exists to support the self-registration authority feature described in </w:t>
      </w:r>
      <w:hyperlink w:anchor="_Self-Registration_Authority" w:history="1">
        <w:r w:rsidR="00EB5B0C" w:rsidRPr="00EB5B0C">
          <w:rPr>
            <w:rStyle w:val="Hyperlink"/>
            <w:b w:val="0"/>
          </w:rPr>
          <w:t>Self-Registration Authority</w:t>
        </w:r>
      </w:hyperlink>
      <w:r w:rsidRPr="00277E56">
        <w:rPr>
          <w:b w:val="0"/>
        </w:rPr>
        <w:t>. If multiple signatures are desired for a given certificate enrollment, manual enrollment should be used.</w:t>
      </w:r>
    </w:p>
    <w:p w14:paraId="1A29FFB5" w14:textId="77777777" w:rsidR="00ED4768" w:rsidRPr="00D21936" w:rsidRDefault="00ED4768" w:rsidP="00621719">
      <w:pPr>
        <w:pStyle w:val="Heading2"/>
      </w:pPr>
      <w:bookmarkStart w:id="115" w:name="_Toc519556235"/>
      <w:bookmarkStart w:id="116" w:name="_Toc519899568"/>
      <w:bookmarkStart w:id="117" w:name="_Toc530457148"/>
      <w:bookmarkStart w:id="118" w:name="_Ref36379143"/>
      <w:bookmarkStart w:id="119" w:name="_Self-Registration_Authority"/>
      <w:bookmarkStart w:id="120" w:name="_Toc36462825"/>
      <w:bookmarkEnd w:id="119"/>
      <w:r w:rsidRPr="00D21936">
        <w:t>Self-Registration Authority</w:t>
      </w:r>
      <w:bookmarkEnd w:id="115"/>
      <w:bookmarkEnd w:id="116"/>
      <w:bookmarkEnd w:id="117"/>
      <w:bookmarkEnd w:id="118"/>
      <w:bookmarkEnd w:id="120"/>
    </w:p>
    <w:p w14:paraId="5843830B" w14:textId="77777777" w:rsidR="004C6E0D" w:rsidRDefault="00ED4768" w:rsidP="00085C29">
      <w:r w:rsidRPr="00D21936">
        <w:t xml:space="preserve">The </w:t>
      </w:r>
      <w:r w:rsidR="004C6E0D">
        <w:t>s</w:t>
      </w:r>
      <w:r w:rsidRPr="00D21936">
        <w:t xml:space="preserve">elf </w:t>
      </w:r>
      <w:r w:rsidR="004C6E0D">
        <w:t>r</w:t>
      </w:r>
      <w:r w:rsidRPr="00D21936">
        <w:t xml:space="preserve">egistration </w:t>
      </w:r>
      <w:r w:rsidR="004C6E0D">
        <w:t>a</w:t>
      </w:r>
      <w:r w:rsidRPr="00D21936">
        <w:t xml:space="preserve">uthority </w:t>
      </w:r>
      <w:r w:rsidR="004C6E0D">
        <w:t>(</w:t>
      </w:r>
      <w:r w:rsidRPr="00D21936">
        <w:t>Self RA</w:t>
      </w:r>
      <w:r w:rsidR="004C6E0D">
        <w:t>)</w:t>
      </w:r>
      <w:r w:rsidRPr="00D21936">
        <w:t xml:space="preserve"> is an advanced feature of certificate enrollment that may be combined with the </w:t>
      </w:r>
      <w:r w:rsidR="00A75D5E">
        <w:t>a</w:t>
      </w:r>
      <w:r w:rsidR="00205609">
        <w:t>utoenrollment</w:t>
      </w:r>
      <w:r w:rsidRPr="00D21936">
        <w:t xml:space="preserve"> process. </w:t>
      </w:r>
    </w:p>
    <w:p w14:paraId="310710FE" w14:textId="77777777" w:rsidR="00694FF6" w:rsidRDefault="00ED4768" w:rsidP="00085C29">
      <w:r w:rsidRPr="00D21936">
        <w:t>Self RA refers to certificate enrollment based on the existence of a previously enrolled certificate in which the user’s private key is used to sign the new certificate request.</w:t>
      </w:r>
      <w:r w:rsidR="0074090B">
        <w:t xml:space="preserve"> </w:t>
      </w:r>
      <w:r w:rsidRPr="00D21936">
        <w:t xml:space="preserve">The </w:t>
      </w:r>
      <w:r w:rsidR="00142B6C" w:rsidRPr="00BE710F">
        <w:t>Certificate Management Messages over CMS</w:t>
      </w:r>
      <w:r w:rsidR="00EF0F7F">
        <w:t xml:space="preserve"> (CMC)</w:t>
      </w:r>
      <w:r w:rsidR="00142B6C">
        <w:t xml:space="preserve"> </w:t>
      </w:r>
      <w:r w:rsidRPr="00D21936">
        <w:t>protocol provides for this feature where one or more signatures may be used or required for a given certificate enrollment.</w:t>
      </w:r>
      <w:r w:rsidR="0074090B">
        <w:t xml:space="preserve"> </w:t>
      </w:r>
      <w:r w:rsidRPr="00D21936">
        <w:t>Self RA requirements are defined in a certificate template which may be managed using the Certificate Templates MMC snap-in.</w:t>
      </w:r>
      <w:r w:rsidR="0074090B">
        <w:t xml:space="preserve"> </w:t>
      </w:r>
    </w:p>
    <w:p w14:paraId="7723AB80" w14:textId="77777777" w:rsidR="00ED4768" w:rsidRDefault="00ED4768" w:rsidP="00694FF6">
      <w:pPr>
        <w:pStyle w:val="Bullet1Char"/>
      </w:pPr>
      <w:r w:rsidRPr="00D21936">
        <w:t xml:space="preserve">To add an issuance (signature) requirement to a certificate template, open the template and </w:t>
      </w:r>
      <w:r w:rsidR="00FC7EFD">
        <w:t>click</w:t>
      </w:r>
      <w:r w:rsidRPr="00D21936">
        <w:t xml:space="preserve"> the </w:t>
      </w:r>
      <w:r w:rsidRPr="00D21936">
        <w:rPr>
          <w:b/>
          <w:bCs w:val="0"/>
        </w:rPr>
        <w:t>Issuance Requirements</w:t>
      </w:r>
      <w:r w:rsidRPr="00D21936">
        <w:t xml:space="preserve"> tab.</w:t>
      </w:r>
    </w:p>
    <w:p w14:paraId="2E77356D" w14:textId="77777777" w:rsidR="00694FF6" w:rsidRDefault="00694FF6" w:rsidP="00773AB1">
      <w:pPr>
        <w:pStyle w:val="Bullet1Char"/>
      </w:pPr>
      <w:r w:rsidRPr="00D21936">
        <w:t xml:space="preserve">To add a signature or issuance requirement, </w:t>
      </w:r>
      <w:r w:rsidR="0023032F">
        <w:t>select</w:t>
      </w:r>
      <w:r w:rsidRPr="00D21936">
        <w:t xml:space="preserve"> the </w:t>
      </w:r>
      <w:r w:rsidRPr="00D21936">
        <w:rPr>
          <w:b/>
          <w:bCs w:val="0"/>
        </w:rPr>
        <w:t>This number of authorized signatures</w:t>
      </w:r>
      <w:r w:rsidRPr="00D21936">
        <w:t xml:space="preserve"> </w:t>
      </w:r>
      <w:r w:rsidR="00773AB1" w:rsidRPr="00D21936">
        <w:t xml:space="preserve">check box </w:t>
      </w:r>
      <w:r w:rsidRPr="00D21936">
        <w:t>and add the appropriate number in the following number field</w:t>
      </w:r>
      <w:r w:rsidR="008761FF">
        <w:t xml:space="preserve"> </w:t>
      </w:r>
      <w:r w:rsidR="00FC7EFD">
        <w:t>(</w:t>
      </w:r>
      <w:r w:rsidR="00FC7EFD">
        <w:fldChar w:fldCharType="begin"/>
      </w:r>
      <w:r w:rsidR="00FC7EFD">
        <w:instrText xml:space="preserve"> REF _Ref36380564 \h </w:instrText>
      </w:r>
      <w:r w:rsidR="00FC7EFD">
        <w:fldChar w:fldCharType="separate"/>
      </w:r>
      <w:r w:rsidR="00636BA6">
        <w:t xml:space="preserve">Figure </w:t>
      </w:r>
      <w:r w:rsidR="00636BA6">
        <w:rPr>
          <w:noProof/>
        </w:rPr>
        <w:t>18</w:t>
      </w:r>
      <w:r w:rsidR="00FC7EFD">
        <w:fldChar w:fldCharType="end"/>
      </w:r>
      <w:r w:rsidR="00FC7EFD">
        <w:t>)</w:t>
      </w:r>
      <w:r w:rsidRPr="00D21936">
        <w:t>.</w:t>
      </w:r>
      <w:r w:rsidR="0074090B">
        <w:t xml:space="preserve"> </w:t>
      </w:r>
    </w:p>
    <w:p w14:paraId="2E496E0A" w14:textId="77777777" w:rsidR="00773AB1" w:rsidRPr="00773AB1" w:rsidRDefault="00C04CB9" w:rsidP="00085C29">
      <w:r>
        <w:t xml:space="preserve">Now </w:t>
      </w:r>
      <w:r w:rsidR="00773AB1" w:rsidRPr="00D21936">
        <w:t>you may add specific requirements for the signing certificate</w:t>
      </w:r>
      <w:r w:rsidR="0023032F">
        <w:t>.</w:t>
      </w:r>
    </w:p>
    <w:p w14:paraId="520F4E7F" w14:textId="77777777" w:rsidR="00ED4768" w:rsidRPr="00D21936" w:rsidRDefault="00ED4768" w:rsidP="00085C29"/>
    <w:p w14:paraId="30434850" w14:textId="77777777" w:rsidR="00ED4768" w:rsidRPr="00D21936" w:rsidRDefault="00ED4768" w:rsidP="00085C29"/>
    <w:p w14:paraId="2039E74D" w14:textId="77777777" w:rsidR="00ED4768" w:rsidRPr="00D21936" w:rsidRDefault="00ED4768" w:rsidP="00085C29"/>
    <w:p w14:paraId="686B3E53" w14:textId="77777777" w:rsidR="00ED4768" w:rsidRPr="00D21936" w:rsidRDefault="00ED4768" w:rsidP="00085C29"/>
    <w:p w14:paraId="7542EFAF" w14:textId="77777777" w:rsidR="007214B5" w:rsidRDefault="007214B5" w:rsidP="00085C29"/>
    <w:p w14:paraId="23F1FE3E" w14:textId="77777777" w:rsidR="007214B5" w:rsidRDefault="007214B5" w:rsidP="00085C29"/>
    <w:p w14:paraId="15B35922" w14:textId="77777777" w:rsidR="007214B5" w:rsidRDefault="007214B5" w:rsidP="00085C29"/>
    <w:p w14:paraId="1C6F2134" w14:textId="77777777" w:rsidR="007214B5" w:rsidRDefault="007214B5" w:rsidP="00085C29"/>
    <w:p w14:paraId="6E59960A" w14:textId="77777777" w:rsidR="007214B5" w:rsidRDefault="007214B5" w:rsidP="00085C29"/>
    <w:p w14:paraId="7DDDE8C7" w14:textId="77777777" w:rsidR="007214B5" w:rsidRDefault="007214B5" w:rsidP="00085C29"/>
    <w:p w14:paraId="453810E8" w14:textId="77777777" w:rsidR="007214B5" w:rsidRDefault="007214B5" w:rsidP="00085C29"/>
    <w:p w14:paraId="12ED5C71" w14:textId="77777777" w:rsidR="007214B5" w:rsidRDefault="007214B5" w:rsidP="00085C29"/>
    <w:p w14:paraId="37000B75" w14:textId="77777777" w:rsidR="00273B16" w:rsidRDefault="00273B16" w:rsidP="007214B5">
      <w:pPr>
        <w:pStyle w:val="CaptionNormalChar"/>
      </w:pPr>
    </w:p>
    <w:p w14:paraId="17C44805" w14:textId="2D51C877" w:rsidR="002551A9" w:rsidRDefault="00313019" w:rsidP="007214B5">
      <w:pPr>
        <w:pStyle w:val="CaptionNormalChar"/>
      </w:pPr>
      <w:r>
        <w:rPr>
          <w:noProof/>
          <w:lang w:eastAsia="zh-CN"/>
        </w:rPr>
        <w:lastRenderedPageBreak/>
        <w:drawing>
          <wp:anchor distT="0" distB="0" distL="114300" distR="114300" simplePos="0" relativeHeight="251652608" behindDoc="0" locked="0" layoutInCell="1" allowOverlap="1" wp14:anchorId="7297E23A" wp14:editId="1B65D965">
            <wp:simplePos x="0" y="0"/>
            <wp:positionH relativeFrom="column">
              <wp:posOffset>0</wp:posOffset>
            </wp:positionH>
            <wp:positionV relativeFrom="paragraph">
              <wp:posOffset>0</wp:posOffset>
            </wp:positionV>
            <wp:extent cx="3857625" cy="4438650"/>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57625" cy="4438650"/>
                    </a:xfrm>
                    <a:prstGeom prst="rect">
                      <a:avLst/>
                    </a:prstGeom>
                    <a:noFill/>
                  </pic:spPr>
                </pic:pic>
              </a:graphicData>
            </a:graphic>
            <wp14:sizeRelH relativeFrom="page">
              <wp14:pctWidth>0</wp14:pctWidth>
            </wp14:sizeRelH>
            <wp14:sizeRelV relativeFrom="page">
              <wp14:pctHeight>0</wp14:pctHeight>
            </wp14:sizeRelV>
          </wp:anchor>
        </w:drawing>
      </w:r>
    </w:p>
    <w:p w14:paraId="600BAA5A" w14:textId="77777777" w:rsidR="002551A9" w:rsidRDefault="002551A9" w:rsidP="007214B5">
      <w:pPr>
        <w:pStyle w:val="CaptionNormalChar"/>
      </w:pPr>
    </w:p>
    <w:p w14:paraId="3A9323ED" w14:textId="77777777" w:rsidR="002551A9" w:rsidRDefault="002551A9" w:rsidP="007214B5">
      <w:pPr>
        <w:pStyle w:val="CaptionNormalChar"/>
      </w:pPr>
    </w:p>
    <w:p w14:paraId="39D5FDC9" w14:textId="77777777" w:rsidR="002551A9" w:rsidRDefault="002551A9" w:rsidP="007214B5">
      <w:pPr>
        <w:pStyle w:val="CaptionNormalChar"/>
      </w:pPr>
    </w:p>
    <w:p w14:paraId="6175D4D2" w14:textId="77777777" w:rsidR="002551A9" w:rsidRDefault="002551A9" w:rsidP="007214B5">
      <w:pPr>
        <w:pStyle w:val="CaptionNormalChar"/>
      </w:pPr>
    </w:p>
    <w:p w14:paraId="00725D1A" w14:textId="77777777" w:rsidR="002551A9" w:rsidRDefault="002551A9" w:rsidP="007214B5">
      <w:pPr>
        <w:pStyle w:val="CaptionNormalChar"/>
      </w:pPr>
    </w:p>
    <w:p w14:paraId="3E6A55A2" w14:textId="77777777" w:rsidR="002551A9" w:rsidRDefault="002551A9" w:rsidP="007214B5">
      <w:pPr>
        <w:pStyle w:val="CaptionNormalChar"/>
      </w:pPr>
    </w:p>
    <w:p w14:paraId="1064019F" w14:textId="77777777" w:rsidR="002551A9" w:rsidRDefault="002551A9" w:rsidP="007214B5">
      <w:pPr>
        <w:pStyle w:val="CaptionNormalChar"/>
      </w:pPr>
    </w:p>
    <w:p w14:paraId="679EE090" w14:textId="77777777" w:rsidR="002551A9" w:rsidRDefault="002551A9" w:rsidP="007214B5">
      <w:pPr>
        <w:pStyle w:val="CaptionNormalChar"/>
      </w:pPr>
    </w:p>
    <w:p w14:paraId="5519F02B" w14:textId="77777777" w:rsidR="002551A9" w:rsidRDefault="002551A9" w:rsidP="007214B5">
      <w:pPr>
        <w:pStyle w:val="CaptionNormalChar"/>
      </w:pPr>
    </w:p>
    <w:p w14:paraId="5F1F8520" w14:textId="77777777" w:rsidR="002551A9" w:rsidRDefault="002551A9" w:rsidP="007214B5">
      <w:pPr>
        <w:pStyle w:val="CaptionNormalChar"/>
      </w:pPr>
    </w:p>
    <w:p w14:paraId="5742FEDB" w14:textId="77777777" w:rsidR="002551A9" w:rsidRDefault="002551A9" w:rsidP="007214B5">
      <w:pPr>
        <w:pStyle w:val="CaptionNormalChar"/>
      </w:pPr>
    </w:p>
    <w:p w14:paraId="4037F66B" w14:textId="77777777" w:rsidR="002551A9" w:rsidRDefault="002551A9" w:rsidP="007214B5">
      <w:pPr>
        <w:pStyle w:val="CaptionNormalChar"/>
      </w:pPr>
    </w:p>
    <w:p w14:paraId="3DF53F10" w14:textId="77777777" w:rsidR="002551A9" w:rsidRDefault="002551A9" w:rsidP="007214B5">
      <w:pPr>
        <w:pStyle w:val="CaptionNormalChar"/>
      </w:pPr>
    </w:p>
    <w:p w14:paraId="04811AA3" w14:textId="77777777" w:rsidR="002551A9" w:rsidRDefault="002551A9" w:rsidP="007214B5">
      <w:pPr>
        <w:pStyle w:val="CaptionNormalChar"/>
      </w:pPr>
    </w:p>
    <w:p w14:paraId="67E7A02D" w14:textId="77777777" w:rsidR="007214B5" w:rsidRPr="00D21936" w:rsidRDefault="00065ED4" w:rsidP="00065ED4">
      <w:pPr>
        <w:pStyle w:val="Caption"/>
      </w:pPr>
      <w:bookmarkStart w:id="121" w:name="_Ref36380564"/>
      <w:r>
        <w:t xml:space="preserve">Figure </w:t>
      </w:r>
      <w:r>
        <w:fldChar w:fldCharType="begin"/>
      </w:r>
      <w:r>
        <w:instrText xml:space="preserve"> SEQ Figure \* ARABIC </w:instrText>
      </w:r>
      <w:r>
        <w:fldChar w:fldCharType="separate"/>
      </w:r>
      <w:r w:rsidR="00636BA6">
        <w:rPr>
          <w:noProof/>
        </w:rPr>
        <w:t>18</w:t>
      </w:r>
      <w:r>
        <w:fldChar w:fldCharType="end"/>
      </w:r>
      <w:bookmarkEnd w:id="121"/>
      <w:r>
        <w:t xml:space="preserve">  </w:t>
      </w:r>
      <w:r w:rsidRPr="002716FF">
        <w:t xml:space="preserve">Setting the </w:t>
      </w:r>
      <w:r>
        <w:t>N</w:t>
      </w:r>
      <w:r w:rsidRPr="002716FF">
        <w:t xml:space="preserve">umber of </w:t>
      </w:r>
      <w:r>
        <w:t>A</w:t>
      </w:r>
      <w:r w:rsidRPr="002716FF">
        <w:t xml:space="preserve">uthorized </w:t>
      </w:r>
      <w:r>
        <w:t>S</w:t>
      </w:r>
      <w:r w:rsidRPr="002716FF">
        <w:t>ignatures</w:t>
      </w:r>
    </w:p>
    <w:p w14:paraId="3BF8CAB2" w14:textId="77777777" w:rsidR="00BF5528" w:rsidRPr="00FC7EFD" w:rsidRDefault="00BF5528" w:rsidP="00085C29">
      <w:r w:rsidRPr="00FC7EFD">
        <w:t xml:space="preserve">The </w:t>
      </w:r>
      <w:r w:rsidR="00065ED4" w:rsidRPr="00FC7EFD">
        <w:t>previous</w:t>
      </w:r>
      <w:r w:rsidRPr="00FC7EFD">
        <w:t xml:space="preserve"> setting is a useful configuration for customers </w:t>
      </w:r>
      <w:r w:rsidR="006D4555" w:rsidRPr="00FC7EFD">
        <w:t xml:space="preserve">who want </w:t>
      </w:r>
      <w:r w:rsidRPr="00FC7EFD">
        <w:t>to manually enroll users for smart</w:t>
      </w:r>
      <w:r w:rsidR="006D4555" w:rsidRPr="00FC7EFD">
        <w:t xml:space="preserve"> </w:t>
      </w:r>
      <w:r w:rsidRPr="00FC7EFD">
        <w:t xml:space="preserve">cards </w:t>
      </w:r>
      <w:r w:rsidR="00FF07BD" w:rsidRPr="00FC7EFD">
        <w:t>with an enrollment station</w:t>
      </w:r>
      <w:r w:rsidR="00A72465">
        <w:t>. T</w:t>
      </w:r>
      <w:r w:rsidR="00FF07BD" w:rsidRPr="00FC7EFD">
        <w:t xml:space="preserve">hen </w:t>
      </w:r>
      <w:r w:rsidR="00A72465">
        <w:t xml:space="preserve">they can </w:t>
      </w:r>
      <w:r w:rsidR="00FF07BD" w:rsidRPr="00FC7EFD">
        <w:t>super</w:t>
      </w:r>
      <w:r w:rsidR="00D7735E">
        <w:t>s</w:t>
      </w:r>
      <w:smartTag w:uri="urn:schemas-microsoft-com:office:smarttags" w:element="place">
        <w:smartTag w:uri="urn:schemas-microsoft-com:office:smarttags" w:element="City">
          <w:r w:rsidR="00FF07BD" w:rsidRPr="00FC7EFD">
            <w:t>ede</w:t>
          </w:r>
        </w:smartTag>
      </w:smartTag>
      <w:r w:rsidR="00FF07BD" w:rsidRPr="00FC7EFD">
        <w:t xml:space="preserve"> the original template with a new template with the </w:t>
      </w:r>
      <w:r w:rsidR="00C04CB9">
        <w:t>previous</w:t>
      </w:r>
      <w:r w:rsidR="00FF07BD" w:rsidRPr="00FC7EFD">
        <w:t xml:space="preserve"> settings to </w:t>
      </w:r>
      <w:r w:rsidRPr="00FC7EFD">
        <w:t xml:space="preserve">allow automatic renewal through the </w:t>
      </w:r>
      <w:r w:rsidR="00C04CB9">
        <w:t>a</w:t>
      </w:r>
      <w:r w:rsidRPr="00FC7EFD">
        <w:t>utoenrollment process</w:t>
      </w:r>
      <w:r w:rsidR="00C04CB9">
        <w:t>,</w:t>
      </w:r>
      <w:r w:rsidRPr="00FC7EFD">
        <w:t xml:space="preserve"> which will require the user to sign the renewal request with the old certificate.</w:t>
      </w:r>
    </w:p>
    <w:p w14:paraId="5284DB2A" w14:textId="77777777" w:rsidR="00ED4768" w:rsidRPr="00D21936" w:rsidRDefault="00BF5528" w:rsidP="00085C29">
      <w:r>
        <w:rPr>
          <w:b/>
        </w:rPr>
        <w:t xml:space="preserve">Additional </w:t>
      </w:r>
      <w:r w:rsidR="00AB2154">
        <w:rPr>
          <w:b/>
        </w:rPr>
        <w:t xml:space="preserve">Self RA </w:t>
      </w:r>
      <w:r w:rsidR="00A63255" w:rsidRPr="00B705B2">
        <w:rPr>
          <w:b/>
        </w:rPr>
        <w:t>E</w:t>
      </w:r>
      <w:r w:rsidR="00ED4768" w:rsidRPr="00B705B2">
        <w:rPr>
          <w:b/>
        </w:rPr>
        <w:t>xample</w:t>
      </w:r>
      <w:r w:rsidR="00A63255" w:rsidRPr="00B705B2">
        <w:rPr>
          <w:b/>
        </w:rPr>
        <w:t>:</w:t>
      </w:r>
      <w:r w:rsidR="00ED4768" w:rsidRPr="00D21936">
        <w:t xml:space="preserve"> </w:t>
      </w:r>
      <w:r w:rsidR="00A63255">
        <w:t>Y</w:t>
      </w:r>
      <w:r w:rsidR="00ED4768" w:rsidRPr="00D21936">
        <w:t xml:space="preserve">ou could add the Application Policy for a </w:t>
      </w:r>
      <w:r w:rsidR="00A63255">
        <w:t>s</w:t>
      </w:r>
      <w:r w:rsidR="00ED4768" w:rsidRPr="00D21936">
        <w:t xml:space="preserve">mart card </w:t>
      </w:r>
      <w:r w:rsidR="00A63255">
        <w:t>l</w:t>
      </w:r>
      <w:r w:rsidR="00ED4768" w:rsidRPr="00D21936">
        <w:t>ogon</w:t>
      </w:r>
      <w:r w:rsidR="00C16E5E">
        <w:t xml:space="preserve"> </w:t>
      </w:r>
      <w:r w:rsidR="00ED4768" w:rsidRPr="00D21936">
        <w:t xml:space="preserve">certificate </w:t>
      </w:r>
      <w:r w:rsidR="00C16E5E">
        <w:t xml:space="preserve">that would be </w:t>
      </w:r>
      <w:r w:rsidR="00ED4768" w:rsidRPr="00D21936">
        <w:t>used to enroll for an</w:t>
      </w:r>
      <w:r w:rsidR="004C4148">
        <w:t xml:space="preserve"> </w:t>
      </w:r>
      <w:r w:rsidR="00ED4768" w:rsidRPr="00D21936">
        <w:t>EFS certificate</w:t>
      </w:r>
      <w:r w:rsidR="00AB2154">
        <w:t xml:space="preserve">. </w:t>
      </w:r>
      <w:r w:rsidR="00ED4768" w:rsidRPr="00D21936">
        <w:t>This would mandate that user</w:t>
      </w:r>
      <w:r w:rsidR="009417D7">
        <w:t>s</w:t>
      </w:r>
      <w:r w:rsidR="00ED4768" w:rsidRPr="00D21936">
        <w:t xml:space="preserve"> sign </w:t>
      </w:r>
      <w:r w:rsidR="009417D7">
        <w:t>their</w:t>
      </w:r>
      <w:r w:rsidR="00AB2154" w:rsidRPr="00D21936">
        <w:t xml:space="preserve"> </w:t>
      </w:r>
      <w:r w:rsidR="00ED4768" w:rsidRPr="00D21936">
        <w:t xml:space="preserve">request for an autoenrolled </w:t>
      </w:r>
      <w:smartTag w:uri="urn:schemas-microsoft-com:office:smarttags" w:element="stockticker">
        <w:r w:rsidR="00ED4768" w:rsidRPr="00D21936">
          <w:t>EFS</w:t>
        </w:r>
      </w:smartTag>
      <w:r w:rsidR="00ED4768" w:rsidRPr="00D21936">
        <w:t xml:space="preserve"> certificate with a valid </w:t>
      </w:r>
      <w:r w:rsidR="00C16E5E">
        <w:t>s</w:t>
      </w:r>
      <w:r w:rsidR="00ED4768" w:rsidRPr="00D21936">
        <w:t>mart card certificate.</w:t>
      </w:r>
      <w:r w:rsidR="0074090B">
        <w:t xml:space="preserve"> </w:t>
      </w:r>
      <w:r w:rsidR="00ED4768" w:rsidRPr="00D21936">
        <w:t xml:space="preserve">The user would </w:t>
      </w:r>
      <w:r w:rsidR="00C16E5E">
        <w:t xml:space="preserve">then </w:t>
      </w:r>
      <w:r w:rsidR="00ED4768" w:rsidRPr="00D21936">
        <w:t xml:space="preserve">be </w:t>
      </w:r>
      <w:r w:rsidR="00C16E5E">
        <w:t>prompted</w:t>
      </w:r>
      <w:r w:rsidR="00ED4768" w:rsidRPr="00D21936">
        <w:t xml:space="preserve"> to insert </w:t>
      </w:r>
      <w:r w:rsidR="00C16E5E">
        <w:t>a</w:t>
      </w:r>
      <w:r w:rsidR="00C16E5E" w:rsidRPr="00D21936">
        <w:t xml:space="preserve"> </w:t>
      </w:r>
      <w:r w:rsidR="00C16E5E">
        <w:t>s</w:t>
      </w:r>
      <w:r w:rsidR="00ED4768" w:rsidRPr="00D21936">
        <w:t xml:space="preserve">mart card </w:t>
      </w:r>
      <w:r w:rsidR="006721C6">
        <w:t xml:space="preserve">and enter a PIN </w:t>
      </w:r>
      <w:r w:rsidR="00ED4768" w:rsidRPr="00D21936">
        <w:t xml:space="preserve">when </w:t>
      </w:r>
      <w:r w:rsidR="00A75D5E">
        <w:t>a</w:t>
      </w:r>
      <w:r w:rsidR="00205609">
        <w:t>utoenrollment</w:t>
      </w:r>
      <w:r w:rsidR="00ED4768" w:rsidRPr="00D21936">
        <w:t xml:space="preserve"> was activated</w:t>
      </w:r>
      <w:r w:rsidR="006721C6">
        <w:t xml:space="preserve"> for the EFS certificate</w:t>
      </w:r>
      <w:r w:rsidR="00AB2154">
        <w:t>.</w:t>
      </w:r>
    </w:p>
    <w:p w14:paraId="4DD8C58E" w14:textId="77777777" w:rsidR="00ED4768" w:rsidRPr="00D21936" w:rsidRDefault="00ED4768" w:rsidP="00AB2154">
      <w:pPr>
        <w:pStyle w:val="Heading2"/>
      </w:pPr>
      <w:bookmarkStart w:id="122" w:name="_Toc530457149"/>
      <w:bookmarkStart w:id="123" w:name="_Toc36462826"/>
      <w:r w:rsidRPr="00D21936">
        <w:t>Superseding Certificate Templates</w:t>
      </w:r>
      <w:bookmarkEnd w:id="122"/>
      <w:bookmarkEnd w:id="123"/>
    </w:p>
    <w:p w14:paraId="101FB6A0" w14:textId="77777777" w:rsidR="00CE1060" w:rsidRDefault="00ED4768" w:rsidP="00085C29">
      <w:r w:rsidRPr="00AB2154">
        <w:t xml:space="preserve">Certificate </w:t>
      </w:r>
      <w:r w:rsidR="00A75D5E">
        <w:t>a</w:t>
      </w:r>
      <w:r w:rsidR="00205609">
        <w:t>utoenrollment</w:t>
      </w:r>
      <w:r w:rsidRPr="00AB2154">
        <w:t xml:space="preserve"> also supports the concept of superseding a template or a previously enrolled certificate. Superseding a template allows an administrator to re</w:t>
      </w:r>
      <w:r w:rsidR="0061598E">
        <w:t>-</w:t>
      </w:r>
      <w:r w:rsidRPr="00AB2154">
        <w:t>enroll, change</w:t>
      </w:r>
      <w:r w:rsidR="0061598E">
        <w:t>,</w:t>
      </w:r>
      <w:r w:rsidRPr="00AB2154">
        <w:t xml:space="preserve"> or combine previously issued certificate enrollments into a new certificate enrollment.</w:t>
      </w:r>
      <w:r w:rsidR="0074090B">
        <w:t xml:space="preserve"> </w:t>
      </w:r>
      <w:r w:rsidR="00205609">
        <w:t>Autoenrollment</w:t>
      </w:r>
      <w:r w:rsidRPr="00AB2154">
        <w:t xml:space="preserve"> always examines existing </w:t>
      </w:r>
      <w:r w:rsidRPr="00AB2154">
        <w:lastRenderedPageBreak/>
        <w:t>certificates in the user’s store and determines if the template used in the issued certificate has been superseded.</w:t>
      </w:r>
      <w:r w:rsidR="00B74DB7">
        <w:t xml:space="preserve"> </w:t>
      </w:r>
      <w:r w:rsidRPr="00AB2154">
        <w:t>If a certificate template has been superseded, the user will automatically be enrolled with the new template</w:t>
      </w:r>
      <w:r w:rsidR="00CE1060">
        <w:t>,</w:t>
      </w:r>
      <w:r w:rsidRPr="00AB2154">
        <w:t xml:space="preserve"> and the old certificates will be deleted or archived depending on the template</w:t>
      </w:r>
      <w:r w:rsidRPr="00D21936">
        <w:t xml:space="preserve"> setting.</w:t>
      </w:r>
      <w:r w:rsidR="0074090B">
        <w:t xml:space="preserve"> </w:t>
      </w:r>
    </w:p>
    <w:p w14:paraId="2BADCA07" w14:textId="77777777" w:rsidR="00CE1060" w:rsidRDefault="00CE1060" w:rsidP="00CE1060">
      <w:pPr>
        <w:pStyle w:val="Heading3"/>
      </w:pPr>
      <w:bookmarkStart w:id="124" w:name="_Toc36462827"/>
      <w:r>
        <w:t>Benefits</w:t>
      </w:r>
      <w:bookmarkEnd w:id="124"/>
    </w:p>
    <w:p w14:paraId="452C4755" w14:textId="77777777" w:rsidR="00ED4768" w:rsidRPr="00D21936" w:rsidRDefault="00CE1060" w:rsidP="00085C29">
      <w:r>
        <w:t>Superseding certificate templates</w:t>
      </w:r>
      <w:r w:rsidR="00ED4768" w:rsidRPr="00D21936">
        <w:t xml:space="preserve"> is especially useful in the following scenarios</w:t>
      </w:r>
      <w:r w:rsidR="0023032F">
        <w:t>.</w:t>
      </w:r>
    </w:p>
    <w:p w14:paraId="4EB96B15" w14:textId="77777777" w:rsidR="00ED4768" w:rsidRPr="00D21936" w:rsidRDefault="00ED4768" w:rsidP="00AB2154">
      <w:pPr>
        <w:pStyle w:val="Bullet1Char"/>
      </w:pPr>
      <w:r w:rsidRPr="00D21936">
        <w:t>Changing certificate lifetime</w:t>
      </w:r>
    </w:p>
    <w:p w14:paraId="3A4DF15A" w14:textId="77777777" w:rsidR="00ED4768" w:rsidRPr="00D21936" w:rsidRDefault="00ED4768" w:rsidP="00AB2154">
      <w:pPr>
        <w:pStyle w:val="Bullet1Char"/>
      </w:pPr>
      <w:r w:rsidRPr="00D21936">
        <w:t>Increas</w:t>
      </w:r>
      <w:r w:rsidR="00C1326A">
        <w:t>ing</w:t>
      </w:r>
      <w:r w:rsidRPr="00D21936">
        <w:t xml:space="preserve"> key size</w:t>
      </w:r>
    </w:p>
    <w:p w14:paraId="5B30D2AD" w14:textId="77777777" w:rsidR="00ED4768" w:rsidRPr="00D21936" w:rsidRDefault="00ED4768" w:rsidP="00AB2154">
      <w:pPr>
        <w:pStyle w:val="Bullet1Char"/>
      </w:pPr>
      <w:r w:rsidRPr="00D21936">
        <w:t>Add</w:t>
      </w:r>
      <w:r w:rsidR="00C1326A">
        <w:t>ing</w:t>
      </w:r>
      <w:r w:rsidRPr="00D21936">
        <w:t xml:space="preserve"> extended key usage or application policies</w:t>
      </w:r>
    </w:p>
    <w:p w14:paraId="7B0F0D89" w14:textId="77777777" w:rsidR="00ED4768" w:rsidRPr="00D21936" w:rsidRDefault="00ED4768" w:rsidP="00AB2154">
      <w:pPr>
        <w:pStyle w:val="Bullet1Char"/>
      </w:pPr>
      <w:r w:rsidRPr="00D21936">
        <w:t>Correcting enrollment policy errors</w:t>
      </w:r>
    </w:p>
    <w:p w14:paraId="0B87470B" w14:textId="77777777" w:rsidR="00ED4768" w:rsidRPr="00D21936" w:rsidRDefault="00ED4768" w:rsidP="00AB2154">
      <w:pPr>
        <w:pStyle w:val="Bullet1Char"/>
      </w:pPr>
      <w:r w:rsidRPr="00D21936">
        <w:t>Updating users from version</w:t>
      </w:r>
      <w:r w:rsidR="00CE1060">
        <w:t xml:space="preserve"> </w:t>
      </w:r>
      <w:r w:rsidRPr="00D21936">
        <w:t>1 templates to version</w:t>
      </w:r>
      <w:r w:rsidR="00CE1060">
        <w:t xml:space="preserve"> </w:t>
      </w:r>
      <w:r w:rsidRPr="00D21936">
        <w:t>2 templates</w:t>
      </w:r>
    </w:p>
    <w:p w14:paraId="5FBD37A7" w14:textId="77777777" w:rsidR="00ED4768" w:rsidRPr="00D21936" w:rsidRDefault="00ED4768" w:rsidP="00085C29">
      <w:r w:rsidRPr="00D21936">
        <w:t xml:space="preserve">To create or modify a template to supersede an existing certificate </w:t>
      </w:r>
    </w:p>
    <w:p w14:paraId="790CE685" w14:textId="77777777" w:rsidR="00ED4768" w:rsidRPr="00D21936" w:rsidRDefault="00CE1060" w:rsidP="00313019">
      <w:pPr>
        <w:pStyle w:val="Number"/>
        <w:numPr>
          <w:ilvl w:val="0"/>
          <w:numId w:val="9"/>
        </w:numPr>
      </w:pPr>
      <w:r>
        <w:t>O</w:t>
      </w:r>
      <w:r w:rsidR="00ED4768" w:rsidRPr="00D21936">
        <w:t>pen</w:t>
      </w:r>
      <w:r>
        <w:t xml:space="preserve"> the </w:t>
      </w:r>
      <w:r w:rsidRPr="00CE1060">
        <w:rPr>
          <w:b/>
          <w:bCs w:val="0"/>
        </w:rPr>
        <w:t>P</w:t>
      </w:r>
      <w:r w:rsidR="00ED4768" w:rsidRPr="00CE1060">
        <w:rPr>
          <w:b/>
          <w:bCs w:val="0"/>
        </w:rPr>
        <w:t>roperties</w:t>
      </w:r>
      <w:r w:rsidR="00ED4768" w:rsidRPr="00D21936">
        <w:t xml:space="preserve"> of the template to take precedence</w:t>
      </w:r>
      <w:r w:rsidR="005A7C3D">
        <w:t>,</w:t>
      </w:r>
      <w:r w:rsidR="00ED4768" w:rsidRPr="00D21936">
        <w:t xml:space="preserve"> </w:t>
      </w:r>
      <w:r w:rsidR="00545FC5">
        <w:t xml:space="preserve">click </w:t>
      </w:r>
      <w:r w:rsidR="00ED4768" w:rsidRPr="00D21936">
        <w:t xml:space="preserve">the </w:t>
      </w:r>
      <w:r w:rsidR="00ED4768" w:rsidRPr="00085C29">
        <w:rPr>
          <w:b/>
        </w:rPr>
        <w:t xml:space="preserve">Superseded </w:t>
      </w:r>
      <w:r w:rsidR="00CC1974" w:rsidRPr="00085C29">
        <w:rPr>
          <w:b/>
        </w:rPr>
        <w:t>T</w:t>
      </w:r>
      <w:r w:rsidR="00ED4768" w:rsidRPr="00085C29">
        <w:rPr>
          <w:b/>
        </w:rPr>
        <w:t>emplates</w:t>
      </w:r>
      <w:r w:rsidR="00ED4768" w:rsidRPr="00D21936">
        <w:t xml:space="preserve"> tab</w:t>
      </w:r>
      <w:r>
        <w:t xml:space="preserve"> </w:t>
      </w:r>
      <w:r w:rsidR="00545FC5">
        <w:t>(</w:t>
      </w:r>
      <w:r w:rsidR="00545FC5">
        <w:fldChar w:fldCharType="begin"/>
      </w:r>
      <w:r w:rsidR="00545FC5">
        <w:instrText xml:space="preserve"> REF _Ref36362728 \h </w:instrText>
      </w:r>
      <w:r w:rsidR="00545FC5">
        <w:fldChar w:fldCharType="separate"/>
      </w:r>
      <w:r w:rsidR="00636BA6">
        <w:t xml:space="preserve">Figure </w:t>
      </w:r>
      <w:r w:rsidR="00636BA6">
        <w:rPr>
          <w:noProof/>
        </w:rPr>
        <w:t>20</w:t>
      </w:r>
      <w:r w:rsidR="00545FC5">
        <w:fldChar w:fldCharType="end"/>
      </w:r>
      <w:r w:rsidR="00545FC5">
        <w:t>)</w:t>
      </w:r>
      <w:r w:rsidR="005A7C3D">
        <w:t xml:space="preserve">, and then click </w:t>
      </w:r>
      <w:r w:rsidR="005A7C3D" w:rsidRPr="005A7C3D">
        <w:rPr>
          <w:b/>
        </w:rPr>
        <w:t>Add</w:t>
      </w:r>
      <w:r w:rsidR="00ED4768" w:rsidRPr="00D21936">
        <w:t>.</w:t>
      </w:r>
    </w:p>
    <w:p w14:paraId="7EF468E2" w14:textId="11980674" w:rsidR="00273B16" w:rsidRDefault="000A65DE" w:rsidP="00313019">
      <w:pPr>
        <w:pStyle w:val="Number"/>
        <w:numPr>
          <w:ilvl w:val="0"/>
          <w:numId w:val="9"/>
        </w:numPr>
      </w:pPr>
      <w:r w:rsidRPr="00D21936">
        <w:t xml:space="preserve">Select the template you </w:t>
      </w:r>
      <w:r w:rsidR="00D90B4B">
        <w:t>want</w:t>
      </w:r>
      <w:r w:rsidRPr="00D21936">
        <w:t xml:space="preserve"> to supersede</w:t>
      </w:r>
      <w:r w:rsidR="00E56939">
        <w:t xml:space="preserve"> (</w:t>
      </w:r>
      <w:r w:rsidR="00E56939">
        <w:fldChar w:fldCharType="begin"/>
      </w:r>
      <w:r w:rsidR="00E56939">
        <w:instrText xml:space="preserve"> REF _Ref36362671 \h </w:instrText>
      </w:r>
      <w:r w:rsidR="00E56939">
        <w:fldChar w:fldCharType="separate"/>
      </w:r>
      <w:r w:rsidR="00636BA6">
        <w:t xml:space="preserve">Figure </w:t>
      </w:r>
      <w:r w:rsidR="00636BA6">
        <w:rPr>
          <w:noProof/>
        </w:rPr>
        <w:t>19</w:t>
      </w:r>
      <w:r w:rsidR="00E56939">
        <w:fldChar w:fldCharType="end"/>
      </w:r>
      <w:r w:rsidR="00E56939">
        <w:t>), and then</w:t>
      </w:r>
      <w:r w:rsidR="0074090B">
        <w:t xml:space="preserve"> </w:t>
      </w:r>
      <w:r w:rsidR="00E56939">
        <w:t>c</w:t>
      </w:r>
      <w:r w:rsidRPr="00D21936">
        <w:t xml:space="preserve">lick </w:t>
      </w:r>
      <w:r w:rsidRPr="00085C29">
        <w:rPr>
          <w:b/>
        </w:rPr>
        <w:t>OK</w:t>
      </w:r>
      <w:r w:rsidRPr="00D21936">
        <w:t>.</w:t>
      </w:r>
      <w:r w:rsidR="00313019">
        <w:rPr>
          <w:noProof/>
          <w:lang w:eastAsia="zh-CN"/>
        </w:rPr>
        <w:drawing>
          <wp:anchor distT="0" distB="0" distL="114300" distR="114300" simplePos="0" relativeHeight="251653632" behindDoc="0" locked="0" layoutInCell="1" allowOverlap="1" wp14:anchorId="47CEC414" wp14:editId="2F029843">
            <wp:simplePos x="0" y="0"/>
            <wp:positionH relativeFrom="column">
              <wp:posOffset>0</wp:posOffset>
            </wp:positionH>
            <wp:positionV relativeFrom="paragraph">
              <wp:posOffset>241300</wp:posOffset>
            </wp:positionV>
            <wp:extent cx="3667125" cy="361950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67125" cy="3619500"/>
                    </a:xfrm>
                    <a:prstGeom prst="rect">
                      <a:avLst/>
                    </a:prstGeom>
                    <a:noFill/>
                  </pic:spPr>
                </pic:pic>
              </a:graphicData>
            </a:graphic>
            <wp14:sizeRelH relativeFrom="page">
              <wp14:pctWidth>0</wp14:pctWidth>
            </wp14:sizeRelH>
            <wp14:sizeRelV relativeFrom="page">
              <wp14:pctHeight>0</wp14:pctHeight>
            </wp14:sizeRelV>
          </wp:anchor>
        </w:drawing>
      </w:r>
      <w:r w:rsidR="00273B16">
        <w:br/>
      </w:r>
    </w:p>
    <w:p w14:paraId="0168ADF3" w14:textId="77777777" w:rsidR="00CC1974" w:rsidRDefault="00CC1974" w:rsidP="00085C29"/>
    <w:p w14:paraId="27E602E5" w14:textId="77777777" w:rsidR="00CC1974" w:rsidRDefault="00CC1974" w:rsidP="00085C29"/>
    <w:p w14:paraId="3E09C6D6" w14:textId="77777777" w:rsidR="00CC1974" w:rsidRDefault="00CC1974" w:rsidP="00085C29"/>
    <w:p w14:paraId="181DD533" w14:textId="77777777" w:rsidR="00CC1974" w:rsidRDefault="00CC1974" w:rsidP="00085C29"/>
    <w:p w14:paraId="4B88D267" w14:textId="77777777" w:rsidR="00273B16" w:rsidRDefault="00273B16" w:rsidP="00085C29"/>
    <w:p w14:paraId="5AFCA131" w14:textId="77777777" w:rsidR="00273B16" w:rsidRDefault="00273B16" w:rsidP="00085C29"/>
    <w:p w14:paraId="28C0C498" w14:textId="77777777" w:rsidR="00273B16" w:rsidRDefault="00273B16" w:rsidP="00085C29"/>
    <w:p w14:paraId="0642D55D" w14:textId="77777777" w:rsidR="00273B16" w:rsidRDefault="00273B16" w:rsidP="00085C29"/>
    <w:p w14:paraId="4CFFF19A" w14:textId="77777777" w:rsidR="00273B16" w:rsidRDefault="00273B16" w:rsidP="00085C29"/>
    <w:p w14:paraId="11E49038" w14:textId="77777777" w:rsidR="00273B16" w:rsidRDefault="00273B16" w:rsidP="00085C29"/>
    <w:p w14:paraId="087D5DB5" w14:textId="77777777" w:rsidR="00273B16" w:rsidRDefault="00273B16" w:rsidP="00085C29"/>
    <w:p w14:paraId="4C80A66B" w14:textId="77777777" w:rsidR="00273B16" w:rsidRDefault="00273B16" w:rsidP="00085C29"/>
    <w:p w14:paraId="7E7D4383" w14:textId="77777777" w:rsidR="00273B16" w:rsidRDefault="00273B16" w:rsidP="00085C29"/>
    <w:p w14:paraId="26940755" w14:textId="77777777" w:rsidR="00273B16" w:rsidRDefault="00273B16" w:rsidP="00065ED4">
      <w:pPr>
        <w:pStyle w:val="Caption"/>
      </w:pPr>
      <w:r>
        <w:br/>
      </w:r>
      <w:bookmarkStart w:id="125" w:name="_Ref36362671"/>
      <w:r w:rsidR="00065ED4">
        <w:t xml:space="preserve">Figure </w:t>
      </w:r>
      <w:r w:rsidR="00065ED4">
        <w:fldChar w:fldCharType="begin"/>
      </w:r>
      <w:r w:rsidR="00065ED4">
        <w:instrText xml:space="preserve"> SEQ Figure \* ARABIC </w:instrText>
      </w:r>
      <w:r w:rsidR="00065ED4">
        <w:fldChar w:fldCharType="separate"/>
      </w:r>
      <w:r w:rsidR="00636BA6">
        <w:rPr>
          <w:noProof/>
        </w:rPr>
        <w:t>19</w:t>
      </w:r>
      <w:r w:rsidR="00065ED4">
        <w:fldChar w:fldCharType="end"/>
      </w:r>
      <w:bookmarkEnd w:id="125"/>
      <w:r w:rsidR="00065ED4">
        <w:t xml:space="preserve">  </w:t>
      </w:r>
      <w:r w:rsidR="00065ED4" w:rsidRPr="000B73FA">
        <w:t xml:space="preserve">Selecting a </w:t>
      </w:r>
      <w:r w:rsidR="00065ED4">
        <w:t>T</w:t>
      </w:r>
      <w:r w:rsidR="00065ED4" w:rsidRPr="000B73FA">
        <w:t xml:space="preserve">emplate to </w:t>
      </w:r>
      <w:r w:rsidR="00065ED4">
        <w:t>S</w:t>
      </w:r>
      <w:r w:rsidR="00065ED4" w:rsidRPr="000B73FA">
        <w:t>upersede</w:t>
      </w:r>
    </w:p>
    <w:p w14:paraId="17E9FC68" w14:textId="77777777" w:rsidR="00D90B4B" w:rsidRPr="00D21936" w:rsidRDefault="00D90B4B" w:rsidP="00313019">
      <w:pPr>
        <w:pStyle w:val="Number"/>
        <w:numPr>
          <w:ilvl w:val="0"/>
          <w:numId w:val="9"/>
        </w:numPr>
      </w:pPr>
      <w:r w:rsidRPr="00D21936">
        <w:lastRenderedPageBreak/>
        <w:t>The template will be added</w:t>
      </w:r>
      <w:r>
        <w:t xml:space="preserve"> to the </w:t>
      </w:r>
      <w:r w:rsidRPr="00D90B4B">
        <w:rPr>
          <w:b/>
          <w:bCs w:val="0"/>
        </w:rPr>
        <w:t>Superseded Templates</w:t>
      </w:r>
      <w:r>
        <w:t xml:space="preserve"> tab</w:t>
      </w:r>
      <w:r w:rsidR="00085C29">
        <w:t xml:space="preserve"> (</w:t>
      </w:r>
      <w:r w:rsidR="00085C29">
        <w:fldChar w:fldCharType="begin"/>
      </w:r>
      <w:r w:rsidR="00085C29">
        <w:instrText xml:space="preserve"> REF _Ref36362728 \h </w:instrText>
      </w:r>
      <w:r w:rsidR="00085C29">
        <w:fldChar w:fldCharType="separate"/>
      </w:r>
      <w:r w:rsidR="00636BA6">
        <w:t xml:space="preserve">Figure </w:t>
      </w:r>
      <w:r w:rsidR="00636BA6">
        <w:rPr>
          <w:noProof/>
        </w:rPr>
        <w:t>20</w:t>
      </w:r>
      <w:r w:rsidR="00085C29">
        <w:fldChar w:fldCharType="end"/>
      </w:r>
      <w:r w:rsidR="00085C29">
        <w:t>)</w:t>
      </w:r>
      <w:r w:rsidR="00FB678D">
        <w:t xml:space="preserve">. </w:t>
      </w:r>
      <w:r w:rsidRPr="00D21936">
        <w:t xml:space="preserve">If you wish to add additional templates that should be superseded with this new template, click </w:t>
      </w:r>
      <w:r w:rsidRPr="00FB678D">
        <w:rPr>
          <w:b/>
          <w:bCs w:val="0"/>
        </w:rPr>
        <w:t>Add</w:t>
      </w:r>
      <w:r w:rsidRPr="00D21936">
        <w:t xml:space="preserve"> and repeat.</w:t>
      </w:r>
      <w:r w:rsidR="0074090B">
        <w:t xml:space="preserve"> </w:t>
      </w:r>
      <w:r w:rsidRPr="00D21936">
        <w:t>Otherwise</w:t>
      </w:r>
      <w:r w:rsidR="00085C29">
        <w:t>,</w:t>
      </w:r>
      <w:r w:rsidRPr="00D21936">
        <w:t xml:space="preserve"> click </w:t>
      </w:r>
      <w:r w:rsidRPr="00FB678D">
        <w:rPr>
          <w:b/>
          <w:bCs w:val="0"/>
        </w:rPr>
        <w:t>OK</w:t>
      </w:r>
      <w:r w:rsidRPr="00D21936">
        <w:t>.</w:t>
      </w:r>
    </w:p>
    <w:p w14:paraId="0684E1EC" w14:textId="77777777" w:rsidR="00D90B4B" w:rsidRPr="00D90B4B" w:rsidRDefault="00D90B4B" w:rsidP="00085C29"/>
    <w:p w14:paraId="32DBE0CB" w14:textId="56017792" w:rsidR="00273B16" w:rsidRDefault="00313019" w:rsidP="00085C29">
      <w:r>
        <w:rPr>
          <w:noProof/>
          <w:lang w:eastAsia="zh-CN"/>
        </w:rPr>
        <w:drawing>
          <wp:anchor distT="0" distB="0" distL="114300" distR="114300" simplePos="0" relativeHeight="251654656" behindDoc="0" locked="0" layoutInCell="1" allowOverlap="1" wp14:anchorId="62451A97" wp14:editId="6E5535E5">
            <wp:simplePos x="0" y="0"/>
            <wp:positionH relativeFrom="column">
              <wp:posOffset>0</wp:posOffset>
            </wp:positionH>
            <wp:positionV relativeFrom="paragraph">
              <wp:posOffset>0</wp:posOffset>
            </wp:positionV>
            <wp:extent cx="3857625" cy="443865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57625" cy="4438650"/>
                    </a:xfrm>
                    <a:prstGeom prst="rect">
                      <a:avLst/>
                    </a:prstGeom>
                    <a:noFill/>
                  </pic:spPr>
                </pic:pic>
              </a:graphicData>
            </a:graphic>
            <wp14:sizeRelH relativeFrom="page">
              <wp14:pctWidth>0</wp14:pctWidth>
            </wp14:sizeRelH>
            <wp14:sizeRelV relativeFrom="page">
              <wp14:pctHeight>0</wp14:pctHeight>
            </wp14:sizeRelV>
          </wp:anchor>
        </w:drawing>
      </w:r>
    </w:p>
    <w:p w14:paraId="384B9F38" w14:textId="77777777" w:rsidR="00273B16" w:rsidRDefault="00273B16" w:rsidP="00085C29"/>
    <w:p w14:paraId="4827E828" w14:textId="77777777" w:rsidR="00273B16" w:rsidRDefault="00273B16" w:rsidP="00085C29"/>
    <w:p w14:paraId="3E0224F1" w14:textId="77777777" w:rsidR="00273B16" w:rsidRDefault="00273B16" w:rsidP="00085C29"/>
    <w:p w14:paraId="7350064B" w14:textId="77777777" w:rsidR="00273B16" w:rsidRDefault="00273B16" w:rsidP="00085C29"/>
    <w:p w14:paraId="600E55CB" w14:textId="77777777" w:rsidR="00273B16" w:rsidRDefault="00273B16" w:rsidP="00085C29"/>
    <w:p w14:paraId="20FE31FA" w14:textId="77777777" w:rsidR="00273B16" w:rsidRDefault="00273B16" w:rsidP="00085C29"/>
    <w:p w14:paraId="52D00681" w14:textId="77777777" w:rsidR="00273B16" w:rsidRDefault="00273B16" w:rsidP="00085C29"/>
    <w:p w14:paraId="11967608" w14:textId="77777777" w:rsidR="00273B16" w:rsidRDefault="00273B16" w:rsidP="00085C29"/>
    <w:p w14:paraId="543ACB59" w14:textId="77777777" w:rsidR="00273B16" w:rsidRDefault="00273B16" w:rsidP="00085C29"/>
    <w:p w14:paraId="6E98093E" w14:textId="77777777" w:rsidR="00273B16" w:rsidRDefault="00273B16" w:rsidP="00085C29"/>
    <w:p w14:paraId="59A78FA6" w14:textId="77777777" w:rsidR="00273B16" w:rsidRDefault="00273B16" w:rsidP="00085C29"/>
    <w:p w14:paraId="0C3EC486" w14:textId="77777777" w:rsidR="00273B16" w:rsidRDefault="00273B16" w:rsidP="00085C29"/>
    <w:p w14:paraId="5F060DC3" w14:textId="77777777" w:rsidR="00273B16" w:rsidRDefault="00273B16" w:rsidP="00085C29"/>
    <w:p w14:paraId="064ADDD1" w14:textId="77777777" w:rsidR="00CC1974" w:rsidRDefault="00CC1974" w:rsidP="00085C29"/>
    <w:p w14:paraId="012C4497" w14:textId="77777777" w:rsidR="00273B16" w:rsidRDefault="00273B16" w:rsidP="00085C29"/>
    <w:p w14:paraId="1A500809" w14:textId="77777777" w:rsidR="00273B16" w:rsidRDefault="00273B16" w:rsidP="00085C29"/>
    <w:p w14:paraId="0B50F713" w14:textId="77777777" w:rsidR="00273B16" w:rsidRDefault="00273B16" w:rsidP="00085C29"/>
    <w:p w14:paraId="3C233C8D" w14:textId="77777777" w:rsidR="00273B16" w:rsidRPr="00D21936" w:rsidRDefault="00065ED4" w:rsidP="00065ED4">
      <w:pPr>
        <w:pStyle w:val="Caption"/>
      </w:pPr>
      <w:bookmarkStart w:id="126" w:name="_Ref36362728"/>
      <w:r>
        <w:t xml:space="preserve">Figure </w:t>
      </w:r>
      <w:r>
        <w:fldChar w:fldCharType="begin"/>
      </w:r>
      <w:r>
        <w:instrText xml:space="preserve"> SEQ Figure \* ARABIC </w:instrText>
      </w:r>
      <w:r>
        <w:fldChar w:fldCharType="separate"/>
      </w:r>
      <w:r w:rsidR="00636BA6">
        <w:rPr>
          <w:noProof/>
        </w:rPr>
        <w:t>20</w:t>
      </w:r>
      <w:r>
        <w:fldChar w:fldCharType="end"/>
      </w:r>
      <w:bookmarkEnd w:id="126"/>
      <w:r>
        <w:t xml:space="preserve">  Listing S</w:t>
      </w:r>
      <w:r w:rsidRPr="00465C31">
        <w:t xml:space="preserve">uperseded </w:t>
      </w:r>
      <w:r>
        <w:t>T</w:t>
      </w:r>
      <w:r w:rsidRPr="00465C31">
        <w:t>emplates</w:t>
      </w:r>
    </w:p>
    <w:p w14:paraId="2ED6C899" w14:textId="77777777" w:rsidR="00ED4768" w:rsidRPr="00A877E8" w:rsidRDefault="00ED4768" w:rsidP="00277E56">
      <w:pPr>
        <w:pStyle w:val="Note"/>
        <w:pBdr>
          <w:top w:val="none" w:sz="0" w:space="0" w:color="auto"/>
          <w:bottom w:val="none" w:sz="0" w:space="0" w:color="auto"/>
        </w:pBdr>
      </w:pPr>
      <w:r w:rsidRPr="00273B16">
        <w:t>Note</w:t>
      </w:r>
      <w:r w:rsidR="0074090B" w:rsidRPr="00277E56">
        <w:rPr>
          <w:b w:val="0"/>
        </w:rPr>
        <w:t xml:space="preserve"> </w:t>
      </w:r>
      <w:r w:rsidR="00F51D43" w:rsidRPr="00277E56">
        <w:rPr>
          <w:b w:val="0"/>
        </w:rPr>
        <w:t xml:space="preserve"> </w:t>
      </w:r>
      <w:r w:rsidRPr="00277E56">
        <w:rPr>
          <w:b w:val="0"/>
        </w:rPr>
        <w:t>Superseding a certificate always generates a new private key for the user or machine.</w:t>
      </w:r>
    </w:p>
    <w:p w14:paraId="00DA6FCD" w14:textId="77777777" w:rsidR="00ED4768" w:rsidRPr="00D21936" w:rsidRDefault="00ED4768" w:rsidP="006A77EC">
      <w:pPr>
        <w:pStyle w:val="Heading1"/>
      </w:pPr>
      <w:bookmarkStart w:id="127" w:name="_Appendix—Supported_Hardware"/>
      <w:bookmarkStart w:id="128" w:name="_Toc519556237"/>
      <w:bookmarkStart w:id="129" w:name="_Toc519899570"/>
      <w:bookmarkStart w:id="130" w:name="_Toc530457151"/>
      <w:bookmarkStart w:id="131" w:name="_Toc36462828"/>
      <w:bookmarkEnd w:id="127"/>
      <w:r w:rsidRPr="00D21936">
        <w:lastRenderedPageBreak/>
        <w:t>Supported Hardware</w:t>
      </w:r>
      <w:bookmarkEnd w:id="128"/>
      <w:bookmarkEnd w:id="129"/>
      <w:bookmarkEnd w:id="130"/>
      <w:bookmarkEnd w:id="131"/>
    </w:p>
    <w:p w14:paraId="56FFB342" w14:textId="77777777" w:rsidR="00ED4768" w:rsidRPr="00D21936" w:rsidRDefault="006023A2" w:rsidP="00085C29">
      <w:r w:rsidRPr="00745466">
        <w:t>This section</w:t>
      </w:r>
      <w:r w:rsidR="00745466" w:rsidRPr="00745466">
        <w:t xml:space="preserve"> lists the</w:t>
      </w:r>
      <w:r w:rsidR="00ED4768" w:rsidRPr="00745466">
        <w:t xml:space="preserve"> smart card readers and smart cards </w:t>
      </w:r>
      <w:r w:rsidR="00BE1A84">
        <w:t xml:space="preserve">that </w:t>
      </w:r>
      <w:r w:rsidR="00ED4768" w:rsidRPr="00745466">
        <w:t xml:space="preserve">are supported in </w:t>
      </w:r>
      <w:r w:rsidR="006721C6">
        <w:t xml:space="preserve">the default installations of </w:t>
      </w:r>
      <w:r w:rsidR="00ED4768" w:rsidRPr="00745466">
        <w:t>Windows 2000 and Windows</w:t>
      </w:r>
      <w:r w:rsidR="00ED4768" w:rsidRPr="00D21936">
        <w:t xml:space="preserve"> </w:t>
      </w:r>
      <w:r w:rsidR="0009198C">
        <w:t>Server 2003</w:t>
      </w:r>
      <w:r w:rsidR="00ED4768" w:rsidRPr="00D21936">
        <w:t>.</w:t>
      </w:r>
    </w:p>
    <w:p w14:paraId="2A8CD620" w14:textId="77777777" w:rsidR="00ED4768" w:rsidRPr="00D21936" w:rsidRDefault="00065ED4" w:rsidP="004D5985">
      <w:pPr>
        <w:pStyle w:val="Caption"/>
        <w:jc w:val="center"/>
      </w:pPr>
      <w:r>
        <w:t xml:space="preserve">Table </w:t>
      </w:r>
      <w:r>
        <w:fldChar w:fldCharType="begin"/>
      </w:r>
      <w:r>
        <w:instrText xml:space="preserve"> SEQ Table \* ARABIC </w:instrText>
      </w:r>
      <w:r>
        <w:fldChar w:fldCharType="separate"/>
      </w:r>
      <w:r w:rsidR="00636BA6">
        <w:rPr>
          <w:noProof/>
        </w:rPr>
        <w:t>1</w:t>
      </w:r>
      <w:r>
        <w:fldChar w:fldCharType="end"/>
      </w:r>
      <w:r>
        <w:t xml:space="preserve">  </w:t>
      </w:r>
      <w:r w:rsidRPr="0098456B">
        <w:t>Smart Card Readers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3542"/>
        <w:gridCol w:w="1063"/>
        <w:gridCol w:w="1507"/>
        <w:gridCol w:w="1416"/>
        <w:gridCol w:w="1682"/>
      </w:tblGrid>
      <w:tr w:rsidR="00ED4768" w:rsidRPr="00C11069" w14:paraId="5834C139" w14:textId="77777777">
        <w:trPr>
          <w:trHeight w:val="330"/>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77FF652F" w14:textId="77777777" w:rsidR="00ED4768" w:rsidRPr="00C11069" w:rsidRDefault="00ED4768" w:rsidP="004D5985">
            <w:pPr>
              <w:pStyle w:val="TableBody"/>
              <w:jc w:val="center"/>
              <w:rPr>
                <w:b/>
                <w:bCs w:val="0"/>
                <w:sz w:val="20"/>
              </w:rPr>
            </w:pPr>
            <w:r w:rsidRPr="00C11069">
              <w:rPr>
                <w:b/>
                <w:bCs w:val="0"/>
                <w:sz w:val="20"/>
              </w:rPr>
              <w:t>Name</w:t>
            </w:r>
          </w:p>
        </w:tc>
        <w:tc>
          <w:tcPr>
            <w:tcW w:w="577" w:type="pct"/>
            <w:tcBorders>
              <w:top w:val="outset" w:sz="6" w:space="0" w:color="auto"/>
              <w:left w:val="outset" w:sz="6" w:space="0" w:color="auto"/>
              <w:bottom w:val="outset" w:sz="6" w:space="0" w:color="auto"/>
              <w:right w:val="outset" w:sz="6" w:space="0" w:color="auto"/>
            </w:tcBorders>
            <w:shd w:val="clear" w:color="auto" w:fill="auto"/>
            <w:vAlign w:val="center"/>
          </w:tcPr>
          <w:p w14:paraId="1BD9BAEE" w14:textId="77777777" w:rsidR="00ED4768" w:rsidRPr="00C11069" w:rsidRDefault="00ED4768" w:rsidP="004D5985">
            <w:pPr>
              <w:pStyle w:val="TableBody"/>
              <w:jc w:val="center"/>
              <w:rPr>
                <w:b/>
                <w:bCs w:val="0"/>
                <w:sz w:val="20"/>
              </w:rPr>
            </w:pPr>
            <w:r w:rsidRPr="00C11069">
              <w:rPr>
                <w:b/>
                <w:bCs w:val="0"/>
                <w:sz w:val="20"/>
              </w:rPr>
              <w:t>Type</w:t>
            </w:r>
          </w:p>
        </w:tc>
        <w:tc>
          <w:tcPr>
            <w:tcW w:w="818" w:type="pct"/>
            <w:tcBorders>
              <w:top w:val="outset" w:sz="6" w:space="0" w:color="auto"/>
              <w:left w:val="outset" w:sz="6" w:space="0" w:color="auto"/>
              <w:bottom w:val="outset" w:sz="6" w:space="0" w:color="auto"/>
              <w:right w:val="outset" w:sz="6" w:space="0" w:color="auto"/>
            </w:tcBorders>
            <w:shd w:val="clear" w:color="auto" w:fill="auto"/>
            <w:vAlign w:val="center"/>
          </w:tcPr>
          <w:p w14:paraId="0AE503DF" w14:textId="77777777" w:rsidR="00ED4768" w:rsidRPr="00C11069" w:rsidRDefault="00ED4768" w:rsidP="00C11069">
            <w:pPr>
              <w:pStyle w:val="TableBody"/>
              <w:jc w:val="center"/>
              <w:rPr>
                <w:b/>
                <w:bCs w:val="0"/>
                <w:sz w:val="20"/>
              </w:rPr>
            </w:pPr>
            <w:r w:rsidRPr="00C11069">
              <w:rPr>
                <w:b/>
                <w:bCs w:val="0"/>
                <w:sz w:val="20"/>
              </w:rPr>
              <w:t>Common Name</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0ED23976" w14:textId="77777777" w:rsidR="00ED4768" w:rsidRPr="00C11069" w:rsidRDefault="00ED4768" w:rsidP="00C11069">
            <w:pPr>
              <w:pStyle w:val="TableBody"/>
              <w:jc w:val="center"/>
              <w:rPr>
                <w:b/>
                <w:bCs w:val="0"/>
                <w:sz w:val="20"/>
              </w:rPr>
            </w:pPr>
            <w:r w:rsidRPr="00C11069">
              <w:rPr>
                <w:b/>
                <w:bCs w:val="0"/>
                <w:sz w:val="20"/>
              </w:rPr>
              <w:t>Windows 2000</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31F3273B" w14:textId="77777777" w:rsidR="00ED4768" w:rsidRPr="00C11069" w:rsidRDefault="0009198C" w:rsidP="00C11069">
            <w:pPr>
              <w:pStyle w:val="TableBody"/>
              <w:jc w:val="center"/>
              <w:rPr>
                <w:b/>
                <w:bCs w:val="0"/>
                <w:sz w:val="20"/>
              </w:rPr>
            </w:pPr>
            <w:r>
              <w:rPr>
                <w:b/>
                <w:bCs w:val="0"/>
                <w:sz w:val="20"/>
              </w:rPr>
              <w:t>Windows XP/Server 2003</w:t>
            </w:r>
          </w:p>
        </w:tc>
      </w:tr>
      <w:tr w:rsidR="00ED4768" w:rsidRPr="00D21936" w14:paraId="64107352" w14:textId="77777777">
        <w:trPr>
          <w:trHeight w:val="330"/>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7AE589C9" w14:textId="77777777" w:rsidR="00ED4768" w:rsidRPr="00D21936" w:rsidRDefault="00ED4768" w:rsidP="00085C29">
            <w:smartTag w:uri="urn:schemas-microsoft-com:office:smarttags" w:element="stockticker">
              <w:r w:rsidRPr="00D21936">
                <w:t>BULL</w:t>
              </w:r>
            </w:smartTag>
            <w:r w:rsidRPr="00D21936">
              <w:t xml:space="preserve"> SmarTLP3</w:t>
            </w:r>
          </w:p>
        </w:tc>
        <w:tc>
          <w:tcPr>
            <w:tcW w:w="577" w:type="pct"/>
            <w:tcBorders>
              <w:top w:val="outset" w:sz="6" w:space="0" w:color="auto"/>
              <w:left w:val="outset" w:sz="6" w:space="0" w:color="auto"/>
              <w:bottom w:val="outset" w:sz="6" w:space="0" w:color="auto"/>
              <w:right w:val="outset" w:sz="6" w:space="0" w:color="auto"/>
            </w:tcBorders>
            <w:shd w:val="clear" w:color="auto" w:fill="auto"/>
            <w:vAlign w:val="center"/>
          </w:tcPr>
          <w:p w14:paraId="52E3DB4E" w14:textId="77777777" w:rsidR="00ED4768" w:rsidRPr="00D21936" w:rsidRDefault="00ED4768" w:rsidP="00085C29">
            <w:r w:rsidRPr="00D21936">
              <w:t>Serial</w:t>
            </w:r>
          </w:p>
        </w:tc>
        <w:tc>
          <w:tcPr>
            <w:tcW w:w="818" w:type="pct"/>
            <w:tcBorders>
              <w:top w:val="outset" w:sz="6" w:space="0" w:color="auto"/>
              <w:left w:val="outset" w:sz="6" w:space="0" w:color="auto"/>
              <w:bottom w:val="outset" w:sz="6" w:space="0" w:color="auto"/>
              <w:right w:val="outset" w:sz="6" w:space="0" w:color="auto"/>
            </w:tcBorders>
            <w:shd w:val="clear" w:color="auto" w:fill="auto"/>
            <w:vAlign w:val="center"/>
          </w:tcPr>
          <w:p w14:paraId="0A611FC6" w14:textId="77777777" w:rsidR="00ED4768" w:rsidRPr="00D21936" w:rsidRDefault="00ED4768" w:rsidP="00085C29">
            <w:r w:rsidRPr="00D21936">
              <w:t> </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4B0C99A3" w14:textId="77777777" w:rsidR="00ED4768" w:rsidRPr="00D21936" w:rsidRDefault="00ED4768" w:rsidP="00085C29">
            <w:r w:rsidRPr="00D21936">
              <w:t>Yes</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3D6EF096" w14:textId="77777777" w:rsidR="00ED4768" w:rsidRPr="00D21936" w:rsidRDefault="00ED4768" w:rsidP="00085C29">
            <w:r w:rsidRPr="00D21936">
              <w:t>Yes</w:t>
            </w:r>
          </w:p>
        </w:tc>
      </w:tr>
      <w:tr w:rsidR="00ED4768" w:rsidRPr="00D21936" w14:paraId="35B7A17C" w14:textId="77777777">
        <w:trPr>
          <w:trHeight w:val="330"/>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6624FFE8" w14:textId="77777777" w:rsidR="00ED4768" w:rsidRPr="00D21936" w:rsidRDefault="00ED4768" w:rsidP="00085C29">
            <w:r w:rsidRPr="00D21936">
              <w:t xml:space="preserve">GEMPLUS </w:t>
            </w:r>
            <w:smartTag w:uri="urn:schemas-microsoft-com:office:smarttags" w:element="stockticker">
              <w:r w:rsidRPr="00D21936">
                <w:t>GCR</w:t>
              </w:r>
            </w:smartTag>
            <w:r w:rsidRPr="00D21936">
              <w:t>410P</w:t>
            </w:r>
          </w:p>
        </w:tc>
        <w:tc>
          <w:tcPr>
            <w:tcW w:w="577" w:type="pct"/>
            <w:tcBorders>
              <w:top w:val="outset" w:sz="6" w:space="0" w:color="auto"/>
              <w:left w:val="outset" w:sz="6" w:space="0" w:color="auto"/>
              <w:bottom w:val="outset" w:sz="6" w:space="0" w:color="auto"/>
              <w:right w:val="outset" w:sz="6" w:space="0" w:color="auto"/>
            </w:tcBorders>
            <w:shd w:val="clear" w:color="auto" w:fill="auto"/>
            <w:vAlign w:val="center"/>
          </w:tcPr>
          <w:p w14:paraId="347A4F6F" w14:textId="77777777" w:rsidR="00ED4768" w:rsidRPr="00D21936" w:rsidRDefault="00ED4768" w:rsidP="00085C29">
            <w:r w:rsidRPr="00D21936">
              <w:t>Serial</w:t>
            </w:r>
          </w:p>
        </w:tc>
        <w:tc>
          <w:tcPr>
            <w:tcW w:w="818" w:type="pct"/>
            <w:tcBorders>
              <w:top w:val="outset" w:sz="6" w:space="0" w:color="auto"/>
              <w:left w:val="outset" w:sz="6" w:space="0" w:color="auto"/>
              <w:bottom w:val="outset" w:sz="6" w:space="0" w:color="auto"/>
              <w:right w:val="outset" w:sz="6" w:space="0" w:color="auto"/>
            </w:tcBorders>
            <w:shd w:val="clear" w:color="auto" w:fill="auto"/>
            <w:vAlign w:val="center"/>
          </w:tcPr>
          <w:p w14:paraId="53461B3B" w14:textId="77777777" w:rsidR="00ED4768" w:rsidRPr="00D21936" w:rsidRDefault="00ED4768" w:rsidP="00085C29">
            <w:r w:rsidRPr="00D21936">
              <w:t>GemPC410</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438F9255" w14:textId="77777777" w:rsidR="00ED4768" w:rsidRPr="00D21936" w:rsidRDefault="00ED4768" w:rsidP="00085C29">
            <w:r w:rsidRPr="00D21936">
              <w:t>Yes</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75ED8FEE" w14:textId="77777777" w:rsidR="00ED4768" w:rsidRPr="00D21936" w:rsidRDefault="00ED4768" w:rsidP="00085C29">
            <w:r w:rsidRPr="00D21936">
              <w:t>Yes</w:t>
            </w:r>
          </w:p>
        </w:tc>
      </w:tr>
      <w:tr w:rsidR="00ED4768" w:rsidRPr="00D21936" w14:paraId="0062C56F" w14:textId="77777777">
        <w:trPr>
          <w:trHeight w:val="330"/>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60BAEDFB" w14:textId="77777777" w:rsidR="00ED4768" w:rsidRPr="00D21936" w:rsidRDefault="00ED4768" w:rsidP="00085C29">
            <w:r w:rsidRPr="00D21936">
              <w:t>GEMPLUS GPR400</w:t>
            </w:r>
          </w:p>
        </w:tc>
        <w:tc>
          <w:tcPr>
            <w:tcW w:w="577" w:type="pct"/>
            <w:tcBorders>
              <w:top w:val="outset" w:sz="6" w:space="0" w:color="auto"/>
              <w:left w:val="outset" w:sz="6" w:space="0" w:color="auto"/>
              <w:bottom w:val="outset" w:sz="6" w:space="0" w:color="auto"/>
              <w:right w:val="outset" w:sz="6" w:space="0" w:color="auto"/>
            </w:tcBorders>
            <w:shd w:val="clear" w:color="auto" w:fill="auto"/>
            <w:vAlign w:val="center"/>
          </w:tcPr>
          <w:p w14:paraId="7E48B183" w14:textId="77777777" w:rsidR="00ED4768" w:rsidRPr="00D21936" w:rsidRDefault="00ED4768" w:rsidP="00085C29">
            <w:r w:rsidRPr="00D21936">
              <w:t>PCMCIA</w:t>
            </w:r>
          </w:p>
        </w:tc>
        <w:tc>
          <w:tcPr>
            <w:tcW w:w="818" w:type="pct"/>
            <w:tcBorders>
              <w:top w:val="outset" w:sz="6" w:space="0" w:color="auto"/>
              <w:left w:val="outset" w:sz="6" w:space="0" w:color="auto"/>
              <w:bottom w:val="outset" w:sz="6" w:space="0" w:color="auto"/>
              <w:right w:val="outset" w:sz="6" w:space="0" w:color="auto"/>
            </w:tcBorders>
            <w:shd w:val="clear" w:color="auto" w:fill="auto"/>
            <w:vAlign w:val="center"/>
          </w:tcPr>
          <w:p w14:paraId="45CEEE0B" w14:textId="77777777" w:rsidR="00ED4768" w:rsidRPr="00D21936" w:rsidRDefault="00ED4768" w:rsidP="00085C29">
            <w:r w:rsidRPr="00D21936">
              <w:t>GemPC400</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2E8EF4CA" w14:textId="77777777" w:rsidR="00ED4768" w:rsidRPr="00D21936" w:rsidRDefault="00ED4768" w:rsidP="00085C29">
            <w:r w:rsidRPr="00D21936">
              <w:t>Yes</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3D51A63A" w14:textId="77777777" w:rsidR="00ED4768" w:rsidRPr="00D21936" w:rsidRDefault="00ED4768" w:rsidP="00085C29">
            <w:r w:rsidRPr="00D21936">
              <w:t>Yes</w:t>
            </w:r>
          </w:p>
        </w:tc>
      </w:tr>
      <w:tr w:rsidR="00ED4768" w:rsidRPr="00D21936" w14:paraId="5CAB11BA" w14:textId="77777777">
        <w:trPr>
          <w:trHeight w:val="330"/>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683CD5F0" w14:textId="77777777" w:rsidR="00ED4768" w:rsidRPr="00D21936" w:rsidRDefault="00ED4768" w:rsidP="00085C29">
            <w:r w:rsidRPr="00D21936">
              <w:t>Litronic 220</w:t>
            </w:r>
          </w:p>
        </w:tc>
        <w:tc>
          <w:tcPr>
            <w:tcW w:w="577" w:type="pct"/>
            <w:tcBorders>
              <w:top w:val="outset" w:sz="6" w:space="0" w:color="auto"/>
              <w:left w:val="outset" w:sz="6" w:space="0" w:color="auto"/>
              <w:bottom w:val="outset" w:sz="6" w:space="0" w:color="auto"/>
              <w:right w:val="outset" w:sz="6" w:space="0" w:color="auto"/>
            </w:tcBorders>
            <w:shd w:val="clear" w:color="auto" w:fill="auto"/>
            <w:vAlign w:val="center"/>
          </w:tcPr>
          <w:p w14:paraId="00E85540" w14:textId="77777777" w:rsidR="00ED4768" w:rsidRPr="00D21936" w:rsidRDefault="00ED4768" w:rsidP="00085C29">
            <w:r w:rsidRPr="00D21936">
              <w:t>Serial</w:t>
            </w:r>
          </w:p>
        </w:tc>
        <w:tc>
          <w:tcPr>
            <w:tcW w:w="818" w:type="pct"/>
            <w:tcBorders>
              <w:top w:val="outset" w:sz="6" w:space="0" w:color="auto"/>
              <w:left w:val="outset" w:sz="6" w:space="0" w:color="auto"/>
              <w:bottom w:val="outset" w:sz="6" w:space="0" w:color="auto"/>
              <w:right w:val="outset" w:sz="6" w:space="0" w:color="auto"/>
            </w:tcBorders>
            <w:shd w:val="clear" w:color="auto" w:fill="auto"/>
            <w:vAlign w:val="center"/>
          </w:tcPr>
          <w:p w14:paraId="6C1B19D1" w14:textId="77777777" w:rsidR="00ED4768" w:rsidRPr="00D21936" w:rsidRDefault="00ED4768" w:rsidP="00085C29">
            <w:r w:rsidRPr="00D21936">
              <w:t> </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66BA4F26" w14:textId="77777777" w:rsidR="00ED4768" w:rsidRPr="00D21936" w:rsidRDefault="00ED4768" w:rsidP="00085C29">
            <w:r w:rsidRPr="00D21936">
              <w:t>Yes</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147B63A9" w14:textId="77777777" w:rsidR="00ED4768" w:rsidRPr="00D21936" w:rsidRDefault="00ED4768" w:rsidP="00085C29">
            <w:r w:rsidRPr="00D21936">
              <w:t>Yes</w:t>
            </w:r>
          </w:p>
        </w:tc>
      </w:tr>
      <w:tr w:rsidR="00ED4768" w:rsidRPr="00D21936" w14:paraId="2820EBF5" w14:textId="77777777">
        <w:trPr>
          <w:trHeight w:val="330"/>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29D3E36A" w14:textId="77777777" w:rsidR="00ED4768" w:rsidRPr="00D21936" w:rsidRDefault="00ED4768" w:rsidP="00085C29">
            <w:r w:rsidRPr="00D21936">
              <w:t>Rainbow Technologies SCR3531</w:t>
            </w:r>
          </w:p>
        </w:tc>
        <w:tc>
          <w:tcPr>
            <w:tcW w:w="577" w:type="pct"/>
            <w:tcBorders>
              <w:top w:val="outset" w:sz="6" w:space="0" w:color="auto"/>
              <w:left w:val="outset" w:sz="6" w:space="0" w:color="auto"/>
              <w:bottom w:val="outset" w:sz="6" w:space="0" w:color="auto"/>
              <w:right w:val="outset" w:sz="6" w:space="0" w:color="auto"/>
            </w:tcBorders>
            <w:shd w:val="clear" w:color="auto" w:fill="auto"/>
            <w:vAlign w:val="center"/>
          </w:tcPr>
          <w:p w14:paraId="40C820FD" w14:textId="77777777" w:rsidR="00ED4768" w:rsidRPr="00D21936" w:rsidRDefault="00ED4768" w:rsidP="00085C29">
            <w:r w:rsidRPr="00D21936">
              <w:t>Serial</w:t>
            </w:r>
          </w:p>
        </w:tc>
        <w:tc>
          <w:tcPr>
            <w:tcW w:w="818" w:type="pct"/>
            <w:tcBorders>
              <w:top w:val="outset" w:sz="6" w:space="0" w:color="auto"/>
              <w:left w:val="outset" w:sz="6" w:space="0" w:color="auto"/>
              <w:bottom w:val="outset" w:sz="6" w:space="0" w:color="auto"/>
              <w:right w:val="outset" w:sz="6" w:space="0" w:color="auto"/>
            </w:tcBorders>
            <w:shd w:val="clear" w:color="auto" w:fill="auto"/>
            <w:vAlign w:val="center"/>
          </w:tcPr>
          <w:p w14:paraId="58A66EB0" w14:textId="77777777" w:rsidR="00ED4768" w:rsidRPr="00D21936" w:rsidRDefault="00ED4768" w:rsidP="00085C29">
            <w:r w:rsidRPr="00D21936">
              <w:t> </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03F13B8B" w14:textId="77777777" w:rsidR="00ED4768" w:rsidRPr="00D21936" w:rsidRDefault="00ED4768" w:rsidP="00085C29">
            <w:r w:rsidRPr="00D21936">
              <w:t>Yes</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588602A9" w14:textId="77777777" w:rsidR="00ED4768" w:rsidRPr="00D21936" w:rsidRDefault="00ED4768" w:rsidP="00085C29">
            <w:r w:rsidRPr="00D21936">
              <w:t>No</w:t>
            </w:r>
          </w:p>
        </w:tc>
      </w:tr>
      <w:tr w:rsidR="00ED4768" w:rsidRPr="00D21936" w14:paraId="7D7810B9" w14:textId="77777777">
        <w:trPr>
          <w:trHeight w:val="330"/>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1208D253" w14:textId="77777777" w:rsidR="00ED4768" w:rsidRPr="00D21936" w:rsidRDefault="00ED4768" w:rsidP="00085C29">
            <w:r w:rsidRPr="00D21936">
              <w:t>Schlumberger Reflex 20</w:t>
            </w:r>
          </w:p>
        </w:tc>
        <w:tc>
          <w:tcPr>
            <w:tcW w:w="577" w:type="pct"/>
            <w:tcBorders>
              <w:top w:val="outset" w:sz="6" w:space="0" w:color="auto"/>
              <w:left w:val="outset" w:sz="6" w:space="0" w:color="auto"/>
              <w:bottom w:val="outset" w:sz="6" w:space="0" w:color="auto"/>
              <w:right w:val="outset" w:sz="6" w:space="0" w:color="auto"/>
            </w:tcBorders>
            <w:shd w:val="clear" w:color="auto" w:fill="auto"/>
            <w:vAlign w:val="center"/>
          </w:tcPr>
          <w:p w14:paraId="77797618" w14:textId="77777777" w:rsidR="00ED4768" w:rsidRPr="00D21936" w:rsidRDefault="00ED4768" w:rsidP="00085C29">
            <w:r w:rsidRPr="00D21936">
              <w:t>PCMCIA</w:t>
            </w:r>
          </w:p>
        </w:tc>
        <w:tc>
          <w:tcPr>
            <w:tcW w:w="818" w:type="pct"/>
            <w:tcBorders>
              <w:top w:val="outset" w:sz="6" w:space="0" w:color="auto"/>
              <w:left w:val="outset" w:sz="6" w:space="0" w:color="auto"/>
              <w:bottom w:val="outset" w:sz="6" w:space="0" w:color="auto"/>
              <w:right w:val="outset" w:sz="6" w:space="0" w:color="auto"/>
            </w:tcBorders>
            <w:shd w:val="clear" w:color="auto" w:fill="auto"/>
            <w:vAlign w:val="center"/>
          </w:tcPr>
          <w:p w14:paraId="09B45C8D" w14:textId="77777777" w:rsidR="00ED4768" w:rsidRPr="00D21936" w:rsidRDefault="00ED4768" w:rsidP="00085C29">
            <w:r w:rsidRPr="00D21936">
              <w:t> </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674F3B00" w14:textId="77777777" w:rsidR="00ED4768" w:rsidRPr="00D21936" w:rsidRDefault="00ED4768" w:rsidP="00085C29">
            <w:r w:rsidRPr="00D21936">
              <w:t>Yes</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65976E87" w14:textId="77777777" w:rsidR="00ED4768" w:rsidRPr="00D21936" w:rsidRDefault="00ED4768" w:rsidP="00085C29">
            <w:r w:rsidRPr="00D21936">
              <w:t>Yes</w:t>
            </w:r>
          </w:p>
        </w:tc>
      </w:tr>
      <w:tr w:rsidR="00ED4768" w:rsidRPr="00D21936" w14:paraId="739140CB" w14:textId="77777777">
        <w:trPr>
          <w:trHeight w:val="330"/>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022687B1" w14:textId="77777777" w:rsidR="00ED4768" w:rsidRPr="00D21936" w:rsidRDefault="00ED4768" w:rsidP="00085C29">
            <w:r w:rsidRPr="00D21936">
              <w:t>Schlumberger Reflex 72</w:t>
            </w:r>
          </w:p>
        </w:tc>
        <w:tc>
          <w:tcPr>
            <w:tcW w:w="577" w:type="pct"/>
            <w:tcBorders>
              <w:top w:val="outset" w:sz="6" w:space="0" w:color="auto"/>
              <w:left w:val="outset" w:sz="6" w:space="0" w:color="auto"/>
              <w:bottom w:val="outset" w:sz="6" w:space="0" w:color="auto"/>
              <w:right w:val="outset" w:sz="6" w:space="0" w:color="auto"/>
            </w:tcBorders>
            <w:shd w:val="clear" w:color="auto" w:fill="auto"/>
            <w:vAlign w:val="center"/>
          </w:tcPr>
          <w:p w14:paraId="1B3035CB" w14:textId="77777777" w:rsidR="00ED4768" w:rsidRPr="00D21936" w:rsidRDefault="00ED4768" w:rsidP="00085C29">
            <w:r w:rsidRPr="00D21936">
              <w:t>Serial</w:t>
            </w:r>
          </w:p>
        </w:tc>
        <w:tc>
          <w:tcPr>
            <w:tcW w:w="818" w:type="pct"/>
            <w:tcBorders>
              <w:top w:val="outset" w:sz="6" w:space="0" w:color="auto"/>
              <w:left w:val="outset" w:sz="6" w:space="0" w:color="auto"/>
              <w:bottom w:val="outset" w:sz="6" w:space="0" w:color="auto"/>
              <w:right w:val="outset" w:sz="6" w:space="0" w:color="auto"/>
            </w:tcBorders>
            <w:shd w:val="clear" w:color="auto" w:fill="auto"/>
            <w:vAlign w:val="center"/>
          </w:tcPr>
          <w:p w14:paraId="238C71D6" w14:textId="77777777" w:rsidR="00ED4768" w:rsidRPr="00D21936" w:rsidRDefault="00ED4768" w:rsidP="00085C29">
            <w:r w:rsidRPr="00D21936">
              <w:t> </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5DF7D4FD" w14:textId="77777777" w:rsidR="00ED4768" w:rsidRPr="00D21936" w:rsidRDefault="00ED4768" w:rsidP="00085C29">
            <w:r w:rsidRPr="00D21936">
              <w:t>Yes</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07B2DB3C" w14:textId="77777777" w:rsidR="00ED4768" w:rsidRPr="00D21936" w:rsidRDefault="00ED4768" w:rsidP="00085C29">
            <w:r w:rsidRPr="00D21936">
              <w:t>Yes</w:t>
            </w:r>
          </w:p>
        </w:tc>
      </w:tr>
      <w:tr w:rsidR="00ED4768" w:rsidRPr="00D21936" w14:paraId="09CE2768" w14:textId="77777777">
        <w:trPr>
          <w:trHeight w:val="330"/>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266FAE33" w14:textId="77777777" w:rsidR="00ED4768" w:rsidRPr="00D21936" w:rsidRDefault="00ED4768" w:rsidP="00085C29">
            <w:r w:rsidRPr="00D21936">
              <w:t>SCM Microsystems SCR120</w:t>
            </w:r>
          </w:p>
        </w:tc>
        <w:tc>
          <w:tcPr>
            <w:tcW w:w="577" w:type="pct"/>
            <w:tcBorders>
              <w:top w:val="outset" w:sz="6" w:space="0" w:color="auto"/>
              <w:left w:val="outset" w:sz="6" w:space="0" w:color="auto"/>
              <w:bottom w:val="outset" w:sz="6" w:space="0" w:color="auto"/>
              <w:right w:val="outset" w:sz="6" w:space="0" w:color="auto"/>
            </w:tcBorders>
            <w:shd w:val="clear" w:color="auto" w:fill="auto"/>
            <w:vAlign w:val="center"/>
          </w:tcPr>
          <w:p w14:paraId="257A9725" w14:textId="77777777" w:rsidR="00ED4768" w:rsidRPr="00D21936" w:rsidRDefault="00ED4768" w:rsidP="00085C29">
            <w:r w:rsidRPr="00D21936">
              <w:t>PCMCIA</w:t>
            </w:r>
          </w:p>
        </w:tc>
        <w:tc>
          <w:tcPr>
            <w:tcW w:w="818" w:type="pct"/>
            <w:tcBorders>
              <w:top w:val="outset" w:sz="6" w:space="0" w:color="auto"/>
              <w:left w:val="outset" w:sz="6" w:space="0" w:color="auto"/>
              <w:bottom w:val="outset" w:sz="6" w:space="0" w:color="auto"/>
              <w:right w:val="outset" w:sz="6" w:space="0" w:color="auto"/>
            </w:tcBorders>
            <w:shd w:val="clear" w:color="auto" w:fill="auto"/>
            <w:vAlign w:val="center"/>
          </w:tcPr>
          <w:p w14:paraId="6B053E41" w14:textId="77777777" w:rsidR="00ED4768" w:rsidRPr="00D21936" w:rsidRDefault="00ED4768" w:rsidP="00085C29">
            <w:r w:rsidRPr="00D21936">
              <w:t> </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43323F52" w14:textId="77777777" w:rsidR="00ED4768" w:rsidRPr="00D21936" w:rsidRDefault="00ED4768" w:rsidP="00085C29">
            <w:r w:rsidRPr="00D21936">
              <w:t>Yes</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79B4026E" w14:textId="77777777" w:rsidR="00ED4768" w:rsidRPr="00D21936" w:rsidRDefault="00ED4768" w:rsidP="00085C29">
            <w:r w:rsidRPr="00D21936">
              <w:t>Yes</w:t>
            </w:r>
          </w:p>
        </w:tc>
      </w:tr>
      <w:tr w:rsidR="00ED4768" w:rsidRPr="00D21936" w14:paraId="229F19BC" w14:textId="77777777">
        <w:trPr>
          <w:trHeight w:val="315"/>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44CA748F" w14:textId="77777777" w:rsidR="00ED4768" w:rsidRPr="00D21936" w:rsidRDefault="00ED4768" w:rsidP="00085C29">
            <w:r w:rsidRPr="00D21936">
              <w:t>SCM Microsystems SCR200</w:t>
            </w:r>
          </w:p>
        </w:tc>
        <w:tc>
          <w:tcPr>
            <w:tcW w:w="577" w:type="pct"/>
            <w:tcBorders>
              <w:top w:val="outset" w:sz="6" w:space="0" w:color="auto"/>
              <w:left w:val="outset" w:sz="6" w:space="0" w:color="auto"/>
              <w:bottom w:val="outset" w:sz="6" w:space="0" w:color="auto"/>
              <w:right w:val="outset" w:sz="6" w:space="0" w:color="auto"/>
            </w:tcBorders>
            <w:shd w:val="clear" w:color="auto" w:fill="auto"/>
            <w:vAlign w:val="center"/>
          </w:tcPr>
          <w:p w14:paraId="25E65922" w14:textId="77777777" w:rsidR="00ED4768" w:rsidRPr="00D21936" w:rsidRDefault="00ED4768" w:rsidP="00085C29">
            <w:r w:rsidRPr="00D21936">
              <w:t>Serial</w:t>
            </w:r>
          </w:p>
        </w:tc>
        <w:tc>
          <w:tcPr>
            <w:tcW w:w="818" w:type="pct"/>
            <w:tcBorders>
              <w:top w:val="outset" w:sz="6" w:space="0" w:color="auto"/>
              <w:left w:val="outset" w:sz="6" w:space="0" w:color="auto"/>
              <w:bottom w:val="outset" w:sz="6" w:space="0" w:color="auto"/>
              <w:right w:val="outset" w:sz="6" w:space="0" w:color="auto"/>
            </w:tcBorders>
            <w:shd w:val="clear" w:color="auto" w:fill="auto"/>
            <w:vAlign w:val="center"/>
          </w:tcPr>
          <w:p w14:paraId="10F63643" w14:textId="77777777" w:rsidR="00ED4768" w:rsidRPr="00D21936" w:rsidRDefault="00ED4768" w:rsidP="00085C29">
            <w:r w:rsidRPr="00D21936">
              <w:t> </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508C51B3" w14:textId="77777777" w:rsidR="00ED4768" w:rsidRPr="00D21936" w:rsidRDefault="00ED4768" w:rsidP="00085C29">
            <w:r w:rsidRPr="00D21936">
              <w:t>Yes</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3227240F" w14:textId="77777777" w:rsidR="00ED4768" w:rsidRPr="00D21936" w:rsidRDefault="00ED4768" w:rsidP="00085C29">
            <w:r w:rsidRPr="00D21936">
              <w:t>Yes</w:t>
            </w:r>
          </w:p>
        </w:tc>
      </w:tr>
      <w:tr w:rsidR="00ED4768" w:rsidRPr="00D21936" w14:paraId="6574AC3B" w14:textId="77777777">
        <w:trPr>
          <w:trHeight w:val="330"/>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4CAB034F" w14:textId="77777777" w:rsidR="00ED4768" w:rsidRPr="00D21936" w:rsidRDefault="00ED4768" w:rsidP="00085C29">
            <w:r w:rsidRPr="00D21936">
              <w:t>SCM Microsystems SCR300</w:t>
            </w:r>
          </w:p>
        </w:tc>
        <w:tc>
          <w:tcPr>
            <w:tcW w:w="577" w:type="pct"/>
            <w:tcBorders>
              <w:top w:val="outset" w:sz="6" w:space="0" w:color="auto"/>
              <w:left w:val="outset" w:sz="6" w:space="0" w:color="auto"/>
              <w:bottom w:val="outset" w:sz="6" w:space="0" w:color="auto"/>
              <w:right w:val="outset" w:sz="6" w:space="0" w:color="auto"/>
            </w:tcBorders>
            <w:shd w:val="clear" w:color="auto" w:fill="auto"/>
            <w:vAlign w:val="center"/>
          </w:tcPr>
          <w:p w14:paraId="57AAC883" w14:textId="77777777" w:rsidR="00ED4768" w:rsidRPr="00D21936" w:rsidRDefault="00ED4768" w:rsidP="00085C29">
            <w:r w:rsidRPr="00D21936">
              <w:t>USB</w:t>
            </w:r>
          </w:p>
        </w:tc>
        <w:tc>
          <w:tcPr>
            <w:tcW w:w="818" w:type="pct"/>
            <w:tcBorders>
              <w:top w:val="outset" w:sz="6" w:space="0" w:color="auto"/>
              <w:left w:val="outset" w:sz="6" w:space="0" w:color="auto"/>
              <w:bottom w:val="outset" w:sz="6" w:space="0" w:color="auto"/>
              <w:right w:val="outset" w:sz="6" w:space="0" w:color="auto"/>
            </w:tcBorders>
            <w:shd w:val="clear" w:color="auto" w:fill="auto"/>
            <w:vAlign w:val="center"/>
          </w:tcPr>
          <w:p w14:paraId="4DDB291F" w14:textId="77777777" w:rsidR="00ED4768" w:rsidRPr="00D21936" w:rsidRDefault="00ED4768" w:rsidP="00085C29">
            <w:r w:rsidRPr="00D21936">
              <w:t> </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6BC57ACD" w14:textId="77777777" w:rsidR="00ED4768" w:rsidRPr="00D21936" w:rsidRDefault="00ED4768" w:rsidP="00085C29">
            <w:r w:rsidRPr="00D21936">
              <w:t>Yes</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120503EF" w14:textId="77777777" w:rsidR="00ED4768" w:rsidRPr="00D21936" w:rsidRDefault="00ED4768" w:rsidP="00085C29">
            <w:r w:rsidRPr="00D21936">
              <w:t>Yes</w:t>
            </w:r>
          </w:p>
        </w:tc>
      </w:tr>
      <w:tr w:rsidR="00ED4768" w:rsidRPr="00D21936" w14:paraId="05BA458C" w14:textId="77777777">
        <w:trPr>
          <w:trHeight w:val="330"/>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48004D6B" w14:textId="77777777" w:rsidR="00ED4768" w:rsidRPr="00D21936" w:rsidRDefault="00ED4768" w:rsidP="00085C29">
            <w:r w:rsidRPr="00D21936">
              <w:t>GEMPLUS GemPC430</w:t>
            </w:r>
          </w:p>
        </w:tc>
        <w:tc>
          <w:tcPr>
            <w:tcW w:w="577" w:type="pct"/>
            <w:tcBorders>
              <w:top w:val="outset" w:sz="6" w:space="0" w:color="auto"/>
              <w:left w:val="outset" w:sz="6" w:space="0" w:color="auto"/>
              <w:bottom w:val="outset" w:sz="6" w:space="0" w:color="auto"/>
              <w:right w:val="outset" w:sz="6" w:space="0" w:color="auto"/>
            </w:tcBorders>
            <w:shd w:val="clear" w:color="auto" w:fill="auto"/>
            <w:vAlign w:val="center"/>
          </w:tcPr>
          <w:p w14:paraId="4EA6D09F" w14:textId="77777777" w:rsidR="00ED4768" w:rsidRPr="00D21936" w:rsidRDefault="00ED4768" w:rsidP="00085C29">
            <w:r w:rsidRPr="00D21936">
              <w:t>USB</w:t>
            </w:r>
          </w:p>
        </w:tc>
        <w:tc>
          <w:tcPr>
            <w:tcW w:w="818" w:type="pct"/>
            <w:tcBorders>
              <w:top w:val="outset" w:sz="6" w:space="0" w:color="auto"/>
              <w:left w:val="outset" w:sz="6" w:space="0" w:color="auto"/>
              <w:bottom w:val="outset" w:sz="6" w:space="0" w:color="auto"/>
              <w:right w:val="outset" w:sz="6" w:space="0" w:color="auto"/>
            </w:tcBorders>
            <w:shd w:val="clear" w:color="auto" w:fill="auto"/>
            <w:vAlign w:val="center"/>
          </w:tcPr>
          <w:p w14:paraId="709E39ED" w14:textId="77777777" w:rsidR="00ED4768" w:rsidRPr="00D21936" w:rsidRDefault="00ED4768" w:rsidP="00085C29">
            <w:r w:rsidRPr="00D21936">
              <w:t> </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012134F5" w14:textId="77777777" w:rsidR="00ED4768" w:rsidRPr="00D21936" w:rsidRDefault="00ED4768" w:rsidP="00085C29">
            <w:r w:rsidRPr="00D21936">
              <w:t>No</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71F95838" w14:textId="77777777" w:rsidR="00ED4768" w:rsidRPr="00D21936" w:rsidRDefault="00ED4768" w:rsidP="00085C29">
            <w:r w:rsidRPr="00D21936">
              <w:t>Yes</w:t>
            </w:r>
          </w:p>
        </w:tc>
      </w:tr>
      <w:tr w:rsidR="00ED4768" w:rsidRPr="00D21936" w14:paraId="2CDC0BFC" w14:textId="77777777">
        <w:trPr>
          <w:trHeight w:val="330"/>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560ACBC6" w14:textId="77777777" w:rsidR="00ED4768" w:rsidRPr="00D21936" w:rsidRDefault="00ED4768" w:rsidP="00085C29">
            <w:r w:rsidRPr="00D21936">
              <w:t>HP ProtectTools</w:t>
            </w:r>
          </w:p>
        </w:tc>
        <w:tc>
          <w:tcPr>
            <w:tcW w:w="577" w:type="pct"/>
            <w:tcBorders>
              <w:top w:val="outset" w:sz="6" w:space="0" w:color="auto"/>
              <w:left w:val="outset" w:sz="6" w:space="0" w:color="auto"/>
              <w:bottom w:val="outset" w:sz="6" w:space="0" w:color="auto"/>
              <w:right w:val="outset" w:sz="6" w:space="0" w:color="auto"/>
            </w:tcBorders>
            <w:shd w:val="clear" w:color="auto" w:fill="auto"/>
            <w:vAlign w:val="center"/>
          </w:tcPr>
          <w:p w14:paraId="77384271" w14:textId="77777777" w:rsidR="00ED4768" w:rsidRPr="00D21936" w:rsidRDefault="00ED4768" w:rsidP="00085C29">
            <w:r w:rsidRPr="00D21936">
              <w:t>Serial</w:t>
            </w:r>
          </w:p>
        </w:tc>
        <w:tc>
          <w:tcPr>
            <w:tcW w:w="818" w:type="pct"/>
            <w:tcBorders>
              <w:top w:val="outset" w:sz="6" w:space="0" w:color="auto"/>
              <w:left w:val="outset" w:sz="6" w:space="0" w:color="auto"/>
              <w:bottom w:val="outset" w:sz="6" w:space="0" w:color="auto"/>
              <w:right w:val="outset" w:sz="6" w:space="0" w:color="auto"/>
            </w:tcBorders>
            <w:shd w:val="clear" w:color="auto" w:fill="auto"/>
            <w:vAlign w:val="center"/>
          </w:tcPr>
          <w:p w14:paraId="4459EF3F" w14:textId="77777777" w:rsidR="00ED4768" w:rsidRPr="00D21936" w:rsidRDefault="00ED4768" w:rsidP="00085C29">
            <w:r w:rsidRPr="00D21936">
              <w:t> </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493C2A04" w14:textId="77777777" w:rsidR="00ED4768" w:rsidRPr="00D21936" w:rsidRDefault="00ED4768" w:rsidP="00085C29">
            <w:r w:rsidRPr="00D21936">
              <w:t>No</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2424A509" w14:textId="77777777" w:rsidR="00ED4768" w:rsidRPr="00D21936" w:rsidRDefault="00ED4768" w:rsidP="00085C29">
            <w:r w:rsidRPr="00D21936">
              <w:t>Yes</w:t>
            </w:r>
          </w:p>
        </w:tc>
      </w:tr>
      <w:tr w:rsidR="00ED4768" w:rsidRPr="00D21936" w14:paraId="2D1B9D3F" w14:textId="77777777">
        <w:trPr>
          <w:trHeight w:val="330"/>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10C4817D" w14:textId="77777777" w:rsidR="00ED4768" w:rsidRPr="00D21936" w:rsidRDefault="00ED4768" w:rsidP="00085C29">
            <w:r w:rsidRPr="00D21936">
              <w:t>Schlumberger Reflex Lite</w:t>
            </w:r>
          </w:p>
        </w:tc>
        <w:tc>
          <w:tcPr>
            <w:tcW w:w="577" w:type="pct"/>
            <w:tcBorders>
              <w:top w:val="outset" w:sz="6" w:space="0" w:color="auto"/>
              <w:left w:val="outset" w:sz="6" w:space="0" w:color="auto"/>
              <w:bottom w:val="outset" w:sz="6" w:space="0" w:color="auto"/>
              <w:right w:val="outset" w:sz="6" w:space="0" w:color="auto"/>
            </w:tcBorders>
            <w:shd w:val="clear" w:color="auto" w:fill="auto"/>
            <w:vAlign w:val="center"/>
          </w:tcPr>
          <w:p w14:paraId="5DA86210" w14:textId="77777777" w:rsidR="00ED4768" w:rsidRPr="00D21936" w:rsidRDefault="00ED4768" w:rsidP="00085C29">
            <w:r w:rsidRPr="00D21936">
              <w:t>Serial</w:t>
            </w:r>
          </w:p>
        </w:tc>
        <w:tc>
          <w:tcPr>
            <w:tcW w:w="818" w:type="pct"/>
            <w:tcBorders>
              <w:top w:val="outset" w:sz="6" w:space="0" w:color="auto"/>
              <w:left w:val="outset" w:sz="6" w:space="0" w:color="auto"/>
              <w:bottom w:val="outset" w:sz="6" w:space="0" w:color="auto"/>
              <w:right w:val="outset" w:sz="6" w:space="0" w:color="auto"/>
            </w:tcBorders>
            <w:shd w:val="clear" w:color="auto" w:fill="auto"/>
            <w:vAlign w:val="center"/>
          </w:tcPr>
          <w:p w14:paraId="1FC6EEDC" w14:textId="77777777" w:rsidR="00ED4768" w:rsidRPr="00D21936" w:rsidRDefault="00ED4768" w:rsidP="00085C29">
            <w:r w:rsidRPr="00D21936">
              <w:t> </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2DC628BE" w14:textId="77777777" w:rsidR="00ED4768" w:rsidRPr="00D21936" w:rsidRDefault="00ED4768" w:rsidP="00085C29">
            <w:r w:rsidRPr="00D21936">
              <w:t>No</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2615CB0E" w14:textId="77777777" w:rsidR="00ED4768" w:rsidRPr="00D21936" w:rsidRDefault="00ED4768" w:rsidP="00085C29">
            <w:r w:rsidRPr="00D21936">
              <w:t>Yes</w:t>
            </w:r>
          </w:p>
        </w:tc>
      </w:tr>
      <w:tr w:rsidR="00ED4768" w:rsidRPr="00D21936" w14:paraId="2DD9CDC3" w14:textId="77777777">
        <w:trPr>
          <w:trHeight w:val="330"/>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176C4677" w14:textId="77777777" w:rsidR="00ED4768" w:rsidRPr="00D21936" w:rsidRDefault="00ED4768" w:rsidP="00085C29">
            <w:r w:rsidRPr="00D21936">
              <w:t>SCM Microsystems SCR111</w:t>
            </w:r>
          </w:p>
        </w:tc>
        <w:tc>
          <w:tcPr>
            <w:tcW w:w="577" w:type="pct"/>
            <w:tcBorders>
              <w:top w:val="outset" w:sz="6" w:space="0" w:color="auto"/>
              <w:left w:val="outset" w:sz="6" w:space="0" w:color="auto"/>
              <w:bottom w:val="outset" w:sz="6" w:space="0" w:color="auto"/>
              <w:right w:val="outset" w:sz="6" w:space="0" w:color="auto"/>
            </w:tcBorders>
            <w:shd w:val="clear" w:color="auto" w:fill="auto"/>
            <w:vAlign w:val="center"/>
          </w:tcPr>
          <w:p w14:paraId="2FD80F22" w14:textId="77777777" w:rsidR="00ED4768" w:rsidRPr="00D21936" w:rsidRDefault="00ED4768" w:rsidP="00085C29">
            <w:r w:rsidRPr="00D21936">
              <w:t>Serial</w:t>
            </w:r>
          </w:p>
        </w:tc>
        <w:tc>
          <w:tcPr>
            <w:tcW w:w="818" w:type="pct"/>
            <w:tcBorders>
              <w:top w:val="outset" w:sz="6" w:space="0" w:color="auto"/>
              <w:left w:val="outset" w:sz="6" w:space="0" w:color="auto"/>
              <w:bottom w:val="outset" w:sz="6" w:space="0" w:color="auto"/>
              <w:right w:val="outset" w:sz="6" w:space="0" w:color="auto"/>
            </w:tcBorders>
            <w:shd w:val="clear" w:color="auto" w:fill="auto"/>
            <w:vAlign w:val="center"/>
          </w:tcPr>
          <w:p w14:paraId="0EC96545" w14:textId="77777777" w:rsidR="00ED4768" w:rsidRPr="00D21936" w:rsidRDefault="00ED4768" w:rsidP="00085C29">
            <w:r w:rsidRPr="00D21936">
              <w:t> </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5F3EBA57" w14:textId="77777777" w:rsidR="00ED4768" w:rsidRPr="00D21936" w:rsidRDefault="00ED4768" w:rsidP="00085C29">
            <w:r w:rsidRPr="00D21936">
              <w:t>No</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047F973E" w14:textId="77777777" w:rsidR="00ED4768" w:rsidRPr="00D21936" w:rsidRDefault="00ED4768" w:rsidP="00085C29">
            <w:r w:rsidRPr="00D21936">
              <w:t>Yes</w:t>
            </w:r>
          </w:p>
        </w:tc>
      </w:tr>
      <w:tr w:rsidR="00ED4768" w:rsidRPr="00D21936" w14:paraId="21CD7603" w14:textId="77777777">
        <w:trPr>
          <w:trHeight w:val="330"/>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17B77A13" w14:textId="77777777" w:rsidR="00ED4768" w:rsidRPr="00D21936" w:rsidRDefault="00ED4768" w:rsidP="00085C29">
            <w:r w:rsidRPr="00D21936">
              <w:t>Systemneeds External</w:t>
            </w:r>
          </w:p>
        </w:tc>
        <w:tc>
          <w:tcPr>
            <w:tcW w:w="577" w:type="pct"/>
            <w:tcBorders>
              <w:top w:val="outset" w:sz="6" w:space="0" w:color="auto"/>
              <w:left w:val="outset" w:sz="6" w:space="0" w:color="auto"/>
              <w:bottom w:val="outset" w:sz="6" w:space="0" w:color="auto"/>
              <w:right w:val="outset" w:sz="6" w:space="0" w:color="auto"/>
            </w:tcBorders>
            <w:shd w:val="clear" w:color="auto" w:fill="auto"/>
            <w:vAlign w:val="center"/>
          </w:tcPr>
          <w:p w14:paraId="74D2E245" w14:textId="77777777" w:rsidR="00ED4768" w:rsidRPr="00D21936" w:rsidRDefault="00ED4768" w:rsidP="00085C29">
            <w:r w:rsidRPr="00D21936">
              <w:t>Serial</w:t>
            </w:r>
          </w:p>
        </w:tc>
        <w:tc>
          <w:tcPr>
            <w:tcW w:w="818" w:type="pct"/>
            <w:tcBorders>
              <w:top w:val="outset" w:sz="6" w:space="0" w:color="auto"/>
              <w:left w:val="outset" w:sz="6" w:space="0" w:color="auto"/>
              <w:bottom w:val="outset" w:sz="6" w:space="0" w:color="auto"/>
              <w:right w:val="outset" w:sz="6" w:space="0" w:color="auto"/>
            </w:tcBorders>
            <w:shd w:val="clear" w:color="auto" w:fill="auto"/>
            <w:vAlign w:val="center"/>
          </w:tcPr>
          <w:p w14:paraId="593F7A2F" w14:textId="77777777" w:rsidR="00ED4768" w:rsidRPr="00D21936" w:rsidRDefault="00ED4768" w:rsidP="00085C29">
            <w:r w:rsidRPr="00D21936">
              <w:t> </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733F467F" w14:textId="77777777" w:rsidR="00ED4768" w:rsidRPr="00D21936" w:rsidRDefault="00ED4768" w:rsidP="00085C29">
            <w:r w:rsidRPr="00D21936">
              <w:t>No</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5D8065C7" w14:textId="77777777" w:rsidR="00ED4768" w:rsidRPr="00D21936" w:rsidRDefault="00ED4768" w:rsidP="00085C29">
            <w:r w:rsidRPr="00D21936">
              <w:t>Yes</w:t>
            </w:r>
          </w:p>
        </w:tc>
      </w:tr>
      <w:tr w:rsidR="00ED4768" w:rsidRPr="00D21936" w14:paraId="6E1FF3D8" w14:textId="77777777">
        <w:trPr>
          <w:trHeight w:val="330"/>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62350816" w14:textId="77777777" w:rsidR="00ED4768" w:rsidRPr="00D21936" w:rsidRDefault="00ED4768" w:rsidP="00085C29">
            <w:r w:rsidRPr="00D21936">
              <w:t>Omnikey AG CardMan 2020</w:t>
            </w:r>
          </w:p>
        </w:tc>
        <w:tc>
          <w:tcPr>
            <w:tcW w:w="577" w:type="pct"/>
            <w:tcBorders>
              <w:top w:val="outset" w:sz="6" w:space="0" w:color="auto"/>
              <w:left w:val="outset" w:sz="6" w:space="0" w:color="auto"/>
              <w:bottom w:val="outset" w:sz="6" w:space="0" w:color="auto"/>
              <w:right w:val="outset" w:sz="6" w:space="0" w:color="auto"/>
            </w:tcBorders>
            <w:shd w:val="clear" w:color="auto" w:fill="auto"/>
            <w:vAlign w:val="center"/>
          </w:tcPr>
          <w:p w14:paraId="27841A45" w14:textId="77777777" w:rsidR="00ED4768" w:rsidRPr="00D21936" w:rsidRDefault="00ED4768" w:rsidP="00085C29">
            <w:r w:rsidRPr="00D21936">
              <w:t>USB</w:t>
            </w:r>
          </w:p>
        </w:tc>
        <w:tc>
          <w:tcPr>
            <w:tcW w:w="818" w:type="pct"/>
            <w:tcBorders>
              <w:top w:val="outset" w:sz="6" w:space="0" w:color="auto"/>
              <w:left w:val="outset" w:sz="6" w:space="0" w:color="auto"/>
              <w:bottom w:val="outset" w:sz="6" w:space="0" w:color="auto"/>
              <w:right w:val="outset" w:sz="6" w:space="0" w:color="auto"/>
            </w:tcBorders>
            <w:shd w:val="clear" w:color="auto" w:fill="auto"/>
            <w:vAlign w:val="center"/>
          </w:tcPr>
          <w:p w14:paraId="11F0A096" w14:textId="77777777" w:rsidR="00ED4768" w:rsidRPr="00D21936" w:rsidRDefault="00ED4768" w:rsidP="00085C29">
            <w:r w:rsidRPr="00D21936">
              <w:t>Utimaco CardMan</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574D53F6" w14:textId="77777777" w:rsidR="00ED4768" w:rsidRPr="00D21936" w:rsidRDefault="00ED4768" w:rsidP="00085C29">
            <w:r w:rsidRPr="00D21936">
              <w:t>No</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4C9AEA6B" w14:textId="77777777" w:rsidR="00ED4768" w:rsidRPr="00D21936" w:rsidRDefault="00ED4768" w:rsidP="00085C29">
            <w:r w:rsidRPr="00D21936">
              <w:t>Yes</w:t>
            </w:r>
          </w:p>
        </w:tc>
      </w:tr>
      <w:tr w:rsidR="00ED4768" w:rsidRPr="00D21936" w14:paraId="4FB1DD38" w14:textId="77777777">
        <w:trPr>
          <w:trHeight w:val="330"/>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5ADA91AA" w14:textId="77777777" w:rsidR="00ED4768" w:rsidRPr="00D21936" w:rsidRDefault="00ED4768" w:rsidP="00085C29">
            <w:r w:rsidRPr="00D21936">
              <w:t>Omnikey AG CardMan 4000</w:t>
            </w:r>
          </w:p>
        </w:tc>
        <w:tc>
          <w:tcPr>
            <w:tcW w:w="577" w:type="pct"/>
            <w:tcBorders>
              <w:top w:val="outset" w:sz="6" w:space="0" w:color="auto"/>
              <w:left w:val="outset" w:sz="6" w:space="0" w:color="auto"/>
              <w:bottom w:val="outset" w:sz="6" w:space="0" w:color="auto"/>
              <w:right w:val="outset" w:sz="6" w:space="0" w:color="auto"/>
            </w:tcBorders>
            <w:shd w:val="clear" w:color="auto" w:fill="auto"/>
            <w:vAlign w:val="center"/>
          </w:tcPr>
          <w:p w14:paraId="0E130BB1" w14:textId="77777777" w:rsidR="00ED4768" w:rsidRPr="00D21936" w:rsidRDefault="00ED4768" w:rsidP="00085C29">
            <w:r w:rsidRPr="00D21936">
              <w:t>PCMCIA</w:t>
            </w:r>
          </w:p>
        </w:tc>
        <w:tc>
          <w:tcPr>
            <w:tcW w:w="818" w:type="pct"/>
            <w:tcBorders>
              <w:top w:val="outset" w:sz="6" w:space="0" w:color="auto"/>
              <w:left w:val="outset" w:sz="6" w:space="0" w:color="auto"/>
              <w:bottom w:val="outset" w:sz="6" w:space="0" w:color="auto"/>
              <w:right w:val="outset" w:sz="6" w:space="0" w:color="auto"/>
            </w:tcBorders>
            <w:shd w:val="clear" w:color="auto" w:fill="auto"/>
            <w:vAlign w:val="center"/>
          </w:tcPr>
          <w:p w14:paraId="0BB42C1E" w14:textId="77777777" w:rsidR="00ED4768" w:rsidRPr="00D21936" w:rsidRDefault="00ED4768" w:rsidP="00085C29">
            <w:r w:rsidRPr="00D21936">
              <w:t>Utimaco CardMan</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1A0D31D3" w14:textId="77777777" w:rsidR="00ED4768" w:rsidRPr="00D21936" w:rsidRDefault="00ED4768" w:rsidP="00085C29">
            <w:r w:rsidRPr="00D21936">
              <w:t>No</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073D249A" w14:textId="77777777" w:rsidR="00ED4768" w:rsidRPr="00D21936" w:rsidRDefault="00ED4768" w:rsidP="00085C29">
            <w:r w:rsidRPr="00D21936">
              <w:t>Yes</w:t>
            </w:r>
          </w:p>
        </w:tc>
      </w:tr>
      <w:tr w:rsidR="00ED4768" w:rsidRPr="00D21936" w14:paraId="12D389B5" w14:textId="77777777">
        <w:trPr>
          <w:trHeight w:val="330"/>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75808CCD" w14:textId="77777777" w:rsidR="00ED4768" w:rsidRPr="00D21936" w:rsidRDefault="00ED4768" w:rsidP="00085C29">
            <w:r w:rsidRPr="00D21936">
              <w:t>Omnikey AG CardMan 2010</w:t>
            </w:r>
          </w:p>
        </w:tc>
        <w:tc>
          <w:tcPr>
            <w:tcW w:w="577" w:type="pct"/>
            <w:tcBorders>
              <w:top w:val="outset" w:sz="6" w:space="0" w:color="auto"/>
              <w:left w:val="outset" w:sz="6" w:space="0" w:color="auto"/>
              <w:bottom w:val="outset" w:sz="6" w:space="0" w:color="auto"/>
              <w:right w:val="outset" w:sz="6" w:space="0" w:color="auto"/>
            </w:tcBorders>
            <w:shd w:val="clear" w:color="auto" w:fill="auto"/>
            <w:vAlign w:val="center"/>
          </w:tcPr>
          <w:p w14:paraId="5FA67E0C" w14:textId="77777777" w:rsidR="00ED4768" w:rsidRPr="00D21936" w:rsidRDefault="00ED4768" w:rsidP="00085C29">
            <w:r w:rsidRPr="00D21936">
              <w:t>Serial</w:t>
            </w:r>
          </w:p>
        </w:tc>
        <w:tc>
          <w:tcPr>
            <w:tcW w:w="818" w:type="pct"/>
            <w:tcBorders>
              <w:top w:val="outset" w:sz="6" w:space="0" w:color="auto"/>
              <w:left w:val="outset" w:sz="6" w:space="0" w:color="auto"/>
              <w:bottom w:val="outset" w:sz="6" w:space="0" w:color="auto"/>
              <w:right w:val="outset" w:sz="6" w:space="0" w:color="auto"/>
            </w:tcBorders>
            <w:shd w:val="clear" w:color="auto" w:fill="auto"/>
            <w:vAlign w:val="center"/>
          </w:tcPr>
          <w:p w14:paraId="113E69A7" w14:textId="77777777" w:rsidR="00ED4768" w:rsidRPr="00D21936" w:rsidRDefault="00ED4768" w:rsidP="00085C29">
            <w:r w:rsidRPr="00D21936">
              <w:t>Utimaco CardMan</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2267F699" w14:textId="77777777" w:rsidR="00ED4768" w:rsidRPr="00D21936" w:rsidRDefault="00ED4768" w:rsidP="00085C29">
            <w:r w:rsidRPr="00D21936">
              <w:t>No</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096C17A3" w14:textId="77777777" w:rsidR="00ED4768" w:rsidRPr="00D21936" w:rsidRDefault="00ED4768" w:rsidP="00085C29">
            <w:r w:rsidRPr="00D21936">
              <w:t>Yes</w:t>
            </w:r>
          </w:p>
        </w:tc>
      </w:tr>
    </w:tbl>
    <w:p w14:paraId="58568ECA" w14:textId="77777777" w:rsidR="00085C29" w:rsidRDefault="00085C29" w:rsidP="00085C29"/>
    <w:p w14:paraId="0BB0B167" w14:textId="77777777" w:rsidR="00ED4768" w:rsidRPr="00D21936" w:rsidRDefault="00085C29" w:rsidP="00085C29">
      <w:r>
        <w:br w:type="page"/>
      </w:r>
    </w:p>
    <w:p w14:paraId="149283FA" w14:textId="77777777" w:rsidR="00ED4768" w:rsidRPr="00D21936" w:rsidRDefault="004D5985" w:rsidP="004D5985">
      <w:pPr>
        <w:pStyle w:val="Caption"/>
        <w:jc w:val="center"/>
      </w:pPr>
      <w:r>
        <w:t xml:space="preserve">Table </w:t>
      </w:r>
      <w:r>
        <w:fldChar w:fldCharType="begin"/>
      </w:r>
      <w:r>
        <w:instrText xml:space="preserve"> SEQ Table \* ARABIC </w:instrText>
      </w:r>
      <w:r>
        <w:fldChar w:fldCharType="separate"/>
      </w:r>
      <w:r w:rsidR="00636BA6">
        <w:rPr>
          <w:noProof/>
        </w:rPr>
        <w:t>2</w:t>
      </w:r>
      <w:r>
        <w:fldChar w:fldCharType="end"/>
      </w:r>
      <w:r>
        <w:t xml:space="preserve">  </w:t>
      </w:r>
      <w:r w:rsidRPr="00884918">
        <w:t>Smart Cards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3543"/>
        <w:gridCol w:w="2569"/>
        <w:gridCol w:w="1416"/>
        <w:gridCol w:w="1682"/>
      </w:tblGrid>
      <w:tr w:rsidR="00ED4768" w:rsidRPr="00C11069" w14:paraId="70CDC2EF" w14:textId="77777777">
        <w:trPr>
          <w:tblHeader/>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53DDD334" w14:textId="77777777" w:rsidR="00ED4768" w:rsidRPr="00C11069" w:rsidRDefault="00ED4768" w:rsidP="004D5985">
            <w:pPr>
              <w:pStyle w:val="TableBody"/>
              <w:jc w:val="center"/>
              <w:rPr>
                <w:b/>
                <w:bCs w:val="0"/>
                <w:sz w:val="20"/>
              </w:rPr>
            </w:pPr>
            <w:r w:rsidRPr="00C11069">
              <w:rPr>
                <w:b/>
                <w:bCs w:val="0"/>
                <w:sz w:val="20"/>
              </w:rPr>
              <w:t>Name</w:t>
            </w:r>
          </w:p>
        </w:tc>
        <w:tc>
          <w:tcPr>
            <w:tcW w:w="1394" w:type="pct"/>
            <w:tcBorders>
              <w:top w:val="outset" w:sz="6" w:space="0" w:color="auto"/>
              <w:left w:val="outset" w:sz="6" w:space="0" w:color="auto"/>
              <w:bottom w:val="outset" w:sz="6" w:space="0" w:color="auto"/>
              <w:right w:val="outset" w:sz="6" w:space="0" w:color="auto"/>
            </w:tcBorders>
            <w:shd w:val="clear" w:color="auto" w:fill="auto"/>
            <w:vAlign w:val="center"/>
          </w:tcPr>
          <w:p w14:paraId="7FFC535E" w14:textId="77777777" w:rsidR="00ED4768" w:rsidRPr="00C11069" w:rsidRDefault="00ED4768" w:rsidP="004D5985">
            <w:pPr>
              <w:pStyle w:val="TableBody"/>
              <w:jc w:val="center"/>
              <w:rPr>
                <w:b/>
                <w:bCs w:val="0"/>
                <w:sz w:val="20"/>
              </w:rPr>
            </w:pPr>
            <w:r w:rsidRPr="00C11069">
              <w:rPr>
                <w:b/>
                <w:bCs w:val="0"/>
                <w:sz w:val="20"/>
              </w:rPr>
              <w:t>Capacity</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0E17496B" w14:textId="77777777" w:rsidR="00ED4768" w:rsidRPr="00C11069" w:rsidRDefault="00ED4768" w:rsidP="00C11069">
            <w:pPr>
              <w:pStyle w:val="TableBody"/>
              <w:jc w:val="center"/>
              <w:rPr>
                <w:b/>
                <w:bCs w:val="0"/>
                <w:sz w:val="20"/>
              </w:rPr>
            </w:pPr>
            <w:r w:rsidRPr="00C11069">
              <w:rPr>
                <w:b/>
                <w:bCs w:val="0"/>
                <w:sz w:val="20"/>
              </w:rPr>
              <w:t>Windows 2000</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2E68428C" w14:textId="77777777" w:rsidR="00ED4768" w:rsidRPr="00C11069" w:rsidRDefault="0009198C" w:rsidP="00C11069">
            <w:pPr>
              <w:pStyle w:val="TableBody"/>
              <w:jc w:val="center"/>
              <w:rPr>
                <w:b/>
                <w:bCs w:val="0"/>
                <w:sz w:val="20"/>
              </w:rPr>
            </w:pPr>
            <w:r>
              <w:rPr>
                <w:b/>
                <w:bCs w:val="0"/>
                <w:sz w:val="20"/>
              </w:rPr>
              <w:t>Windows XP/Server2003</w:t>
            </w:r>
          </w:p>
        </w:tc>
      </w:tr>
      <w:tr w:rsidR="00ED4768" w:rsidRPr="00D21936" w14:paraId="7CEF0C9C" w14:textId="77777777">
        <w:trPr>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20BC2F01" w14:textId="77777777" w:rsidR="00ED4768" w:rsidRPr="00D21936" w:rsidRDefault="00ED4768" w:rsidP="00085C29">
            <w:r w:rsidRPr="00D21936">
              <w:t>Gemplus GemSAFE</w:t>
            </w:r>
          </w:p>
        </w:tc>
        <w:tc>
          <w:tcPr>
            <w:tcW w:w="1394" w:type="pct"/>
            <w:tcBorders>
              <w:top w:val="outset" w:sz="6" w:space="0" w:color="auto"/>
              <w:left w:val="outset" w:sz="6" w:space="0" w:color="auto"/>
              <w:bottom w:val="outset" w:sz="6" w:space="0" w:color="auto"/>
              <w:right w:val="outset" w:sz="6" w:space="0" w:color="auto"/>
            </w:tcBorders>
            <w:shd w:val="clear" w:color="auto" w:fill="auto"/>
            <w:vAlign w:val="center"/>
          </w:tcPr>
          <w:p w14:paraId="6E640DA8" w14:textId="77777777" w:rsidR="00ED4768" w:rsidRPr="00D21936" w:rsidRDefault="00ED4768" w:rsidP="00085C29">
            <w:r w:rsidRPr="00D21936">
              <w:t>4k</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0F6CCD23" w14:textId="77777777" w:rsidR="00ED4768" w:rsidRPr="00D21936" w:rsidRDefault="00ED4768" w:rsidP="00085C29">
            <w:r w:rsidRPr="00D21936">
              <w:t>Yes</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5C0668CB" w14:textId="77777777" w:rsidR="00ED4768" w:rsidRPr="00D21936" w:rsidRDefault="00ED4768" w:rsidP="00085C29">
            <w:r w:rsidRPr="00D21936">
              <w:t>Yes</w:t>
            </w:r>
          </w:p>
        </w:tc>
      </w:tr>
      <w:tr w:rsidR="00ED4768" w:rsidRPr="00D21936" w14:paraId="2AFB052F" w14:textId="77777777">
        <w:trPr>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79C3A6D8" w14:textId="77777777" w:rsidR="00ED4768" w:rsidRPr="00D21936" w:rsidRDefault="00ED4768" w:rsidP="00085C29">
            <w:r w:rsidRPr="00D21936">
              <w:t>Schlumberger Cryptoflex </w:t>
            </w:r>
          </w:p>
        </w:tc>
        <w:tc>
          <w:tcPr>
            <w:tcW w:w="1394" w:type="pct"/>
            <w:tcBorders>
              <w:top w:val="outset" w:sz="6" w:space="0" w:color="auto"/>
              <w:left w:val="outset" w:sz="6" w:space="0" w:color="auto"/>
              <w:bottom w:val="outset" w:sz="6" w:space="0" w:color="auto"/>
              <w:right w:val="outset" w:sz="6" w:space="0" w:color="auto"/>
            </w:tcBorders>
            <w:shd w:val="clear" w:color="auto" w:fill="auto"/>
            <w:vAlign w:val="center"/>
          </w:tcPr>
          <w:p w14:paraId="61E49524" w14:textId="77777777" w:rsidR="00ED4768" w:rsidRPr="00D21936" w:rsidRDefault="00ED4768" w:rsidP="00085C29">
            <w:r w:rsidRPr="00D21936">
              <w:t>4k</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193A7CD8" w14:textId="77777777" w:rsidR="00ED4768" w:rsidRPr="00D21936" w:rsidRDefault="00ED4768" w:rsidP="00085C29">
            <w:r w:rsidRPr="00D21936">
              <w:t>Yes</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73D41A1F" w14:textId="77777777" w:rsidR="00ED4768" w:rsidRPr="00D21936" w:rsidRDefault="00ED4768" w:rsidP="00085C29">
            <w:r w:rsidRPr="00D21936">
              <w:t>Yes</w:t>
            </w:r>
          </w:p>
        </w:tc>
      </w:tr>
      <w:tr w:rsidR="00ED4768" w:rsidRPr="00D21936" w14:paraId="18A3F827" w14:textId="77777777">
        <w:trPr>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7B02A188" w14:textId="77777777" w:rsidR="00ED4768" w:rsidRPr="00D21936" w:rsidRDefault="00ED4768" w:rsidP="00085C29">
            <w:r w:rsidRPr="00D21936">
              <w:t>Schlumberger Cryptoflex</w:t>
            </w:r>
          </w:p>
        </w:tc>
        <w:tc>
          <w:tcPr>
            <w:tcW w:w="1394" w:type="pct"/>
            <w:tcBorders>
              <w:top w:val="outset" w:sz="6" w:space="0" w:color="auto"/>
              <w:left w:val="outset" w:sz="6" w:space="0" w:color="auto"/>
              <w:bottom w:val="outset" w:sz="6" w:space="0" w:color="auto"/>
              <w:right w:val="outset" w:sz="6" w:space="0" w:color="auto"/>
            </w:tcBorders>
            <w:shd w:val="clear" w:color="auto" w:fill="auto"/>
            <w:vAlign w:val="center"/>
          </w:tcPr>
          <w:p w14:paraId="2EFBC6DC" w14:textId="77777777" w:rsidR="00ED4768" w:rsidRPr="00D21936" w:rsidRDefault="00ED4768" w:rsidP="00085C29">
            <w:r w:rsidRPr="00D21936">
              <w:t>8k</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0C08A17E" w14:textId="77777777" w:rsidR="00ED4768" w:rsidRPr="00D21936" w:rsidRDefault="00ED4768" w:rsidP="00085C29">
            <w:r w:rsidRPr="00D21936">
              <w:t>Yes</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422821C2" w14:textId="77777777" w:rsidR="00ED4768" w:rsidRPr="00D21936" w:rsidRDefault="00ED4768" w:rsidP="00085C29">
            <w:r w:rsidRPr="00D21936">
              <w:t>Yes</w:t>
            </w:r>
          </w:p>
        </w:tc>
      </w:tr>
      <w:tr w:rsidR="00ED4768" w:rsidRPr="00D21936" w14:paraId="31983078" w14:textId="77777777">
        <w:trPr>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6573C07D" w14:textId="77777777" w:rsidR="00ED4768" w:rsidRPr="00D21936" w:rsidRDefault="00ED4768" w:rsidP="00085C29">
            <w:r w:rsidRPr="00D21936">
              <w:t>Gemplus GemSAFE</w:t>
            </w:r>
          </w:p>
        </w:tc>
        <w:tc>
          <w:tcPr>
            <w:tcW w:w="1394" w:type="pct"/>
            <w:tcBorders>
              <w:top w:val="outset" w:sz="6" w:space="0" w:color="auto"/>
              <w:left w:val="outset" w:sz="6" w:space="0" w:color="auto"/>
              <w:bottom w:val="outset" w:sz="6" w:space="0" w:color="auto"/>
              <w:right w:val="outset" w:sz="6" w:space="0" w:color="auto"/>
            </w:tcBorders>
            <w:shd w:val="clear" w:color="auto" w:fill="auto"/>
            <w:vAlign w:val="center"/>
          </w:tcPr>
          <w:p w14:paraId="24AC70D3" w14:textId="77777777" w:rsidR="00ED4768" w:rsidRPr="00D21936" w:rsidRDefault="00ED4768" w:rsidP="00085C29">
            <w:r w:rsidRPr="00D21936">
              <w:t>8k</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06711A55" w14:textId="77777777" w:rsidR="00ED4768" w:rsidRPr="00D21936" w:rsidRDefault="00ED4768" w:rsidP="00085C29">
            <w:r w:rsidRPr="00D21936">
              <w:t>No</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3C0BF3E3" w14:textId="77777777" w:rsidR="00ED4768" w:rsidRPr="00D21936" w:rsidRDefault="00ED4768" w:rsidP="00085C29">
            <w:r w:rsidRPr="00D21936">
              <w:t>Yes</w:t>
            </w:r>
          </w:p>
        </w:tc>
      </w:tr>
      <w:tr w:rsidR="00ED4768" w:rsidRPr="00D21936" w14:paraId="4F24B746" w14:textId="77777777">
        <w:trPr>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36883FBD" w14:textId="77777777" w:rsidR="00ED4768" w:rsidRPr="00D21936" w:rsidRDefault="00ED4768" w:rsidP="00085C29">
            <w:r w:rsidRPr="00D21936">
              <w:t>Infineon (formerly Siemens)</w:t>
            </w:r>
          </w:p>
        </w:tc>
        <w:tc>
          <w:tcPr>
            <w:tcW w:w="1394" w:type="pct"/>
            <w:tcBorders>
              <w:top w:val="outset" w:sz="6" w:space="0" w:color="auto"/>
              <w:left w:val="outset" w:sz="6" w:space="0" w:color="auto"/>
              <w:bottom w:val="outset" w:sz="6" w:space="0" w:color="auto"/>
              <w:right w:val="outset" w:sz="6" w:space="0" w:color="auto"/>
            </w:tcBorders>
            <w:shd w:val="clear" w:color="auto" w:fill="auto"/>
            <w:vAlign w:val="center"/>
          </w:tcPr>
          <w:p w14:paraId="24020ED4" w14:textId="77777777" w:rsidR="00ED4768" w:rsidRPr="00D21936" w:rsidRDefault="00ED4768" w:rsidP="00085C29"/>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7DFF9455" w14:textId="77777777" w:rsidR="00ED4768" w:rsidRPr="00D21936" w:rsidRDefault="00ED4768" w:rsidP="00085C29">
            <w:r w:rsidRPr="00D21936">
              <w:t>No</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50EA7F5B" w14:textId="77777777" w:rsidR="00ED4768" w:rsidRPr="00D21936" w:rsidRDefault="00ED4768" w:rsidP="00085C29">
            <w:r w:rsidRPr="00D21936">
              <w:t>Yes</w:t>
            </w:r>
          </w:p>
        </w:tc>
      </w:tr>
      <w:tr w:rsidR="00ED4768" w:rsidRPr="00D21936" w14:paraId="58A66FBE" w14:textId="77777777">
        <w:trPr>
          <w:tblCellSpacing w:w="0" w:type="dxa"/>
        </w:trPr>
        <w:tc>
          <w:tcPr>
            <w:tcW w:w="1923" w:type="pct"/>
            <w:tcBorders>
              <w:top w:val="outset" w:sz="6" w:space="0" w:color="auto"/>
              <w:left w:val="outset" w:sz="6" w:space="0" w:color="auto"/>
              <w:bottom w:val="outset" w:sz="6" w:space="0" w:color="auto"/>
              <w:right w:val="outset" w:sz="6" w:space="0" w:color="auto"/>
            </w:tcBorders>
            <w:shd w:val="clear" w:color="auto" w:fill="auto"/>
            <w:vAlign w:val="center"/>
          </w:tcPr>
          <w:p w14:paraId="4E97E3E0" w14:textId="77777777" w:rsidR="00ED4768" w:rsidRPr="00D21936" w:rsidRDefault="00ED4768" w:rsidP="00085C29">
            <w:r w:rsidRPr="00D21936">
              <w:t>Schlumberger Cyberflex Access</w:t>
            </w:r>
          </w:p>
        </w:tc>
        <w:tc>
          <w:tcPr>
            <w:tcW w:w="1394" w:type="pct"/>
            <w:tcBorders>
              <w:top w:val="outset" w:sz="6" w:space="0" w:color="auto"/>
              <w:left w:val="outset" w:sz="6" w:space="0" w:color="auto"/>
              <w:bottom w:val="outset" w:sz="6" w:space="0" w:color="auto"/>
              <w:right w:val="outset" w:sz="6" w:space="0" w:color="auto"/>
            </w:tcBorders>
            <w:shd w:val="clear" w:color="auto" w:fill="auto"/>
            <w:vAlign w:val="center"/>
          </w:tcPr>
          <w:p w14:paraId="340DF459" w14:textId="77777777" w:rsidR="00ED4768" w:rsidRPr="00D21936" w:rsidRDefault="00ED4768" w:rsidP="00085C29">
            <w:r w:rsidRPr="00D21936">
              <w:t>16k</w:t>
            </w:r>
          </w:p>
        </w:tc>
        <w:tc>
          <w:tcPr>
            <w:tcW w:w="769" w:type="pct"/>
            <w:tcBorders>
              <w:top w:val="outset" w:sz="6" w:space="0" w:color="auto"/>
              <w:left w:val="outset" w:sz="6" w:space="0" w:color="auto"/>
              <w:bottom w:val="outset" w:sz="6" w:space="0" w:color="auto"/>
              <w:right w:val="outset" w:sz="6" w:space="0" w:color="auto"/>
            </w:tcBorders>
            <w:shd w:val="clear" w:color="auto" w:fill="auto"/>
            <w:vAlign w:val="center"/>
          </w:tcPr>
          <w:p w14:paraId="1663CA5C" w14:textId="77777777" w:rsidR="00ED4768" w:rsidRPr="00D21936" w:rsidRDefault="00ED4768" w:rsidP="00085C29">
            <w:r w:rsidRPr="00D21936">
              <w:t>No</w:t>
            </w:r>
          </w:p>
        </w:tc>
        <w:tc>
          <w:tcPr>
            <w:tcW w:w="913" w:type="pct"/>
            <w:tcBorders>
              <w:top w:val="outset" w:sz="6" w:space="0" w:color="auto"/>
              <w:left w:val="outset" w:sz="6" w:space="0" w:color="auto"/>
              <w:bottom w:val="outset" w:sz="6" w:space="0" w:color="auto"/>
              <w:right w:val="outset" w:sz="6" w:space="0" w:color="auto"/>
            </w:tcBorders>
            <w:shd w:val="clear" w:color="auto" w:fill="auto"/>
            <w:vAlign w:val="center"/>
          </w:tcPr>
          <w:p w14:paraId="0D56DE9A" w14:textId="77777777" w:rsidR="00ED4768" w:rsidRPr="00D21936" w:rsidRDefault="00ED4768" w:rsidP="00085C29">
            <w:r w:rsidRPr="00D21936">
              <w:t>Yes</w:t>
            </w:r>
          </w:p>
        </w:tc>
      </w:tr>
    </w:tbl>
    <w:p w14:paraId="0419B5E7" w14:textId="77777777" w:rsidR="00ED4768" w:rsidRPr="00D21936" w:rsidRDefault="00ED4768" w:rsidP="00085C29"/>
    <w:p w14:paraId="69640547" w14:textId="77777777" w:rsidR="00ED4768" w:rsidRPr="00D21936" w:rsidRDefault="00681BE3" w:rsidP="00085C29">
      <w:r w:rsidRPr="00F51D43">
        <w:rPr>
          <w:b/>
        </w:rPr>
        <w:t>Note</w:t>
      </w:r>
      <w:r>
        <w:t xml:space="preserve">  The </w:t>
      </w:r>
      <w:r w:rsidRPr="00D21936">
        <w:t>GEMPLUS GemPC430</w:t>
      </w:r>
      <w:r>
        <w:t xml:space="preserve"> is not supported on Windows Server 2003.</w:t>
      </w:r>
    </w:p>
    <w:p w14:paraId="3D2B74FF" w14:textId="77777777" w:rsidR="00ED4768" w:rsidRPr="00D21936" w:rsidRDefault="00ED4768" w:rsidP="00ED4768">
      <w:pPr>
        <w:pStyle w:val="Heading1"/>
      </w:pPr>
      <w:bookmarkStart w:id="132" w:name="_Toc519556240"/>
      <w:bookmarkStart w:id="133" w:name="_Toc519899573"/>
      <w:bookmarkStart w:id="134" w:name="_Toc530457152"/>
      <w:bookmarkStart w:id="135" w:name="_Troubleshooting"/>
      <w:bookmarkStart w:id="136" w:name="_Toc36462829"/>
      <w:bookmarkEnd w:id="135"/>
      <w:r w:rsidRPr="00D21936">
        <w:lastRenderedPageBreak/>
        <w:t>Troubleshooting</w:t>
      </w:r>
      <w:bookmarkEnd w:id="134"/>
      <w:bookmarkEnd w:id="136"/>
    </w:p>
    <w:p w14:paraId="47342C4F" w14:textId="77777777" w:rsidR="006023A2" w:rsidRDefault="006023A2" w:rsidP="00085C29">
      <w:bookmarkStart w:id="137" w:name="_Toc530457153"/>
      <w:bookmarkEnd w:id="132"/>
      <w:bookmarkEnd w:id="133"/>
      <w:r w:rsidRPr="004742E9">
        <w:t xml:space="preserve">This </w:t>
      </w:r>
      <w:r w:rsidR="004742E9" w:rsidRPr="004742E9">
        <w:t xml:space="preserve">section outlines key </w:t>
      </w:r>
      <w:r w:rsidR="006721C6">
        <w:t xml:space="preserve">scenarios </w:t>
      </w:r>
      <w:r w:rsidR="004742E9" w:rsidRPr="004742E9">
        <w:t>that need to be considered when troubleshooting autoenrollment</w:t>
      </w:r>
      <w:r w:rsidR="00CB63A9">
        <w:t>. It also covers</w:t>
      </w:r>
      <w:r w:rsidR="004742E9">
        <w:t xml:space="preserve"> how to prepare for autoenrollment failures and </w:t>
      </w:r>
      <w:r w:rsidR="00CB63A9">
        <w:t xml:space="preserve">lists </w:t>
      </w:r>
      <w:r w:rsidR="004742E9">
        <w:t>event logging messages.</w:t>
      </w:r>
    </w:p>
    <w:p w14:paraId="3794AC17" w14:textId="77777777" w:rsidR="00341CFA" w:rsidRDefault="00226F73" w:rsidP="00341CFA">
      <w:pPr>
        <w:pStyle w:val="Heading2"/>
      </w:pPr>
      <w:bookmarkStart w:id="138" w:name="_Toc36462830"/>
      <w:r>
        <w:t>Key Issues</w:t>
      </w:r>
      <w:bookmarkEnd w:id="138"/>
    </w:p>
    <w:p w14:paraId="5D9ABC94" w14:textId="77777777" w:rsidR="00226F73" w:rsidRPr="00713275" w:rsidRDefault="007D0049" w:rsidP="00085C29">
      <w:r w:rsidRPr="00713275">
        <w:t>The following key issues need to be considered when troubleshooting autoenrollment</w:t>
      </w:r>
      <w:r w:rsidR="0023032F">
        <w:t>.</w:t>
      </w:r>
    </w:p>
    <w:p w14:paraId="14416BE2" w14:textId="77777777" w:rsidR="00C80FA6" w:rsidRDefault="00C80FA6" w:rsidP="00C80FA6">
      <w:pPr>
        <w:pStyle w:val="Heading3"/>
      </w:pPr>
      <w:bookmarkStart w:id="139" w:name="_Toc36462831"/>
      <w:r>
        <w:t>Infrastructure Requirements</w:t>
      </w:r>
      <w:bookmarkEnd w:id="139"/>
    </w:p>
    <w:p w14:paraId="2CD48915" w14:textId="77777777" w:rsidR="00713275" w:rsidRPr="00713275" w:rsidRDefault="00713275" w:rsidP="00085C29">
      <w:r w:rsidRPr="002C64B9">
        <w:t xml:space="preserve">Windows XP clients and </w:t>
      </w:r>
      <w:r w:rsidR="008A3B4F" w:rsidRPr="002C64B9">
        <w:t>Windows Server 2003</w:t>
      </w:r>
      <w:r w:rsidRPr="002C64B9">
        <w:t xml:space="preserve"> CAs will always request LDAP-signed communications with domain controllers as a security function.</w:t>
      </w:r>
      <w:r w:rsidRPr="00713275">
        <w:t xml:space="preserve"> Before deploying autoenrollment or a </w:t>
      </w:r>
      <w:r w:rsidR="008A3B4F">
        <w:t>Windows Server 2003</w:t>
      </w:r>
      <w:r w:rsidRPr="00713275">
        <w:t xml:space="preserve"> CA, all domain controllers running Windows 2000 should be upgraded to Service Pack </w:t>
      </w:r>
      <w:r w:rsidR="00730228">
        <w:t>3</w:t>
      </w:r>
      <w:r w:rsidR="00C80FA6">
        <w:t xml:space="preserve"> or greater</w:t>
      </w:r>
      <w:r w:rsidRPr="00713275">
        <w:t>.</w:t>
      </w:r>
    </w:p>
    <w:p w14:paraId="709BA525" w14:textId="77777777" w:rsidR="00026E88" w:rsidRDefault="00026E88" w:rsidP="00026E88">
      <w:pPr>
        <w:pStyle w:val="Heading3"/>
      </w:pPr>
      <w:bookmarkStart w:id="140" w:name="_Toc36462832"/>
      <w:r>
        <w:t>Root and Cross-Certificate Download from Active Directory</w:t>
      </w:r>
      <w:bookmarkEnd w:id="140"/>
    </w:p>
    <w:p w14:paraId="1E1B7754" w14:textId="77777777" w:rsidR="007D0049" w:rsidRDefault="00205609" w:rsidP="00085C29">
      <w:r w:rsidRPr="002C64B9">
        <w:t>Autoenrollment</w:t>
      </w:r>
      <w:r w:rsidR="00BC0999" w:rsidRPr="002C64B9">
        <w:t xml:space="preserve"> automatically downloads root certificates and cross-certificates from Active Directory whenever a change is detected in the directory or when a different domain controller is contacted.</w:t>
      </w:r>
      <w:r w:rsidR="0074090B">
        <w:t xml:space="preserve"> </w:t>
      </w:r>
      <w:r w:rsidR="00BC0999" w:rsidRPr="00341CFA">
        <w:t>If a third</w:t>
      </w:r>
      <w:r w:rsidR="00730228">
        <w:t>-</w:t>
      </w:r>
      <w:r w:rsidR="00BC0999" w:rsidRPr="00341CFA">
        <w:t xml:space="preserve">party root certificate or cross-certificate is deleted from the local machine store, </w:t>
      </w:r>
      <w:r w:rsidR="00730228">
        <w:t>a</w:t>
      </w:r>
      <w:r>
        <w:t>utoenrollment</w:t>
      </w:r>
      <w:r w:rsidR="00BC0999" w:rsidRPr="00341CFA">
        <w:t xml:space="preserve"> will not download the certificates again until a change occurs in </w:t>
      </w:r>
      <w:r w:rsidR="007D0049">
        <w:t>Active Directory</w:t>
      </w:r>
      <w:r w:rsidR="00BC0999" w:rsidRPr="00341CFA">
        <w:t xml:space="preserve"> or a new domain controller is contacted.</w:t>
      </w:r>
    </w:p>
    <w:p w14:paraId="1EBD80CC" w14:textId="77777777" w:rsidR="00BC0999" w:rsidRPr="00341CFA" w:rsidRDefault="00BC0999" w:rsidP="00085C29">
      <w:r w:rsidRPr="00341CFA">
        <w:t>To manually force a new download,</w:t>
      </w:r>
      <w:r w:rsidR="0023032F">
        <w:t xml:space="preserve"> </w:t>
      </w:r>
      <w:r w:rsidRPr="00341CFA">
        <w:t>delete the following</w:t>
      </w:r>
      <w:r w:rsidR="0023032F">
        <w:t xml:space="preserve"> </w:t>
      </w:r>
      <w:r w:rsidRPr="00341CFA">
        <w:t>registry key and all subordinate keys</w:t>
      </w:r>
      <w:r w:rsidR="00D62B6B">
        <w:t xml:space="preserve"> on all affected machines</w:t>
      </w:r>
      <w:r w:rsidR="0023032F">
        <w:t>.</w:t>
      </w:r>
      <w:r w:rsidR="007D0049">
        <w:t xml:space="preserve"> </w:t>
      </w:r>
      <w:r w:rsidRPr="0023032F">
        <w:rPr>
          <w:b/>
        </w:rPr>
        <w:t>HKEY_LOCAL_MACHINE\SOFTWARE\Microsoft\Cryptography\AutoEnrollment\AEDirectoryCache</w:t>
      </w:r>
    </w:p>
    <w:p w14:paraId="6702DD2F" w14:textId="77777777" w:rsidR="0009198C" w:rsidRDefault="0009198C" w:rsidP="0009198C">
      <w:pPr>
        <w:pStyle w:val="Heading3"/>
      </w:pPr>
      <w:bookmarkStart w:id="141" w:name="_Toc36462833"/>
      <w:r>
        <w:t>EFS and Autoenrollment</w:t>
      </w:r>
      <w:bookmarkEnd w:id="141"/>
    </w:p>
    <w:p w14:paraId="73EC546C" w14:textId="77777777" w:rsidR="00BC0999" w:rsidRPr="00341CFA" w:rsidRDefault="00BC0999" w:rsidP="00085C29">
      <w:r w:rsidRPr="002C64B9">
        <w:t xml:space="preserve">EFS always attempts to enroll for the Basic </w:t>
      </w:r>
      <w:smartTag w:uri="urn:schemas-microsoft-com:office:smarttags" w:element="stockticker">
        <w:r w:rsidRPr="002C64B9">
          <w:t>EFS</w:t>
        </w:r>
      </w:smartTag>
      <w:r w:rsidRPr="002C64B9">
        <w:t xml:space="preserve"> template</w:t>
      </w:r>
      <w:r w:rsidR="0009198C" w:rsidRPr="002C64B9">
        <w:t xml:space="preserve"> by default</w:t>
      </w:r>
      <w:r w:rsidRPr="002C64B9">
        <w:t>.</w:t>
      </w:r>
      <w:r w:rsidR="007D0049">
        <w:t xml:space="preserve"> </w:t>
      </w:r>
      <w:r w:rsidRPr="00341CFA">
        <w:t xml:space="preserve">The </w:t>
      </w:r>
      <w:smartTag w:uri="urn:schemas-microsoft-com:office:smarttags" w:element="stockticker">
        <w:r w:rsidRPr="00341CFA">
          <w:t>EFS</w:t>
        </w:r>
      </w:smartTag>
      <w:r w:rsidRPr="00341CFA">
        <w:t xml:space="preserve"> </w:t>
      </w:r>
      <w:r w:rsidR="0009198C">
        <w:t xml:space="preserve">component </w:t>
      </w:r>
      <w:r w:rsidRPr="00341CFA">
        <w:t xml:space="preserve">driver generates an </w:t>
      </w:r>
      <w:r w:rsidR="00A75D5E">
        <w:t>a</w:t>
      </w:r>
      <w:r w:rsidR="00205609">
        <w:t>utoenrollment</w:t>
      </w:r>
      <w:r w:rsidRPr="00341CFA">
        <w:t xml:space="preserve"> request that </w:t>
      </w:r>
      <w:r w:rsidR="006C2394">
        <w:t>a</w:t>
      </w:r>
      <w:r w:rsidR="00205609">
        <w:t>utoenrollment</w:t>
      </w:r>
      <w:r w:rsidRPr="00341CFA">
        <w:t xml:space="preserve"> tries to fulfill.</w:t>
      </w:r>
      <w:r w:rsidR="0074090B">
        <w:t xml:space="preserve"> </w:t>
      </w:r>
      <w:r w:rsidRPr="00341CFA">
        <w:t xml:space="preserve">For customers </w:t>
      </w:r>
      <w:r w:rsidR="006C2394">
        <w:t>who</w:t>
      </w:r>
      <w:r w:rsidR="006C2394" w:rsidRPr="00341CFA">
        <w:t xml:space="preserve"> </w:t>
      </w:r>
      <w:r w:rsidR="007D0049">
        <w:t>want</w:t>
      </w:r>
      <w:r w:rsidRPr="00341CFA">
        <w:t xml:space="preserve"> to ensure that</w:t>
      </w:r>
      <w:r w:rsidR="006C2394">
        <w:t xml:space="preserve"> </w:t>
      </w:r>
      <w:r w:rsidRPr="00341CFA">
        <w:t xml:space="preserve">a specific template is used for </w:t>
      </w:r>
      <w:smartTag w:uri="urn:schemas-microsoft-com:office:smarttags" w:element="stockticker">
        <w:r w:rsidRPr="00341CFA">
          <w:t>EFS</w:t>
        </w:r>
      </w:smartTag>
      <w:r w:rsidRPr="00341CFA">
        <w:t xml:space="preserve"> (such as to include key archival), the new template should super</w:t>
      </w:r>
      <w:r w:rsidR="00D7735E">
        <w:t>s</w:t>
      </w:r>
      <w:smartTag w:uri="urn:schemas-microsoft-com:office:smarttags" w:element="place">
        <w:smartTag w:uri="urn:schemas-microsoft-com:office:smarttags" w:element="City">
          <w:r w:rsidRPr="00341CFA">
            <w:t>ede</w:t>
          </w:r>
        </w:smartTag>
      </w:smartTag>
      <w:r w:rsidRPr="00341CFA">
        <w:t xml:space="preserve"> the Basic </w:t>
      </w:r>
      <w:smartTag w:uri="urn:schemas-microsoft-com:office:smarttags" w:element="stockticker">
        <w:r w:rsidRPr="00341CFA">
          <w:t>EFS</w:t>
        </w:r>
      </w:smartTag>
      <w:r w:rsidRPr="00341CFA">
        <w:t xml:space="preserve"> template.</w:t>
      </w:r>
      <w:r w:rsidR="009B1F1C">
        <w:t xml:space="preserve"> </w:t>
      </w:r>
      <w:r w:rsidR="0009198C">
        <w:t xml:space="preserve">The Basic EFS template should also be removed from any </w:t>
      </w:r>
      <w:smartTag w:uri="urn:schemas-microsoft-com:office:smarttags" w:element="place">
        <w:smartTag w:uri="urn:schemas-microsoft-com:office:smarttags" w:element="City">
          <w:r w:rsidR="00B870EA">
            <w:t>E</w:t>
          </w:r>
          <w:r w:rsidR="0009198C">
            <w:t>nterprise</w:t>
          </w:r>
        </w:smartTag>
        <w:r w:rsidR="0009198C">
          <w:t xml:space="preserve"> </w:t>
        </w:r>
        <w:smartTag w:uri="urn:schemas-microsoft-com:office:smarttags" w:element="State">
          <w:r w:rsidR="0009198C">
            <w:t>CA</w:t>
          </w:r>
        </w:smartTag>
      </w:smartTag>
      <w:r w:rsidR="0009198C">
        <w:t>.</w:t>
      </w:r>
      <w:r w:rsidR="0074090B">
        <w:t xml:space="preserve"> </w:t>
      </w:r>
      <w:r w:rsidRPr="00341CFA">
        <w:t xml:space="preserve">This will ensure that </w:t>
      </w:r>
      <w:r w:rsidR="006C2394">
        <w:t>a</w:t>
      </w:r>
      <w:r w:rsidR="00205609">
        <w:t>utoenrollment</w:t>
      </w:r>
      <w:r w:rsidRPr="00341CFA">
        <w:t xml:space="preserve"> will not attempt enrollment for </w:t>
      </w:r>
      <w:r w:rsidR="0009198C">
        <w:t xml:space="preserve">the </w:t>
      </w:r>
      <w:r w:rsidRPr="00341CFA">
        <w:t>Basic EFS</w:t>
      </w:r>
      <w:r w:rsidR="0009198C">
        <w:t xml:space="preserve"> template</w:t>
      </w:r>
      <w:r w:rsidRPr="00341CFA">
        <w:t xml:space="preserve"> any more.</w:t>
      </w:r>
      <w:r w:rsidR="009B1F1C">
        <w:t xml:space="preserve"> </w:t>
      </w:r>
      <w:r w:rsidR="006C2394">
        <w:t>For c</w:t>
      </w:r>
      <w:r w:rsidR="0009198C">
        <w:t xml:space="preserve">ustomers </w:t>
      </w:r>
      <w:r w:rsidR="006C2394">
        <w:t xml:space="preserve">who </w:t>
      </w:r>
      <w:r w:rsidR="0009198C">
        <w:t>wish to replace the Basic EFS template with a certificate and key that is archived through the Windows Server 2003</w:t>
      </w:r>
      <w:r w:rsidR="006C2394">
        <w:t>,</w:t>
      </w:r>
      <w:r w:rsidR="0009198C">
        <w:t xml:space="preserve"> Enterprise Edition CA, the proper procedure is to super</w:t>
      </w:r>
      <w:r w:rsidR="00D7735E">
        <w:t>s</w:t>
      </w:r>
      <w:smartTag w:uri="urn:schemas-microsoft-com:office:smarttags" w:element="place">
        <w:smartTag w:uri="urn:schemas-microsoft-com:office:smarttags" w:element="City">
          <w:r w:rsidR="0009198C">
            <w:t>ede</w:t>
          </w:r>
        </w:smartTag>
      </w:smartTag>
      <w:r w:rsidR="0009198C">
        <w:t xml:space="preserve"> the Basic EFS template with a new version 2 certificate template.</w:t>
      </w:r>
      <w:r w:rsidR="009B1F1C">
        <w:t xml:space="preserve"> </w:t>
      </w:r>
    </w:p>
    <w:p w14:paraId="4C6FB935" w14:textId="77777777" w:rsidR="0009198C" w:rsidRDefault="0009198C" w:rsidP="0009198C">
      <w:pPr>
        <w:pStyle w:val="Heading3"/>
      </w:pPr>
      <w:bookmarkStart w:id="142" w:name="_Toc36462834"/>
      <w:r>
        <w:t>Smart</w:t>
      </w:r>
      <w:r w:rsidR="00625659">
        <w:t>c</w:t>
      </w:r>
      <w:r>
        <w:t>ard Renewal</w:t>
      </w:r>
      <w:bookmarkEnd w:id="142"/>
    </w:p>
    <w:p w14:paraId="7520F766" w14:textId="77777777" w:rsidR="00BC0999" w:rsidRDefault="00BC0999" w:rsidP="00085C29">
      <w:r w:rsidRPr="002C64B9">
        <w:t xml:space="preserve">The </w:t>
      </w:r>
      <w:r w:rsidR="00D62B6B" w:rsidRPr="002C64B9">
        <w:t>Smart</w:t>
      </w:r>
      <w:r w:rsidR="00625659">
        <w:t>c</w:t>
      </w:r>
      <w:r w:rsidR="00D62B6B" w:rsidRPr="002C64B9">
        <w:t>ard</w:t>
      </w:r>
      <w:r w:rsidRPr="002C64B9">
        <w:t xml:space="preserve"> Logon and Smart</w:t>
      </w:r>
      <w:r w:rsidR="00625659">
        <w:t>c</w:t>
      </w:r>
      <w:r w:rsidRPr="002C64B9">
        <w:t>ard User version 1 templates may not be renewed through autoenrollment.</w:t>
      </w:r>
      <w:r w:rsidR="0074090B">
        <w:t xml:space="preserve"> </w:t>
      </w:r>
      <w:r w:rsidRPr="00341CFA">
        <w:t>To renew a version 1 Smart</w:t>
      </w:r>
      <w:r w:rsidR="00625659">
        <w:t>c</w:t>
      </w:r>
      <w:r w:rsidRPr="00341CFA">
        <w:t>ard Logon or Smart</w:t>
      </w:r>
      <w:r w:rsidR="00625659">
        <w:t>c</w:t>
      </w:r>
      <w:r w:rsidRPr="00341CFA">
        <w:t>ard User template, the proper procedure is to super</w:t>
      </w:r>
      <w:r w:rsidR="00D7735E">
        <w:t>s</w:t>
      </w:r>
      <w:r w:rsidRPr="00341CFA">
        <w:t>ede these template</w:t>
      </w:r>
      <w:r w:rsidR="007D0049">
        <w:t>s</w:t>
      </w:r>
      <w:r w:rsidRPr="00341CFA">
        <w:t xml:space="preserve"> with a new version 2 template.</w:t>
      </w:r>
    </w:p>
    <w:p w14:paraId="0CBFF965" w14:textId="77777777" w:rsidR="00D62B6B" w:rsidRPr="00341CFA" w:rsidRDefault="00D62B6B" w:rsidP="00085C29">
      <w:r>
        <w:t>Autoenrollment always attempts to generate a new key when performing certificate renewal.</w:t>
      </w:r>
      <w:r w:rsidR="009B1F1C">
        <w:t xml:space="preserve"> </w:t>
      </w:r>
      <w:r>
        <w:t xml:space="preserve">For </w:t>
      </w:r>
      <w:r w:rsidR="008258FD">
        <w:t>s</w:t>
      </w:r>
      <w:r>
        <w:t>mart</w:t>
      </w:r>
      <w:r w:rsidR="00A20673">
        <w:t xml:space="preserve"> </w:t>
      </w:r>
      <w:r w:rsidR="008258FD">
        <w:t>c</w:t>
      </w:r>
      <w:r>
        <w:t xml:space="preserve">ards with limited space that do not support additional key generation, </w:t>
      </w:r>
      <w:r w:rsidR="00463024">
        <w:t>autoenrollment will attempt to reuse the key; however, additional space will still be required to install the new certificate.</w:t>
      </w:r>
      <w:r w:rsidR="009B1F1C">
        <w:t xml:space="preserve"> </w:t>
      </w:r>
      <w:r w:rsidR="00463024">
        <w:t xml:space="preserve">If no space is available </w:t>
      </w:r>
      <w:r w:rsidR="00463024">
        <w:lastRenderedPageBreak/>
        <w:t xml:space="preserve">on the card for these operations, the </w:t>
      </w:r>
      <w:r>
        <w:t>renewal through autoenrollment ma</w:t>
      </w:r>
      <w:r w:rsidR="00B4282E">
        <w:t>y</w:t>
      </w:r>
      <w:r>
        <w:t xml:space="preserve"> fail.</w:t>
      </w:r>
    </w:p>
    <w:p w14:paraId="3BCF5C8D" w14:textId="77777777" w:rsidR="00C80FA6" w:rsidRDefault="00C80FA6" w:rsidP="002C64B9">
      <w:pPr>
        <w:pStyle w:val="Heading3"/>
      </w:pPr>
      <w:bookmarkStart w:id="143" w:name="_Toc36462835"/>
      <w:r>
        <w:t>Autoenrollment and Strong Private Key Protection</w:t>
      </w:r>
      <w:bookmarkEnd w:id="143"/>
    </w:p>
    <w:p w14:paraId="1D1E644B" w14:textId="77777777" w:rsidR="00C80FA6" w:rsidRDefault="00B4282E" w:rsidP="00085C29">
      <w:r>
        <w:t>The version 2 certificate template properties on the Request Handling tab support the ability to require a user password when the private key is used by applications.</w:t>
      </w:r>
      <w:r w:rsidR="009B1F1C">
        <w:t xml:space="preserve"> </w:t>
      </w:r>
      <w:r>
        <w:t xml:space="preserve">This is set by </w:t>
      </w:r>
      <w:r w:rsidR="00F71C24">
        <w:t xml:space="preserve">selecting </w:t>
      </w:r>
      <w:r w:rsidRPr="00F71C24">
        <w:t xml:space="preserve">the Prompt the user </w:t>
      </w:r>
      <w:r>
        <w:t xml:space="preserve">during enrollment </w:t>
      </w:r>
      <w:r w:rsidR="00F71C24">
        <w:t xml:space="preserve">option </w:t>
      </w:r>
      <w:r>
        <w:t>and require</w:t>
      </w:r>
      <w:r w:rsidR="008258FD">
        <w:t>s</w:t>
      </w:r>
      <w:r>
        <w:t xml:space="preserve"> user input when the private key is used.</w:t>
      </w:r>
      <w:r w:rsidR="009B1F1C">
        <w:t xml:space="preserve"> </w:t>
      </w:r>
      <w:r>
        <w:t>It is important to never use this option for</w:t>
      </w:r>
      <w:r w:rsidR="009B1F1C">
        <w:t xml:space="preserve"> </w:t>
      </w:r>
      <w:r w:rsidR="008258FD">
        <w:t>s</w:t>
      </w:r>
      <w:r w:rsidR="00052653">
        <w:t>mart</w:t>
      </w:r>
      <w:r w:rsidR="008258FD">
        <w:t xml:space="preserve"> c</w:t>
      </w:r>
      <w:r w:rsidR="00052653">
        <w:t>ard</w:t>
      </w:r>
      <w:r>
        <w:t xml:space="preserve"> certificates as smart</w:t>
      </w:r>
      <w:r w:rsidR="008258FD">
        <w:t xml:space="preserve"> </w:t>
      </w:r>
      <w:r>
        <w:t>card CSPs also do not support this capability.</w:t>
      </w:r>
      <w:r w:rsidR="009B1F1C">
        <w:t xml:space="preserve"> </w:t>
      </w:r>
      <w:r>
        <w:t>If this option is chosen</w:t>
      </w:r>
      <w:r w:rsidR="008258FD">
        <w:t>,</w:t>
      </w:r>
      <w:r w:rsidR="00052653">
        <w:t xml:space="preserve"> </w:t>
      </w:r>
      <w:r w:rsidR="008258FD">
        <w:t>a</w:t>
      </w:r>
      <w:r>
        <w:t xml:space="preserve">utoenrollment </w:t>
      </w:r>
      <w:r w:rsidR="00052653">
        <w:t>may</w:t>
      </w:r>
      <w:r>
        <w:t xml:space="preserve"> fail.</w:t>
      </w:r>
    </w:p>
    <w:p w14:paraId="31FA4745" w14:textId="77777777" w:rsidR="00195113" w:rsidRDefault="00195113" w:rsidP="00195113">
      <w:pPr>
        <w:pStyle w:val="Heading3"/>
      </w:pPr>
      <w:bookmarkStart w:id="144" w:name="_Toc36462836"/>
      <w:r>
        <w:t xml:space="preserve">Removal of </w:t>
      </w:r>
      <w:r w:rsidR="006D4555">
        <w:t>C</w:t>
      </w:r>
      <w:r>
        <w:t xml:space="preserve">ertificates on </w:t>
      </w:r>
      <w:r w:rsidR="006D4555" w:rsidRPr="001E3C93">
        <w:t>D</w:t>
      </w:r>
      <w:r w:rsidRPr="001E3C93">
        <w:t xml:space="preserve">omain </w:t>
      </w:r>
      <w:r w:rsidR="006D4555" w:rsidRPr="001E3C93">
        <w:t>J</w:t>
      </w:r>
      <w:r w:rsidRPr="001E3C93">
        <w:t>oin/</w:t>
      </w:r>
      <w:r w:rsidR="006D4555" w:rsidRPr="001E3C93">
        <w:t>C</w:t>
      </w:r>
      <w:r w:rsidRPr="001E3C93">
        <w:t xml:space="preserve">hange </w:t>
      </w:r>
      <w:r w:rsidR="006D4555" w:rsidRPr="001E3C93">
        <w:t>D</w:t>
      </w:r>
      <w:r w:rsidRPr="001E3C93">
        <w:t>omain</w:t>
      </w:r>
      <w:bookmarkEnd w:id="144"/>
    </w:p>
    <w:p w14:paraId="698CFA7B" w14:textId="77777777" w:rsidR="00195113" w:rsidRDefault="00195113" w:rsidP="00085C29">
      <w:r>
        <w:t>When a machine is removed from a domain</w:t>
      </w:r>
      <w:r w:rsidR="009D4CC0">
        <w:t xml:space="preserve"> </w:t>
      </w:r>
      <w:r>
        <w:t>or added to a new domain, all the downloaded certificates from Active Directory will be removed and refreshed if applicable.</w:t>
      </w:r>
      <w:r w:rsidR="009B1F1C">
        <w:t xml:space="preserve"> </w:t>
      </w:r>
      <w:r>
        <w:t>Certificates that were issued or autoenrolled from a previous forest will not be removed unless the machine is a domain controller.</w:t>
      </w:r>
      <w:r w:rsidR="009B1F1C">
        <w:t xml:space="preserve"> </w:t>
      </w:r>
      <w:r w:rsidR="00052653">
        <w:t xml:space="preserve">All client machines will </w:t>
      </w:r>
      <w:r>
        <w:t>automatically update certificates when the domain or machine information changes.</w:t>
      </w:r>
      <w:r w:rsidR="009B1F1C">
        <w:t xml:space="preserve"> </w:t>
      </w:r>
      <w:r w:rsidR="00BF5528">
        <w:t xml:space="preserve">When machines or users have certificates that are required for secure network communications, wireless communications, </w:t>
      </w:r>
      <w:r w:rsidR="007059E5">
        <w:t>and so on</w:t>
      </w:r>
      <w:r w:rsidR="00BF5528">
        <w:t>, it may be necessary to delete the old certificates after joining a new domain or forest.</w:t>
      </w:r>
    </w:p>
    <w:p w14:paraId="60722769" w14:textId="77777777" w:rsidR="00ED4768" w:rsidRPr="00D21936" w:rsidRDefault="00ED4768" w:rsidP="006023A2">
      <w:pPr>
        <w:pStyle w:val="Heading2"/>
      </w:pPr>
      <w:bookmarkStart w:id="145" w:name="_Toc36462837"/>
      <w:r w:rsidRPr="00D21936">
        <w:t xml:space="preserve">Autoenrollment </w:t>
      </w:r>
      <w:r w:rsidR="00BA7478">
        <w:t>F</w:t>
      </w:r>
      <w:r w:rsidRPr="00D21936">
        <w:t>ailures</w:t>
      </w:r>
      <w:bookmarkEnd w:id="137"/>
      <w:bookmarkEnd w:id="145"/>
    </w:p>
    <w:p w14:paraId="165EC21C" w14:textId="77777777" w:rsidR="009D3BF4" w:rsidRDefault="00205609" w:rsidP="00085C29">
      <w:r>
        <w:t>Autoenrollment</w:t>
      </w:r>
      <w:r w:rsidR="00ED4768" w:rsidRPr="00D21936">
        <w:t xml:space="preserve"> will warn the user </w:t>
      </w:r>
      <w:r w:rsidR="00C03C38" w:rsidRPr="00D21936">
        <w:t xml:space="preserve">with a warning </w:t>
      </w:r>
      <w:r w:rsidR="00C03C38">
        <w:t>dialog box</w:t>
      </w:r>
      <w:r w:rsidR="00C03C38" w:rsidRPr="00D21936">
        <w:t xml:space="preserve"> </w:t>
      </w:r>
      <w:r w:rsidR="00ED4768" w:rsidRPr="00D21936">
        <w:t xml:space="preserve">when an </w:t>
      </w:r>
      <w:r w:rsidR="00A75D5E">
        <w:t>a</w:t>
      </w:r>
      <w:r>
        <w:t>utoenrollment</w:t>
      </w:r>
      <w:r w:rsidR="00ED4768" w:rsidRPr="00D21936">
        <w:t xml:space="preserve"> failure occurs.</w:t>
      </w:r>
      <w:r w:rsidR="0074090B">
        <w:t xml:space="preserve"> </w:t>
      </w:r>
      <w:r w:rsidR="00ED4768" w:rsidRPr="00D21936">
        <w:t>This</w:t>
      </w:r>
      <w:r w:rsidR="009D3BF4">
        <w:t xml:space="preserve"> feature</w:t>
      </w:r>
      <w:r w:rsidR="00ED4768" w:rsidRPr="00D21936">
        <w:t xml:space="preserve"> is only enabled when user interaction is required on the certificate template.</w:t>
      </w:r>
      <w:r w:rsidR="0074090B">
        <w:t xml:space="preserve"> </w:t>
      </w:r>
    </w:p>
    <w:p w14:paraId="4C497347" w14:textId="77777777" w:rsidR="009D3BF4" w:rsidRDefault="00ED4768" w:rsidP="00085C29">
      <w:r w:rsidRPr="00D21936">
        <w:t xml:space="preserve">To </w:t>
      </w:r>
      <w:r w:rsidR="009D3BF4">
        <w:t xml:space="preserve">enable the warning </w:t>
      </w:r>
      <w:r w:rsidR="003C1CF1">
        <w:t>feature for</w:t>
      </w:r>
      <w:r w:rsidR="009D3BF4">
        <w:t xml:space="preserve"> an autoenrollment failure</w:t>
      </w:r>
    </w:p>
    <w:p w14:paraId="38D85318" w14:textId="77777777" w:rsidR="009D3BF4" w:rsidRDefault="009D3BF4" w:rsidP="00313019">
      <w:pPr>
        <w:pStyle w:val="Number"/>
        <w:numPr>
          <w:ilvl w:val="0"/>
          <w:numId w:val="10"/>
        </w:numPr>
      </w:pPr>
      <w:r>
        <w:t>O</w:t>
      </w:r>
      <w:r w:rsidR="00ED4768" w:rsidRPr="00D21936">
        <w:t xml:space="preserve">pen the specified template in the </w:t>
      </w:r>
      <w:r w:rsidR="00ED4768" w:rsidRPr="009D3BF4">
        <w:rPr>
          <w:b/>
          <w:bCs w:val="0"/>
        </w:rPr>
        <w:t>Certificate Templates</w:t>
      </w:r>
      <w:r w:rsidR="00ED4768" w:rsidRPr="00D21936">
        <w:t xml:space="preserve"> MMC snap-in</w:t>
      </w:r>
      <w:r w:rsidR="003C1CF1">
        <w:t>.</w:t>
      </w:r>
    </w:p>
    <w:p w14:paraId="5DF89390" w14:textId="77777777" w:rsidR="00ED4768" w:rsidRDefault="007059E5" w:rsidP="00313019">
      <w:pPr>
        <w:pStyle w:val="Number"/>
        <w:numPr>
          <w:ilvl w:val="0"/>
          <w:numId w:val="10"/>
        </w:numPr>
      </w:pPr>
      <w:r>
        <w:t>Click</w:t>
      </w:r>
      <w:r w:rsidR="00ED4768" w:rsidRPr="00D21936">
        <w:t xml:space="preserve"> the </w:t>
      </w:r>
      <w:r w:rsidR="00ED4768" w:rsidRPr="00D21936">
        <w:rPr>
          <w:b/>
          <w:bCs w:val="0"/>
        </w:rPr>
        <w:t>Request Handling</w:t>
      </w:r>
      <w:r w:rsidR="00ED4768" w:rsidRPr="00D21936">
        <w:t xml:space="preserve"> tab.</w:t>
      </w:r>
      <w:r w:rsidR="0074090B">
        <w:t xml:space="preserve"> </w:t>
      </w:r>
    </w:p>
    <w:p w14:paraId="2441DEF8" w14:textId="77777777" w:rsidR="00ED4768" w:rsidRPr="00D21936" w:rsidRDefault="003C1CF1" w:rsidP="00313019">
      <w:pPr>
        <w:pStyle w:val="Number"/>
        <w:numPr>
          <w:ilvl w:val="0"/>
          <w:numId w:val="10"/>
        </w:numPr>
      </w:pPr>
      <w:r>
        <w:t>C</w:t>
      </w:r>
      <w:r w:rsidR="00F71C24">
        <w:t>lick</w:t>
      </w:r>
      <w:r>
        <w:t xml:space="preserve"> </w:t>
      </w:r>
      <w:r w:rsidR="00B4282E" w:rsidRPr="00F71C24">
        <w:rPr>
          <w:b/>
        </w:rPr>
        <w:t>Prompt the user during enrollment</w:t>
      </w:r>
      <w:r w:rsidR="00B4282E">
        <w:t xml:space="preserve"> on the Request Handling tab of the certificate template properties</w:t>
      </w:r>
      <w:r w:rsidR="00EA26AD">
        <w:t>.</w:t>
      </w:r>
    </w:p>
    <w:p w14:paraId="0E1399E7" w14:textId="77777777" w:rsidR="00ED4768" w:rsidRPr="00D21936" w:rsidRDefault="00ED4768" w:rsidP="00ED4768">
      <w:pPr>
        <w:pStyle w:val="Heading3"/>
      </w:pPr>
      <w:bookmarkStart w:id="146" w:name="_Toc530457154"/>
      <w:bookmarkStart w:id="147" w:name="_Toc36462838"/>
      <w:r w:rsidRPr="00D21936">
        <w:t>Re-</w:t>
      </w:r>
      <w:r w:rsidR="004D5985">
        <w:t>I</w:t>
      </w:r>
      <w:r w:rsidRPr="00D21936">
        <w:t>nitialized Smart</w:t>
      </w:r>
      <w:r w:rsidR="009D16D9">
        <w:t xml:space="preserve"> C</w:t>
      </w:r>
      <w:r w:rsidRPr="00D21936">
        <w:t>ards</w:t>
      </w:r>
      <w:bookmarkEnd w:id="146"/>
      <w:bookmarkEnd w:id="147"/>
    </w:p>
    <w:p w14:paraId="2103E32D" w14:textId="77777777" w:rsidR="00ED4768" w:rsidRPr="00D21936" w:rsidRDefault="00ED4768" w:rsidP="00085C29">
      <w:pPr>
        <w:rPr>
          <w:rFonts w:eastAsia="SimSun"/>
        </w:rPr>
      </w:pPr>
      <w:r w:rsidRPr="00D21936">
        <w:rPr>
          <w:rFonts w:eastAsia="SimSun"/>
        </w:rPr>
        <w:t>If enrollment for a certificate is based on the existence of a smart</w:t>
      </w:r>
      <w:r w:rsidR="009D16D9">
        <w:rPr>
          <w:rFonts w:eastAsia="SimSun"/>
        </w:rPr>
        <w:t xml:space="preserve"> </w:t>
      </w:r>
      <w:r w:rsidRPr="00D21936">
        <w:rPr>
          <w:rFonts w:eastAsia="SimSun"/>
        </w:rPr>
        <w:t xml:space="preserve">card certificate and if the smart card has been re-initialized, the smart card </w:t>
      </w:r>
      <w:r w:rsidR="00A55F45">
        <w:rPr>
          <w:rFonts w:eastAsia="SimSun"/>
        </w:rPr>
        <w:t>I</w:t>
      </w:r>
      <w:r w:rsidRPr="00D21936">
        <w:rPr>
          <w:rFonts w:eastAsia="SimSun"/>
        </w:rPr>
        <w:t xml:space="preserve">nsertion </w:t>
      </w:r>
      <w:r w:rsidR="00C74E52">
        <w:rPr>
          <w:rFonts w:eastAsia="SimSun"/>
        </w:rPr>
        <w:t>dialog</w:t>
      </w:r>
      <w:r w:rsidR="009D16D9">
        <w:rPr>
          <w:rFonts w:eastAsia="SimSun"/>
        </w:rPr>
        <w:t xml:space="preserve"> box </w:t>
      </w:r>
      <w:r w:rsidRPr="00D21936">
        <w:rPr>
          <w:rFonts w:eastAsia="SimSun"/>
        </w:rPr>
        <w:t xml:space="preserve">will ask the user to insert a smart card matching the key container identified by the old certificate. Since the key container has been deleted, the </w:t>
      </w:r>
      <w:r w:rsidR="00A55F45">
        <w:rPr>
          <w:rFonts w:eastAsia="SimSun"/>
        </w:rPr>
        <w:t>I</w:t>
      </w:r>
      <w:r w:rsidRPr="00D21936">
        <w:rPr>
          <w:rFonts w:eastAsia="SimSun"/>
        </w:rPr>
        <w:t xml:space="preserve">nsertion </w:t>
      </w:r>
      <w:r w:rsidR="00C74E52">
        <w:rPr>
          <w:rFonts w:eastAsia="SimSun"/>
        </w:rPr>
        <w:t>dialog</w:t>
      </w:r>
      <w:r w:rsidRPr="00D21936">
        <w:rPr>
          <w:rFonts w:eastAsia="SimSun"/>
        </w:rPr>
        <w:t xml:space="preserve"> </w:t>
      </w:r>
      <w:r w:rsidR="009D16D9">
        <w:rPr>
          <w:rFonts w:eastAsia="SimSun"/>
        </w:rPr>
        <w:t xml:space="preserve">box </w:t>
      </w:r>
      <w:r w:rsidRPr="00D21936">
        <w:rPr>
          <w:rFonts w:eastAsia="SimSun"/>
        </w:rPr>
        <w:t xml:space="preserve">will </w:t>
      </w:r>
      <w:r w:rsidR="00A55F45">
        <w:rPr>
          <w:rFonts w:eastAsia="SimSun"/>
        </w:rPr>
        <w:t xml:space="preserve">continue to display </w:t>
      </w:r>
      <w:r w:rsidRPr="00D21936">
        <w:rPr>
          <w:rFonts w:eastAsia="SimSun"/>
        </w:rPr>
        <w:t xml:space="preserve">despite the fact </w:t>
      </w:r>
      <w:r w:rsidR="00A55F45">
        <w:rPr>
          <w:rFonts w:eastAsia="SimSun"/>
        </w:rPr>
        <w:t xml:space="preserve">that </w:t>
      </w:r>
      <w:r w:rsidRPr="00D21936">
        <w:rPr>
          <w:rFonts w:eastAsia="SimSun"/>
        </w:rPr>
        <w:t>the user has removed and inserted the card. The only choice is to c</w:t>
      </w:r>
      <w:r w:rsidR="00A55F45">
        <w:rPr>
          <w:rFonts w:eastAsia="SimSun"/>
        </w:rPr>
        <w:t xml:space="preserve">lick Cancel </w:t>
      </w:r>
      <w:r w:rsidRPr="00D21936">
        <w:rPr>
          <w:rFonts w:eastAsia="SimSun"/>
        </w:rPr>
        <w:t>and fail the enrollment.</w:t>
      </w:r>
      <w:r w:rsidR="0074090B">
        <w:rPr>
          <w:rFonts w:eastAsia="SimSun"/>
        </w:rPr>
        <w:t xml:space="preserve"> </w:t>
      </w:r>
    </w:p>
    <w:p w14:paraId="2D2EE7ED" w14:textId="77777777" w:rsidR="00ED4768" w:rsidRPr="00D21936" w:rsidRDefault="00F946F2" w:rsidP="00ED4768">
      <w:pPr>
        <w:pStyle w:val="Heading2"/>
      </w:pPr>
      <w:bookmarkStart w:id="148" w:name="_Toc36462839"/>
      <w:r>
        <w:t xml:space="preserve">Enhanced </w:t>
      </w:r>
      <w:bookmarkStart w:id="149" w:name="_Toc519556241"/>
      <w:bookmarkStart w:id="150" w:name="_Toc519899574"/>
      <w:bookmarkStart w:id="151" w:name="_Toc530457155"/>
      <w:bookmarkStart w:id="152" w:name="_Event_Logging"/>
      <w:bookmarkEnd w:id="152"/>
      <w:r w:rsidR="00ED4768" w:rsidRPr="00D21936">
        <w:t>Event Logging</w:t>
      </w:r>
      <w:bookmarkEnd w:id="148"/>
      <w:bookmarkEnd w:id="149"/>
      <w:bookmarkEnd w:id="150"/>
      <w:bookmarkEnd w:id="151"/>
    </w:p>
    <w:p w14:paraId="7B8439DF" w14:textId="77777777" w:rsidR="009D16D9" w:rsidRDefault="009D16D9" w:rsidP="00085C29">
      <w:r>
        <w:t>By default, a</w:t>
      </w:r>
      <w:r w:rsidR="00ED4768" w:rsidRPr="00D21936">
        <w:t>utoenrollment</w:t>
      </w:r>
      <w:r>
        <w:t xml:space="preserve"> </w:t>
      </w:r>
      <w:r w:rsidR="00ED4768" w:rsidRPr="00D21936">
        <w:t>logs errors</w:t>
      </w:r>
      <w:r>
        <w:t>/</w:t>
      </w:r>
      <w:r w:rsidR="00ED4768" w:rsidRPr="00D21936">
        <w:t>failures</w:t>
      </w:r>
      <w:r>
        <w:t xml:space="preserve"> and</w:t>
      </w:r>
      <w:r w:rsidR="00ED4768" w:rsidRPr="00D21936">
        <w:t xml:space="preserve"> successful enrollments in the Application </w:t>
      </w:r>
      <w:r w:rsidR="00513D41">
        <w:t>e</w:t>
      </w:r>
      <w:r w:rsidR="00ED4768" w:rsidRPr="00D21936">
        <w:t xml:space="preserve">vent </w:t>
      </w:r>
      <w:r w:rsidR="00513D41">
        <w:t>l</w:t>
      </w:r>
      <w:r w:rsidR="00ED4768" w:rsidRPr="00D21936">
        <w:t xml:space="preserve">og </w:t>
      </w:r>
      <w:r>
        <w:t>on</w:t>
      </w:r>
      <w:r w:rsidRPr="00D21936">
        <w:t xml:space="preserve"> </w:t>
      </w:r>
      <w:r w:rsidR="00ED4768" w:rsidRPr="00D21936">
        <w:t>the client machine.</w:t>
      </w:r>
      <w:r w:rsidR="0074090B">
        <w:t xml:space="preserve"> </w:t>
      </w:r>
    </w:p>
    <w:p w14:paraId="1AAD2ADB" w14:textId="77777777" w:rsidR="00ED4768" w:rsidRPr="00D21936" w:rsidRDefault="00ED4768" w:rsidP="00085C29">
      <w:r w:rsidRPr="00D21936">
        <w:t xml:space="preserve">To enable enhanced logging of </w:t>
      </w:r>
      <w:r w:rsidR="00A75D5E">
        <w:t>a</w:t>
      </w:r>
      <w:r w:rsidR="00205609">
        <w:t>utoenrollment</w:t>
      </w:r>
      <w:r w:rsidRPr="00D21936">
        <w:t xml:space="preserve"> processes</w:t>
      </w:r>
      <w:r w:rsidR="002C64B9">
        <w:t xml:space="preserve"> to include warning and informational messages</w:t>
      </w:r>
      <w:r w:rsidRPr="00D21936">
        <w:t>, the following registry values must be created</w:t>
      </w:r>
      <w:r w:rsidR="0023032F">
        <w:t>.</w:t>
      </w:r>
    </w:p>
    <w:p w14:paraId="0051DD5E" w14:textId="77777777" w:rsidR="00ED4768" w:rsidRPr="00D21936" w:rsidRDefault="00ED4768" w:rsidP="003F5C11">
      <w:pPr>
        <w:pStyle w:val="Heading3"/>
      </w:pPr>
      <w:bookmarkStart w:id="153" w:name="_Toc36462840"/>
      <w:r w:rsidRPr="00D21936">
        <w:lastRenderedPageBreak/>
        <w:t xml:space="preserve">User </w:t>
      </w:r>
      <w:r w:rsidR="009D16D9">
        <w:t>A</w:t>
      </w:r>
      <w:r w:rsidRPr="00D21936">
        <w:t>utoenrollment</w:t>
      </w:r>
      <w:bookmarkEnd w:id="153"/>
    </w:p>
    <w:p w14:paraId="5FA60F67" w14:textId="77777777" w:rsidR="00ED4768" w:rsidRPr="00D21936" w:rsidRDefault="00ED4768" w:rsidP="00085C29">
      <w:r w:rsidRPr="00A55F45">
        <w:rPr>
          <w:b/>
        </w:rPr>
        <w:t>HKEY_CURRENT_USER\Software\Microsoft\Cryptography\Autoenrollment</w:t>
      </w:r>
      <w:r w:rsidR="009D16D9">
        <w:t>:</w:t>
      </w:r>
      <w:r w:rsidRPr="00D21936">
        <w:t xml:space="preserve"> </w:t>
      </w:r>
      <w:r w:rsidR="009D16D9">
        <w:t>C</w:t>
      </w:r>
      <w:r w:rsidRPr="00D21936">
        <w:t xml:space="preserve">reate a new DWORD value named </w:t>
      </w:r>
      <w:r w:rsidR="00A55F45">
        <w:t>“</w:t>
      </w:r>
      <w:r w:rsidRPr="00D21936">
        <w:t>AEEventLogLevel"; set value to 0.</w:t>
      </w:r>
    </w:p>
    <w:p w14:paraId="00A9BB5D" w14:textId="77777777" w:rsidR="00ED4768" w:rsidRPr="00D21936" w:rsidRDefault="00ED4768" w:rsidP="003F5C11">
      <w:pPr>
        <w:pStyle w:val="Heading3"/>
      </w:pPr>
      <w:bookmarkStart w:id="154" w:name="_Toc36462841"/>
      <w:r w:rsidRPr="00D21936">
        <w:t xml:space="preserve">Machine </w:t>
      </w:r>
      <w:r w:rsidR="009D16D9">
        <w:t>A</w:t>
      </w:r>
      <w:r w:rsidRPr="00D21936">
        <w:t>utoenrollment</w:t>
      </w:r>
      <w:bookmarkEnd w:id="154"/>
    </w:p>
    <w:p w14:paraId="0A859197" w14:textId="77777777" w:rsidR="00ED4768" w:rsidRPr="00D21936" w:rsidRDefault="00ED4768" w:rsidP="00085C29">
      <w:r w:rsidRPr="00A55F45">
        <w:rPr>
          <w:b/>
        </w:rPr>
        <w:t>HKEY_LOCAL_MACHINE\Software\Microsoft\Cryptography\Autoenrollment</w:t>
      </w:r>
      <w:r w:rsidR="009D16D9">
        <w:t>:</w:t>
      </w:r>
      <w:r w:rsidRPr="00D21936">
        <w:t xml:space="preserve"> </w:t>
      </w:r>
      <w:r w:rsidR="009D16D9">
        <w:t>C</w:t>
      </w:r>
      <w:r w:rsidRPr="00D21936">
        <w:t>reate a new DWORD value named "AEEventLogLevel", set value to 0.</w:t>
      </w:r>
    </w:p>
    <w:p w14:paraId="412F072D" w14:textId="77777777" w:rsidR="00ED4768" w:rsidRPr="004D5985" w:rsidRDefault="00ED4768" w:rsidP="004D5985">
      <w:pPr>
        <w:pStyle w:val="Note"/>
        <w:pBdr>
          <w:top w:val="none" w:sz="0" w:space="0" w:color="auto"/>
          <w:bottom w:val="none" w:sz="0" w:space="0" w:color="auto"/>
        </w:pBdr>
        <w:rPr>
          <w:b w:val="0"/>
        </w:rPr>
      </w:pPr>
      <w:r w:rsidRPr="004D5985">
        <w:t>Note</w:t>
      </w:r>
      <w:r w:rsidR="0074090B" w:rsidRPr="004D5985">
        <w:rPr>
          <w:bCs w:val="0"/>
        </w:rPr>
        <w:t xml:space="preserve"> </w:t>
      </w:r>
      <w:r w:rsidR="00F51D43" w:rsidRPr="004D5985">
        <w:rPr>
          <w:bCs w:val="0"/>
        </w:rPr>
        <w:t xml:space="preserve"> </w:t>
      </w:r>
      <w:r w:rsidRPr="004D5985">
        <w:rPr>
          <w:b w:val="0"/>
        </w:rPr>
        <w:t>All failures and errors are automatically logged</w:t>
      </w:r>
      <w:r w:rsidR="009D16D9" w:rsidRPr="004D5985">
        <w:rPr>
          <w:b w:val="0"/>
        </w:rPr>
        <w:t>.</w:t>
      </w:r>
      <w:r w:rsidRPr="004D5985">
        <w:rPr>
          <w:b w:val="0"/>
        </w:rPr>
        <w:t xml:space="preserve"> </w:t>
      </w:r>
      <w:r w:rsidR="009D16D9" w:rsidRPr="004D5985">
        <w:rPr>
          <w:b w:val="0"/>
        </w:rPr>
        <w:t xml:space="preserve">It </w:t>
      </w:r>
      <w:r w:rsidRPr="004D5985">
        <w:rPr>
          <w:b w:val="0"/>
        </w:rPr>
        <w:t>is not necessary to enable the registry key to turn on failure logging.</w:t>
      </w:r>
    </w:p>
    <w:p w14:paraId="44332CF7" w14:textId="77777777" w:rsidR="00ED4768" w:rsidRDefault="00ED4768" w:rsidP="009D16D9">
      <w:pPr>
        <w:pStyle w:val="Heading2"/>
      </w:pPr>
      <w:bookmarkStart w:id="155" w:name="_Toc519556242"/>
      <w:bookmarkStart w:id="156" w:name="_Toc519899575"/>
      <w:bookmarkStart w:id="157" w:name="_Toc530457156"/>
      <w:bookmarkStart w:id="158" w:name="_Toc36462842"/>
      <w:r w:rsidRPr="00D21936">
        <w:t>Event Log Messages</w:t>
      </w:r>
      <w:bookmarkEnd w:id="155"/>
      <w:bookmarkEnd w:id="156"/>
      <w:bookmarkEnd w:id="157"/>
      <w:bookmarkEnd w:id="158"/>
    </w:p>
    <w:p w14:paraId="7A50D931" w14:textId="77777777" w:rsidR="00F946F2" w:rsidRPr="00F946F2" w:rsidRDefault="00F946F2" w:rsidP="00085C29">
      <w:r w:rsidRPr="00D21936">
        <w:t xml:space="preserve">The following </w:t>
      </w:r>
      <w:r w:rsidR="00513D41">
        <w:t>e</w:t>
      </w:r>
      <w:r>
        <w:t xml:space="preserve">vent </w:t>
      </w:r>
      <w:r w:rsidR="00513D41">
        <w:t>l</w:t>
      </w:r>
      <w:r>
        <w:t xml:space="preserve">og </w:t>
      </w:r>
      <w:r w:rsidRPr="00D21936">
        <w:t>messages only appear when additional event logging is enabled</w:t>
      </w:r>
      <w:r w:rsidR="00AE7FCB">
        <w:t>.</w:t>
      </w:r>
      <w:r w:rsidR="00C66D42">
        <w:t xml:space="preserve"> </w:t>
      </w:r>
    </w:p>
    <w:p w14:paraId="0AA9285C" w14:textId="77777777" w:rsidR="00ED4768" w:rsidRPr="009048F5" w:rsidRDefault="00ED4768" w:rsidP="009D16D9">
      <w:pPr>
        <w:pStyle w:val="Heading3"/>
      </w:pPr>
      <w:bookmarkStart w:id="159" w:name="_Toc36462843"/>
      <w:r w:rsidRPr="009048F5">
        <w:t>Success</w:t>
      </w:r>
      <w:r w:rsidR="00AE7FCB">
        <w:t xml:space="preserve"> Event Log Messages</w:t>
      </w:r>
      <w:bookmarkEnd w:id="159"/>
    </w:p>
    <w:p w14:paraId="167E1922" w14:textId="77777777" w:rsidR="00ED4768" w:rsidRPr="00D21936" w:rsidRDefault="00A55F45" w:rsidP="00085C29">
      <w:r>
        <w:t>The following are s</w:t>
      </w:r>
      <w:r w:rsidR="00ED4768" w:rsidRPr="00D21936">
        <w:t>ample</w:t>
      </w:r>
      <w:r w:rsidR="00F946F2">
        <w:t>s</w:t>
      </w:r>
      <w:r w:rsidR="00ED4768" w:rsidRPr="00D21936">
        <w:t xml:space="preserve"> </w:t>
      </w:r>
      <w:r w:rsidR="00F946F2">
        <w:t xml:space="preserve">of successful </w:t>
      </w:r>
      <w:r w:rsidR="00513D41">
        <w:t>e</w:t>
      </w:r>
      <w:r w:rsidR="00ED4768" w:rsidRPr="00D21936">
        <w:t xml:space="preserve">vent </w:t>
      </w:r>
      <w:r w:rsidR="00513D41">
        <w:t>l</w:t>
      </w:r>
      <w:r w:rsidR="00ED4768" w:rsidRPr="00D21936">
        <w:t>og messages.</w:t>
      </w:r>
    </w:p>
    <w:p w14:paraId="7E96DA4E" w14:textId="77777777" w:rsidR="00F946F2" w:rsidRDefault="00F946F2" w:rsidP="00085C29"/>
    <w:p w14:paraId="7C41E1EF" w14:textId="77777777" w:rsidR="00ED4768" w:rsidRPr="00D21936" w:rsidRDefault="00ED4768" w:rsidP="00513D41">
      <w:pPr>
        <w:tabs>
          <w:tab w:val="left" w:pos="720"/>
          <w:tab w:val="left" w:pos="1440"/>
          <w:tab w:val="left" w:pos="2160"/>
          <w:tab w:val="left" w:pos="7896"/>
        </w:tabs>
      </w:pPr>
      <w:r w:rsidRPr="00D21936">
        <w:t>Event Type:</w:t>
      </w:r>
      <w:r w:rsidRPr="00D21936">
        <w:tab/>
        <w:t>Information</w:t>
      </w:r>
      <w:r w:rsidR="00513D41">
        <w:tab/>
      </w:r>
    </w:p>
    <w:p w14:paraId="06859AEB" w14:textId="77777777" w:rsidR="00ED4768" w:rsidRPr="00D21936" w:rsidRDefault="00ED4768" w:rsidP="00085C29">
      <w:r w:rsidRPr="00D21936">
        <w:t>Event Source:</w:t>
      </w:r>
      <w:r w:rsidRPr="00D21936">
        <w:tab/>
        <w:t>AutoEnrollment</w:t>
      </w:r>
    </w:p>
    <w:p w14:paraId="4E94DE0C" w14:textId="77777777" w:rsidR="00ED4768" w:rsidRPr="00D21936" w:rsidRDefault="00ED4768" w:rsidP="00085C29">
      <w:r w:rsidRPr="00D21936">
        <w:t>Event Category:</w:t>
      </w:r>
      <w:r w:rsidRPr="00D21936">
        <w:tab/>
        <w:t>None</w:t>
      </w:r>
    </w:p>
    <w:p w14:paraId="4017406F" w14:textId="77777777" w:rsidR="00ED4768" w:rsidRPr="00D21936" w:rsidRDefault="00ED4768" w:rsidP="00085C29">
      <w:r w:rsidRPr="00D21936">
        <w:t>Event ID:</w:t>
      </w:r>
      <w:r w:rsidRPr="00D21936">
        <w:tab/>
        <w:t>2</w:t>
      </w:r>
    </w:p>
    <w:p w14:paraId="570FC681" w14:textId="77777777" w:rsidR="00ED4768" w:rsidRPr="00D21936" w:rsidRDefault="00ED4768" w:rsidP="00085C29">
      <w:r w:rsidRPr="00D21936">
        <w:t>Date:</w:t>
      </w:r>
      <w:r w:rsidRPr="00D21936">
        <w:tab/>
      </w:r>
      <w:r w:rsidRPr="00D21936">
        <w:tab/>
      </w:r>
      <w:smartTag w:uri="urn:schemas-microsoft-com:office:smarttags" w:element="date">
        <w:smartTagPr>
          <w:attr w:name="Year" w:val="2001"/>
          <w:attr w:name="Day" w:val="26"/>
          <w:attr w:name="Month" w:val="2"/>
        </w:smartTagPr>
        <w:r w:rsidRPr="00D21936">
          <w:t>2/26/2001</w:t>
        </w:r>
      </w:smartTag>
    </w:p>
    <w:p w14:paraId="133F1716" w14:textId="77777777" w:rsidR="00ED4768" w:rsidRPr="00D21936" w:rsidRDefault="00ED4768" w:rsidP="00085C29">
      <w:r w:rsidRPr="00D21936">
        <w:t>Time:</w:t>
      </w:r>
      <w:r w:rsidRPr="00D21936">
        <w:tab/>
      </w:r>
      <w:r w:rsidRPr="00D21936">
        <w:tab/>
      </w:r>
      <w:smartTag w:uri="urn:schemas-microsoft-com:office:smarttags" w:element="time">
        <w:smartTagPr>
          <w:attr w:name="Minute" w:val="52"/>
          <w:attr w:name="Hour" w:val="12"/>
        </w:smartTagPr>
        <w:r w:rsidRPr="00D21936">
          <w:t>12:52:02 PM</w:t>
        </w:r>
      </w:smartTag>
    </w:p>
    <w:p w14:paraId="766560C2" w14:textId="77777777" w:rsidR="00ED4768" w:rsidRPr="00D21936" w:rsidRDefault="00ED4768" w:rsidP="00085C29">
      <w:r w:rsidRPr="00D21936">
        <w:t>User:</w:t>
      </w:r>
      <w:r w:rsidRPr="00D21936">
        <w:tab/>
      </w:r>
      <w:r w:rsidRPr="00D21936">
        <w:tab/>
        <w:t>N/A</w:t>
      </w:r>
    </w:p>
    <w:p w14:paraId="2A3DF467" w14:textId="77777777" w:rsidR="00ED4768" w:rsidRPr="00D21936" w:rsidRDefault="00ED4768" w:rsidP="00085C29">
      <w:r w:rsidRPr="00D21936">
        <w:t>Computer:</w:t>
      </w:r>
      <w:r w:rsidRPr="00D21936">
        <w:tab/>
        <w:t>COMPUTER1</w:t>
      </w:r>
    </w:p>
    <w:p w14:paraId="25D5EC0F" w14:textId="77777777" w:rsidR="00ED4768" w:rsidRPr="00D21936" w:rsidRDefault="00ED4768" w:rsidP="00085C29">
      <w:r w:rsidRPr="00D21936">
        <w:t>Description:</w:t>
      </w:r>
      <w:r w:rsidR="00995DE3">
        <w:t xml:space="preserve"> </w:t>
      </w:r>
      <w:r w:rsidRPr="00D21936">
        <w:t>Automatic certificate enrollment for local system started.</w:t>
      </w:r>
    </w:p>
    <w:p w14:paraId="1ACDD0B8" w14:textId="77777777" w:rsidR="00ED4768" w:rsidRPr="00D21936" w:rsidRDefault="00ED4768" w:rsidP="00085C29">
      <w:r w:rsidRPr="00D21936">
        <w:t xml:space="preserve">For more information, </w:t>
      </w:r>
      <w:r w:rsidR="00677D0D">
        <w:t>see</w:t>
      </w:r>
      <w:r w:rsidR="00677D0D" w:rsidRPr="00D21936">
        <w:t xml:space="preserve"> </w:t>
      </w:r>
      <w:r w:rsidRPr="00D21936">
        <w:t>Help and Support Services at</w:t>
      </w:r>
      <w:r w:rsidR="004D5985">
        <w:br/>
      </w:r>
      <w:hyperlink r:id="rId32" w:history="1">
        <w:r w:rsidRPr="00BB5C37">
          <w:rPr>
            <w:rStyle w:val="Hyperlink"/>
          </w:rPr>
          <w:t>http://www.microsoft.com/contentredirect.asp</w:t>
        </w:r>
      </w:hyperlink>
    </w:p>
    <w:p w14:paraId="64CCF171" w14:textId="77777777" w:rsidR="00995DE3" w:rsidRPr="00D21936" w:rsidRDefault="00995DE3" w:rsidP="00085C29"/>
    <w:p w14:paraId="25576AA6" w14:textId="77777777" w:rsidR="00ED4768" w:rsidRPr="00D21936" w:rsidRDefault="00ED4768" w:rsidP="00085C29">
      <w:r w:rsidRPr="00D21936">
        <w:t>Event Type:</w:t>
      </w:r>
      <w:r w:rsidRPr="00D21936">
        <w:tab/>
        <w:t>Information</w:t>
      </w:r>
    </w:p>
    <w:p w14:paraId="25A319AE" w14:textId="77777777" w:rsidR="00ED4768" w:rsidRPr="00D21936" w:rsidRDefault="00ED4768" w:rsidP="00085C29">
      <w:r w:rsidRPr="00D21936">
        <w:t>Event Source:</w:t>
      </w:r>
      <w:r w:rsidRPr="00D21936">
        <w:tab/>
        <w:t>AutoEnrollment</w:t>
      </w:r>
    </w:p>
    <w:p w14:paraId="7D1CE49A" w14:textId="77777777" w:rsidR="00ED4768" w:rsidRPr="00D21936" w:rsidRDefault="00ED4768" w:rsidP="00085C29">
      <w:r w:rsidRPr="00D21936">
        <w:t>Event Category:</w:t>
      </w:r>
      <w:r w:rsidRPr="00D21936">
        <w:tab/>
        <w:t>None</w:t>
      </w:r>
    </w:p>
    <w:p w14:paraId="587AD138" w14:textId="77777777" w:rsidR="00ED4768" w:rsidRPr="00D21936" w:rsidRDefault="00ED4768" w:rsidP="00085C29">
      <w:r w:rsidRPr="00D21936">
        <w:t>Event ID:</w:t>
      </w:r>
      <w:r w:rsidRPr="00D21936">
        <w:tab/>
        <w:t>3</w:t>
      </w:r>
    </w:p>
    <w:p w14:paraId="7AB9331F" w14:textId="77777777" w:rsidR="00ED4768" w:rsidRPr="00D21936" w:rsidRDefault="00ED4768" w:rsidP="00085C29">
      <w:r w:rsidRPr="00D21936">
        <w:t>Date:</w:t>
      </w:r>
      <w:r w:rsidRPr="00D21936">
        <w:tab/>
      </w:r>
      <w:r w:rsidRPr="00D21936">
        <w:tab/>
      </w:r>
      <w:smartTag w:uri="urn:schemas-microsoft-com:office:smarttags" w:element="date">
        <w:smartTagPr>
          <w:attr w:name="Year" w:val="2001"/>
          <w:attr w:name="Day" w:val="26"/>
          <w:attr w:name="Month" w:val="2"/>
        </w:smartTagPr>
        <w:r w:rsidRPr="00D21936">
          <w:t>2/26/2001</w:t>
        </w:r>
      </w:smartTag>
    </w:p>
    <w:p w14:paraId="2DEB2E0A" w14:textId="77777777" w:rsidR="00ED4768" w:rsidRPr="00D21936" w:rsidRDefault="00ED4768" w:rsidP="00085C29">
      <w:r w:rsidRPr="00D21936">
        <w:lastRenderedPageBreak/>
        <w:t>Time:</w:t>
      </w:r>
      <w:r w:rsidRPr="00D21936">
        <w:tab/>
      </w:r>
      <w:r w:rsidRPr="00D21936">
        <w:tab/>
      </w:r>
      <w:smartTag w:uri="urn:schemas-microsoft-com:office:smarttags" w:element="time">
        <w:smartTagPr>
          <w:attr w:name="Minute" w:val="52"/>
          <w:attr w:name="Hour" w:val="12"/>
        </w:smartTagPr>
        <w:r w:rsidRPr="00D21936">
          <w:t>12:52:10 PM</w:t>
        </w:r>
      </w:smartTag>
    </w:p>
    <w:p w14:paraId="32520030" w14:textId="77777777" w:rsidR="00ED4768" w:rsidRPr="00D21936" w:rsidRDefault="00ED4768" w:rsidP="00085C29">
      <w:r w:rsidRPr="00D21936">
        <w:t>User:</w:t>
      </w:r>
      <w:r w:rsidRPr="00D21936">
        <w:tab/>
      </w:r>
      <w:r w:rsidRPr="00D21936">
        <w:tab/>
        <w:t>N/A</w:t>
      </w:r>
    </w:p>
    <w:p w14:paraId="0EDE0104" w14:textId="77777777" w:rsidR="00ED4768" w:rsidRPr="00D21936" w:rsidRDefault="00ED4768" w:rsidP="00085C29">
      <w:r w:rsidRPr="00D21936">
        <w:t>Computer:</w:t>
      </w:r>
      <w:r w:rsidRPr="00D21936">
        <w:tab/>
        <w:t>COMPUTER1</w:t>
      </w:r>
    </w:p>
    <w:p w14:paraId="75D9A62E" w14:textId="77777777" w:rsidR="00ED4768" w:rsidRPr="00D21936" w:rsidRDefault="00ED4768" w:rsidP="00085C29">
      <w:r w:rsidRPr="00D21936">
        <w:t>Description:</w:t>
      </w:r>
      <w:r w:rsidR="00995DE3">
        <w:t xml:space="preserve"> </w:t>
      </w:r>
      <w:r w:rsidRPr="00D21936">
        <w:t>Automatic certificate enrollment for local system completed.</w:t>
      </w:r>
    </w:p>
    <w:p w14:paraId="39C9279A" w14:textId="77777777" w:rsidR="00ED4768" w:rsidRDefault="00ED4768" w:rsidP="00085C29">
      <w:r w:rsidRPr="00D21936">
        <w:t xml:space="preserve">For more information, </w:t>
      </w:r>
      <w:r w:rsidR="004D5985">
        <w:t>see</w:t>
      </w:r>
      <w:r w:rsidR="004D5985" w:rsidRPr="00D21936">
        <w:t xml:space="preserve"> </w:t>
      </w:r>
      <w:r w:rsidRPr="00D21936">
        <w:t>Help and Support Services at</w:t>
      </w:r>
      <w:r w:rsidR="004D5985">
        <w:br/>
      </w:r>
      <w:hyperlink r:id="rId33" w:history="1">
        <w:r w:rsidRPr="00995DE3">
          <w:rPr>
            <w:rStyle w:val="Hyperlink"/>
          </w:rPr>
          <w:t>http://www.microsoft.com/contentredirect.asp</w:t>
        </w:r>
      </w:hyperlink>
    </w:p>
    <w:p w14:paraId="75010034" w14:textId="77777777" w:rsidR="00995DE3" w:rsidRPr="00D21936" w:rsidRDefault="00995DE3" w:rsidP="00085C29"/>
    <w:p w14:paraId="4271D31C" w14:textId="77777777" w:rsidR="00ED4768" w:rsidRPr="00D21936" w:rsidRDefault="00ED4768" w:rsidP="00085C29">
      <w:r w:rsidRPr="00D21936">
        <w:t>Event Type:</w:t>
      </w:r>
      <w:r w:rsidRPr="00D21936">
        <w:tab/>
        <w:t>Information</w:t>
      </w:r>
    </w:p>
    <w:p w14:paraId="23BCBBB4" w14:textId="77777777" w:rsidR="00ED4768" w:rsidRPr="00D21936" w:rsidRDefault="00ED4768" w:rsidP="00085C29">
      <w:r w:rsidRPr="00D21936">
        <w:t>Event Source:</w:t>
      </w:r>
      <w:r w:rsidRPr="00D21936">
        <w:tab/>
        <w:t>AutoEnrollment</w:t>
      </w:r>
    </w:p>
    <w:p w14:paraId="1A79BCC3" w14:textId="77777777" w:rsidR="00ED4768" w:rsidRPr="00D21936" w:rsidRDefault="00ED4768" w:rsidP="00085C29">
      <w:r w:rsidRPr="00D21936">
        <w:t>Event Category:</w:t>
      </w:r>
      <w:r w:rsidRPr="00D21936">
        <w:tab/>
        <w:t>None</w:t>
      </w:r>
    </w:p>
    <w:p w14:paraId="4B4B4C8C" w14:textId="77777777" w:rsidR="00ED4768" w:rsidRPr="00D21936" w:rsidRDefault="00ED4768" w:rsidP="00085C29">
      <w:r w:rsidRPr="00D21936">
        <w:t>Event ID:</w:t>
      </w:r>
      <w:r w:rsidRPr="00D21936">
        <w:tab/>
        <w:t>27</w:t>
      </w:r>
    </w:p>
    <w:p w14:paraId="22C46A2F" w14:textId="77777777" w:rsidR="00ED4768" w:rsidRPr="00D21936" w:rsidRDefault="00ED4768" w:rsidP="00085C29">
      <w:r w:rsidRPr="00D21936">
        <w:t>Date:</w:t>
      </w:r>
      <w:r w:rsidRPr="00D21936">
        <w:tab/>
      </w:r>
      <w:r w:rsidRPr="00D21936">
        <w:tab/>
      </w:r>
      <w:smartTag w:uri="urn:schemas-microsoft-com:office:smarttags" w:element="date">
        <w:smartTagPr>
          <w:attr w:name="Year" w:val="2001"/>
          <w:attr w:name="Day" w:val="26"/>
          <w:attr w:name="Month" w:val="2"/>
        </w:smartTagPr>
        <w:r w:rsidRPr="00D21936">
          <w:t>2/26/2001</w:t>
        </w:r>
      </w:smartTag>
    </w:p>
    <w:p w14:paraId="642A3FF3" w14:textId="77777777" w:rsidR="00ED4768" w:rsidRPr="00D21936" w:rsidRDefault="00ED4768" w:rsidP="00085C29">
      <w:r w:rsidRPr="00D21936">
        <w:t>Time:</w:t>
      </w:r>
      <w:r w:rsidRPr="00D21936">
        <w:tab/>
      </w:r>
      <w:r w:rsidRPr="00D21936">
        <w:tab/>
      </w:r>
      <w:smartTag w:uri="urn:schemas-microsoft-com:office:smarttags" w:element="time">
        <w:smartTagPr>
          <w:attr w:name="Minute" w:val="26"/>
          <w:attr w:name="Hour" w:val="15"/>
        </w:smartTagPr>
        <w:r w:rsidRPr="00D21936">
          <w:t>3:26:03 PM</w:t>
        </w:r>
      </w:smartTag>
    </w:p>
    <w:p w14:paraId="43E433EE" w14:textId="77777777" w:rsidR="00ED4768" w:rsidRPr="00D21936" w:rsidRDefault="00ED4768" w:rsidP="00085C29">
      <w:r w:rsidRPr="00D21936">
        <w:t>User:</w:t>
      </w:r>
      <w:r w:rsidRPr="00D21936">
        <w:tab/>
      </w:r>
      <w:r w:rsidRPr="00D21936">
        <w:tab/>
      </w:r>
      <w:r w:rsidR="00625659" w:rsidRPr="00D21936">
        <w:t>HAYBUV\USER1</w:t>
      </w:r>
    </w:p>
    <w:p w14:paraId="24A90575" w14:textId="77777777" w:rsidR="00ED4768" w:rsidRPr="00D21936" w:rsidRDefault="00ED4768" w:rsidP="00085C29">
      <w:r w:rsidRPr="00D21936">
        <w:t>Computer:</w:t>
      </w:r>
      <w:r w:rsidRPr="00D21936">
        <w:tab/>
        <w:t>COMPUTER1</w:t>
      </w:r>
    </w:p>
    <w:p w14:paraId="034324BC" w14:textId="77777777" w:rsidR="00ED4768" w:rsidRPr="00D21936" w:rsidRDefault="00ED4768" w:rsidP="00085C29">
      <w:r w:rsidRPr="00D21936">
        <w:t>Description:</w:t>
      </w:r>
      <w:r w:rsidR="000E3393">
        <w:t xml:space="preserve"> </w:t>
      </w:r>
      <w:r w:rsidRPr="00D21936">
        <w:t>Automatic certificate enrollment for logged on user is cancelled.</w:t>
      </w:r>
      <w:r w:rsidR="0074090B">
        <w:t xml:space="preserve"> </w:t>
      </w:r>
    </w:p>
    <w:p w14:paraId="41E501DC" w14:textId="77777777" w:rsidR="00ED4768" w:rsidRPr="00D21936" w:rsidRDefault="00ED4768" w:rsidP="00085C29">
      <w:r w:rsidRPr="00D21936">
        <w:t xml:space="preserve">For more information, </w:t>
      </w:r>
      <w:r w:rsidR="004D5985">
        <w:t>see</w:t>
      </w:r>
      <w:r w:rsidR="004D5985" w:rsidRPr="00D21936">
        <w:t xml:space="preserve"> </w:t>
      </w:r>
      <w:r w:rsidRPr="00D21936">
        <w:t>Help and Support Services at</w:t>
      </w:r>
      <w:r w:rsidR="004D5985">
        <w:br/>
      </w:r>
      <w:hyperlink r:id="rId34" w:history="1">
        <w:r w:rsidRPr="000E3393">
          <w:rPr>
            <w:rStyle w:val="Hyperlink"/>
          </w:rPr>
          <w:t>http://www.microsoft.com/contentredirect.asp</w:t>
        </w:r>
      </w:hyperlink>
    </w:p>
    <w:p w14:paraId="09852C4B" w14:textId="77777777" w:rsidR="00ED4768" w:rsidRPr="00D21936" w:rsidRDefault="00ED4768" w:rsidP="00085C29"/>
    <w:p w14:paraId="5500FBC8" w14:textId="77777777" w:rsidR="00ED4768" w:rsidRPr="00D21936" w:rsidRDefault="00ED4768" w:rsidP="00085C29">
      <w:r w:rsidRPr="00D21936">
        <w:t>Event Type:</w:t>
      </w:r>
      <w:r w:rsidRPr="00D21936">
        <w:tab/>
        <w:t>None</w:t>
      </w:r>
    </w:p>
    <w:p w14:paraId="21C80CE3" w14:textId="77777777" w:rsidR="00ED4768" w:rsidRPr="00D21936" w:rsidRDefault="00ED4768" w:rsidP="00085C29">
      <w:r w:rsidRPr="00D21936">
        <w:t>Event Source:</w:t>
      </w:r>
      <w:r w:rsidRPr="00D21936">
        <w:tab/>
        <w:t>AutoEnrollment</w:t>
      </w:r>
    </w:p>
    <w:p w14:paraId="12A32327" w14:textId="77777777" w:rsidR="00ED4768" w:rsidRPr="00D21936" w:rsidRDefault="00ED4768" w:rsidP="00085C29">
      <w:r w:rsidRPr="00D21936">
        <w:t>Event Category:</w:t>
      </w:r>
      <w:r w:rsidRPr="00D21936">
        <w:tab/>
        <w:t>None</w:t>
      </w:r>
    </w:p>
    <w:p w14:paraId="17885BF9" w14:textId="77777777" w:rsidR="00ED4768" w:rsidRPr="00D21936" w:rsidRDefault="00ED4768" w:rsidP="00085C29">
      <w:r w:rsidRPr="00D21936">
        <w:t>Event ID:</w:t>
      </w:r>
      <w:r w:rsidRPr="00D21936">
        <w:tab/>
        <w:t>28</w:t>
      </w:r>
    </w:p>
    <w:p w14:paraId="653D19E6" w14:textId="77777777" w:rsidR="00ED4768" w:rsidRPr="00D21936" w:rsidRDefault="00ED4768" w:rsidP="00085C29">
      <w:r w:rsidRPr="00D21936">
        <w:t>Date:</w:t>
      </w:r>
      <w:r w:rsidRPr="00D21936">
        <w:tab/>
      </w:r>
      <w:r w:rsidRPr="00D21936">
        <w:tab/>
      </w:r>
      <w:smartTag w:uri="urn:schemas-microsoft-com:office:smarttags" w:element="date">
        <w:smartTagPr>
          <w:attr w:name="Year" w:val="2001"/>
          <w:attr w:name="Day" w:val="25"/>
          <w:attr w:name="Month" w:val="6"/>
        </w:smartTagPr>
        <w:r w:rsidRPr="00D21936">
          <w:t>6/25/2001</w:t>
        </w:r>
      </w:smartTag>
    </w:p>
    <w:p w14:paraId="74178077" w14:textId="77777777" w:rsidR="00ED4768" w:rsidRPr="00D21936" w:rsidRDefault="00ED4768" w:rsidP="00085C29">
      <w:r w:rsidRPr="00D21936">
        <w:t>Time:</w:t>
      </w:r>
      <w:r w:rsidRPr="00D21936">
        <w:tab/>
      </w:r>
      <w:r w:rsidRPr="00D21936">
        <w:tab/>
      </w:r>
      <w:smartTag w:uri="urn:schemas-microsoft-com:office:smarttags" w:element="time">
        <w:smartTagPr>
          <w:attr w:name="Minute" w:val="36"/>
          <w:attr w:name="Hour" w:val="7"/>
        </w:smartTagPr>
        <w:r w:rsidRPr="00D21936">
          <w:t>7:36:16 AM</w:t>
        </w:r>
      </w:smartTag>
    </w:p>
    <w:p w14:paraId="44A8555C" w14:textId="77777777" w:rsidR="00ED4768" w:rsidRPr="00D21936" w:rsidRDefault="00ED4768" w:rsidP="00085C29">
      <w:r w:rsidRPr="00D21936">
        <w:t>User:</w:t>
      </w:r>
      <w:r w:rsidRPr="00D21936">
        <w:tab/>
      </w:r>
      <w:r w:rsidRPr="00D21936">
        <w:tab/>
        <w:t>HAYBUV\USER1</w:t>
      </w:r>
    </w:p>
    <w:p w14:paraId="08DF7547" w14:textId="77777777" w:rsidR="00ED4768" w:rsidRPr="00D21936" w:rsidRDefault="00ED4768" w:rsidP="00085C29">
      <w:r w:rsidRPr="00D21936">
        <w:t>Computer:</w:t>
      </w:r>
      <w:r w:rsidRPr="00D21936">
        <w:tab/>
        <w:t>COMPUTER1</w:t>
      </w:r>
    </w:p>
    <w:p w14:paraId="7FA2E9E0" w14:textId="77777777" w:rsidR="00ED4768" w:rsidRPr="00D21936" w:rsidRDefault="00ED4768" w:rsidP="00085C29">
      <w:r w:rsidRPr="00D21936">
        <w:t>Description:</w:t>
      </w:r>
      <w:r w:rsidR="000E3393">
        <w:t xml:space="preserve"> </w:t>
      </w:r>
      <w:r w:rsidRPr="00D21936">
        <w:t>Automatic certificate enrollment for HAYBUV\User1 successfully installed one AutoEnrollSmart cardEmail certificate when retrieving pending requests.</w:t>
      </w:r>
      <w:r w:rsidR="0074090B">
        <w:t xml:space="preserve"> </w:t>
      </w:r>
      <w:r w:rsidRPr="00D21936">
        <w:t>User interaction was required.</w:t>
      </w:r>
    </w:p>
    <w:p w14:paraId="27F32259" w14:textId="77777777" w:rsidR="00ED4768" w:rsidRPr="00D21936" w:rsidRDefault="00ED4768" w:rsidP="00085C29"/>
    <w:p w14:paraId="3579806E" w14:textId="77777777" w:rsidR="00ED4768" w:rsidRPr="00D21936" w:rsidRDefault="00ED4768" w:rsidP="00085C29">
      <w:r w:rsidRPr="00D21936">
        <w:lastRenderedPageBreak/>
        <w:t xml:space="preserve">For more information, see Help and </w:t>
      </w:r>
      <w:smartTag w:uri="urn:schemas-microsoft-com:office:smarttags" w:element="place">
        <w:smartTag w:uri="urn:schemas-microsoft-com:office:smarttags" w:element="PlaceName">
          <w:r w:rsidRPr="00D21936">
            <w:t>Support</w:t>
          </w:r>
        </w:smartTag>
        <w:r w:rsidRPr="00D21936">
          <w:t xml:space="preserve"> </w:t>
        </w:r>
        <w:smartTag w:uri="urn:schemas-microsoft-com:office:smarttags" w:element="PlaceType">
          <w:r w:rsidRPr="00D21936">
            <w:t>Center</w:t>
          </w:r>
        </w:smartTag>
      </w:smartTag>
      <w:r w:rsidRPr="00D21936">
        <w:t xml:space="preserve"> at</w:t>
      </w:r>
      <w:r w:rsidR="004D5985">
        <w:br/>
      </w:r>
      <w:hyperlink r:id="rId35" w:history="1">
        <w:r w:rsidRPr="000E3393">
          <w:rPr>
            <w:rStyle w:val="Hyperlink"/>
          </w:rPr>
          <w:t>http://go.microsoft.com/fwlink/events.asp</w:t>
        </w:r>
      </w:hyperlink>
    </w:p>
    <w:p w14:paraId="1140DC79" w14:textId="77777777" w:rsidR="000E3393" w:rsidRDefault="000E3393" w:rsidP="00085C29"/>
    <w:p w14:paraId="0056BFA4" w14:textId="77777777" w:rsidR="00ED4768" w:rsidRPr="00D21936" w:rsidRDefault="00ED4768" w:rsidP="00085C29">
      <w:r w:rsidRPr="00D21936">
        <w:t>Event Type:</w:t>
      </w:r>
      <w:r w:rsidRPr="00D21936">
        <w:tab/>
        <w:t>None</w:t>
      </w:r>
    </w:p>
    <w:p w14:paraId="1B02941A" w14:textId="77777777" w:rsidR="00ED4768" w:rsidRPr="00D21936" w:rsidRDefault="00ED4768" w:rsidP="00085C29">
      <w:r w:rsidRPr="00D21936">
        <w:t>Event Source:</w:t>
      </w:r>
      <w:r w:rsidRPr="00D21936">
        <w:tab/>
        <w:t>AutoEnrollment</w:t>
      </w:r>
    </w:p>
    <w:p w14:paraId="4CF872A7" w14:textId="77777777" w:rsidR="00ED4768" w:rsidRPr="00D21936" w:rsidRDefault="00ED4768" w:rsidP="00085C29">
      <w:r w:rsidRPr="00D21936">
        <w:t>Event Category:</w:t>
      </w:r>
      <w:r w:rsidRPr="00D21936">
        <w:tab/>
        <w:t>None</w:t>
      </w:r>
    </w:p>
    <w:p w14:paraId="72534449" w14:textId="77777777" w:rsidR="00ED4768" w:rsidRPr="00D21936" w:rsidRDefault="00ED4768" w:rsidP="00085C29">
      <w:r w:rsidRPr="00D21936">
        <w:t>Event ID:</w:t>
      </w:r>
      <w:r w:rsidRPr="00D21936">
        <w:tab/>
        <w:t>29</w:t>
      </w:r>
    </w:p>
    <w:p w14:paraId="7F6F99A1" w14:textId="77777777" w:rsidR="00ED4768" w:rsidRPr="00D21936" w:rsidRDefault="00ED4768" w:rsidP="00085C29">
      <w:r w:rsidRPr="00D21936">
        <w:t>Date:</w:t>
      </w:r>
      <w:r w:rsidRPr="00D21936">
        <w:tab/>
      </w:r>
      <w:r w:rsidRPr="00D21936">
        <w:tab/>
      </w:r>
      <w:smartTag w:uri="urn:schemas-microsoft-com:office:smarttags" w:element="date">
        <w:smartTagPr>
          <w:attr w:name="Year" w:val="2001"/>
          <w:attr w:name="Day" w:val="9"/>
          <w:attr w:name="Month" w:val="7"/>
        </w:smartTagPr>
        <w:r w:rsidRPr="00D21936">
          <w:t>7/9/2001</w:t>
        </w:r>
      </w:smartTag>
    </w:p>
    <w:p w14:paraId="7765B217" w14:textId="77777777" w:rsidR="00ED4768" w:rsidRPr="00D21936" w:rsidRDefault="00ED4768" w:rsidP="00085C29">
      <w:r w:rsidRPr="00D21936">
        <w:t>Time:</w:t>
      </w:r>
      <w:r w:rsidRPr="00D21936">
        <w:tab/>
      </w:r>
      <w:r w:rsidRPr="00D21936">
        <w:tab/>
      </w:r>
      <w:smartTag w:uri="urn:schemas-microsoft-com:office:smarttags" w:element="time">
        <w:smartTagPr>
          <w:attr w:name="Minute" w:val="39"/>
          <w:attr w:name="Hour" w:val="6"/>
        </w:smartTagPr>
        <w:r w:rsidRPr="00D21936">
          <w:t>6:39:29 AM</w:t>
        </w:r>
      </w:smartTag>
    </w:p>
    <w:p w14:paraId="136E1F42" w14:textId="77777777" w:rsidR="00ED4768" w:rsidRPr="00D21936" w:rsidRDefault="00ED4768" w:rsidP="00085C29">
      <w:r w:rsidRPr="00D21936">
        <w:t>User:</w:t>
      </w:r>
      <w:r w:rsidRPr="00D21936">
        <w:tab/>
      </w:r>
      <w:r w:rsidRPr="00D21936">
        <w:tab/>
        <w:t>HAYBUV\USER1</w:t>
      </w:r>
    </w:p>
    <w:p w14:paraId="02B1E70B" w14:textId="77777777" w:rsidR="00ED4768" w:rsidRPr="00D21936" w:rsidRDefault="00ED4768" w:rsidP="00085C29">
      <w:r w:rsidRPr="00D21936">
        <w:t>Computer:</w:t>
      </w:r>
      <w:r w:rsidRPr="00D21936">
        <w:tab/>
        <w:t>COMPUTER1</w:t>
      </w:r>
    </w:p>
    <w:p w14:paraId="7DF95015" w14:textId="77777777" w:rsidR="00ED4768" w:rsidRPr="00D21936" w:rsidRDefault="00ED4768" w:rsidP="00085C29">
      <w:r w:rsidRPr="00D21936">
        <w:t>Description:</w:t>
      </w:r>
      <w:r w:rsidR="000E3393">
        <w:t xml:space="preserve"> </w:t>
      </w:r>
      <w:r w:rsidRPr="00D21936">
        <w:t>Automatic certificate enrollment for HAYBUV\USER1 reused the private key when requesting one AutoEnrollSmart cardUser certificate.</w:t>
      </w:r>
    </w:p>
    <w:p w14:paraId="60823396" w14:textId="77777777" w:rsidR="00ED4768" w:rsidRPr="00D21936" w:rsidRDefault="00ED4768" w:rsidP="00085C29">
      <w:r w:rsidRPr="00D21936">
        <w:t xml:space="preserve">For more information, see Help and </w:t>
      </w:r>
      <w:smartTag w:uri="urn:schemas-microsoft-com:office:smarttags" w:element="place">
        <w:smartTag w:uri="urn:schemas-microsoft-com:office:smarttags" w:element="PlaceName">
          <w:r w:rsidRPr="00D21936">
            <w:t>Support</w:t>
          </w:r>
        </w:smartTag>
        <w:r w:rsidRPr="00D21936">
          <w:t xml:space="preserve"> </w:t>
        </w:r>
        <w:smartTag w:uri="urn:schemas-microsoft-com:office:smarttags" w:element="PlaceType">
          <w:r w:rsidRPr="00D21936">
            <w:t>Center</w:t>
          </w:r>
        </w:smartTag>
      </w:smartTag>
      <w:r w:rsidRPr="00D21936">
        <w:t xml:space="preserve"> at</w:t>
      </w:r>
      <w:r w:rsidR="004D5985">
        <w:br/>
      </w:r>
      <w:hyperlink r:id="rId36" w:history="1">
        <w:r w:rsidRPr="000E3393">
          <w:rPr>
            <w:rStyle w:val="Hyperlink"/>
          </w:rPr>
          <w:t>http://go.microsoft.com/fwlink/events.asp</w:t>
        </w:r>
      </w:hyperlink>
    </w:p>
    <w:p w14:paraId="7E01D8EE" w14:textId="77777777" w:rsidR="00ED4768" w:rsidRPr="00D21936" w:rsidRDefault="00ED4768" w:rsidP="00085C29"/>
    <w:p w14:paraId="27EC21B1" w14:textId="77777777" w:rsidR="00ED4768" w:rsidRPr="00D21936" w:rsidRDefault="00ED4768" w:rsidP="00085C29">
      <w:r w:rsidRPr="00D21936">
        <w:t>Event Type:</w:t>
      </w:r>
      <w:r w:rsidRPr="00D21936">
        <w:tab/>
        <w:t>None</w:t>
      </w:r>
    </w:p>
    <w:p w14:paraId="28D54743" w14:textId="77777777" w:rsidR="00ED4768" w:rsidRPr="00D21936" w:rsidRDefault="00ED4768" w:rsidP="00085C29">
      <w:r w:rsidRPr="00D21936">
        <w:t>Event Source:</w:t>
      </w:r>
      <w:r w:rsidRPr="00D21936">
        <w:tab/>
        <w:t>AutoEnrollment</w:t>
      </w:r>
    </w:p>
    <w:p w14:paraId="191BA584" w14:textId="77777777" w:rsidR="00ED4768" w:rsidRPr="00D21936" w:rsidRDefault="00ED4768" w:rsidP="00085C29">
      <w:r w:rsidRPr="00D21936">
        <w:t>Event Category:</w:t>
      </w:r>
      <w:r w:rsidRPr="00D21936">
        <w:tab/>
        <w:t>None</w:t>
      </w:r>
    </w:p>
    <w:p w14:paraId="54A97A11" w14:textId="77777777" w:rsidR="00ED4768" w:rsidRPr="00D21936" w:rsidRDefault="00ED4768" w:rsidP="00085C29">
      <w:r w:rsidRPr="00D21936">
        <w:t>Event ID:</w:t>
      </w:r>
      <w:r w:rsidRPr="00D21936">
        <w:tab/>
        <w:t>20</w:t>
      </w:r>
    </w:p>
    <w:p w14:paraId="04BCB219" w14:textId="77777777" w:rsidR="00ED4768" w:rsidRPr="00D21936" w:rsidRDefault="00ED4768" w:rsidP="00085C29">
      <w:r w:rsidRPr="00D21936">
        <w:t>Date:</w:t>
      </w:r>
      <w:r w:rsidRPr="00D21936">
        <w:tab/>
      </w:r>
      <w:r w:rsidRPr="00D21936">
        <w:tab/>
      </w:r>
      <w:smartTag w:uri="urn:schemas-microsoft-com:office:smarttags" w:element="date">
        <w:smartTagPr>
          <w:attr w:name="Year" w:val="2001"/>
          <w:attr w:name="Day" w:val="9"/>
          <w:attr w:name="Month" w:val="7"/>
        </w:smartTagPr>
        <w:r w:rsidRPr="00D21936">
          <w:t>7/9/2001</w:t>
        </w:r>
      </w:smartTag>
    </w:p>
    <w:p w14:paraId="56092D57" w14:textId="77777777" w:rsidR="00ED4768" w:rsidRPr="00D21936" w:rsidRDefault="00ED4768" w:rsidP="00085C29">
      <w:r w:rsidRPr="00D21936">
        <w:t>Time:</w:t>
      </w:r>
      <w:r w:rsidRPr="00D21936">
        <w:tab/>
      </w:r>
      <w:r w:rsidRPr="00D21936">
        <w:tab/>
      </w:r>
      <w:smartTag w:uri="urn:schemas-microsoft-com:office:smarttags" w:element="time">
        <w:smartTagPr>
          <w:attr w:name="Minute" w:val="39"/>
          <w:attr w:name="Hour" w:val="6"/>
        </w:smartTagPr>
        <w:r w:rsidRPr="00D21936">
          <w:t>6:39:29 AM</w:t>
        </w:r>
      </w:smartTag>
    </w:p>
    <w:p w14:paraId="391D4EA7" w14:textId="77777777" w:rsidR="00ED4768" w:rsidRPr="00D21936" w:rsidRDefault="00ED4768" w:rsidP="00085C29">
      <w:r w:rsidRPr="00D21936">
        <w:t>User:</w:t>
      </w:r>
      <w:r w:rsidRPr="00D21936">
        <w:tab/>
      </w:r>
      <w:r w:rsidRPr="00D21936">
        <w:tab/>
        <w:t>HAYBUV\USER1</w:t>
      </w:r>
    </w:p>
    <w:p w14:paraId="345F33A9" w14:textId="77777777" w:rsidR="00ED4768" w:rsidRPr="00D21936" w:rsidRDefault="00ED4768" w:rsidP="00085C29">
      <w:r w:rsidRPr="00D21936">
        <w:t>Computer:</w:t>
      </w:r>
      <w:r w:rsidRPr="00D21936">
        <w:tab/>
        <w:t>COMPUTER1</w:t>
      </w:r>
    </w:p>
    <w:p w14:paraId="434DAFD0" w14:textId="77777777" w:rsidR="00ED4768" w:rsidRPr="00D21936" w:rsidRDefault="00ED4768" w:rsidP="00085C29">
      <w:r w:rsidRPr="00D21936">
        <w:t>Description:</w:t>
      </w:r>
      <w:r w:rsidR="000E3393">
        <w:t xml:space="preserve"> </w:t>
      </w:r>
      <w:r w:rsidRPr="00D21936">
        <w:t>Automatic certificate enrollment for HAYBUV\USER1successfully renewed one AutoEnrollSmart cardUser certificate from certificate authority TestCA on Se</w:t>
      </w:r>
      <w:r w:rsidR="00677D0D">
        <w:t>r</w:t>
      </w:r>
      <w:r w:rsidRPr="00D21936">
        <w:t>ver1.haybuv.com.</w:t>
      </w:r>
    </w:p>
    <w:p w14:paraId="165E9B1A" w14:textId="77777777" w:rsidR="00ED4768" w:rsidRPr="00D21936" w:rsidRDefault="00ED4768" w:rsidP="00085C29">
      <w:r w:rsidRPr="00D21936">
        <w:t xml:space="preserve">For more information, see Help and </w:t>
      </w:r>
      <w:smartTag w:uri="urn:schemas-microsoft-com:office:smarttags" w:element="place">
        <w:smartTag w:uri="urn:schemas-microsoft-com:office:smarttags" w:element="PlaceName">
          <w:r w:rsidRPr="00D21936">
            <w:t>Support</w:t>
          </w:r>
        </w:smartTag>
        <w:r w:rsidRPr="00D21936">
          <w:t xml:space="preserve"> </w:t>
        </w:r>
        <w:smartTag w:uri="urn:schemas-microsoft-com:office:smarttags" w:element="PlaceType">
          <w:r w:rsidRPr="00D21936">
            <w:t>Center</w:t>
          </w:r>
        </w:smartTag>
      </w:smartTag>
      <w:r w:rsidRPr="00D21936">
        <w:t xml:space="preserve"> at</w:t>
      </w:r>
      <w:r w:rsidR="004D5985">
        <w:br/>
      </w:r>
      <w:hyperlink r:id="rId37" w:history="1">
        <w:r w:rsidRPr="000E3393">
          <w:rPr>
            <w:rStyle w:val="Hyperlink"/>
          </w:rPr>
          <w:t>http://go.microsoft.com/fwlink/events.asp</w:t>
        </w:r>
      </w:hyperlink>
    </w:p>
    <w:p w14:paraId="4670F46F" w14:textId="77777777" w:rsidR="00E37FE8" w:rsidRDefault="00E37FE8" w:rsidP="00085C29"/>
    <w:p w14:paraId="765E24CE" w14:textId="77777777" w:rsidR="00ED4768" w:rsidRPr="00D21936" w:rsidRDefault="00ED4768" w:rsidP="00085C29">
      <w:r w:rsidRPr="00D21936">
        <w:t>Event Type:</w:t>
      </w:r>
      <w:r w:rsidRPr="00D21936">
        <w:tab/>
        <w:t>None</w:t>
      </w:r>
    </w:p>
    <w:p w14:paraId="14B6F4EA" w14:textId="77777777" w:rsidR="00ED4768" w:rsidRPr="00D21936" w:rsidRDefault="00ED4768" w:rsidP="00085C29">
      <w:r w:rsidRPr="00D21936">
        <w:lastRenderedPageBreak/>
        <w:t>Event Source:</w:t>
      </w:r>
      <w:r w:rsidRPr="00D21936">
        <w:tab/>
        <w:t>AutoEnrollment</w:t>
      </w:r>
    </w:p>
    <w:p w14:paraId="49DE7512" w14:textId="77777777" w:rsidR="00ED4768" w:rsidRPr="00D21936" w:rsidRDefault="00ED4768" w:rsidP="00085C29">
      <w:r w:rsidRPr="00D21936">
        <w:t>Event Category:</w:t>
      </w:r>
      <w:r w:rsidRPr="00D21936">
        <w:tab/>
        <w:t>None</w:t>
      </w:r>
    </w:p>
    <w:p w14:paraId="763E18FD" w14:textId="77777777" w:rsidR="00ED4768" w:rsidRPr="00D21936" w:rsidRDefault="00ED4768" w:rsidP="00085C29">
      <w:r w:rsidRPr="00D21936">
        <w:t>Event ID:</w:t>
      </w:r>
      <w:r w:rsidRPr="00D21936">
        <w:tab/>
        <w:t>29</w:t>
      </w:r>
    </w:p>
    <w:p w14:paraId="47519FDD" w14:textId="77777777" w:rsidR="00ED4768" w:rsidRPr="00D21936" w:rsidRDefault="00ED4768" w:rsidP="00085C29">
      <w:r w:rsidRPr="00D21936">
        <w:t>Date:</w:t>
      </w:r>
      <w:r w:rsidRPr="00D21936">
        <w:tab/>
      </w:r>
      <w:r w:rsidRPr="00D21936">
        <w:tab/>
      </w:r>
      <w:smartTag w:uri="urn:schemas-microsoft-com:office:smarttags" w:element="date">
        <w:smartTagPr>
          <w:attr w:name="Year" w:val="2001"/>
          <w:attr w:name="Day" w:val="17"/>
          <w:attr w:name="Month" w:val="7"/>
        </w:smartTagPr>
        <w:r w:rsidRPr="00D21936">
          <w:t>7/17/2001</w:t>
        </w:r>
      </w:smartTag>
    </w:p>
    <w:p w14:paraId="216EC82A" w14:textId="77777777" w:rsidR="00ED4768" w:rsidRPr="00D21936" w:rsidRDefault="00ED4768" w:rsidP="00085C29">
      <w:r w:rsidRPr="00D21936">
        <w:t>Time:</w:t>
      </w:r>
      <w:r w:rsidRPr="00D21936">
        <w:tab/>
      </w:r>
      <w:r w:rsidRPr="00D21936">
        <w:tab/>
      </w:r>
      <w:smartTag w:uri="urn:schemas-microsoft-com:office:smarttags" w:element="time">
        <w:smartTagPr>
          <w:attr w:name="Minute" w:val="37"/>
          <w:attr w:name="Hour" w:val="9"/>
        </w:smartTagPr>
        <w:r w:rsidRPr="00D21936">
          <w:t>9:37:29 AM</w:t>
        </w:r>
      </w:smartTag>
    </w:p>
    <w:p w14:paraId="3201B5CC" w14:textId="77777777" w:rsidR="00ED4768" w:rsidRPr="00D21936" w:rsidRDefault="00ED4768" w:rsidP="00085C29">
      <w:r w:rsidRPr="00D21936">
        <w:t>User:</w:t>
      </w:r>
      <w:r w:rsidRPr="00D21936">
        <w:tab/>
      </w:r>
      <w:r w:rsidRPr="00D21936">
        <w:tab/>
        <w:t>HAYBUV\user1</w:t>
      </w:r>
    </w:p>
    <w:p w14:paraId="06A811FA" w14:textId="77777777" w:rsidR="00ED4768" w:rsidRPr="00D21936" w:rsidRDefault="00ED4768" w:rsidP="00085C29">
      <w:r w:rsidRPr="00D21936">
        <w:t>Computer:</w:t>
      </w:r>
      <w:r w:rsidRPr="00D21936">
        <w:tab/>
        <w:t>TESTCA</w:t>
      </w:r>
    </w:p>
    <w:p w14:paraId="78C66681" w14:textId="77777777" w:rsidR="00ED4768" w:rsidRPr="00D21936" w:rsidRDefault="00ED4768" w:rsidP="00085C29">
      <w:r w:rsidRPr="00D21936">
        <w:t>Description:</w:t>
      </w:r>
      <w:r w:rsidR="000E3393">
        <w:t xml:space="preserve"> </w:t>
      </w:r>
      <w:r w:rsidRPr="00D21936">
        <w:t>Automatic certificate enrollment for HAYBUV\user1 reused the private key when requesting one Autoenroll Smart card User certificate.</w:t>
      </w:r>
    </w:p>
    <w:p w14:paraId="6E575607" w14:textId="77777777" w:rsidR="00ED4768" w:rsidRPr="00D21936" w:rsidRDefault="00ED4768" w:rsidP="00085C29">
      <w:r w:rsidRPr="00D21936">
        <w:t xml:space="preserve">For more information, see Help and </w:t>
      </w:r>
      <w:smartTag w:uri="urn:schemas-microsoft-com:office:smarttags" w:element="place">
        <w:smartTag w:uri="urn:schemas-microsoft-com:office:smarttags" w:element="PlaceName">
          <w:r w:rsidRPr="00D21936">
            <w:t>Support</w:t>
          </w:r>
        </w:smartTag>
        <w:r w:rsidRPr="00D21936">
          <w:t xml:space="preserve"> </w:t>
        </w:r>
        <w:smartTag w:uri="urn:schemas-microsoft-com:office:smarttags" w:element="PlaceType">
          <w:r w:rsidRPr="00D21936">
            <w:t>Center</w:t>
          </w:r>
        </w:smartTag>
      </w:smartTag>
      <w:r w:rsidRPr="00D21936">
        <w:t xml:space="preserve"> at</w:t>
      </w:r>
      <w:r w:rsidR="004D5985">
        <w:br/>
      </w:r>
      <w:hyperlink r:id="rId38" w:history="1">
        <w:r w:rsidRPr="000E3393">
          <w:rPr>
            <w:rStyle w:val="Hyperlink"/>
          </w:rPr>
          <w:t>http://go.microsoft.com/fwlink/events.asp</w:t>
        </w:r>
      </w:hyperlink>
    </w:p>
    <w:p w14:paraId="278C2B6D" w14:textId="77777777" w:rsidR="00ED4768" w:rsidRDefault="00ED4768" w:rsidP="00085C29">
      <w:r w:rsidRPr="00E37FE8">
        <w:rPr>
          <w:b/>
        </w:rPr>
        <w:t>Note</w:t>
      </w:r>
      <w:r w:rsidR="00E37FE8">
        <w:t xml:space="preserve"> </w:t>
      </w:r>
      <w:r w:rsidR="00F51D43">
        <w:t xml:space="preserve"> </w:t>
      </w:r>
      <w:r w:rsidRPr="00D21936">
        <w:t xml:space="preserve">This </w:t>
      </w:r>
      <w:r w:rsidRPr="00625659">
        <w:t>even</w:t>
      </w:r>
      <w:r w:rsidR="00625659">
        <w:t>t</w:t>
      </w:r>
      <w:r w:rsidRPr="00D21936">
        <w:t xml:space="preserve"> signifies the fact that the private key was </w:t>
      </w:r>
      <w:r w:rsidR="002C64B9">
        <w:t>re</w:t>
      </w:r>
      <w:r w:rsidRPr="00D21936">
        <w:t>used during a certificate renewal.</w:t>
      </w:r>
    </w:p>
    <w:p w14:paraId="476AC931" w14:textId="77777777" w:rsidR="00ED4768" w:rsidRDefault="00ED4768" w:rsidP="00AE7FCB">
      <w:pPr>
        <w:pStyle w:val="Heading3"/>
      </w:pPr>
      <w:bookmarkStart w:id="160" w:name="_Toc36462844"/>
      <w:r w:rsidRPr="009048F5">
        <w:t>Fail</w:t>
      </w:r>
      <w:r w:rsidR="00AE7FCB">
        <w:t xml:space="preserve">ed </w:t>
      </w:r>
      <w:r w:rsidR="00AE7FCB" w:rsidRPr="00AE7FCB">
        <w:t>Event Log Messages</w:t>
      </w:r>
      <w:bookmarkEnd w:id="160"/>
      <w:r w:rsidR="00AE7FCB" w:rsidRPr="009048F5" w:rsidDel="00AE7FCB">
        <w:t xml:space="preserve"> </w:t>
      </w:r>
    </w:p>
    <w:p w14:paraId="66B53969" w14:textId="77777777" w:rsidR="00F946F2" w:rsidRPr="00D21936" w:rsidRDefault="004D5985" w:rsidP="00085C29">
      <w:r>
        <w:t>The following are s</w:t>
      </w:r>
      <w:r w:rsidR="00F946F2" w:rsidRPr="00D21936">
        <w:t>ample</w:t>
      </w:r>
      <w:r w:rsidR="00F946F2">
        <w:t>s</w:t>
      </w:r>
      <w:r w:rsidR="00F946F2" w:rsidRPr="00D21936">
        <w:t xml:space="preserve"> </w:t>
      </w:r>
      <w:r w:rsidR="00F946F2">
        <w:t xml:space="preserve">of failed </w:t>
      </w:r>
      <w:r w:rsidR="00F946F2" w:rsidRPr="00D21936">
        <w:t xml:space="preserve">event </w:t>
      </w:r>
      <w:r w:rsidR="00513D41">
        <w:t>l</w:t>
      </w:r>
      <w:r w:rsidR="00F946F2" w:rsidRPr="00D21936">
        <w:t>og messages</w:t>
      </w:r>
      <w:r w:rsidR="0023032F">
        <w:t>.</w:t>
      </w:r>
    </w:p>
    <w:p w14:paraId="51685E77" w14:textId="77777777" w:rsidR="00E37FE8" w:rsidRDefault="00E37FE8" w:rsidP="00085C29"/>
    <w:p w14:paraId="2BFCD598" w14:textId="77777777" w:rsidR="00ED4768" w:rsidRPr="00D21936" w:rsidRDefault="00ED4768" w:rsidP="00085C29">
      <w:r w:rsidRPr="00D21936">
        <w:t>Event Type:</w:t>
      </w:r>
      <w:r w:rsidRPr="00D21936">
        <w:tab/>
        <w:t>Error</w:t>
      </w:r>
    </w:p>
    <w:p w14:paraId="1D9B044F" w14:textId="77777777" w:rsidR="00ED4768" w:rsidRPr="00D21936" w:rsidRDefault="00ED4768" w:rsidP="00085C29">
      <w:r w:rsidRPr="00D21936">
        <w:t>Event Source:</w:t>
      </w:r>
      <w:r w:rsidRPr="00D21936">
        <w:tab/>
        <w:t>AutoEnrollment</w:t>
      </w:r>
    </w:p>
    <w:p w14:paraId="5F01073D" w14:textId="77777777" w:rsidR="00ED4768" w:rsidRPr="00D21936" w:rsidRDefault="00ED4768" w:rsidP="00085C29">
      <w:r w:rsidRPr="00D21936">
        <w:t>Event Category:</w:t>
      </w:r>
      <w:r w:rsidRPr="00D21936">
        <w:tab/>
        <w:t>None</w:t>
      </w:r>
    </w:p>
    <w:p w14:paraId="457FA65F" w14:textId="77777777" w:rsidR="00ED4768" w:rsidRPr="00D21936" w:rsidRDefault="00ED4768" w:rsidP="00085C29">
      <w:r w:rsidRPr="00D21936">
        <w:t>Event ID:</w:t>
      </w:r>
      <w:r w:rsidRPr="00D21936">
        <w:tab/>
        <w:t>15</w:t>
      </w:r>
    </w:p>
    <w:p w14:paraId="4D1E63FA" w14:textId="77777777" w:rsidR="00ED4768" w:rsidRPr="00D21936" w:rsidRDefault="00ED4768" w:rsidP="00085C29">
      <w:r w:rsidRPr="00D21936">
        <w:t>Date:</w:t>
      </w:r>
      <w:r w:rsidRPr="00D21936">
        <w:tab/>
      </w:r>
      <w:r w:rsidRPr="00D21936">
        <w:tab/>
      </w:r>
      <w:smartTag w:uri="urn:schemas-microsoft-com:office:smarttags" w:element="date">
        <w:smartTagPr>
          <w:attr w:name="Year" w:val="2001"/>
          <w:attr w:name="Day" w:val="8"/>
          <w:attr w:name="Month" w:val="7"/>
        </w:smartTagPr>
        <w:r w:rsidRPr="00D21936">
          <w:t>7/8/2001</w:t>
        </w:r>
      </w:smartTag>
    </w:p>
    <w:p w14:paraId="21EE4304" w14:textId="77777777" w:rsidR="00ED4768" w:rsidRPr="00D21936" w:rsidRDefault="00ED4768" w:rsidP="00085C29">
      <w:r w:rsidRPr="00D21936">
        <w:t>Time:</w:t>
      </w:r>
      <w:r w:rsidRPr="00D21936">
        <w:tab/>
      </w:r>
      <w:r w:rsidRPr="00D21936">
        <w:tab/>
      </w:r>
      <w:smartTag w:uri="urn:schemas-microsoft-com:office:smarttags" w:element="time">
        <w:smartTagPr>
          <w:attr w:name="Minute" w:val="9"/>
          <w:attr w:name="Hour" w:val="15"/>
        </w:smartTagPr>
        <w:r w:rsidRPr="00D21936">
          <w:t>3:09:41 PM</w:t>
        </w:r>
      </w:smartTag>
    </w:p>
    <w:p w14:paraId="4C8DB816" w14:textId="77777777" w:rsidR="00ED4768" w:rsidRPr="00D21936" w:rsidRDefault="00ED4768" w:rsidP="00085C29">
      <w:r w:rsidRPr="00D21936">
        <w:t>User:</w:t>
      </w:r>
      <w:r w:rsidRPr="00D21936">
        <w:tab/>
      </w:r>
      <w:r w:rsidRPr="00D21936">
        <w:tab/>
        <w:t>N/A</w:t>
      </w:r>
    </w:p>
    <w:p w14:paraId="73DBF057" w14:textId="77777777" w:rsidR="00ED4768" w:rsidRPr="00D21936" w:rsidRDefault="00ED4768" w:rsidP="00085C29">
      <w:r w:rsidRPr="00D21936">
        <w:t>Computer:</w:t>
      </w:r>
      <w:r w:rsidRPr="00D21936">
        <w:tab/>
        <w:t>TEST1</w:t>
      </w:r>
    </w:p>
    <w:p w14:paraId="57A03D54" w14:textId="77777777" w:rsidR="00ED4768" w:rsidRPr="00D21936" w:rsidRDefault="00ED4768" w:rsidP="00085C29">
      <w:r w:rsidRPr="00D21936">
        <w:t>Description:</w:t>
      </w:r>
      <w:r w:rsidR="00E37FE8">
        <w:t xml:space="preserve"> </w:t>
      </w:r>
      <w:r w:rsidRPr="00D21936">
        <w:t xml:space="preserve">Automatic certificate enrollment for Haybuv\User1 failed to contact </w:t>
      </w:r>
      <w:r w:rsidR="00083022">
        <w:t>A</w:t>
      </w:r>
      <w:r w:rsidRPr="00D21936">
        <w:t xml:space="preserve">ctive </w:t>
      </w:r>
      <w:r w:rsidR="00083022">
        <w:t>D</w:t>
      </w:r>
      <w:r w:rsidRPr="00D21936">
        <w:t>irectory (0x8007054b). The specified domain either does not exist or could not be contacted.</w:t>
      </w:r>
      <w:r w:rsidR="00E37FE8">
        <w:t xml:space="preserve"> </w:t>
      </w:r>
      <w:r w:rsidRPr="00D21936">
        <w:t>Enrollment will not be performed.</w:t>
      </w:r>
    </w:p>
    <w:p w14:paraId="395DA5F1" w14:textId="77777777" w:rsidR="00ED4768" w:rsidRPr="00D21936" w:rsidRDefault="00ED4768" w:rsidP="00085C29">
      <w:r w:rsidRPr="00D21936">
        <w:t xml:space="preserve">For more information, see Help and </w:t>
      </w:r>
      <w:smartTag w:uri="urn:schemas-microsoft-com:office:smarttags" w:element="place">
        <w:smartTag w:uri="urn:schemas-microsoft-com:office:smarttags" w:element="PlaceName">
          <w:r w:rsidRPr="00D21936">
            <w:t>Support</w:t>
          </w:r>
        </w:smartTag>
        <w:r w:rsidRPr="00D21936">
          <w:t xml:space="preserve"> </w:t>
        </w:r>
        <w:smartTag w:uri="urn:schemas-microsoft-com:office:smarttags" w:element="PlaceType">
          <w:r w:rsidRPr="00D21936">
            <w:t>Center</w:t>
          </w:r>
        </w:smartTag>
      </w:smartTag>
      <w:r w:rsidRPr="00D21936">
        <w:t xml:space="preserve"> at</w:t>
      </w:r>
      <w:r w:rsidR="00677D0D">
        <w:br/>
      </w:r>
      <w:hyperlink r:id="rId39" w:history="1">
        <w:r w:rsidRPr="00E37FE8">
          <w:rPr>
            <w:rStyle w:val="Hyperlink"/>
          </w:rPr>
          <w:t>http://go.microsoft.com/fwlink/events.asp</w:t>
        </w:r>
      </w:hyperlink>
    </w:p>
    <w:p w14:paraId="58B3F401" w14:textId="77777777" w:rsidR="00ED4768" w:rsidRPr="00D21936" w:rsidRDefault="00ED4768" w:rsidP="00085C29">
      <w:r w:rsidRPr="00554250">
        <w:rPr>
          <w:b/>
        </w:rPr>
        <w:t>Note</w:t>
      </w:r>
      <w:r w:rsidRPr="00D21936">
        <w:t xml:space="preserve"> </w:t>
      </w:r>
      <w:r w:rsidR="00F51D43">
        <w:t xml:space="preserve"> </w:t>
      </w:r>
      <w:r w:rsidRPr="00D21936">
        <w:t xml:space="preserve">This error most often occurs when a user is logged on to a machine with cached credentials and is offline. Therefore, </w:t>
      </w:r>
      <w:r w:rsidR="00A75D5E">
        <w:t>a</w:t>
      </w:r>
      <w:r w:rsidR="00205609">
        <w:t>utoenrollment</w:t>
      </w:r>
      <w:r w:rsidRPr="00D21936">
        <w:t xml:space="preserve"> cannot continue and will be </w:t>
      </w:r>
      <w:r w:rsidR="00677D0D">
        <w:t>attempted</w:t>
      </w:r>
      <w:r w:rsidRPr="00D21936">
        <w:t xml:space="preserve"> later.</w:t>
      </w:r>
    </w:p>
    <w:p w14:paraId="0AA4A1F5" w14:textId="77777777" w:rsidR="00ED4768" w:rsidRPr="00D21936" w:rsidRDefault="00ED4768" w:rsidP="00085C29"/>
    <w:p w14:paraId="68E5F471" w14:textId="77777777" w:rsidR="00ED4768" w:rsidRPr="00D21936" w:rsidRDefault="00ED4768" w:rsidP="00085C29">
      <w:r w:rsidRPr="00D21936">
        <w:lastRenderedPageBreak/>
        <w:t>Event Type:</w:t>
      </w:r>
      <w:r w:rsidRPr="00D21936">
        <w:tab/>
        <w:t>Error</w:t>
      </w:r>
    </w:p>
    <w:p w14:paraId="58DF74FB" w14:textId="77777777" w:rsidR="00ED4768" w:rsidRPr="00D21936" w:rsidRDefault="00ED4768" w:rsidP="00085C29">
      <w:r w:rsidRPr="00D21936">
        <w:t>Event Source:</w:t>
      </w:r>
      <w:r w:rsidRPr="00D21936">
        <w:tab/>
        <w:t>AutoEnrollment</w:t>
      </w:r>
    </w:p>
    <w:p w14:paraId="0F97AA89" w14:textId="77777777" w:rsidR="00ED4768" w:rsidRPr="00D21936" w:rsidRDefault="00ED4768" w:rsidP="00085C29">
      <w:r w:rsidRPr="00D21936">
        <w:t>Event Category:</w:t>
      </w:r>
      <w:r w:rsidRPr="00D21936">
        <w:tab/>
        <w:t>None</w:t>
      </w:r>
    </w:p>
    <w:p w14:paraId="48760C15" w14:textId="77777777" w:rsidR="00ED4768" w:rsidRPr="00D21936" w:rsidRDefault="00ED4768" w:rsidP="00085C29">
      <w:r w:rsidRPr="00D21936">
        <w:t>Event ID:</w:t>
      </w:r>
      <w:r w:rsidRPr="00D21936">
        <w:tab/>
        <w:t>15</w:t>
      </w:r>
    </w:p>
    <w:p w14:paraId="73BA51F3" w14:textId="77777777" w:rsidR="00ED4768" w:rsidRPr="00D21936" w:rsidRDefault="00ED4768" w:rsidP="00085C29">
      <w:r w:rsidRPr="00D21936">
        <w:t>Date:</w:t>
      </w:r>
      <w:r w:rsidRPr="00D21936">
        <w:tab/>
      </w:r>
      <w:r w:rsidRPr="00D21936">
        <w:tab/>
      </w:r>
      <w:smartTag w:uri="urn:schemas-microsoft-com:office:smarttags" w:element="date">
        <w:smartTagPr>
          <w:attr w:name="Year" w:val="2001"/>
          <w:attr w:name="Day" w:val="24"/>
          <w:attr w:name="Month" w:val="2"/>
        </w:smartTagPr>
        <w:r w:rsidRPr="00D21936">
          <w:t>2/24/2001</w:t>
        </w:r>
      </w:smartTag>
    </w:p>
    <w:p w14:paraId="4DE6CCB1" w14:textId="77777777" w:rsidR="00ED4768" w:rsidRPr="00D21936" w:rsidRDefault="00ED4768" w:rsidP="00085C29">
      <w:r w:rsidRPr="00D21936">
        <w:t>Time:</w:t>
      </w:r>
      <w:r w:rsidRPr="00D21936">
        <w:tab/>
      </w:r>
      <w:r w:rsidRPr="00D21936">
        <w:tab/>
      </w:r>
      <w:smartTag w:uri="urn:schemas-microsoft-com:office:smarttags" w:element="time">
        <w:smartTagPr>
          <w:attr w:name="Minute" w:val="36"/>
          <w:attr w:name="Hour" w:val="10"/>
        </w:smartTagPr>
        <w:r w:rsidRPr="00D21936">
          <w:t>10:36:08 AM</w:t>
        </w:r>
      </w:smartTag>
    </w:p>
    <w:p w14:paraId="2A476E0E" w14:textId="77777777" w:rsidR="00ED4768" w:rsidRPr="00D21936" w:rsidRDefault="00ED4768" w:rsidP="00085C29">
      <w:r w:rsidRPr="00D21936">
        <w:t>User:</w:t>
      </w:r>
      <w:r w:rsidRPr="00D21936">
        <w:tab/>
      </w:r>
      <w:r w:rsidRPr="00D21936">
        <w:tab/>
        <w:t>N/A</w:t>
      </w:r>
    </w:p>
    <w:p w14:paraId="1155DB11" w14:textId="77777777" w:rsidR="00ED4768" w:rsidRPr="00D21936" w:rsidRDefault="00ED4768" w:rsidP="00085C29">
      <w:r w:rsidRPr="00D21936">
        <w:t>Computer:</w:t>
      </w:r>
      <w:r w:rsidRPr="00D21936">
        <w:tab/>
        <w:t>TEST1</w:t>
      </w:r>
    </w:p>
    <w:p w14:paraId="25C1D5B2" w14:textId="77777777" w:rsidR="00ED4768" w:rsidRPr="00D21936" w:rsidRDefault="00ED4768" w:rsidP="00085C29">
      <w:r w:rsidRPr="00D21936">
        <w:t>Description:</w:t>
      </w:r>
      <w:r w:rsidR="00554250">
        <w:t xml:space="preserve"> </w:t>
      </w:r>
      <w:r w:rsidRPr="00D21936">
        <w:t>Automatic certificate enrollment for local system failed to contact a directory server (0x80072751)</w:t>
      </w:r>
      <w:r w:rsidR="00AA319D">
        <w:t>.</w:t>
      </w:r>
      <w:r w:rsidRPr="00D21936">
        <w:t xml:space="preserve"> A socket operation was attempted to an unreachable host. Enrollment will not be performed.</w:t>
      </w:r>
    </w:p>
    <w:p w14:paraId="182FE230" w14:textId="77777777" w:rsidR="00ED4768" w:rsidRPr="00D21936" w:rsidRDefault="00ED4768" w:rsidP="00085C29">
      <w:r w:rsidRPr="00D21936">
        <w:t xml:space="preserve">For more information, </w:t>
      </w:r>
      <w:r w:rsidR="00337068">
        <w:t>see</w:t>
      </w:r>
      <w:r w:rsidR="00337068" w:rsidRPr="00D21936">
        <w:t xml:space="preserve"> </w:t>
      </w:r>
      <w:r w:rsidRPr="00D21936">
        <w:t>Help and Support Services at</w:t>
      </w:r>
      <w:r w:rsidR="00281F95">
        <w:br/>
      </w:r>
      <w:hyperlink r:id="rId40" w:history="1">
        <w:r w:rsidRPr="00554250">
          <w:rPr>
            <w:rStyle w:val="Hyperlink"/>
          </w:rPr>
          <w:t>http://www.micr</w:t>
        </w:r>
        <w:r w:rsidRPr="00554250">
          <w:rPr>
            <w:rStyle w:val="Hyperlink"/>
          </w:rPr>
          <w:t>o</w:t>
        </w:r>
        <w:r w:rsidRPr="00554250">
          <w:rPr>
            <w:rStyle w:val="Hyperlink"/>
          </w:rPr>
          <w:t>soft.com/contentredirect.asp</w:t>
        </w:r>
      </w:hyperlink>
    </w:p>
    <w:p w14:paraId="0004FAB9" w14:textId="77777777" w:rsidR="00ED4768" w:rsidRPr="00D21936" w:rsidRDefault="00ED4768" w:rsidP="00085C29">
      <w:r w:rsidRPr="00AA319D">
        <w:rPr>
          <w:b/>
        </w:rPr>
        <w:t>Note</w:t>
      </w:r>
      <w:r w:rsidRPr="00D21936">
        <w:t xml:space="preserve"> </w:t>
      </w:r>
      <w:r w:rsidR="00F51D43">
        <w:t xml:space="preserve"> </w:t>
      </w:r>
      <w:r w:rsidRPr="00D21936">
        <w:t xml:space="preserve">This error most often occurs when a domain controller is not available or is not accessible by the client. Common causes include network errors, network connectivity, </w:t>
      </w:r>
      <w:r w:rsidR="00F51D43">
        <w:t>and so on</w:t>
      </w:r>
      <w:r w:rsidRPr="00D21936">
        <w:t>.</w:t>
      </w:r>
    </w:p>
    <w:p w14:paraId="5A132FEC" w14:textId="77777777" w:rsidR="000C5F20" w:rsidRDefault="000C5F20" w:rsidP="00085C29"/>
    <w:p w14:paraId="2D224ABA" w14:textId="77777777" w:rsidR="00ED4768" w:rsidRPr="00D21936" w:rsidRDefault="00ED4768" w:rsidP="00085C29">
      <w:r w:rsidRPr="00D21936">
        <w:t>Event Type:</w:t>
      </w:r>
      <w:r w:rsidRPr="00D21936">
        <w:tab/>
        <w:t>Error</w:t>
      </w:r>
    </w:p>
    <w:p w14:paraId="179988AE" w14:textId="77777777" w:rsidR="00ED4768" w:rsidRPr="00D21936" w:rsidRDefault="00ED4768" w:rsidP="00085C29">
      <w:r w:rsidRPr="00D21936">
        <w:t>Event Source:</w:t>
      </w:r>
      <w:r w:rsidRPr="00D21936">
        <w:tab/>
        <w:t>AutoEnrollment</w:t>
      </w:r>
    </w:p>
    <w:p w14:paraId="781D3D25" w14:textId="77777777" w:rsidR="00ED4768" w:rsidRPr="00D21936" w:rsidRDefault="00ED4768" w:rsidP="00085C29">
      <w:r w:rsidRPr="00D21936">
        <w:t>Event Category:</w:t>
      </w:r>
      <w:r w:rsidRPr="00D21936">
        <w:tab/>
        <w:t>None</w:t>
      </w:r>
    </w:p>
    <w:p w14:paraId="14BFAEA7" w14:textId="77777777" w:rsidR="00ED4768" w:rsidRPr="00D21936" w:rsidRDefault="00ED4768" w:rsidP="00085C29">
      <w:r w:rsidRPr="00D21936">
        <w:t>Event ID:</w:t>
      </w:r>
      <w:r w:rsidRPr="00D21936">
        <w:tab/>
        <w:t>13</w:t>
      </w:r>
    </w:p>
    <w:p w14:paraId="189BFA09" w14:textId="77777777" w:rsidR="00ED4768" w:rsidRPr="00D21936" w:rsidRDefault="00ED4768" w:rsidP="00085C29">
      <w:r w:rsidRPr="00D21936">
        <w:t>Date:</w:t>
      </w:r>
      <w:r w:rsidRPr="00D21936">
        <w:tab/>
      </w:r>
      <w:r w:rsidRPr="00D21936">
        <w:tab/>
      </w:r>
      <w:smartTag w:uri="urn:schemas-microsoft-com:office:smarttags" w:element="date">
        <w:smartTagPr>
          <w:attr w:name="Year" w:val="2001"/>
          <w:attr w:name="Day" w:val="5"/>
          <w:attr w:name="Month" w:val="7"/>
        </w:smartTagPr>
        <w:r w:rsidRPr="00D21936">
          <w:t>7/5/2001</w:t>
        </w:r>
      </w:smartTag>
    </w:p>
    <w:p w14:paraId="32D3FC0B" w14:textId="77777777" w:rsidR="00ED4768" w:rsidRPr="00D21936" w:rsidRDefault="00ED4768" w:rsidP="00085C29">
      <w:r w:rsidRPr="00D21936">
        <w:t>Time:</w:t>
      </w:r>
      <w:r w:rsidRPr="00D21936">
        <w:tab/>
      </w:r>
      <w:r w:rsidRPr="00D21936">
        <w:tab/>
      </w:r>
      <w:smartTag w:uri="urn:schemas-microsoft-com:office:smarttags" w:element="time">
        <w:smartTagPr>
          <w:attr w:name="Minute" w:val="37"/>
          <w:attr w:name="Hour" w:val="9"/>
        </w:smartTagPr>
        <w:r w:rsidRPr="00D21936">
          <w:t>9:37:44 AM</w:t>
        </w:r>
      </w:smartTag>
    </w:p>
    <w:p w14:paraId="0979047F" w14:textId="77777777" w:rsidR="00ED4768" w:rsidRPr="00D21936" w:rsidRDefault="00ED4768" w:rsidP="00085C29">
      <w:r w:rsidRPr="00D21936">
        <w:t>User:</w:t>
      </w:r>
      <w:r w:rsidRPr="00D21936">
        <w:tab/>
      </w:r>
      <w:r w:rsidRPr="00D21936">
        <w:tab/>
        <w:t>N/A</w:t>
      </w:r>
    </w:p>
    <w:p w14:paraId="02AE2F18" w14:textId="77777777" w:rsidR="00ED4768" w:rsidRPr="00D21936" w:rsidRDefault="00ED4768" w:rsidP="00085C29">
      <w:r w:rsidRPr="00D21936">
        <w:t>Computer:</w:t>
      </w:r>
      <w:r w:rsidRPr="00D21936">
        <w:tab/>
        <w:t>TEST1</w:t>
      </w:r>
    </w:p>
    <w:p w14:paraId="6F514C9C" w14:textId="77777777" w:rsidR="00ED4768" w:rsidRPr="00D21936" w:rsidRDefault="00ED4768" w:rsidP="00085C29">
      <w:r w:rsidRPr="00D21936">
        <w:t>Description:</w:t>
      </w:r>
      <w:r w:rsidR="000C5F20">
        <w:t xml:space="preserve"> </w:t>
      </w:r>
      <w:r w:rsidRPr="00D21936">
        <w:t>Automatic certificate enrollment for local system failed to enroll for one HAYBUV IPSEC certificate (0x800706ba). The RPC server is unavailable.</w:t>
      </w:r>
    </w:p>
    <w:p w14:paraId="1CF4F2EA" w14:textId="77777777" w:rsidR="00ED4768" w:rsidRPr="000C5F20" w:rsidRDefault="00ED4768" w:rsidP="00085C29">
      <w:pPr>
        <w:rPr>
          <w:rStyle w:val="Hyperlink"/>
        </w:rPr>
      </w:pPr>
      <w:r w:rsidRPr="00D21936">
        <w:t xml:space="preserve">For more information, see Help and </w:t>
      </w:r>
      <w:smartTag w:uri="urn:schemas-microsoft-com:office:smarttags" w:element="place">
        <w:smartTag w:uri="urn:schemas-microsoft-com:office:smarttags" w:element="PlaceName">
          <w:r w:rsidRPr="00D21936">
            <w:t>Support</w:t>
          </w:r>
        </w:smartTag>
        <w:r w:rsidRPr="00D21936">
          <w:t xml:space="preserve"> </w:t>
        </w:r>
        <w:smartTag w:uri="urn:schemas-microsoft-com:office:smarttags" w:element="PlaceType">
          <w:r w:rsidRPr="00D21936">
            <w:t>Center</w:t>
          </w:r>
        </w:smartTag>
      </w:smartTag>
      <w:r w:rsidRPr="00D21936">
        <w:t xml:space="preserve"> at</w:t>
      </w:r>
      <w:r w:rsidR="00787C31">
        <w:br/>
      </w:r>
      <w:hyperlink r:id="rId41" w:history="1">
        <w:r w:rsidRPr="000C5F20">
          <w:rPr>
            <w:rStyle w:val="Hyperlink"/>
          </w:rPr>
          <w:t>http://go.micro</w:t>
        </w:r>
        <w:r w:rsidRPr="000C5F20">
          <w:rPr>
            <w:rStyle w:val="Hyperlink"/>
          </w:rPr>
          <w:t>s</w:t>
        </w:r>
        <w:r w:rsidRPr="000C5F20">
          <w:rPr>
            <w:rStyle w:val="Hyperlink"/>
          </w:rPr>
          <w:t>oft.com/fwlink/events.asp</w:t>
        </w:r>
      </w:hyperlink>
    </w:p>
    <w:p w14:paraId="7C17B752" w14:textId="77777777" w:rsidR="00ED4768" w:rsidRPr="00D21936" w:rsidRDefault="00ED4768" w:rsidP="00085C29">
      <w:r w:rsidRPr="000C5F20">
        <w:rPr>
          <w:b/>
        </w:rPr>
        <w:t>Note</w:t>
      </w:r>
      <w:r w:rsidRPr="00D21936">
        <w:t>:</w:t>
      </w:r>
      <w:r w:rsidR="0074090B">
        <w:t xml:space="preserve"> </w:t>
      </w:r>
      <w:r w:rsidRPr="00D21936">
        <w:t xml:space="preserve">This error typically occurs when the </w:t>
      </w:r>
      <w:r w:rsidR="00646FF4">
        <w:t>c</w:t>
      </w:r>
      <w:r w:rsidRPr="00D21936">
        <w:t xml:space="preserve">ertificate </w:t>
      </w:r>
      <w:r w:rsidR="00646FF4">
        <w:t>a</w:t>
      </w:r>
      <w:r w:rsidRPr="00D21936">
        <w:t>uthority is not available on the network or the service is stopped.</w:t>
      </w:r>
    </w:p>
    <w:p w14:paraId="34E0CD76" w14:textId="77777777" w:rsidR="00ED4768" w:rsidRPr="00D21936" w:rsidRDefault="00ED4768" w:rsidP="00085C29"/>
    <w:p w14:paraId="2F36E755" w14:textId="77777777" w:rsidR="00ED4768" w:rsidRPr="00D21936" w:rsidRDefault="00ED4768" w:rsidP="00085C29">
      <w:r w:rsidRPr="00D21936">
        <w:t>Event Type:</w:t>
      </w:r>
      <w:r w:rsidRPr="00D21936">
        <w:tab/>
        <w:t>Error</w:t>
      </w:r>
    </w:p>
    <w:p w14:paraId="68557BF2" w14:textId="77777777" w:rsidR="00ED4768" w:rsidRPr="00D21936" w:rsidRDefault="00ED4768" w:rsidP="00085C29">
      <w:r w:rsidRPr="00D21936">
        <w:lastRenderedPageBreak/>
        <w:t>Event Source:</w:t>
      </w:r>
      <w:r w:rsidRPr="00D21936">
        <w:tab/>
        <w:t>AutoEnrollment</w:t>
      </w:r>
    </w:p>
    <w:p w14:paraId="3280EB7A" w14:textId="77777777" w:rsidR="00ED4768" w:rsidRPr="00D21936" w:rsidRDefault="00ED4768" w:rsidP="00085C29">
      <w:r w:rsidRPr="00D21936">
        <w:t>Event Category:</w:t>
      </w:r>
      <w:r w:rsidRPr="00D21936">
        <w:tab/>
        <w:t>None</w:t>
      </w:r>
    </w:p>
    <w:p w14:paraId="16D664C4" w14:textId="77777777" w:rsidR="00ED4768" w:rsidRPr="00D21936" w:rsidRDefault="00ED4768" w:rsidP="00085C29">
      <w:r w:rsidRPr="00D21936">
        <w:t>Event ID:</w:t>
      </w:r>
      <w:r w:rsidRPr="00D21936">
        <w:tab/>
        <w:t>13</w:t>
      </w:r>
    </w:p>
    <w:p w14:paraId="39E46495" w14:textId="77777777" w:rsidR="00ED4768" w:rsidRPr="00D21936" w:rsidRDefault="00ED4768" w:rsidP="00085C29">
      <w:r w:rsidRPr="00D21936">
        <w:t>Date:</w:t>
      </w:r>
      <w:r w:rsidRPr="00D21936">
        <w:tab/>
      </w:r>
      <w:r w:rsidRPr="00D21936">
        <w:tab/>
      </w:r>
      <w:smartTag w:uri="urn:schemas-microsoft-com:office:smarttags" w:element="date">
        <w:smartTagPr>
          <w:attr w:name="Year" w:val="2001"/>
          <w:attr w:name="Day" w:val="5"/>
          <w:attr w:name="Month" w:val="7"/>
        </w:smartTagPr>
        <w:r w:rsidRPr="00D21936">
          <w:t>7/5/2001</w:t>
        </w:r>
      </w:smartTag>
    </w:p>
    <w:p w14:paraId="09F37682" w14:textId="77777777" w:rsidR="00ED4768" w:rsidRPr="00D21936" w:rsidRDefault="00ED4768" w:rsidP="00085C29">
      <w:r w:rsidRPr="00D21936">
        <w:t>Time:</w:t>
      </w:r>
      <w:r w:rsidRPr="00D21936">
        <w:tab/>
      </w:r>
      <w:r w:rsidRPr="00D21936">
        <w:tab/>
      </w:r>
      <w:smartTag w:uri="urn:schemas-microsoft-com:office:smarttags" w:element="time">
        <w:smartTagPr>
          <w:attr w:name="Minute" w:val="41"/>
          <w:attr w:name="Hour" w:val="7"/>
        </w:smartTagPr>
        <w:r w:rsidRPr="00D21936">
          <w:t>7:41:27 AM</w:t>
        </w:r>
      </w:smartTag>
    </w:p>
    <w:p w14:paraId="5C160C8D" w14:textId="77777777" w:rsidR="00ED4768" w:rsidRPr="00D21936" w:rsidRDefault="00ED4768" w:rsidP="00085C29">
      <w:r w:rsidRPr="00D21936">
        <w:t>User:</w:t>
      </w:r>
      <w:r w:rsidRPr="00D21936">
        <w:tab/>
      </w:r>
      <w:r w:rsidRPr="00D21936">
        <w:tab/>
        <w:t>N/A</w:t>
      </w:r>
    </w:p>
    <w:p w14:paraId="54EC6752" w14:textId="77777777" w:rsidR="00ED4768" w:rsidRPr="00D21936" w:rsidRDefault="00ED4768" w:rsidP="00085C29">
      <w:r w:rsidRPr="00D21936">
        <w:t>Computer:</w:t>
      </w:r>
      <w:r w:rsidRPr="00D21936">
        <w:tab/>
        <w:t>TEST1</w:t>
      </w:r>
    </w:p>
    <w:p w14:paraId="0C44966D" w14:textId="77777777" w:rsidR="00ED4768" w:rsidRPr="00D21936" w:rsidRDefault="00ED4768" w:rsidP="00085C29">
      <w:r w:rsidRPr="00D21936">
        <w:t>Description:</w:t>
      </w:r>
      <w:r w:rsidR="005563B5">
        <w:t xml:space="preserve"> </w:t>
      </w:r>
      <w:r w:rsidRPr="00D21936">
        <w:t>Automatic certificate enrollment for local system failed to enroll for one HAYBUV IPSEC certificate (0x8009400f).</w:t>
      </w:r>
      <w:r w:rsidR="0074090B">
        <w:t xml:space="preserve"> </w:t>
      </w:r>
      <w:r w:rsidRPr="00D21936">
        <w:t xml:space="preserve">An attempt was made to open a </w:t>
      </w:r>
      <w:r w:rsidR="00787C31">
        <w:t>c</w:t>
      </w:r>
      <w:r w:rsidRPr="00D21936">
        <w:t xml:space="preserve">ertification </w:t>
      </w:r>
      <w:r w:rsidR="00787C31">
        <w:t>a</w:t>
      </w:r>
      <w:r w:rsidRPr="00D21936">
        <w:t>uthority database session, but there are already too many active sessions. The server may need to be configured to allow additional sessions.</w:t>
      </w:r>
    </w:p>
    <w:p w14:paraId="3E4B7AB6" w14:textId="77777777" w:rsidR="00ED4768" w:rsidRPr="00D21936" w:rsidRDefault="00ED4768" w:rsidP="00085C29">
      <w:r w:rsidRPr="00D21936">
        <w:t xml:space="preserve">For more information, see Help and </w:t>
      </w:r>
      <w:smartTag w:uri="urn:schemas-microsoft-com:office:smarttags" w:element="place">
        <w:smartTag w:uri="urn:schemas-microsoft-com:office:smarttags" w:element="PlaceName">
          <w:r w:rsidRPr="00D21936">
            <w:t>Support</w:t>
          </w:r>
        </w:smartTag>
        <w:r w:rsidRPr="00D21936">
          <w:t xml:space="preserve"> </w:t>
        </w:r>
        <w:smartTag w:uri="urn:schemas-microsoft-com:office:smarttags" w:element="PlaceType">
          <w:r w:rsidRPr="00D21936">
            <w:t>Center</w:t>
          </w:r>
        </w:smartTag>
      </w:smartTag>
      <w:r w:rsidRPr="00D21936">
        <w:t xml:space="preserve"> at</w:t>
      </w:r>
      <w:r w:rsidR="00281F95">
        <w:br/>
      </w:r>
      <w:hyperlink r:id="rId42" w:history="1">
        <w:r w:rsidRPr="005563B5">
          <w:rPr>
            <w:rStyle w:val="Hyperlink"/>
          </w:rPr>
          <w:t>http://go.microsoft.com/fwlink/events.asp</w:t>
        </w:r>
      </w:hyperlink>
    </w:p>
    <w:p w14:paraId="70AF6AE9" w14:textId="77777777" w:rsidR="00ED4768" w:rsidRPr="00D21936" w:rsidRDefault="00ED4768" w:rsidP="00085C29">
      <w:r w:rsidRPr="00FE234F">
        <w:rPr>
          <w:b/>
        </w:rPr>
        <w:t>Note</w:t>
      </w:r>
      <w:r w:rsidR="0074090B">
        <w:t xml:space="preserve"> </w:t>
      </w:r>
      <w:r w:rsidR="00F51D43">
        <w:t xml:space="preserve"> </w:t>
      </w:r>
      <w:r w:rsidRPr="00D21936">
        <w:t xml:space="preserve">This is a rare event when the </w:t>
      </w:r>
      <w:r w:rsidR="00DA338E">
        <w:t>c</w:t>
      </w:r>
      <w:r w:rsidRPr="00D21936">
        <w:t xml:space="preserve">ertificate </w:t>
      </w:r>
      <w:r w:rsidR="00DA338E">
        <w:t>a</w:t>
      </w:r>
      <w:r w:rsidRPr="00D21936">
        <w:t>uthority is under heavy load and cannot respond to the request in a timely manner.</w:t>
      </w:r>
      <w:r w:rsidR="0074090B">
        <w:t xml:space="preserve"> </w:t>
      </w:r>
      <w:r w:rsidR="00205609">
        <w:t>Autoenrollment</w:t>
      </w:r>
      <w:r w:rsidRPr="00D21936">
        <w:t xml:space="preserve"> will automatically try again at a later time.</w:t>
      </w:r>
    </w:p>
    <w:p w14:paraId="14A561D6" w14:textId="77777777" w:rsidR="00ED4768" w:rsidRPr="00D21936" w:rsidRDefault="00ED4768" w:rsidP="00085C29"/>
    <w:p w14:paraId="27A70584" w14:textId="77777777" w:rsidR="00ED4768" w:rsidRPr="00D21936" w:rsidRDefault="00ED4768" w:rsidP="00085C29">
      <w:r w:rsidRPr="00D21936">
        <w:t>Event Type:</w:t>
      </w:r>
      <w:r w:rsidRPr="00D21936">
        <w:tab/>
        <w:t>Error</w:t>
      </w:r>
    </w:p>
    <w:p w14:paraId="4D8B6A53" w14:textId="77777777" w:rsidR="00ED4768" w:rsidRPr="00D21936" w:rsidRDefault="00ED4768" w:rsidP="00085C29">
      <w:r w:rsidRPr="00D21936">
        <w:t>Event Source:</w:t>
      </w:r>
      <w:r w:rsidRPr="00D21936">
        <w:tab/>
        <w:t>AutoEnrollment</w:t>
      </w:r>
    </w:p>
    <w:p w14:paraId="787AD607" w14:textId="77777777" w:rsidR="00ED4768" w:rsidRPr="00D21936" w:rsidRDefault="00ED4768" w:rsidP="00085C29">
      <w:r w:rsidRPr="00D21936">
        <w:t>Event Category:</w:t>
      </w:r>
      <w:r w:rsidRPr="00D21936">
        <w:tab/>
        <w:t>None</w:t>
      </w:r>
    </w:p>
    <w:p w14:paraId="1B71CF9E" w14:textId="77777777" w:rsidR="00ED4768" w:rsidRPr="00D21936" w:rsidRDefault="00ED4768" w:rsidP="00085C29">
      <w:r w:rsidRPr="00D21936">
        <w:t>Event ID:</w:t>
      </w:r>
      <w:r w:rsidRPr="00D21936">
        <w:tab/>
        <w:t>16</w:t>
      </w:r>
    </w:p>
    <w:p w14:paraId="7836AAA6" w14:textId="77777777" w:rsidR="00ED4768" w:rsidRPr="00D21936" w:rsidRDefault="00ED4768" w:rsidP="00085C29">
      <w:r w:rsidRPr="00D21936">
        <w:t>Date:</w:t>
      </w:r>
      <w:r w:rsidRPr="00D21936">
        <w:tab/>
      </w:r>
      <w:r w:rsidRPr="00D21936">
        <w:tab/>
      </w:r>
      <w:smartTag w:uri="urn:schemas-microsoft-com:office:smarttags" w:element="date">
        <w:smartTagPr>
          <w:attr w:name="Year" w:val="2001"/>
          <w:attr w:name="Day" w:val="5"/>
          <w:attr w:name="Month" w:val="7"/>
        </w:smartTagPr>
        <w:r w:rsidRPr="00D21936">
          <w:t>7/5/2001</w:t>
        </w:r>
      </w:smartTag>
    </w:p>
    <w:p w14:paraId="643DA2BB" w14:textId="77777777" w:rsidR="00ED4768" w:rsidRPr="00D21936" w:rsidRDefault="00ED4768" w:rsidP="00085C29">
      <w:r w:rsidRPr="00D21936">
        <w:t>Time:</w:t>
      </w:r>
      <w:r w:rsidRPr="00D21936">
        <w:tab/>
      </w:r>
      <w:r w:rsidRPr="00D21936">
        <w:tab/>
      </w:r>
      <w:smartTag w:uri="urn:schemas-microsoft-com:office:smarttags" w:element="time">
        <w:smartTagPr>
          <w:attr w:name="Minute" w:val="53"/>
          <w:attr w:name="Hour" w:val="2"/>
        </w:smartTagPr>
        <w:r w:rsidRPr="00D21936">
          <w:t>2:53:34 AM</w:t>
        </w:r>
      </w:smartTag>
    </w:p>
    <w:p w14:paraId="2B98C6A9" w14:textId="77777777" w:rsidR="00ED4768" w:rsidRPr="00D21936" w:rsidRDefault="00ED4768" w:rsidP="00085C29">
      <w:r w:rsidRPr="00D21936">
        <w:t>User:</w:t>
      </w:r>
      <w:r w:rsidRPr="00D21936">
        <w:tab/>
      </w:r>
      <w:r w:rsidRPr="00D21936">
        <w:tab/>
        <w:t>N/A</w:t>
      </w:r>
    </w:p>
    <w:p w14:paraId="1F0A1C5C" w14:textId="77777777" w:rsidR="00ED4768" w:rsidRPr="00D21936" w:rsidRDefault="00ED4768" w:rsidP="00085C29">
      <w:r w:rsidRPr="00D21936">
        <w:t>Computer:</w:t>
      </w:r>
      <w:r w:rsidRPr="00D21936">
        <w:tab/>
        <w:t>TEST1</w:t>
      </w:r>
    </w:p>
    <w:p w14:paraId="61EEBC87" w14:textId="77777777" w:rsidR="00ED4768" w:rsidRPr="00D21936" w:rsidRDefault="00ED4768" w:rsidP="00085C29">
      <w:r w:rsidRPr="00D21936">
        <w:t>Description:</w:t>
      </w:r>
      <w:r w:rsidR="00FE234F">
        <w:t xml:space="preserve"> </w:t>
      </w:r>
      <w:r w:rsidRPr="00D21936">
        <w:t>Automatic certificate enrollment for local system failed to renew one HAYBUV IPSEC certificate (0x8009400f). An attempt was made to open a Certification Authority database session, but there are already too many active sessions. The server may need to be configured to allow additional sessions.</w:t>
      </w:r>
    </w:p>
    <w:p w14:paraId="1EC36F58" w14:textId="77777777" w:rsidR="00ED4768" w:rsidRPr="00D21936" w:rsidRDefault="00ED4768" w:rsidP="00085C29">
      <w:r w:rsidRPr="00D21936">
        <w:t xml:space="preserve">For more information, see Help and </w:t>
      </w:r>
      <w:smartTag w:uri="urn:schemas-microsoft-com:office:smarttags" w:element="place">
        <w:smartTag w:uri="urn:schemas-microsoft-com:office:smarttags" w:element="PlaceName">
          <w:r w:rsidRPr="00D21936">
            <w:t>Support</w:t>
          </w:r>
        </w:smartTag>
        <w:r w:rsidRPr="00D21936">
          <w:t xml:space="preserve"> </w:t>
        </w:r>
        <w:smartTag w:uri="urn:schemas-microsoft-com:office:smarttags" w:element="PlaceType">
          <w:r w:rsidRPr="00D21936">
            <w:t>Center</w:t>
          </w:r>
        </w:smartTag>
      </w:smartTag>
      <w:r w:rsidRPr="00D21936">
        <w:t xml:space="preserve"> at</w:t>
      </w:r>
      <w:r w:rsidR="00787C31">
        <w:br/>
      </w:r>
      <w:hyperlink r:id="rId43" w:history="1">
        <w:r w:rsidRPr="00FE234F">
          <w:rPr>
            <w:rStyle w:val="Hyperlink"/>
          </w:rPr>
          <w:t>http://go.microsoft.com/fwlink/events.asp</w:t>
        </w:r>
      </w:hyperlink>
    </w:p>
    <w:p w14:paraId="4A9356D0" w14:textId="77777777" w:rsidR="00ED4768" w:rsidRPr="00D21936" w:rsidRDefault="00ED4768" w:rsidP="00085C29">
      <w:r w:rsidRPr="00FE234F">
        <w:rPr>
          <w:b/>
        </w:rPr>
        <w:t>Note</w:t>
      </w:r>
      <w:r w:rsidR="0074090B">
        <w:t xml:space="preserve"> </w:t>
      </w:r>
      <w:r w:rsidR="00F51D43">
        <w:t xml:space="preserve"> </w:t>
      </w:r>
      <w:r w:rsidRPr="00D21936">
        <w:t xml:space="preserve">This is the same error as </w:t>
      </w:r>
      <w:r w:rsidR="00787C31">
        <w:t xml:space="preserve">the </w:t>
      </w:r>
      <w:r w:rsidRPr="00D21936">
        <w:t xml:space="preserve">previous one, but </w:t>
      </w:r>
      <w:r w:rsidR="00787C31">
        <w:t xml:space="preserve">it </w:t>
      </w:r>
      <w:r w:rsidRPr="00D21936">
        <w:t>involv</w:t>
      </w:r>
      <w:r w:rsidR="00787C31">
        <w:t xml:space="preserve">es </w:t>
      </w:r>
      <w:r w:rsidRPr="00D21936">
        <w:t>a renewal.</w:t>
      </w:r>
    </w:p>
    <w:p w14:paraId="11764D38" w14:textId="77777777" w:rsidR="00ED4768" w:rsidRPr="00D21936" w:rsidRDefault="00ED4768" w:rsidP="00085C29"/>
    <w:p w14:paraId="027D2727" w14:textId="77777777" w:rsidR="00ED4768" w:rsidRPr="00D21936" w:rsidRDefault="00ED4768" w:rsidP="00085C29">
      <w:pPr>
        <w:rPr>
          <w:rFonts w:eastAsia="SimSun"/>
        </w:rPr>
      </w:pPr>
      <w:r w:rsidRPr="00D21936">
        <w:rPr>
          <w:rFonts w:eastAsia="SimSun"/>
        </w:rPr>
        <w:t>Event Type:</w:t>
      </w:r>
      <w:r w:rsidRPr="00D21936">
        <w:rPr>
          <w:rFonts w:eastAsia="SimSun"/>
        </w:rPr>
        <w:tab/>
        <w:t>Warning</w:t>
      </w:r>
    </w:p>
    <w:p w14:paraId="1653B36D" w14:textId="77777777" w:rsidR="00ED4768" w:rsidRPr="00D21936" w:rsidRDefault="00ED4768" w:rsidP="00085C29">
      <w:pPr>
        <w:rPr>
          <w:rFonts w:eastAsia="SimSun"/>
        </w:rPr>
      </w:pPr>
      <w:r w:rsidRPr="00D21936">
        <w:rPr>
          <w:rFonts w:eastAsia="SimSun"/>
        </w:rPr>
        <w:lastRenderedPageBreak/>
        <w:t>Event Source:</w:t>
      </w:r>
      <w:r w:rsidRPr="00D21936">
        <w:rPr>
          <w:rFonts w:eastAsia="SimSun"/>
        </w:rPr>
        <w:tab/>
        <w:t>AutoEnrollment</w:t>
      </w:r>
    </w:p>
    <w:p w14:paraId="24170F2E" w14:textId="77777777" w:rsidR="00ED4768" w:rsidRPr="00D21936" w:rsidRDefault="00ED4768" w:rsidP="00085C29">
      <w:pPr>
        <w:rPr>
          <w:rFonts w:eastAsia="SimSun"/>
        </w:rPr>
      </w:pPr>
      <w:r w:rsidRPr="00D21936">
        <w:rPr>
          <w:rFonts w:eastAsia="SimSun"/>
        </w:rPr>
        <w:t>Event Category:</w:t>
      </w:r>
      <w:r w:rsidRPr="00D21936">
        <w:rPr>
          <w:rFonts w:eastAsia="SimSun"/>
        </w:rPr>
        <w:tab/>
        <w:t>None</w:t>
      </w:r>
    </w:p>
    <w:p w14:paraId="23AE1322" w14:textId="77777777" w:rsidR="00ED4768" w:rsidRPr="00D21936" w:rsidRDefault="00ED4768" w:rsidP="00085C29">
      <w:pPr>
        <w:rPr>
          <w:rFonts w:eastAsia="SimSun"/>
        </w:rPr>
      </w:pPr>
      <w:r w:rsidRPr="00D21936">
        <w:rPr>
          <w:rFonts w:eastAsia="SimSun"/>
        </w:rPr>
        <w:t>Event ID:</w:t>
      </w:r>
      <w:r w:rsidRPr="00D21936">
        <w:rPr>
          <w:rFonts w:eastAsia="SimSun"/>
        </w:rPr>
        <w:tab/>
        <w:t>7</w:t>
      </w:r>
    </w:p>
    <w:p w14:paraId="6820B466" w14:textId="77777777" w:rsidR="00ED4768" w:rsidRPr="00D21936" w:rsidRDefault="00ED4768" w:rsidP="00085C29">
      <w:pPr>
        <w:rPr>
          <w:rFonts w:eastAsia="SimSun"/>
        </w:rPr>
      </w:pPr>
      <w:r w:rsidRPr="00D21936">
        <w:rPr>
          <w:rFonts w:eastAsia="SimSun"/>
        </w:rPr>
        <w:t>Date:</w:t>
      </w:r>
      <w:r w:rsidRPr="00D21936">
        <w:rPr>
          <w:rFonts w:eastAsia="SimSun"/>
        </w:rPr>
        <w:tab/>
      </w:r>
      <w:r w:rsidRPr="00D21936">
        <w:rPr>
          <w:rFonts w:eastAsia="SimSun"/>
        </w:rPr>
        <w:tab/>
      </w:r>
      <w:smartTag w:uri="urn:schemas-microsoft-com:office:smarttags" w:element="date">
        <w:smartTagPr>
          <w:attr w:name="Year" w:val="2001"/>
          <w:attr w:name="Day" w:val="24"/>
          <w:attr w:name="Month" w:val="7"/>
        </w:smartTagPr>
        <w:r w:rsidRPr="00D21936">
          <w:rPr>
            <w:rFonts w:eastAsia="SimSun"/>
          </w:rPr>
          <w:t>7/24/2001</w:t>
        </w:r>
      </w:smartTag>
    </w:p>
    <w:p w14:paraId="49B59DF9" w14:textId="77777777" w:rsidR="00ED4768" w:rsidRPr="00D21936" w:rsidRDefault="00ED4768" w:rsidP="00085C29">
      <w:pPr>
        <w:rPr>
          <w:rFonts w:eastAsia="SimSun"/>
        </w:rPr>
      </w:pPr>
      <w:r w:rsidRPr="00D21936">
        <w:rPr>
          <w:rFonts w:eastAsia="SimSun"/>
        </w:rPr>
        <w:t>Time:</w:t>
      </w:r>
      <w:r w:rsidRPr="00D21936">
        <w:rPr>
          <w:rFonts w:eastAsia="SimSun"/>
        </w:rPr>
        <w:tab/>
      </w:r>
      <w:r w:rsidRPr="00D21936">
        <w:rPr>
          <w:rFonts w:eastAsia="SimSun"/>
        </w:rPr>
        <w:tab/>
      </w:r>
      <w:smartTag w:uri="urn:schemas-microsoft-com:office:smarttags" w:element="time">
        <w:smartTagPr>
          <w:attr w:name="Minute" w:val="48"/>
          <w:attr w:name="Hour" w:val="19"/>
        </w:smartTagPr>
        <w:r w:rsidRPr="00D21936">
          <w:rPr>
            <w:rFonts w:eastAsia="SimSun"/>
          </w:rPr>
          <w:t>7:48:27 PM</w:t>
        </w:r>
      </w:smartTag>
    </w:p>
    <w:p w14:paraId="577A2908" w14:textId="77777777" w:rsidR="00ED4768" w:rsidRPr="00D21936" w:rsidRDefault="00ED4768" w:rsidP="00085C29">
      <w:pPr>
        <w:rPr>
          <w:rFonts w:eastAsia="SimSun"/>
        </w:rPr>
      </w:pPr>
      <w:r w:rsidRPr="00D21936">
        <w:rPr>
          <w:rFonts w:eastAsia="SimSun"/>
        </w:rPr>
        <w:t>User:</w:t>
      </w:r>
      <w:r w:rsidRPr="00D21936">
        <w:rPr>
          <w:rFonts w:eastAsia="SimSun"/>
        </w:rPr>
        <w:tab/>
      </w:r>
      <w:r w:rsidRPr="00D21936">
        <w:rPr>
          <w:rFonts w:eastAsia="SimSun"/>
        </w:rPr>
        <w:tab/>
      </w:r>
      <w:r w:rsidRPr="00D21936">
        <w:t>HAYBUV\USER1</w:t>
      </w:r>
    </w:p>
    <w:p w14:paraId="0484EE01" w14:textId="77777777" w:rsidR="00ED4768" w:rsidRPr="00D21936" w:rsidRDefault="00ED4768" w:rsidP="00085C29">
      <w:r w:rsidRPr="00D21936">
        <w:rPr>
          <w:rFonts w:eastAsia="SimSun"/>
        </w:rPr>
        <w:t>Computer:</w:t>
      </w:r>
      <w:r w:rsidRPr="00D21936">
        <w:rPr>
          <w:rFonts w:eastAsia="SimSun"/>
        </w:rPr>
        <w:tab/>
      </w:r>
      <w:r w:rsidRPr="00D21936">
        <w:t>TEST1</w:t>
      </w:r>
    </w:p>
    <w:p w14:paraId="7AAB4486" w14:textId="77777777" w:rsidR="00ED4768" w:rsidRPr="00D21936" w:rsidRDefault="00ED4768" w:rsidP="00085C29">
      <w:pPr>
        <w:rPr>
          <w:rFonts w:eastAsia="SimSun"/>
        </w:rPr>
      </w:pPr>
      <w:r w:rsidRPr="00D21936">
        <w:rPr>
          <w:rFonts w:eastAsia="SimSun"/>
        </w:rPr>
        <w:t>Description:</w:t>
      </w:r>
      <w:r w:rsidR="00FE234F">
        <w:rPr>
          <w:rFonts w:eastAsia="SimSun"/>
        </w:rPr>
        <w:t xml:space="preserve"> </w:t>
      </w:r>
      <w:r w:rsidRPr="00D21936">
        <w:rPr>
          <w:rFonts w:eastAsia="SimSun"/>
        </w:rPr>
        <w:t xml:space="preserve">Automatic certificate enrollment for </w:t>
      </w:r>
      <w:r w:rsidRPr="00D21936">
        <w:t xml:space="preserve">HAYBUV\USER1 </w:t>
      </w:r>
      <w:r w:rsidRPr="00D21936">
        <w:rPr>
          <w:rFonts w:eastAsia="SimSun"/>
        </w:rPr>
        <w:t>could not enroll for Key Recovery Agent certificate template due to one of the following</w:t>
      </w:r>
      <w:r w:rsidR="00FE234F">
        <w:rPr>
          <w:rFonts w:eastAsia="SimSun"/>
        </w:rPr>
        <w:t xml:space="preserve"> situations</w:t>
      </w:r>
      <w:r w:rsidR="0023032F">
        <w:rPr>
          <w:rFonts w:eastAsia="SimSun"/>
        </w:rPr>
        <w:t>.</w:t>
      </w:r>
      <w:r w:rsidRPr="00D21936">
        <w:rPr>
          <w:rFonts w:eastAsia="SimSun"/>
        </w:rPr>
        <w:t xml:space="preserve"> </w:t>
      </w:r>
    </w:p>
    <w:p w14:paraId="1770B04F" w14:textId="77777777" w:rsidR="00ED4768" w:rsidRPr="00D21936" w:rsidRDefault="00ED4768" w:rsidP="00FE234F">
      <w:pPr>
        <w:pStyle w:val="Bullet2"/>
        <w:rPr>
          <w:rFonts w:eastAsia="SimSun"/>
        </w:rPr>
      </w:pPr>
      <w:r w:rsidRPr="00D21936">
        <w:rPr>
          <w:rFonts w:eastAsia="SimSun"/>
        </w:rPr>
        <w:t>Enrollment access is not allowed to this template.</w:t>
      </w:r>
    </w:p>
    <w:p w14:paraId="59288244" w14:textId="77777777" w:rsidR="00ED4768" w:rsidRPr="00D21936" w:rsidRDefault="00ED4768" w:rsidP="00FE234F">
      <w:pPr>
        <w:pStyle w:val="Bullet2"/>
        <w:rPr>
          <w:rFonts w:eastAsia="SimSun"/>
        </w:rPr>
      </w:pPr>
      <w:r w:rsidRPr="00D21936">
        <w:rPr>
          <w:rFonts w:eastAsia="SimSun"/>
        </w:rPr>
        <w:t>Template subject name, signature, or hardware requirements cannot be met.</w:t>
      </w:r>
    </w:p>
    <w:p w14:paraId="021A540E" w14:textId="77777777" w:rsidR="00ED4768" w:rsidRPr="00D21936" w:rsidRDefault="00ED4768" w:rsidP="00FE234F">
      <w:pPr>
        <w:pStyle w:val="Bullet2"/>
        <w:rPr>
          <w:rFonts w:eastAsia="SimSun"/>
        </w:rPr>
      </w:pPr>
      <w:r w:rsidRPr="00D21936">
        <w:rPr>
          <w:rFonts w:eastAsia="SimSun"/>
        </w:rPr>
        <w:t>No valid certificate authority can be found to issue this template.</w:t>
      </w:r>
    </w:p>
    <w:p w14:paraId="47175F66" w14:textId="77777777" w:rsidR="00ED4768" w:rsidRPr="00FE234F" w:rsidRDefault="00ED4768" w:rsidP="00085C29">
      <w:pPr>
        <w:rPr>
          <w:rStyle w:val="Hyperlink"/>
          <w:rFonts w:eastAsia="SimSun"/>
        </w:rPr>
      </w:pPr>
      <w:r w:rsidRPr="00D21936">
        <w:rPr>
          <w:rFonts w:eastAsia="SimSun"/>
        </w:rPr>
        <w:t xml:space="preserve">For more information, see Help and </w:t>
      </w:r>
      <w:smartTag w:uri="urn:schemas-microsoft-com:office:smarttags" w:element="place">
        <w:smartTag w:uri="urn:schemas-microsoft-com:office:smarttags" w:element="PlaceName">
          <w:r w:rsidRPr="00D21936">
            <w:rPr>
              <w:rFonts w:eastAsia="SimSun"/>
            </w:rPr>
            <w:t>Support</w:t>
          </w:r>
        </w:smartTag>
        <w:r w:rsidRPr="00D21936">
          <w:rPr>
            <w:rFonts w:eastAsia="SimSun"/>
          </w:rPr>
          <w:t xml:space="preserve"> </w:t>
        </w:r>
        <w:smartTag w:uri="urn:schemas-microsoft-com:office:smarttags" w:element="PlaceType">
          <w:r w:rsidRPr="00D21936">
            <w:rPr>
              <w:rFonts w:eastAsia="SimSun"/>
            </w:rPr>
            <w:t>Center</w:t>
          </w:r>
        </w:smartTag>
      </w:smartTag>
      <w:r w:rsidRPr="00D21936">
        <w:rPr>
          <w:rFonts w:eastAsia="SimSun"/>
        </w:rPr>
        <w:t xml:space="preserve"> at</w:t>
      </w:r>
      <w:r w:rsidR="00281F95">
        <w:rPr>
          <w:rFonts w:eastAsia="SimSun"/>
        </w:rPr>
        <w:br/>
      </w:r>
      <w:hyperlink r:id="rId44" w:history="1">
        <w:r w:rsidRPr="00FE234F">
          <w:rPr>
            <w:rStyle w:val="Hyperlink"/>
            <w:rFonts w:eastAsia="SimSun"/>
          </w:rPr>
          <w:t>http://www.microsoft.com/contentredirect.asp</w:t>
        </w:r>
      </w:hyperlink>
    </w:p>
    <w:p w14:paraId="66B39C61" w14:textId="77777777" w:rsidR="00ED4768" w:rsidRPr="00D21936" w:rsidRDefault="00ED4768" w:rsidP="00085C29">
      <w:r w:rsidRPr="00FE234F">
        <w:rPr>
          <w:b/>
        </w:rPr>
        <w:t>Note</w:t>
      </w:r>
      <w:r w:rsidR="0074090B">
        <w:t xml:space="preserve"> </w:t>
      </w:r>
      <w:r w:rsidR="00F51D43">
        <w:t xml:space="preserve"> </w:t>
      </w:r>
      <w:r w:rsidRPr="00D21936">
        <w:t xml:space="preserve">This is an </w:t>
      </w:r>
      <w:r w:rsidR="00A75D5E">
        <w:t>a</w:t>
      </w:r>
      <w:r w:rsidR="00205609">
        <w:t>utoenrollment</w:t>
      </w:r>
      <w:r w:rsidRPr="00D21936">
        <w:t xml:space="preserve"> error that occurs when a user has a certificate and private key installed that corresponds to a given template that is now expiring.</w:t>
      </w:r>
      <w:r w:rsidR="0074090B">
        <w:t xml:space="preserve"> </w:t>
      </w:r>
      <w:r w:rsidR="00205609">
        <w:t>Autoenrollment</w:t>
      </w:r>
      <w:r w:rsidRPr="00D21936">
        <w:t xml:space="preserve"> attempts to automatically renew the certificate; however</w:t>
      </w:r>
      <w:r w:rsidR="00787C31">
        <w:t>,</w:t>
      </w:r>
      <w:r w:rsidRPr="00D21936">
        <w:t xml:space="preserve"> the user does not have applicable permissions for this template and therefore </w:t>
      </w:r>
      <w:r w:rsidR="00A75D5E">
        <w:t>a</w:t>
      </w:r>
      <w:r w:rsidR="00205609">
        <w:t>utoenrollment</w:t>
      </w:r>
      <w:r w:rsidRPr="00D21936">
        <w:t xml:space="preserve"> fails.</w:t>
      </w:r>
      <w:r w:rsidR="0074090B">
        <w:t xml:space="preserve"> </w:t>
      </w:r>
      <w:r w:rsidR="00205609">
        <w:t>Autoenrollment</w:t>
      </w:r>
      <w:r w:rsidRPr="00D21936">
        <w:t xml:space="preserve"> is based on certificates in the store as well as certificate template settings.</w:t>
      </w:r>
    </w:p>
    <w:p w14:paraId="13831B4B" w14:textId="77777777" w:rsidR="00ED4768" w:rsidRPr="00D21936" w:rsidRDefault="00ED4768" w:rsidP="00085C29">
      <w:r w:rsidRPr="00D21936">
        <w:t>Event Type:</w:t>
      </w:r>
      <w:r w:rsidRPr="00D21936">
        <w:tab/>
        <w:t>Error</w:t>
      </w:r>
    </w:p>
    <w:p w14:paraId="27BACEDC" w14:textId="77777777" w:rsidR="00ED4768" w:rsidRPr="00D21936" w:rsidRDefault="00ED4768" w:rsidP="00085C29">
      <w:r w:rsidRPr="00D21936">
        <w:t>Event Source:</w:t>
      </w:r>
      <w:r w:rsidRPr="00D21936">
        <w:tab/>
        <w:t>AutoEnrollment</w:t>
      </w:r>
    </w:p>
    <w:p w14:paraId="449E93C1" w14:textId="77777777" w:rsidR="00ED4768" w:rsidRPr="00D21936" w:rsidRDefault="00ED4768" w:rsidP="00085C29">
      <w:r w:rsidRPr="00D21936">
        <w:t>Event Category:</w:t>
      </w:r>
      <w:r w:rsidRPr="00D21936">
        <w:tab/>
        <w:t>None</w:t>
      </w:r>
    </w:p>
    <w:p w14:paraId="1297380B" w14:textId="77777777" w:rsidR="00ED4768" w:rsidRPr="00D21936" w:rsidRDefault="00ED4768" w:rsidP="00085C29">
      <w:r w:rsidRPr="00D21936">
        <w:t>Event ID:</w:t>
      </w:r>
      <w:r w:rsidRPr="00D21936">
        <w:tab/>
        <w:t>13</w:t>
      </w:r>
    </w:p>
    <w:p w14:paraId="4E4DCB2C" w14:textId="77777777" w:rsidR="00ED4768" w:rsidRPr="00D21936" w:rsidRDefault="00ED4768" w:rsidP="00085C29">
      <w:r w:rsidRPr="00D21936">
        <w:t>Date:</w:t>
      </w:r>
      <w:r w:rsidRPr="00D21936">
        <w:tab/>
      </w:r>
      <w:r w:rsidRPr="00D21936">
        <w:tab/>
      </w:r>
      <w:smartTag w:uri="urn:schemas-microsoft-com:office:smarttags" w:element="date">
        <w:smartTagPr>
          <w:attr w:name="Year" w:val="2001"/>
          <w:attr w:name="Day" w:val="17"/>
          <w:attr w:name="Month" w:val="7"/>
        </w:smartTagPr>
        <w:r w:rsidRPr="00D21936">
          <w:t>7/17/2001</w:t>
        </w:r>
      </w:smartTag>
    </w:p>
    <w:p w14:paraId="19783446" w14:textId="77777777" w:rsidR="00ED4768" w:rsidRPr="00D21936" w:rsidRDefault="00ED4768" w:rsidP="00085C29">
      <w:r w:rsidRPr="00D21936">
        <w:t>Time:</w:t>
      </w:r>
      <w:r w:rsidRPr="00D21936">
        <w:tab/>
      </w:r>
      <w:r w:rsidRPr="00D21936">
        <w:tab/>
      </w:r>
      <w:smartTag w:uri="urn:schemas-microsoft-com:office:smarttags" w:element="time">
        <w:smartTagPr>
          <w:attr w:name="Minute" w:val="22"/>
          <w:attr w:name="Hour" w:val="9"/>
        </w:smartTagPr>
        <w:r w:rsidRPr="00D21936">
          <w:t>9:22:10 AM</w:t>
        </w:r>
      </w:smartTag>
    </w:p>
    <w:p w14:paraId="337A1A60" w14:textId="77777777" w:rsidR="00ED4768" w:rsidRPr="00D21936" w:rsidRDefault="00ED4768" w:rsidP="00085C29">
      <w:r w:rsidRPr="00D21936">
        <w:t>User:</w:t>
      </w:r>
      <w:r w:rsidRPr="00D21936">
        <w:tab/>
      </w:r>
      <w:r w:rsidRPr="00D21936">
        <w:tab/>
        <w:t>HAYBUV\user1</w:t>
      </w:r>
    </w:p>
    <w:p w14:paraId="6E52B083" w14:textId="77777777" w:rsidR="00ED4768" w:rsidRPr="00D21936" w:rsidRDefault="00ED4768" w:rsidP="00085C29">
      <w:r w:rsidRPr="00D21936">
        <w:t>Computer:</w:t>
      </w:r>
      <w:r w:rsidRPr="00D21936">
        <w:tab/>
        <w:t>TESTCA</w:t>
      </w:r>
    </w:p>
    <w:p w14:paraId="754A710C" w14:textId="77777777" w:rsidR="00ED4768" w:rsidRPr="00D21936" w:rsidRDefault="00ED4768" w:rsidP="00085C29">
      <w:r w:rsidRPr="00D21936">
        <w:t>Description:</w:t>
      </w:r>
      <w:r w:rsidR="00FE234F">
        <w:t xml:space="preserve"> </w:t>
      </w:r>
      <w:r w:rsidRPr="00D21936">
        <w:t xml:space="preserve">Automatic certificate enrollment for HAYBUV\user1 failed to enroll for one Autoenroll </w:t>
      </w:r>
      <w:r w:rsidR="004742E9">
        <w:t>s</w:t>
      </w:r>
      <w:r w:rsidRPr="00D21936">
        <w:t xml:space="preserve">mart card </w:t>
      </w:r>
      <w:r w:rsidR="004742E9">
        <w:t>u</w:t>
      </w:r>
      <w:r w:rsidRPr="00D21936">
        <w:t>ser certificate (0x80094812).</w:t>
      </w:r>
      <w:r w:rsidR="0074090B">
        <w:t xml:space="preserve"> </w:t>
      </w:r>
      <w:r w:rsidRPr="00D21936">
        <w:t xml:space="preserve">The </w:t>
      </w:r>
      <w:r w:rsidR="00E96140">
        <w:t>e-m</w:t>
      </w:r>
      <w:r w:rsidRPr="00D21936">
        <w:t>ail name is unavailable and cannot be added to the Subject or Subject Alternate name.</w:t>
      </w:r>
    </w:p>
    <w:p w14:paraId="43DFC315" w14:textId="77777777" w:rsidR="00ED4768" w:rsidRPr="00D21936" w:rsidRDefault="00ED4768" w:rsidP="00085C29">
      <w:r w:rsidRPr="00D21936">
        <w:t xml:space="preserve">For more information, see Help and </w:t>
      </w:r>
      <w:smartTag w:uri="urn:schemas-microsoft-com:office:smarttags" w:element="place">
        <w:smartTag w:uri="urn:schemas-microsoft-com:office:smarttags" w:element="PlaceName">
          <w:r w:rsidRPr="00D21936">
            <w:t>Support</w:t>
          </w:r>
        </w:smartTag>
        <w:r w:rsidRPr="00D21936">
          <w:t xml:space="preserve"> </w:t>
        </w:r>
        <w:smartTag w:uri="urn:schemas-microsoft-com:office:smarttags" w:element="PlaceType">
          <w:r w:rsidRPr="00D21936">
            <w:t>Center</w:t>
          </w:r>
        </w:smartTag>
      </w:smartTag>
      <w:r w:rsidRPr="00D21936">
        <w:t xml:space="preserve"> at</w:t>
      </w:r>
      <w:r w:rsidR="00281F95">
        <w:br/>
      </w:r>
      <w:r w:rsidRPr="00FE234F">
        <w:rPr>
          <w:rStyle w:val="Hyperlink"/>
          <w:rFonts w:eastAsia="SimSun"/>
        </w:rPr>
        <w:t>http://go.microsoft.com/fwlink/events.asp</w:t>
      </w:r>
    </w:p>
    <w:p w14:paraId="7A4BE1DB" w14:textId="77777777" w:rsidR="00ED4768" w:rsidRPr="00D21936" w:rsidRDefault="00ED4768" w:rsidP="00085C29">
      <w:r w:rsidRPr="00FE234F">
        <w:rPr>
          <w:b/>
        </w:rPr>
        <w:lastRenderedPageBreak/>
        <w:t>Note</w:t>
      </w:r>
      <w:r w:rsidR="0074090B">
        <w:t xml:space="preserve"> </w:t>
      </w:r>
      <w:r w:rsidR="00F51D43">
        <w:t xml:space="preserve"> </w:t>
      </w:r>
      <w:r w:rsidRPr="00D21936">
        <w:t>This error occurs when the user account in Active Directory does not have a valid e-mail address on the user property page in Active Directory Users and Computers MMC snap-in.</w:t>
      </w:r>
      <w:r w:rsidR="0074090B">
        <w:t xml:space="preserve"> </w:t>
      </w:r>
      <w:r w:rsidRPr="00D21936">
        <w:t>Enrollment for certificate templates in Active Directory requires an e-mail address to exist prior to enrollment.</w:t>
      </w:r>
    </w:p>
    <w:p w14:paraId="4C24779C" w14:textId="77777777" w:rsidR="00ED4768" w:rsidRDefault="00ED4768" w:rsidP="00DF21E2">
      <w:pPr>
        <w:pStyle w:val="Heading2"/>
      </w:pPr>
      <w:bookmarkStart w:id="161" w:name="_Toc36462845"/>
      <w:r w:rsidRPr="00D21936">
        <w:t>Event Log Tools</w:t>
      </w:r>
      <w:bookmarkEnd w:id="161"/>
    </w:p>
    <w:p w14:paraId="2E0D68A0" w14:textId="77777777" w:rsidR="00ED4768" w:rsidRPr="00EE7B32" w:rsidRDefault="00ED4768" w:rsidP="00085C29">
      <w:r w:rsidRPr="00EE7B32">
        <w:t xml:space="preserve">A new tool (script) is included on the Windows XP </w:t>
      </w:r>
      <w:r w:rsidR="00A77576">
        <w:t xml:space="preserve">Professional and Windows Server 2003 </w:t>
      </w:r>
      <w:r w:rsidRPr="00EE7B32">
        <w:t>client to query a local system for various events. Th</w:t>
      </w:r>
      <w:r w:rsidR="00C74354">
        <w:t>is</w:t>
      </w:r>
      <w:r w:rsidRPr="00EE7B32">
        <w:t xml:space="preserve"> script </w:t>
      </w:r>
      <w:r w:rsidR="00C74354">
        <w:t>can</w:t>
      </w:r>
      <w:r w:rsidR="00C74354" w:rsidRPr="00EE7B32">
        <w:t xml:space="preserve"> </w:t>
      </w:r>
      <w:r w:rsidRPr="00EE7B32">
        <w:t xml:space="preserve">be used to identify </w:t>
      </w:r>
      <w:r w:rsidR="00A75D5E">
        <w:t>a</w:t>
      </w:r>
      <w:r w:rsidR="00205609">
        <w:t>utoenrollment</w:t>
      </w:r>
      <w:r w:rsidRPr="00EE7B32">
        <w:t xml:space="preserve"> errors on the client and perform appropriate actions.</w:t>
      </w:r>
      <w:r w:rsidR="0074090B">
        <w:t xml:space="preserve"> </w:t>
      </w:r>
      <w:r w:rsidRPr="00EE7B32">
        <w:t xml:space="preserve">The command line help for this tool is noted and provided </w:t>
      </w:r>
      <w:r w:rsidR="00787C31">
        <w:t>as follows:</w:t>
      </w:r>
    </w:p>
    <w:p w14:paraId="53738A81" w14:textId="77777777" w:rsidR="00ED4768" w:rsidRPr="00D21936" w:rsidRDefault="00ED4768" w:rsidP="00085C29">
      <w:r w:rsidRPr="00D21936">
        <w:t>Z:\&gt;eventquery /?</w:t>
      </w:r>
    </w:p>
    <w:p w14:paraId="1295628A" w14:textId="77777777" w:rsidR="00ED4768" w:rsidRPr="00D21936" w:rsidRDefault="00ED4768" w:rsidP="00085C29">
      <w:r w:rsidRPr="00D21936">
        <w:t>Microsoft (R) Windows Script Host Version 5.6</w:t>
      </w:r>
    </w:p>
    <w:p w14:paraId="07F1FC49" w14:textId="77777777" w:rsidR="00ED4768" w:rsidRPr="00D21936" w:rsidRDefault="00ED4768" w:rsidP="00085C29">
      <w:r w:rsidRPr="00D21936">
        <w:t>Copyright (C) Microsoft Corporation 1996-2001. All rights reserved.</w:t>
      </w:r>
    </w:p>
    <w:p w14:paraId="6968402D" w14:textId="77777777" w:rsidR="00EE7B32" w:rsidRPr="00D21936" w:rsidRDefault="00EE7B32" w:rsidP="00085C29">
      <w:r>
        <w:t>---------------------</w:t>
      </w:r>
      <w:r w:rsidR="00C74354">
        <w:t>-------------------------------------------------</w:t>
      </w:r>
    </w:p>
    <w:p w14:paraId="5F72FF5F" w14:textId="77777777" w:rsidR="00ED4768" w:rsidRPr="00D21936" w:rsidRDefault="00ED4768" w:rsidP="00085C29">
      <w:r w:rsidRPr="00D21936">
        <w:t>EVENTQUERY.vbs [/S system [/U username [/P password]]] [/FI filter]</w:t>
      </w:r>
    </w:p>
    <w:p w14:paraId="59BBD778" w14:textId="77777777" w:rsidR="00ED4768" w:rsidRPr="00D21936" w:rsidRDefault="0074090B" w:rsidP="00085C29">
      <w:r>
        <w:t xml:space="preserve">       </w:t>
      </w:r>
      <w:r w:rsidR="00ED4768" w:rsidRPr="00D21936">
        <w:t xml:space="preserve"> [/FO format] [/R range] [/NH] [/V] [/L logname | *]</w:t>
      </w:r>
    </w:p>
    <w:p w14:paraId="16460F62" w14:textId="77777777" w:rsidR="00ED4768" w:rsidRPr="00D21936" w:rsidRDefault="00ED4768" w:rsidP="00085C29"/>
    <w:p w14:paraId="18C8CE96" w14:textId="77777777" w:rsidR="00ED4768" w:rsidRPr="00D21936" w:rsidRDefault="00ED4768" w:rsidP="00085C29">
      <w:r w:rsidRPr="00D21936">
        <w:t>Description:</w:t>
      </w:r>
    </w:p>
    <w:p w14:paraId="6AAA1BDE" w14:textId="77777777" w:rsidR="00ED4768" w:rsidRPr="00D21936" w:rsidRDefault="0074090B" w:rsidP="00085C29">
      <w:r>
        <w:t xml:space="preserve">  </w:t>
      </w:r>
      <w:r w:rsidR="00ED4768" w:rsidRPr="00D21936">
        <w:t>The EVENTQUERY.vbs script enables an administrator to list</w:t>
      </w:r>
    </w:p>
    <w:p w14:paraId="1AFC0983" w14:textId="77777777" w:rsidR="00ED4768" w:rsidRPr="00D21936" w:rsidRDefault="0074090B" w:rsidP="00085C29">
      <w:r>
        <w:t xml:space="preserve">  </w:t>
      </w:r>
      <w:r w:rsidR="00ED4768" w:rsidRPr="00D21936">
        <w:t>the events and event properties from one or more event logs.</w:t>
      </w:r>
    </w:p>
    <w:p w14:paraId="5205B5B7" w14:textId="77777777" w:rsidR="00ED4768" w:rsidRPr="00D21936" w:rsidRDefault="00ED4768" w:rsidP="00085C29"/>
    <w:p w14:paraId="40190020" w14:textId="77777777" w:rsidR="00ED4768" w:rsidRPr="00D21936" w:rsidRDefault="00ED4768" w:rsidP="00085C29">
      <w:r w:rsidRPr="00D21936">
        <w:t>Parameter List:</w:t>
      </w:r>
    </w:p>
    <w:p w14:paraId="1A26B2E1" w14:textId="77777777" w:rsidR="00ED4768" w:rsidRPr="00D21936" w:rsidRDefault="0074090B" w:rsidP="00085C29">
      <w:r>
        <w:t xml:space="preserve">  </w:t>
      </w:r>
      <w:r w:rsidR="00ED4768" w:rsidRPr="00D21936">
        <w:t>/S</w:t>
      </w:r>
      <w:r>
        <w:t xml:space="preserve">  </w:t>
      </w:r>
      <w:r w:rsidR="00ED4768" w:rsidRPr="00D21936">
        <w:t xml:space="preserve"> system</w:t>
      </w:r>
      <w:r>
        <w:t xml:space="preserve">     </w:t>
      </w:r>
      <w:r w:rsidR="00ED4768" w:rsidRPr="00D21936">
        <w:t>Specifies the remote system to connect to.</w:t>
      </w:r>
    </w:p>
    <w:p w14:paraId="59A920C0" w14:textId="77777777" w:rsidR="00ED4768" w:rsidRPr="00D21936" w:rsidRDefault="00ED4768" w:rsidP="00085C29"/>
    <w:p w14:paraId="485A5CBC" w14:textId="77777777" w:rsidR="00ED4768" w:rsidRPr="00D21936" w:rsidRDefault="0074090B" w:rsidP="00085C29">
      <w:r>
        <w:t xml:space="preserve">  </w:t>
      </w:r>
      <w:r w:rsidR="00ED4768" w:rsidRPr="00D21936">
        <w:t>/U</w:t>
      </w:r>
      <w:r>
        <w:t xml:space="preserve">  </w:t>
      </w:r>
      <w:r w:rsidR="00ED4768" w:rsidRPr="00D21936">
        <w:t xml:space="preserve"> [domain\]user</w:t>
      </w:r>
      <w:r>
        <w:t xml:space="preserve"> </w:t>
      </w:r>
      <w:r w:rsidR="00ED4768" w:rsidRPr="00D21936">
        <w:t xml:space="preserve"> Specifies the user context under which the</w:t>
      </w:r>
    </w:p>
    <w:p w14:paraId="4DA48338" w14:textId="77777777" w:rsidR="00ED4768" w:rsidRPr="00D21936" w:rsidRDefault="0074090B" w:rsidP="00085C29">
      <w:r>
        <w:t xml:space="preserve">             </w:t>
      </w:r>
      <w:r w:rsidR="00ED4768" w:rsidRPr="00D21936">
        <w:t xml:space="preserve"> command should execute.</w:t>
      </w:r>
    </w:p>
    <w:p w14:paraId="3B4ADCE7" w14:textId="77777777" w:rsidR="00ED4768" w:rsidRPr="00D21936" w:rsidRDefault="00ED4768" w:rsidP="00085C29"/>
    <w:p w14:paraId="4209506D" w14:textId="77777777" w:rsidR="00ED4768" w:rsidRPr="00D21936" w:rsidRDefault="0074090B" w:rsidP="00085C29">
      <w:r>
        <w:t xml:space="preserve">  </w:t>
      </w:r>
      <w:r w:rsidR="00ED4768" w:rsidRPr="00D21936">
        <w:t>/P</w:t>
      </w:r>
      <w:r>
        <w:t xml:space="preserve">  </w:t>
      </w:r>
      <w:r w:rsidR="00ED4768" w:rsidRPr="00D21936">
        <w:t xml:space="preserve"> password</w:t>
      </w:r>
      <w:r>
        <w:t xml:space="preserve">    </w:t>
      </w:r>
      <w:r w:rsidR="00ED4768" w:rsidRPr="00D21936">
        <w:t>Specifies the password for the given</w:t>
      </w:r>
    </w:p>
    <w:p w14:paraId="7A5F3C83" w14:textId="77777777" w:rsidR="00ED4768" w:rsidRPr="00D21936" w:rsidRDefault="0074090B" w:rsidP="00085C29">
      <w:r>
        <w:t xml:space="preserve">             </w:t>
      </w:r>
      <w:r w:rsidR="00ED4768" w:rsidRPr="00D21936">
        <w:t xml:space="preserve"> user context.</w:t>
      </w:r>
    </w:p>
    <w:p w14:paraId="32A16267" w14:textId="77777777" w:rsidR="00ED4768" w:rsidRPr="00D21936" w:rsidRDefault="00ED4768" w:rsidP="00085C29"/>
    <w:p w14:paraId="7448EA26" w14:textId="77777777" w:rsidR="00ED4768" w:rsidRPr="00D21936" w:rsidRDefault="0074090B" w:rsidP="00085C29">
      <w:r>
        <w:t xml:space="preserve">  </w:t>
      </w:r>
      <w:r w:rsidR="00ED4768" w:rsidRPr="00D21936">
        <w:t>/V</w:t>
      </w:r>
      <w:r>
        <w:t xml:space="preserve">          </w:t>
      </w:r>
      <w:r w:rsidR="00ED4768" w:rsidRPr="00D21936">
        <w:t xml:space="preserve"> Specifies that the detailed information</w:t>
      </w:r>
    </w:p>
    <w:p w14:paraId="2C4BA0C1" w14:textId="77777777" w:rsidR="00ED4768" w:rsidRPr="00D21936" w:rsidRDefault="0074090B" w:rsidP="00085C29">
      <w:r>
        <w:t xml:space="preserve">             </w:t>
      </w:r>
      <w:r w:rsidR="00ED4768" w:rsidRPr="00D21936">
        <w:t xml:space="preserve"> should be displayed in the output.</w:t>
      </w:r>
    </w:p>
    <w:p w14:paraId="6C62C3C8" w14:textId="77777777" w:rsidR="00ED4768" w:rsidRPr="00D21936" w:rsidRDefault="00ED4768" w:rsidP="00085C29"/>
    <w:p w14:paraId="23FDCE4A" w14:textId="77777777" w:rsidR="00ED4768" w:rsidRPr="00D21936" w:rsidRDefault="0074090B" w:rsidP="00085C29">
      <w:r>
        <w:lastRenderedPageBreak/>
        <w:t xml:space="preserve">  </w:t>
      </w:r>
      <w:r w:rsidR="00ED4768" w:rsidRPr="00D21936">
        <w:t>/FI</w:t>
      </w:r>
      <w:r>
        <w:t xml:space="preserve">  </w:t>
      </w:r>
      <w:r w:rsidR="00ED4768" w:rsidRPr="00D21936">
        <w:t>filter</w:t>
      </w:r>
      <w:r>
        <w:t xml:space="preserve">     </w:t>
      </w:r>
      <w:r w:rsidR="00ED4768" w:rsidRPr="00D21936">
        <w:t>Specifies the types of events to</w:t>
      </w:r>
    </w:p>
    <w:p w14:paraId="5ADF9F75" w14:textId="77777777" w:rsidR="00ED4768" w:rsidRPr="00D21936" w:rsidRDefault="0074090B" w:rsidP="00085C29">
      <w:r>
        <w:t xml:space="preserve">             </w:t>
      </w:r>
      <w:r w:rsidR="00ED4768" w:rsidRPr="00D21936">
        <w:t xml:space="preserve"> filter in or out of the query.</w:t>
      </w:r>
    </w:p>
    <w:p w14:paraId="4FF53CA5" w14:textId="77777777" w:rsidR="00ED4768" w:rsidRPr="00D21936" w:rsidRDefault="00ED4768" w:rsidP="00085C29"/>
    <w:p w14:paraId="0E246A6C" w14:textId="77777777" w:rsidR="00ED4768" w:rsidRPr="00D21936" w:rsidRDefault="0074090B" w:rsidP="00085C29">
      <w:r>
        <w:t xml:space="preserve">  </w:t>
      </w:r>
      <w:r w:rsidR="00ED4768" w:rsidRPr="00D21936">
        <w:t>/FO</w:t>
      </w:r>
      <w:r>
        <w:t xml:space="preserve">  </w:t>
      </w:r>
      <w:r w:rsidR="00ED4768" w:rsidRPr="00D21936">
        <w:t>format</w:t>
      </w:r>
      <w:r>
        <w:t xml:space="preserve">     </w:t>
      </w:r>
      <w:r w:rsidR="00ED4768" w:rsidRPr="00D21936">
        <w:t>Specifies the format in which the output</w:t>
      </w:r>
    </w:p>
    <w:p w14:paraId="26137AF7" w14:textId="77777777" w:rsidR="00ED4768" w:rsidRPr="00D21936" w:rsidRDefault="0074090B" w:rsidP="00085C29">
      <w:r>
        <w:t xml:space="preserve">             </w:t>
      </w:r>
      <w:r w:rsidR="00ED4768" w:rsidRPr="00D21936">
        <w:t xml:space="preserve"> is to be displayed.</w:t>
      </w:r>
    </w:p>
    <w:p w14:paraId="54612561" w14:textId="77777777" w:rsidR="00ED4768" w:rsidRPr="00D21936" w:rsidRDefault="0074090B" w:rsidP="00085C29">
      <w:r>
        <w:t xml:space="preserve">             </w:t>
      </w:r>
      <w:r w:rsidR="00ED4768" w:rsidRPr="00D21936">
        <w:t xml:space="preserve"> Valid formats are "TABLE", "LIST", "</w:t>
      </w:r>
      <w:smartTag w:uri="urn:schemas-microsoft-com:office:smarttags" w:element="stockticker">
        <w:r w:rsidR="00ED4768" w:rsidRPr="00D21936">
          <w:t>CSV</w:t>
        </w:r>
      </w:smartTag>
      <w:r w:rsidR="00ED4768" w:rsidRPr="00D21936">
        <w:t>".</w:t>
      </w:r>
    </w:p>
    <w:p w14:paraId="2DE3D74D" w14:textId="77777777" w:rsidR="00ED4768" w:rsidRPr="00D21936" w:rsidRDefault="00ED4768" w:rsidP="00085C29"/>
    <w:p w14:paraId="18C76F61" w14:textId="77777777" w:rsidR="00ED4768" w:rsidRPr="00D21936" w:rsidRDefault="0074090B" w:rsidP="00085C29">
      <w:r>
        <w:t xml:space="preserve">  </w:t>
      </w:r>
      <w:r w:rsidR="00ED4768" w:rsidRPr="00D21936">
        <w:t>/R</w:t>
      </w:r>
      <w:r>
        <w:t xml:space="preserve">  </w:t>
      </w:r>
      <w:r w:rsidR="00ED4768" w:rsidRPr="00D21936">
        <w:t xml:space="preserve"> range</w:t>
      </w:r>
      <w:r>
        <w:t xml:space="preserve">     </w:t>
      </w:r>
      <w:r w:rsidR="00ED4768" w:rsidRPr="00D21936">
        <w:t xml:space="preserve"> Specifies the range of events to list.</w:t>
      </w:r>
    </w:p>
    <w:p w14:paraId="36089DE0" w14:textId="77777777" w:rsidR="00ED4768" w:rsidRPr="00D21936" w:rsidRDefault="0074090B" w:rsidP="00085C29">
      <w:r>
        <w:t xml:space="preserve">             </w:t>
      </w:r>
      <w:r w:rsidR="00ED4768" w:rsidRPr="00D21936">
        <w:t xml:space="preserve"> Valid Values are:</w:t>
      </w:r>
    </w:p>
    <w:p w14:paraId="039D78B7" w14:textId="77777777" w:rsidR="00ED4768" w:rsidRPr="00D21936" w:rsidRDefault="0074090B" w:rsidP="00085C29">
      <w:r>
        <w:t xml:space="preserve">               </w:t>
      </w:r>
      <w:r w:rsidR="00ED4768" w:rsidRPr="00D21936">
        <w:t xml:space="preserve"> 'N' - Lists 'N' most recent events.</w:t>
      </w:r>
    </w:p>
    <w:p w14:paraId="4B2CABE4" w14:textId="77777777" w:rsidR="00ED4768" w:rsidRPr="00D21936" w:rsidRDefault="0074090B" w:rsidP="00085C29">
      <w:r>
        <w:t xml:space="preserve">               </w:t>
      </w:r>
      <w:r w:rsidR="00ED4768" w:rsidRPr="00D21936">
        <w:t>'-N' - Lists 'N' oldest events.</w:t>
      </w:r>
    </w:p>
    <w:p w14:paraId="0BCB3880" w14:textId="77777777" w:rsidR="00ED4768" w:rsidRPr="00D21936" w:rsidRDefault="0074090B" w:rsidP="00085C29">
      <w:r>
        <w:t xml:space="preserve">             </w:t>
      </w:r>
      <w:r w:rsidR="00ED4768" w:rsidRPr="00D21936">
        <w:t xml:space="preserve"> 'N1-N2' - Lists the events N1 to N2.</w:t>
      </w:r>
    </w:p>
    <w:p w14:paraId="0E4344D8" w14:textId="77777777" w:rsidR="00ED4768" w:rsidRPr="00D21936" w:rsidRDefault="00ED4768" w:rsidP="00085C29"/>
    <w:p w14:paraId="45B4CABD" w14:textId="77777777" w:rsidR="00ED4768" w:rsidRPr="00D21936" w:rsidRDefault="0074090B" w:rsidP="00085C29">
      <w:r>
        <w:t xml:space="preserve">  </w:t>
      </w:r>
      <w:r w:rsidR="00ED4768" w:rsidRPr="00D21936">
        <w:t>/NH</w:t>
      </w:r>
      <w:r>
        <w:t xml:space="preserve">          </w:t>
      </w:r>
      <w:r w:rsidR="00ED4768" w:rsidRPr="00D21936">
        <w:t>Specifies that the "Column Header" should</w:t>
      </w:r>
    </w:p>
    <w:p w14:paraId="43D29E4F" w14:textId="77777777" w:rsidR="00ED4768" w:rsidRPr="00D21936" w:rsidRDefault="0074090B" w:rsidP="00085C29">
      <w:r>
        <w:t xml:space="preserve">             </w:t>
      </w:r>
      <w:r w:rsidR="00ED4768" w:rsidRPr="00D21936">
        <w:t xml:space="preserve"> not be displayed in the output.</w:t>
      </w:r>
    </w:p>
    <w:p w14:paraId="02101AE3" w14:textId="77777777" w:rsidR="00ED4768" w:rsidRPr="00D21936" w:rsidRDefault="0074090B" w:rsidP="00085C29">
      <w:r>
        <w:t xml:space="preserve">             </w:t>
      </w:r>
      <w:r w:rsidR="00ED4768" w:rsidRPr="00D21936">
        <w:t xml:space="preserve"> Valid only for "TABLE" and "</w:t>
      </w:r>
      <w:smartTag w:uri="urn:schemas-microsoft-com:office:smarttags" w:element="stockticker">
        <w:r w:rsidR="00ED4768" w:rsidRPr="00D21936">
          <w:t>CSV</w:t>
        </w:r>
      </w:smartTag>
      <w:r w:rsidR="00ED4768" w:rsidRPr="00D21936">
        <w:t>" formats.</w:t>
      </w:r>
    </w:p>
    <w:p w14:paraId="3EE4364E" w14:textId="77777777" w:rsidR="00ED4768" w:rsidRPr="00D21936" w:rsidRDefault="00ED4768" w:rsidP="00085C29"/>
    <w:p w14:paraId="54041EE3" w14:textId="77777777" w:rsidR="00ED4768" w:rsidRPr="00D21936" w:rsidRDefault="0074090B" w:rsidP="00085C29">
      <w:r>
        <w:t xml:space="preserve">  </w:t>
      </w:r>
      <w:r w:rsidR="00ED4768" w:rsidRPr="00D21936">
        <w:t>/L</w:t>
      </w:r>
      <w:r>
        <w:t xml:space="preserve">  </w:t>
      </w:r>
      <w:r w:rsidR="00ED4768" w:rsidRPr="00D21936">
        <w:t xml:space="preserve"> logname</w:t>
      </w:r>
      <w:r>
        <w:t xml:space="preserve">    </w:t>
      </w:r>
      <w:r w:rsidR="00ED4768" w:rsidRPr="00D21936">
        <w:t xml:space="preserve"> Specifies the log(s) to query.</w:t>
      </w:r>
    </w:p>
    <w:p w14:paraId="3D21BF0F" w14:textId="77777777" w:rsidR="00ED4768" w:rsidRPr="00D21936" w:rsidRDefault="00ED4768" w:rsidP="00085C29"/>
    <w:p w14:paraId="52AB7F0F" w14:textId="77777777" w:rsidR="00ED4768" w:rsidRPr="00D21936" w:rsidRDefault="0074090B" w:rsidP="00085C29">
      <w:r>
        <w:t xml:space="preserve">  </w:t>
      </w:r>
      <w:r w:rsidR="00ED4768" w:rsidRPr="00D21936">
        <w:t>/?</w:t>
      </w:r>
      <w:r>
        <w:t xml:space="preserve">          </w:t>
      </w:r>
      <w:r w:rsidR="00ED4768" w:rsidRPr="00D21936">
        <w:t xml:space="preserve"> Displays this help/usage.</w:t>
      </w:r>
    </w:p>
    <w:p w14:paraId="18364FC6" w14:textId="77777777" w:rsidR="00ED4768" w:rsidRDefault="00ED4768" w:rsidP="00085C29"/>
    <w:p w14:paraId="769F12ED" w14:textId="77777777" w:rsidR="00C74354" w:rsidRDefault="00C74354" w:rsidP="00085C29"/>
    <w:p w14:paraId="4FA6108C" w14:textId="77777777" w:rsidR="00C74354" w:rsidRPr="00D21936" w:rsidRDefault="00C74354" w:rsidP="00085C29"/>
    <w:p w14:paraId="30D5ADD7" w14:textId="77777777" w:rsidR="00ED4768" w:rsidRPr="00EE7B32" w:rsidRDefault="0074090B" w:rsidP="00085C29">
      <w:r>
        <w:t xml:space="preserve">  </w:t>
      </w:r>
      <w:r w:rsidR="00ED4768" w:rsidRPr="00EE7B32">
        <w:t>Valid Filters</w:t>
      </w:r>
      <w:r>
        <w:t xml:space="preserve"> </w:t>
      </w:r>
      <w:r w:rsidR="00ED4768" w:rsidRPr="00EE7B32">
        <w:t>Operators allowed</w:t>
      </w:r>
      <w:r>
        <w:t xml:space="preserve"> </w:t>
      </w:r>
      <w:r w:rsidR="00ED4768" w:rsidRPr="00EE7B32">
        <w:t xml:space="preserve"> Valid Values</w:t>
      </w:r>
    </w:p>
    <w:p w14:paraId="107AE8ED" w14:textId="77777777" w:rsidR="00ED4768" w:rsidRPr="00D21936" w:rsidRDefault="0074090B" w:rsidP="00085C29">
      <w:r>
        <w:t xml:space="preserve">  </w:t>
      </w:r>
      <w:r w:rsidR="00ED4768" w:rsidRPr="00D21936">
        <w:t>-------------</w:t>
      </w:r>
      <w:r>
        <w:t xml:space="preserve"> </w:t>
      </w:r>
      <w:r w:rsidR="00ED4768" w:rsidRPr="00D21936">
        <w:t>------------------</w:t>
      </w:r>
      <w:r>
        <w:t xml:space="preserve"> </w:t>
      </w:r>
      <w:r w:rsidR="00ED4768" w:rsidRPr="00D21936">
        <w:t>------------</w:t>
      </w:r>
    </w:p>
    <w:p w14:paraId="56467B14" w14:textId="77777777" w:rsidR="00ED4768" w:rsidRPr="00D21936" w:rsidRDefault="0074090B" w:rsidP="00085C29">
      <w:r>
        <w:t xml:space="preserve">  </w:t>
      </w:r>
      <w:r w:rsidR="00ED4768" w:rsidRPr="00D21936">
        <w:t>DATETIME</w:t>
      </w:r>
      <w:r>
        <w:t xml:space="preserve">   </w:t>
      </w:r>
      <w:r w:rsidR="00ED4768" w:rsidRPr="00D21936">
        <w:t xml:space="preserve"> eq,ne,ge,le,gt,lt</w:t>
      </w:r>
      <w:r>
        <w:t xml:space="preserve"> </w:t>
      </w:r>
      <w:r w:rsidR="00ED4768" w:rsidRPr="00D21936">
        <w:t xml:space="preserve"> mm/dd/yy(yyyy),hh:mm:ssAM(/PM)</w:t>
      </w:r>
    </w:p>
    <w:p w14:paraId="68EC83D5" w14:textId="77777777" w:rsidR="00ED4768" w:rsidRPr="00D21936" w:rsidRDefault="0074090B" w:rsidP="00085C29">
      <w:r>
        <w:t xml:space="preserve">  </w:t>
      </w:r>
      <w:r w:rsidR="00ED4768" w:rsidRPr="00D21936">
        <w:t>TYPE</w:t>
      </w:r>
      <w:r>
        <w:t xml:space="preserve">     </w:t>
      </w:r>
      <w:r w:rsidR="00ED4768" w:rsidRPr="00D21936">
        <w:t xml:space="preserve"> eq,ne</w:t>
      </w:r>
      <w:r>
        <w:t xml:space="preserve">       </w:t>
      </w:r>
      <w:r w:rsidR="00ED4768" w:rsidRPr="00D21936">
        <w:t xml:space="preserve"> ERROR, INFORMATION, WARNING,</w:t>
      </w:r>
    </w:p>
    <w:p w14:paraId="548A6CDA" w14:textId="77777777" w:rsidR="00ED4768" w:rsidRPr="00D21936" w:rsidRDefault="0074090B" w:rsidP="00085C29">
      <w:r>
        <w:t xml:space="preserve">                   </w:t>
      </w:r>
      <w:r w:rsidR="00ED4768" w:rsidRPr="00D21936">
        <w:t xml:space="preserve"> SUCCESSAUDIT, FAILUREAUDIT</w:t>
      </w:r>
    </w:p>
    <w:p w14:paraId="5D7EC54E" w14:textId="77777777" w:rsidR="00ED4768" w:rsidRPr="00636BA6" w:rsidRDefault="0074090B" w:rsidP="00085C29">
      <w:r>
        <w:t xml:space="preserve">  </w:t>
      </w:r>
      <w:r w:rsidR="00ED4768" w:rsidRPr="00636BA6">
        <w:t>ID</w:t>
      </w:r>
      <w:r w:rsidRPr="00636BA6">
        <w:t xml:space="preserve">      </w:t>
      </w:r>
      <w:r w:rsidR="00ED4768" w:rsidRPr="00636BA6">
        <w:t xml:space="preserve"> eq,ne,ge,le,gt,lt</w:t>
      </w:r>
      <w:r w:rsidRPr="00636BA6">
        <w:t xml:space="preserve"> </w:t>
      </w:r>
      <w:r w:rsidR="00ED4768" w:rsidRPr="00636BA6">
        <w:t xml:space="preserve"> non-negative integer</w:t>
      </w:r>
    </w:p>
    <w:p w14:paraId="63642091" w14:textId="77777777" w:rsidR="00ED4768" w:rsidRPr="00D21936" w:rsidRDefault="0074090B" w:rsidP="00085C29">
      <w:r w:rsidRPr="00636BA6">
        <w:lastRenderedPageBreak/>
        <w:t xml:space="preserve">  </w:t>
      </w:r>
      <w:r w:rsidR="00ED4768" w:rsidRPr="00D21936">
        <w:t>USER</w:t>
      </w:r>
      <w:r>
        <w:t xml:space="preserve">     </w:t>
      </w:r>
      <w:r w:rsidR="00ED4768" w:rsidRPr="00D21936">
        <w:t xml:space="preserve"> eq,ne</w:t>
      </w:r>
      <w:r>
        <w:t xml:space="preserve">       </w:t>
      </w:r>
      <w:r w:rsidR="00ED4768" w:rsidRPr="00D21936">
        <w:t xml:space="preserve"> string</w:t>
      </w:r>
    </w:p>
    <w:p w14:paraId="134255B6" w14:textId="77777777" w:rsidR="00ED4768" w:rsidRPr="00D21936" w:rsidRDefault="0074090B" w:rsidP="00085C29">
      <w:r>
        <w:t xml:space="preserve">  </w:t>
      </w:r>
      <w:r w:rsidR="00ED4768" w:rsidRPr="00D21936">
        <w:t>COMPUTER</w:t>
      </w:r>
      <w:r>
        <w:t xml:space="preserve">   </w:t>
      </w:r>
      <w:r w:rsidR="00ED4768" w:rsidRPr="00D21936">
        <w:t xml:space="preserve"> eq,ne</w:t>
      </w:r>
      <w:r>
        <w:t xml:space="preserve">       </w:t>
      </w:r>
      <w:r w:rsidR="00ED4768" w:rsidRPr="00D21936">
        <w:t xml:space="preserve"> string</w:t>
      </w:r>
    </w:p>
    <w:p w14:paraId="72DEE455" w14:textId="77777777" w:rsidR="00ED4768" w:rsidRPr="00D21936" w:rsidRDefault="0074090B" w:rsidP="00085C29">
      <w:r>
        <w:t xml:space="preserve">  </w:t>
      </w:r>
      <w:r w:rsidR="00ED4768" w:rsidRPr="00D21936">
        <w:t>SOURCE</w:t>
      </w:r>
      <w:r>
        <w:t xml:space="preserve">    </w:t>
      </w:r>
      <w:r w:rsidR="00ED4768" w:rsidRPr="00D21936">
        <w:t xml:space="preserve"> eq,ne</w:t>
      </w:r>
      <w:r>
        <w:t xml:space="preserve">       </w:t>
      </w:r>
      <w:r w:rsidR="00ED4768" w:rsidRPr="00D21936">
        <w:t xml:space="preserve"> string</w:t>
      </w:r>
    </w:p>
    <w:p w14:paraId="6BEA7A13" w14:textId="77777777" w:rsidR="00ED4768" w:rsidRPr="00D21936" w:rsidRDefault="0074090B" w:rsidP="00085C29">
      <w:r>
        <w:t xml:space="preserve">  </w:t>
      </w:r>
      <w:r w:rsidR="00ED4768" w:rsidRPr="00D21936">
        <w:t>CATEGORY</w:t>
      </w:r>
      <w:r>
        <w:t xml:space="preserve">   </w:t>
      </w:r>
      <w:r w:rsidR="00ED4768" w:rsidRPr="00D21936">
        <w:t xml:space="preserve"> eq,ne</w:t>
      </w:r>
      <w:r>
        <w:t xml:space="preserve">       </w:t>
      </w:r>
      <w:r w:rsidR="00ED4768" w:rsidRPr="00D21936">
        <w:t xml:space="preserve"> string</w:t>
      </w:r>
    </w:p>
    <w:p w14:paraId="1D5A2C02" w14:textId="77777777" w:rsidR="00ED4768" w:rsidRPr="00D21936" w:rsidRDefault="00ED4768" w:rsidP="00085C29"/>
    <w:p w14:paraId="2756FB01" w14:textId="77777777" w:rsidR="00ED4768" w:rsidRPr="00D21936" w:rsidRDefault="00ED4768" w:rsidP="00085C29">
      <w:r w:rsidRPr="00D21936">
        <w:t>NOTE: Filter "DATETIME" can be specified as "FromDate-ToDate"</w:t>
      </w:r>
    </w:p>
    <w:p w14:paraId="4EE82AA2" w14:textId="77777777" w:rsidR="00ED4768" w:rsidRPr="00D21936" w:rsidRDefault="0074090B" w:rsidP="00085C29">
      <w:r>
        <w:t xml:space="preserve">   </w:t>
      </w:r>
      <w:r w:rsidR="00ED4768" w:rsidRPr="00D21936">
        <w:t>Only "eq" operator can be used for this format.</w:t>
      </w:r>
    </w:p>
    <w:p w14:paraId="3BB85774" w14:textId="77777777" w:rsidR="00ED4768" w:rsidRPr="00D21936" w:rsidRDefault="00ED4768" w:rsidP="00085C29">
      <w:r w:rsidRPr="00D21936">
        <w:t>Examples:</w:t>
      </w:r>
    </w:p>
    <w:p w14:paraId="29FFC560" w14:textId="77777777" w:rsidR="00ED4768" w:rsidRPr="00D21936" w:rsidRDefault="0074090B" w:rsidP="00085C29">
      <w:r>
        <w:t xml:space="preserve">  </w:t>
      </w:r>
      <w:r w:rsidR="00ED4768" w:rsidRPr="00D21936">
        <w:t>EVENTQUERY.vbs</w:t>
      </w:r>
    </w:p>
    <w:p w14:paraId="5443AB3F" w14:textId="77777777" w:rsidR="00ED4768" w:rsidRPr="00D21936" w:rsidRDefault="0074090B" w:rsidP="00085C29">
      <w:r>
        <w:t xml:space="preserve">  </w:t>
      </w:r>
      <w:r w:rsidR="00ED4768" w:rsidRPr="00D21936">
        <w:t>EVENTQUERY.vbs /L system</w:t>
      </w:r>
    </w:p>
    <w:p w14:paraId="430D72A4" w14:textId="77777777" w:rsidR="00ED4768" w:rsidRPr="00D21936" w:rsidRDefault="0074090B" w:rsidP="00085C29">
      <w:r>
        <w:t xml:space="preserve">  </w:t>
      </w:r>
      <w:r w:rsidR="00ED4768" w:rsidRPr="00D21936">
        <w:t>EVENTQUERY.vbs /S system /U user /P password /V /L *</w:t>
      </w:r>
    </w:p>
    <w:p w14:paraId="75F3E6D9" w14:textId="77777777" w:rsidR="00ED4768" w:rsidRPr="00D21936" w:rsidRDefault="0074090B" w:rsidP="00085C29">
      <w:r>
        <w:t xml:space="preserve">  </w:t>
      </w:r>
      <w:r w:rsidR="00ED4768" w:rsidRPr="00D21936">
        <w:t>EVENTQUERY.vbs /R 10 /L Application /NH</w:t>
      </w:r>
    </w:p>
    <w:p w14:paraId="28EC1AE7" w14:textId="77777777" w:rsidR="00ED4768" w:rsidRPr="00D21936" w:rsidRDefault="0074090B" w:rsidP="00085C29">
      <w:r>
        <w:t xml:space="preserve">  </w:t>
      </w:r>
      <w:r w:rsidR="00ED4768" w:rsidRPr="00D21936">
        <w:t>EVENTQUERY.vbs /R -10 /FO LIST /L Security</w:t>
      </w:r>
    </w:p>
    <w:p w14:paraId="04D0E45E" w14:textId="77777777" w:rsidR="00ED4768" w:rsidRPr="00636BA6" w:rsidRDefault="0074090B" w:rsidP="00085C29">
      <w:pPr>
        <w:rPr>
          <w:lang w:val="pt-BR"/>
        </w:rPr>
      </w:pPr>
      <w:r>
        <w:t xml:space="preserve">  </w:t>
      </w:r>
      <w:r w:rsidR="00ED4768" w:rsidRPr="00636BA6">
        <w:rPr>
          <w:lang w:val="pt-BR"/>
        </w:rPr>
        <w:t>EVENTQUERY.vbs /R 5-10 /L "DNS Server"</w:t>
      </w:r>
    </w:p>
    <w:p w14:paraId="5CD59275" w14:textId="77777777" w:rsidR="00ED4768" w:rsidRPr="00D21936" w:rsidRDefault="0074090B" w:rsidP="00085C29">
      <w:r w:rsidRPr="00636BA6">
        <w:rPr>
          <w:lang w:val="pt-BR"/>
        </w:rPr>
        <w:t xml:space="preserve">  </w:t>
      </w:r>
      <w:r w:rsidR="00ED4768" w:rsidRPr="00D21936">
        <w:t>EVENTQUERY.vbs /FI "Type eq Error" /L Application</w:t>
      </w:r>
    </w:p>
    <w:p w14:paraId="08608812" w14:textId="77777777" w:rsidR="00ED4768" w:rsidRPr="00D21936" w:rsidRDefault="0074090B" w:rsidP="00085C29">
      <w:r>
        <w:t xml:space="preserve">  </w:t>
      </w:r>
      <w:r w:rsidR="00ED4768" w:rsidRPr="00D21936">
        <w:t xml:space="preserve">EVENTQUERY.vbs /L Application /FI "Datetime eq </w:t>
      </w:r>
      <w:smartTag w:uri="urn:schemas-microsoft-com:office:smarttags" w:element="date">
        <w:smartTagPr>
          <w:attr w:name="Year" w:val="2000"/>
          <w:attr w:name="Day" w:val="25"/>
          <w:attr w:name="Month" w:val="6"/>
        </w:smartTagPr>
        <w:r w:rsidR="00ED4768" w:rsidRPr="00D21936">
          <w:t>06/25/00</w:t>
        </w:r>
      </w:smartTag>
      <w:r w:rsidR="00ED4768" w:rsidRPr="00D21936">
        <w:t>,</w:t>
      </w:r>
      <w:smartTag w:uri="urn:schemas-microsoft-com:office:smarttags" w:element="time">
        <w:smartTagPr>
          <w:attr w:name="Minute" w:val="15"/>
          <w:attr w:name="Hour" w:val="3"/>
        </w:smartTagPr>
        <w:r w:rsidR="00ED4768" w:rsidRPr="00D21936">
          <w:t>03:15:00AM</w:t>
        </w:r>
      </w:smartTag>
      <w:r w:rsidR="00ED4768" w:rsidRPr="00D21936">
        <w:t>-06/25/00,</w:t>
      </w:r>
      <w:smartTag w:uri="urn:schemas-microsoft-com:office:smarttags" w:element="time">
        <w:smartTagPr>
          <w:attr w:name="Minute" w:val="15"/>
          <w:attr w:name="Hour" w:val="15"/>
        </w:smartTagPr>
        <w:r w:rsidR="00ED4768" w:rsidRPr="00D21936">
          <w:t>03:15:00PM</w:t>
        </w:r>
      </w:smartTag>
      <w:r w:rsidR="00ED4768" w:rsidRPr="00D21936">
        <w:t>"</w:t>
      </w:r>
    </w:p>
    <w:p w14:paraId="7A50CDC9" w14:textId="77777777" w:rsidR="00ED4768" w:rsidRPr="00D21936" w:rsidRDefault="0074090B" w:rsidP="00085C29">
      <w:r>
        <w:t xml:space="preserve">  </w:t>
      </w:r>
      <w:r w:rsidR="00ED4768" w:rsidRPr="00D21936">
        <w:t xml:space="preserve">EVENTQUERY.vbs /FI "Datetime gt </w:t>
      </w:r>
      <w:smartTag w:uri="urn:schemas-microsoft-com:office:smarttags" w:element="date">
        <w:smartTagPr>
          <w:attr w:name="Year" w:val="2000"/>
          <w:attr w:name="Day" w:val="3"/>
          <w:attr w:name="Month" w:val="8"/>
        </w:smartTagPr>
        <w:r w:rsidR="00ED4768" w:rsidRPr="00D21936">
          <w:t>08/03/00</w:t>
        </w:r>
      </w:smartTag>
      <w:r w:rsidR="00ED4768" w:rsidRPr="00D21936">
        <w:t>,</w:t>
      </w:r>
      <w:smartTag w:uri="urn:schemas-microsoft-com:office:smarttags" w:element="time">
        <w:smartTagPr>
          <w:attr w:name="Minute" w:val="20"/>
          <w:attr w:name="Hour" w:val="18"/>
        </w:smartTagPr>
        <w:r w:rsidR="00ED4768" w:rsidRPr="00D21936">
          <w:t>06:20:00PM</w:t>
        </w:r>
      </w:smartTag>
      <w:r w:rsidR="00ED4768" w:rsidRPr="00D21936">
        <w:t>"</w:t>
      </w:r>
      <w:r>
        <w:t xml:space="preserve">      </w:t>
      </w:r>
      <w:r w:rsidR="00ED4768" w:rsidRPr="00D21936">
        <w:t xml:space="preserve"> /FI "Id gt 700" /FI "Type eq warning" /L System</w:t>
      </w:r>
    </w:p>
    <w:p w14:paraId="08F3A184" w14:textId="77777777" w:rsidR="00ED4768" w:rsidRPr="00D21936" w:rsidRDefault="0074090B" w:rsidP="00085C29">
      <w:r>
        <w:t xml:space="preserve">  </w:t>
      </w:r>
      <w:r w:rsidR="00ED4768" w:rsidRPr="00D21936">
        <w:t>EVENTQUERY.vbs /FI "Type eq error OR Id gt 1000 "</w:t>
      </w:r>
    </w:p>
    <w:p w14:paraId="0588046C" w14:textId="77777777" w:rsidR="00ED4768" w:rsidRPr="00D21936" w:rsidRDefault="00ED4768" w:rsidP="00085C29"/>
    <w:p w14:paraId="4E1E50F1" w14:textId="77777777" w:rsidR="00B03099" w:rsidRPr="00D21936" w:rsidRDefault="00B03099" w:rsidP="00A343B0">
      <w:pPr>
        <w:pStyle w:val="Heading1"/>
      </w:pPr>
      <w:bookmarkStart w:id="162" w:name="_Toc36462846"/>
      <w:r w:rsidRPr="00D21936">
        <w:lastRenderedPageBreak/>
        <w:t>Summary</w:t>
      </w:r>
      <w:bookmarkEnd w:id="162"/>
    </w:p>
    <w:p w14:paraId="7C13FFBE" w14:textId="77777777" w:rsidR="00BE6BBA" w:rsidRPr="0023587B" w:rsidRDefault="00BE6BBA" w:rsidP="00085C29">
      <w:r w:rsidRPr="0023587B">
        <w:t xml:space="preserve">Windows </w:t>
      </w:r>
      <w:r w:rsidR="00D52C09">
        <w:t>Server 2003</w:t>
      </w:r>
      <w:r w:rsidR="00281F95">
        <w:t>,</w:t>
      </w:r>
      <w:r w:rsidR="00D52C09">
        <w:t xml:space="preserve"> Enterprise Edition </w:t>
      </w:r>
      <w:r w:rsidR="000B03A3">
        <w:t xml:space="preserve">through the Certificate Services component </w:t>
      </w:r>
      <w:r w:rsidRPr="0023587B">
        <w:t>provides user certificate autoenrollment</w:t>
      </w:r>
      <w:r w:rsidR="00607023">
        <w:t>.</w:t>
      </w:r>
      <w:r w:rsidRPr="0023587B">
        <w:t xml:space="preserve"> </w:t>
      </w:r>
      <w:r w:rsidR="00607023">
        <w:t>This</w:t>
      </w:r>
      <w:r w:rsidRPr="0023587B">
        <w:t xml:space="preserve"> allows administrators to easily deploy certificates throughout the enterprise while requiring no user interaction. User certificate autoenrollment in </w:t>
      </w:r>
      <w:r w:rsidR="000B03A3">
        <w:t xml:space="preserve">the </w:t>
      </w:r>
      <w:r w:rsidRPr="0023587B">
        <w:t xml:space="preserve">Windows XP Professional </w:t>
      </w:r>
      <w:r w:rsidR="000B03A3">
        <w:t>and Windows Server 2003</w:t>
      </w:r>
      <w:r w:rsidRPr="0023587B">
        <w:t xml:space="preserve"> </w:t>
      </w:r>
      <w:r w:rsidR="000B03A3">
        <w:t xml:space="preserve">operating systems builds </w:t>
      </w:r>
      <w:r w:rsidRPr="0023587B">
        <w:t xml:space="preserve">on Microsoft’s long-established reputation for shipping robust PKI components </w:t>
      </w:r>
      <w:r w:rsidR="002171B0" w:rsidRPr="0023587B">
        <w:t>that have</w:t>
      </w:r>
      <w:r w:rsidRPr="0023587B">
        <w:t xml:space="preserve"> a low </w:t>
      </w:r>
      <w:r w:rsidR="00787C31">
        <w:t>TCO</w:t>
      </w:r>
      <w:r w:rsidRPr="0023587B">
        <w:t xml:space="preserve">. Since PKI is an integral part of the Windows XP Professional operating system, Windows </w:t>
      </w:r>
      <w:r w:rsidR="000B03A3">
        <w:t>Server 2003</w:t>
      </w:r>
      <w:r w:rsidRPr="0023587B">
        <w:t xml:space="preserve"> PKI provides some distinct advantages over third</w:t>
      </w:r>
      <w:r w:rsidR="00787C31">
        <w:t>-</w:t>
      </w:r>
      <w:r w:rsidRPr="0023587B">
        <w:t xml:space="preserve">party </w:t>
      </w:r>
      <w:r w:rsidR="00607023">
        <w:t>add</w:t>
      </w:r>
      <w:r w:rsidRPr="0023587B">
        <w:t>-in components</w:t>
      </w:r>
      <w:r w:rsidR="002171B0" w:rsidRPr="0023587B">
        <w:t>.</w:t>
      </w:r>
      <w:r w:rsidR="00F656BD">
        <w:t xml:space="preserve"> These advantages include:</w:t>
      </w:r>
    </w:p>
    <w:p w14:paraId="26472631" w14:textId="77777777" w:rsidR="00BE6BBA" w:rsidRPr="0023587B" w:rsidRDefault="00F656BD" w:rsidP="0023587B">
      <w:pPr>
        <w:pStyle w:val="Bullet2"/>
      </w:pPr>
      <w:r>
        <w:t>N</w:t>
      </w:r>
      <w:r w:rsidR="00BE6BBA" w:rsidRPr="0023587B">
        <w:t xml:space="preserve">o per-certificate fees or per-user PKI licenses </w:t>
      </w:r>
    </w:p>
    <w:p w14:paraId="1290FD8B" w14:textId="77777777" w:rsidR="00BE6BBA" w:rsidRPr="0023587B" w:rsidRDefault="00F656BD" w:rsidP="0023587B">
      <w:pPr>
        <w:pStyle w:val="Bullet2"/>
      </w:pPr>
      <w:r>
        <w:t>C</w:t>
      </w:r>
      <w:r w:rsidR="00BE6BBA" w:rsidRPr="0023587B">
        <w:t>entralized user security management</w:t>
      </w:r>
    </w:p>
    <w:p w14:paraId="5F5B8BDF" w14:textId="77777777" w:rsidR="00BE6BBA" w:rsidRPr="0023587B" w:rsidRDefault="00F656BD" w:rsidP="0023587B">
      <w:pPr>
        <w:pStyle w:val="Bullet2"/>
      </w:pPr>
      <w:r>
        <w:t>Integration</w:t>
      </w:r>
      <w:r w:rsidR="00BE6BBA" w:rsidRPr="0023587B">
        <w:t xml:space="preserve"> </w:t>
      </w:r>
      <w:r w:rsidR="005763B6">
        <w:t>with</w:t>
      </w:r>
      <w:r w:rsidR="00BE6BBA" w:rsidRPr="0023587B">
        <w:t xml:space="preserve"> normal enterprise management tasks </w:t>
      </w:r>
    </w:p>
    <w:p w14:paraId="5611C3B3" w14:textId="77777777" w:rsidR="00BE6BBA" w:rsidRPr="0023587B" w:rsidRDefault="00F656BD" w:rsidP="0023587B">
      <w:pPr>
        <w:pStyle w:val="Bullet2"/>
      </w:pPr>
      <w:r>
        <w:t>S</w:t>
      </w:r>
      <w:r w:rsidR="00BE6BBA" w:rsidRPr="0023587B">
        <w:t xml:space="preserve">ingle sign-on capabilities to networks and applications </w:t>
      </w:r>
    </w:p>
    <w:p w14:paraId="028D9421" w14:textId="77777777" w:rsidR="00BE6BBA" w:rsidRPr="0023587B" w:rsidRDefault="00F656BD" w:rsidP="0023587B">
      <w:pPr>
        <w:pStyle w:val="Bullet2"/>
      </w:pPr>
      <w:r>
        <w:t>M</w:t>
      </w:r>
      <w:r w:rsidR="00BE6BBA" w:rsidRPr="0023587B">
        <w:t xml:space="preserve">anaged trust capabilities </w:t>
      </w:r>
    </w:p>
    <w:p w14:paraId="0C787143" w14:textId="77777777" w:rsidR="00BE6BBA" w:rsidRPr="00A92BE7" w:rsidRDefault="00BE6BBA" w:rsidP="0023587B">
      <w:pPr>
        <w:pStyle w:val="Bullet2"/>
      </w:pPr>
      <w:r w:rsidRPr="00A92BE7">
        <w:t>Support</w:t>
      </w:r>
      <w:r w:rsidR="00F656BD" w:rsidRPr="00A92BE7">
        <w:t xml:space="preserve"> for</w:t>
      </w:r>
      <w:r w:rsidRPr="00A92BE7">
        <w:t xml:space="preserve"> all applications through CryptoAPI </w:t>
      </w:r>
    </w:p>
    <w:p w14:paraId="039DBE75" w14:textId="77777777" w:rsidR="00BE6BBA" w:rsidRPr="00A92BE7" w:rsidRDefault="005763B6" w:rsidP="00085C29">
      <w:r w:rsidRPr="00A92BE7">
        <w:t>Keep in mind</w:t>
      </w:r>
      <w:r w:rsidR="00A92BE7" w:rsidRPr="00A92BE7">
        <w:t xml:space="preserve"> that almost all</w:t>
      </w:r>
      <w:r w:rsidR="00BE6BBA" w:rsidRPr="00A92BE7">
        <w:t xml:space="preserve"> third-party PKIs must be purchased separately, and require per-certificate license fees and increased management tasks.</w:t>
      </w:r>
    </w:p>
    <w:p w14:paraId="55A051EE" w14:textId="77777777" w:rsidR="00BE6BBA" w:rsidRPr="0023587B" w:rsidRDefault="00BE6BBA" w:rsidP="00085C29">
      <w:r w:rsidRPr="00A92BE7">
        <w:t xml:space="preserve">Overall, certificate autoenrollment features in Windows </w:t>
      </w:r>
      <w:r w:rsidR="000B03A3">
        <w:t>Server 2003</w:t>
      </w:r>
      <w:r w:rsidRPr="00A92BE7">
        <w:t xml:space="preserve"> should provide organizations and enterprises </w:t>
      </w:r>
      <w:r w:rsidR="00006F62" w:rsidRPr="00A92BE7">
        <w:t xml:space="preserve">with </w:t>
      </w:r>
      <w:r w:rsidRPr="00A92BE7">
        <w:t>the ability to effortlessly</w:t>
      </w:r>
      <w:r w:rsidRPr="0023587B">
        <w:t xml:space="preserve"> deploy digital certificates and PKI</w:t>
      </w:r>
      <w:r w:rsidR="00006F62" w:rsidRPr="0023587B">
        <w:t>-</w:t>
      </w:r>
      <w:r w:rsidRPr="0023587B">
        <w:t xml:space="preserve">enabled applications with little or no additional cost to </w:t>
      </w:r>
      <w:r w:rsidR="00006F62" w:rsidRPr="0023587B">
        <w:t>a</w:t>
      </w:r>
      <w:r w:rsidRPr="0023587B">
        <w:t xml:space="preserve"> normal IT operations budget.</w:t>
      </w:r>
    </w:p>
    <w:p w14:paraId="0273F454" w14:textId="77777777" w:rsidR="00B03099" w:rsidRPr="00D21936" w:rsidRDefault="00B03099">
      <w:pPr>
        <w:pStyle w:val="Heading1"/>
      </w:pPr>
      <w:bookmarkStart w:id="163" w:name="_Toc36462847"/>
      <w:r w:rsidRPr="00D21936">
        <w:lastRenderedPageBreak/>
        <w:t>Related Links</w:t>
      </w:r>
      <w:bookmarkEnd w:id="163"/>
    </w:p>
    <w:p w14:paraId="3570F76F" w14:textId="77777777" w:rsidR="00982634" w:rsidRPr="003C074C" w:rsidRDefault="004F2446" w:rsidP="00D75136">
      <w:pPr>
        <w:pStyle w:val="Bullet1Char"/>
        <w:rPr>
          <w:rStyle w:val="Hyperlink"/>
        </w:rPr>
      </w:pPr>
      <w:r w:rsidRPr="003B6BEA">
        <w:rPr>
          <w:rStyle w:val="Hyperlink"/>
        </w:rPr>
        <w:fldChar w:fldCharType="begin"/>
      </w:r>
      <w:r w:rsidRPr="003B6BEA">
        <w:rPr>
          <w:rStyle w:val="Hyperlink"/>
        </w:rPr>
        <w:instrText>HYPERLINK "http://www.microsoft.com/windows2000/technologies/security/default.asp"</w:instrText>
      </w:r>
      <w:r w:rsidR="00E96140" w:rsidRPr="003B6BEA">
        <w:rPr>
          <w:rStyle w:val="Hyperlink"/>
        </w:rPr>
      </w:r>
      <w:r w:rsidRPr="003B6BEA">
        <w:rPr>
          <w:rStyle w:val="Hyperlink"/>
        </w:rPr>
        <w:fldChar w:fldCharType="separate"/>
      </w:r>
      <w:r w:rsidRPr="003B6BEA">
        <w:rPr>
          <w:rStyle w:val="Hyperlink"/>
        </w:rPr>
        <w:t>W</w:t>
      </w:r>
      <w:r w:rsidRPr="003B6BEA">
        <w:rPr>
          <w:rStyle w:val="Hyperlink"/>
        </w:rPr>
        <w:t>i</w:t>
      </w:r>
      <w:r w:rsidRPr="003B6BEA">
        <w:rPr>
          <w:rStyle w:val="Hyperlink"/>
        </w:rPr>
        <w:t>ndows 200</w:t>
      </w:r>
      <w:r w:rsidRPr="003B6BEA">
        <w:rPr>
          <w:rStyle w:val="Hyperlink"/>
        </w:rPr>
        <w:t>0</w:t>
      </w:r>
      <w:r w:rsidRPr="003B6BEA">
        <w:rPr>
          <w:rStyle w:val="Hyperlink"/>
        </w:rPr>
        <w:t xml:space="preserve"> Secu</w:t>
      </w:r>
      <w:r w:rsidRPr="003B6BEA">
        <w:rPr>
          <w:rStyle w:val="Hyperlink"/>
        </w:rPr>
        <w:t>r</w:t>
      </w:r>
      <w:r w:rsidRPr="003B6BEA">
        <w:rPr>
          <w:rStyle w:val="Hyperlink"/>
        </w:rPr>
        <w:t>ity Se</w:t>
      </w:r>
      <w:r w:rsidRPr="003B6BEA">
        <w:rPr>
          <w:rStyle w:val="Hyperlink"/>
        </w:rPr>
        <w:t>r</w:t>
      </w:r>
      <w:r w:rsidRPr="003B6BEA">
        <w:rPr>
          <w:rStyle w:val="Hyperlink"/>
        </w:rPr>
        <w:t>v</w:t>
      </w:r>
      <w:r w:rsidRPr="003B6BEA">
        <w:rPr>
          <w:rStyle w:val="Hyperlink"/>
        </w:rPr>
        <w:t>i</w:t>
      </w:r>
      <w:r w:rsidRPr="003B6BEA">
        <w:rPr>
          <w:rStyle w:val="Hyperlink"/>
        </w:rPr>
        <w:t>ces</w:t>
      </w:r>
      <w:r w:rsidRPr="003B6BEA">
        <w:rPr>
          <w:rStyle w:val="Hyperlink"/>
        </w:rPr>
        <w:fldChar w:fldCharType="end"/>
      </w:r>
      <w:r w:rsidR="00695ED1" w:rsidRPr="003B6BEA">
        <w:rPr>
          <w:rStyle w:val="Hyperlink"/>
        </w:rPr>
        <w:t xml:space="preserve"> </w:t>
      </w:r>
      <w:r w:rsidR="00695ED1" w:rsidRPr="0095514B">
        <w:t>at</w:t>
      </w:r>
      <w:r w:rsidR="0095514B" w:rsidRPr="0095514B">
        <w:t xml:space="preserve"> </w:t>
      </w:r>
      <w:r w:rsidR="003C074C">
        <w:fldChar w:fldCharType="begin"/>
      </w:r>
      <w:r w:rsidR="003C074C">
        <w:instrText xml:space="preserve"> HYPERLINK "http://www.microsoft.com/windows2000/technologies/security/default.asp" </w:instrText>
      </w:r>
      <w:r w:rsidR="003C074C">
        <w:fldChar w:fldCharType="separate"/>
      </w:r>
      <w:r w:rsidR="003C074C" w:rsidRPr="003C074C">
        <w:rPr>
          <w:rStyle w:val="Hyperlink"/>
        </w:rPr>
        <w:t>http://www</w:t>
      </w:r>
      <w:r w:rsidR="003C074C" w:rsidRPr="003C074C">
        <w:rPr>
          <w:rStyle w:val="Hyperlink"/>
        </w:rPr>
        <w:t>.</w:t>
      </w:r>
      <w:r w:rsidR="003C074C" w:rsidRPr="003C074C">
        <w:rPr>
          <w:rStyle w:val="Hyperlink"/>
        </w:rPr>
        <w:t>microsoft.com/windows2000/technologies/security/default.asp</w:t>
      </w:r>
    </w:p>
    <w:p w14:paraId="49D12AA7" w14:textId="77777777" w:rsidR="00D75136" w:rsidRPr="003B6BEA" w:rsidRDefault="003C074C" w:rsidP="00D75136">
      <w:pPr>
        <w:pStyle w:val="Bullet1Char"/>
        <w:rPr>
          <w:rStyle w:val="Hyperlink"/>
        </w:rPr>
      </w:pPr>
      <w:r>
        <w:fldChar w:fldCharType="end"/>
      </w:r>
      <w:hyperlink r:id="rId45" w:history="1">
        <w:r w:rsidR="00D75136" w:rsidRPr="003B6BEA">
          <w:rPr>
            <w:rStyle w:val="Hyperlink"/>
          </w:rPr>
          <w:t>Wha</w:t>
        </w:r>
        <w:r w:rsidR="00D75136" w:rsidRPr="003B6BEA">
          <w:rPr>
            <w:rStyle w:val="Hyperlink"/>
          </w:rPr>
          <w:t>t</w:t>
        </w:r>
        <w:r w:rsidR="00D75136" w:rsidRPr="003B6BEA">
          <w:rPr>
            <w:rStyle w:val="Hyperlink"/>
          </w:rPr>
          <w:t>’s New in Security for Windows XP Professional and Windows XP Home Edition</w:t>
        </w:r>
      </w:hyperlink>
      <w:r w:rsidR="00D75136" w:rsidRPr="003B6BEA">
        <w:rPr>
          <w:rStyle w:val="Hyperlink"/>
        </w:rPr>
        <w:t xml:space="preserve"> </w:t>
      </w:r>
      <w:r w:rsidR="00D75136" w:rsidRPr="00982634">
        <w:t>at</w:t>
      </w:r>
      <w:r w:rsidR="00D75136" w:rsidRPr="003B6BEA">
        <w:rPr>
          <w:rStyle w:val="Hyperlink"/>
        </w:rPr>
        <w:t xml:space="preserve"> </w:t>
      </w:r>
      <w:hyperlink r:id="rId46" w:history="1">
        <w:r w:rsidR="00D75136" w:rsidRPr="003B6BEA">
          <w:rPr>
            <w:rStyle w:val="Hyperlink"/>
          </w:rPr>
          <w:t>ht</w:t>
        </w:r>
        <w:r w:rsidR="00D75136" w:rsidRPr="003B6BEA">
          <w:rPr>
            <w:rStyle w:val="Hyperlink"/>
          </w:rPr>
          <w:t>t</w:t>
        </w:r>
        <w:r w:rsidR="00D75136" w:rsidRPr="003B6BEA">
          <w:rPr>
            <w:rStyle w:val="Hyperlink"/>
          </w:rPr>
          <w:t>p://www.microsoft.com/windowsxp/pro/techinfo/planning/security/whatsnew/default.asp</w:t>
        </w:r>
      </w:hyperlink>
    </w:p>
    <w:p w14:paraId="785E2487" w14:textId="77777777" w:rsidR="002D2ADA" w:rsidRPr="003B6BEA" w:rsidRDefault="0095514B" w:rsidP="0095514B">
      <w:pPr>
        <w:pStyle w:val="Bullet1Char"/>
        <w:rPr>
          <w:rStyle w:val="Hyperlink"/>
        </w:rPr>
      </w:pPr>
      <w:hyperlink r:id="rId47" w:history="1">
        <w:r w:rsidRPr="0095514B">
          <w:rPr>
            <w:rStyle w:val="Hyperlink"/>
          </w:rPr>
          <w:t>Wind</w:t>
        </w:r>
        <w:r w:rsidRPr="0095514B">
          <w:rPr>
            <w:rStyle w:val="Hyperlink"/>
          </w:rPr>
          <w:t>o</w:t>
        </w:r>
        <w:r w:rsidRPr="0095514B">
          <w:rPr>
            <w:rStyle w:val="Hyperlink"/>
          </w:rPr>
          <w:t>ws X</w:t>
        </w:r>
        <w:r w:rsidRPr="0095514B">
          <w:rPr>
            <w:rStyle w:val="Hyperlink"/>
          </w:rPr>
          <w:t>P</w:t>
        </w:r>
        <w:r w:rsidRPr="0095514B">
          <w:rPr>
            <w:rStyle w:val="Hyperlink"/>
          </w:rPr>
          <w:t xml:space="preserve"> and .NET: An Overview</w:t>
        </w:r>
      </w:hyperlink>
      <w:r w:rsidRPr="0095514B">
        <w:rPr>
          <w:rStyle w:val="Hyperlink"/>
        </w:rPr>
        <w:t xml:space="preserve"> </w:t>
      </w:r>
      <w:r w:rsidR="002D2ADA" w:rsidRPr="0095514B">
        <w:t>at</w:t>
      </w:r>
      <w:r w:rsidR="002D2ADA" w:rsidRPr="003B6BEA">
        <w:rPr>
          <w:rStyle w:val="Hyperlink"/>
        </w:rPr>
        <w:t xml:space="preserve"> </w:t>
      </w:r>
      <w:hyperlink r:id="rId48" w:history="1">
        <w:r w:rsidR="002D2ADA" w:rsidRPr="003B6BEA">
          <w:rPr>
            <w:rStyle w:val="Hyperlink"/>
          </w:rPr>
          <w:t>http:/</w:t>
        </w:r>
        <w:r w:rsidR="002D2ADA" w:rsidRPr="003B6BEA">
          <w:rPr>
            <w:rStyle w:val="Hyperlink"/>
          </w:rPr>
          <w:t>/</w:t>
        </w:r>
        <w:r w:rsidR="002D2ADA" w:rsidRPr="003B6BEA">
          <w:rPr>
            <w:rStyle w:val="Hyperlink"/>
          </w:rPr>
          <w:t>w</w:t>
        </w:r>
        <w:r w:rsidR="002D2ADA" w:rsidRPr="003B6BEA">
          <w:rPr>
            <w:rStyle w:val="Hyperlink"/>
          </w:rPr>
          <w:t>ww.microsoft.com/windows</w:t>
        </w:r>
        <w:r w:rsidR="002D2ADA" w:rsidRPr="003B6BEA">
          <w:rPr>
            <w:rStyle w:val="Hyperlink"/>
          </w:rPr>
          <w:t>x</w:t>
        </w:r>
        <w:r w:rsidR="002D2ADA" w:rsidRPr="003B6BEA">
          <w:rPr>
            <w:rStyle w:val="Hyperlink"/>
          </w:rPr>
          <w:t>p</w:t>
        </w:r>
        <w:r w:rsidR="002D2ADA" w:rsidRPr="003B6BEA">
          <w:rPr>
            <w:rStyle w:val="Hyperlink"/>
          </w:rPr>
          <w:t>/pro/techinfo/planning/dotnet/default.asp</w:t>
        </w:r>
      </w:hyperlink>
    </w:p>
    <w:p w14:paraId="4EAC4368" w14:textId="77777777" w:rsidR="00ED4768" w:rsidRPr="003B6BEA" w:rsidRDefault="00142B6C" w:rsidP="00C90954">
      <w:pPr>
        <w:pStyle w:val="Bullet1Char"/>
        <w:rPr>
          <w:rStyle w:val="Hyperlink"/>
        </w:rPr>
      </w:pPr>
      <w:r w:rsidRPr="003B6BEA">
        <w:rPr>
          <w:rStyle w:val="Hyperlink"/>
        </w:rPr>
        <w:fldChar w:fldCharType="begin"/>
      </w:r>
      <w:r w:rsidRPr="003B6BEA">
        <w:rPr>
          <w:rStyle w:val="Hyperlink"/>
        </w:rPr>
        <w:instrText xml:space="preserve"> HYPERLINK "http://www.ietf.org/rfc/rfc2797.txt?number=2797" </w:instrText>
      </w:r>
      <w:r w:rsidR="00D8681D" w:rsidRPr="003B6BEA">
        <w:rPr>
          <w:rStyle w:val="Hyperlink"/>
        </w:rPr>
      </w:r>
      <w:r w:rsidRPr="003B6BEA">
        <w:rPr>
          <w:rStyle w:val="Hyperlink"/>
        </w:rPr>
        <w:fldChar w:fldCharType="separate"/>
      </w:r>
      <w:r w:rsidR="00ED4768" w:rsidRPr="003B6BEA">
        <w:rPr>
          <w:rStyle w:val="Hyperlink"/>
        </w:rPr>
        <w:t xml:space="preserve">CMC </w:t>
      </w:r>
      <w:r w:rsidRPr="003B6BEA">
        <w:rPr>
          <w:rStyle w:val="Hyperlink"/>
        </w:rPr>
        <w:t>(</w:t>
      </w:r>
      <w:r w:rsidR="00ED4768" w:rsidRPr="003B6BEA">
        <w:rPr>
          <w:rStyle w:val="Hyperlink"/>
        </w:rPr>
        <w:t>C</w:t>
      </w:r>
      <w:r w:rsidR="00ED4768" w:rsidRPr="003B6BEA">
        <w:rPr>
          <w:rStyle w:val="Hyperlink"/>
        </w:rPr>
        <w:t>ertificate Management Messages over CMS</w:t>
      </w:r>
      <w:r w:rsidRPr="003B6BEA">
        <w:rPr>
          <w:rStyle w:val="Hyperlink"/>
        </w:rPr>
        <w:t>)</w:t>
      </w:r>
      <w:r w:rsidRPr="003B6BEA">
        <w:rPr>
          <w:rStyle w:val="Hyperlink"/>
        </w:rPr>
        <w:fldChar w:fldCharType="end"/>
      </w:r>
      <w:r w:rsidR="00D21936" w:rsidRPr="003B6BEA">
        <w:rPr>
          <w:rStyle w:val="Hyperlink"/>
        </w:rPr>
        <w:t xml:space="preserve"> </w:t>
      </w:r>
      <w:r w:rsidR="00D21936" w:rsidRPr="00982634">
        <w:t>at</w:t>
      </w:r>
      <w:r w:rsidR="00D21936" w:rsidRPr="003B6BEA">
        <w:rPr>
          <w:rStyle w:val="Hyperlink"/>
        </w:rPr>
        <w:t xml:space="preserve"> </w:t>
      </w:r>
      <w:hyperlink r:id="rId49" w:history="1">
        <w:r w:rsidR="00ED4768" w:rsidRPr="003B6BEA">
          <w:rPr>
            <w:rStyle w:val="Hyperlink"/>
          </w:rPr>
          <w:t>http://www.ietf.org/rfc/rfc2797.txt?number=2797</w:t>
        </w:r>
      </w:hyperlink>
    </w:p>
    <w:p w14:paraId="41A2CA11" w14:textId="77777777" w:rsidR="00F328D0" w:rsidRPr="003B6BEA" w:rsidRDefault="00F328D0" w:rsidP="00D8681D">
      <w:pPr>
        <w:pStyle w:val="Bullet1Char"/>
        <w:rPr>
          <w:rStyle w:val="Hyperlink"/>
        </w:rPr>
      </w:pPr>
      <w:hyperlink r:id="rId50" w:history="1">
        <w:r w:rsidRPr="003B6BEA">
          <w:rPr>
            <w:rStyle w:val="Hyperlink"/>
          </w:rPr>
          <w:t xml:space="preserve">Data Protection and Recovery </w:t>
        </w:r>
        <w:r w:rsidRPr="003B6BEA">
          <w:rPr>
            <w:rStyle w:val="Hyperlink"/>
          </w:rPr>
          <w:t>i</w:t>
        </w:r>
        <w:r w:rsidRPr="003B6BEA">
          <w:rPr>
            <w:rStyle w:val="Hyperlink"/>
          </w:rPr>
          <w:t>n Windows XP</w:t>
        </w:r>
      </w:hyperlink>
      <w:r w:rsidRPr="003B6BEA">
        <w:rPr>
          <w:rStyle w:val="Hyperlink"/>
        </w:rPr>
        <w:t xml:space="preserve"> </w:t>
      </w:r>
      <w:r w:rsidR="00E3404C" w:rsidRPr="00982634">
        <w:t>at</w:t>
      </w:r>
      <w:r w:rsidR="00122B59" w:rsidRPr="003B6BEA">
        <w:rPr>
          <w:rStyle w:val="Hyperlink"/>
        </w:rPr>
        <w:t xml:space="preserve"> </w:t>
      </w:r>
      <w:hyperlink r:id="rId51" w:history="1">
        <w:r w:rsidR="00D8681D" w:rsidRPr="003B6BEA">
          <w:rPr>
            <w:rStyle w:val="Hyperlink"/>
          </w:rPr>
          <w:t>http://ww</w:t>
        </w:r>
        <w:r w:rsidR="00D8681D" w:rsidRPr="003B6BEA">
          <w:rPr>
            <w:rStyle w:val="Hyperlink"/>
          </w:rPr>
          <w:t>w</w:t>
        </w:r>
        <w:r w:rsidR="00D8681D" w:rsidRPr="003B6BEA">
          <w:rPr>
            <w:rStyle w:val="Hyperlink"/>
          </w:rPr>
          <w:t>.microsoft.com/windowsxp/pro/techinfo/administration/recovery/default.asp</w:t>
        </w:r>
      </w:hyperlink>
    </w:p>
    <w:p w14:paraId="1D2ECD7D" w14:textId="77777777" w:rsidR="00142B6C" w:rsidRPr="003B6BEA" w:rsidRDefault="00142B6C" w:rsidP="00E3404C">
      <w:pPr>
        <w:pStyle w:val="Bullet1Char"/>
        <w:rPr>
          <w:rStyle w:val="Hyperlink"/>
        </w:rPr>
      </w:pPr>
      <w:hyperlink r:id="rId52" w:history="1">
        <w:r w:rsidRPr="003B6BEA">
          <w:rPr>
            <w:rStyle w:val="Hyperlink"/>
          </w:rPr>
          <w:t>Secu</w:t>
        </w:r>
        <w:r w:rsidRPr="003B6BEA">
          <w:rPr>
            <w:rStyle w:val="Hyperlink"/>
          </w:rPr>
          <w:t>r</w:t>
        </w:r>
        <w:r w:rsidRPr="003B6BEA">
          <w:rPr>
            <w:rStyle w:val="Hyperlink"/>
          </w:rPr>
          <w:t>i</w:t>
        </w:r>
        <w:r w:rsidRPr="003B6BEA">
          <w:rPr>
            <w:rStyle w:val="Hyperlink"/>
          </w:rPr>
          <w:t>n</w:t>
        </w:r>
        <w:r w:rsidRPr="003B6BEA">
          <w:rPr>
            <w:rStyle w:val="Hyperlink"/>
          </w:rPr>
          <w:t>g Mob</w:t>
        </w:r>
        <w:r w:rsidRPr="003B6BEA">
          <w:rPr>
            <w:rStyle w:val="Hyperlink"/>
          </w:rPr>
          <w:t>i</w:t>
        </w:r>
        <w:r w:rsidRPr="003B6BEA">
          <w:rPr>
            <w:rStyle w:val="Hyperlink"/>
          </w:rPr>
          <w:t>le Computers with W</w:t>
        </w:r>
        <w:r w:rsidRPr="003B6BEA">
          <w:rPr>
            <w:rStyle w:val="Hyperlink"/>
          </w:rPr>
          <w:t>i</w:t>
        </w:r>
        <w:r w:rsidRPr="003B6BEA">
          <w:rPr>
            <w:rStyle w:val="Hyperlink"/>
          </w:rPr>
          <w:t>ndows XP Professional</w:t>
        </w:r>
      </w:hyperlink>
      <w:r w:rsidR="00FC600D" w:rsidRPr="003B6BEA">
        <w:rPr>
          <w:rStyle w:val="Hyperlink"/>
        </w:rPr>
        <w:t xml:space="preserve"> </w:t>
      </w:r>
      <w:r w:rsidR="00FC600D" w:rsidRPr="00982634">
        <w:t>at</w:t>
      </w:r>
      <w:r w:rsidR="00FC600D" w:rsidRPr="003B6BEA">
        <w:rPr>
          <w:rStyle w:val="Hyperlink"/>
        </w:rPr>
        <w:t xml:space="preserve"> </w:t>
      </w:r>
      <w:hyperlink r:id="rId53" w:history="1">
        <w:r w:rsidR="00FC600D" w:rsidRPr="003B6BEA">
          <w:rPr>
            <w:rStyle w:val="Hyperlink"/>
          </w:rPr>
          <w:t>http://w</w:t>
        </w:r>
        <w:r w:rsidR="00FC600D" w:rsidRPr="003B6BEA">
          <w:rPr>
            <w:rStyle w:val="Hyperlink"/>
          </w:rPr>
          <w:t>w</w:t>
        </w:r>
        <w:r w:rsidR="00FC600D" w:rsidRPr="003B6BEA">
          <w:rPr>
            <w:rStyle w:val="Hyperlink"/>
          </w:rPr>
          <w:t>w.microsoft.com/windowsxp/pro/techinfo/administration/mobile/default.asp</w:t>
        </w:r>
      </w:hyperlink>
    </w:p>
    <w:p w14:paraId="278DE9B0" w14:textId="77777777" w:rsidR="007F6CF5" w:rsidRPr="003B6BEA" w:rsidRDefault="003E1FF0" w:rsidP="007F6CF5">
      <w:pPr>
        <w:pStyle w:val="Bullet1Char"/>
        <w:rPr>
          <w:rStyle w:val="Hyperlink"/>
        </w:rPr>
      </w:pPr>
      <w:hyperlink r:id="rId54" w:history="1">
        <w:r w:rsidR="007F6CF5" w:rsidRPr="003B6BEA">
          <w:rPr>
            <w:rStyle w:val="Hyperlink"/>
          </w:rPr>
          <w:t>PKI Enh</w:t>
        </w:r>
        <w:r w:rsidR="007F6CF5" w:rsidRPr="003B6BEA">
          <w:rPr>
            <w:rStyle w:val="Hyperlink"/>
          </w:rPr>
          <w:t>a</w:t>
        </w:r>
        <w:r w:rsidR="007F6CF5" w:rsidRPr="003B6BEA">
          <w:rPr>
            <w:rStyle w:val="Hyperlink"/>
          </w:rPr>
          <w:t xml:space="preserve">ncements in Windows XP Professional and </w:t>
        </w:r>
        <w:r w:rsidR="008A3B4F">
          <w:rPr>
            <w:rStyle w:val="Hyperlink"/>
          </w:rPr>
          <w:t>Windows Server 2003</w:t>
        </w:r>
      </w:hyperlink>
      <w:r w:rsidR="007F6CF5" w:rsidRPr="003B6BEA">
        <w:rPr>
          <w:rStyle w:val="Hyperlink"/>
        </w:rPr>
        <w:t xml:space="preserve"> </w:t>
      </w:r>
      <w:r w:rsidR="007F6CF5" w:rsidRPr="00982634">
        <w:t>at</w:t>
      </w:r>
      <w:r w:rsidR="007F6CF5" w:rsidRPr="003B6BEA">
        <w:rPr>
          <w:rStyle w:val="Hyperlink"/>
        </w:rPr>
        <w:t xml:space="preserve"> </w:t>
      </w:r>
      <w:hyperlink r:id="rId55" w:history="1">
        <w:r w:rsidR="007F6CF5" w:rsidRPr="003B6BEA">
          <w:rPr>
            <w:rStyle w:val="Hyperlink"/>
          </w:rPr>
          <w:t>http://ww</w:t>
        </w:r>
        <w:r w:rsidR="007F6CF5" w:rsidRPr="003B6BEA">
          <w:rPr>
            <w:rStyle w:val="Hyperlink"/>
          </w:rPr>
          <w:t>w</w:t>
        </w:r>
        <w:r w:rsidR="007F6CF5" w:rsidRPr="003B6BEA">
          <w:rPr>
            <w:rStyle w:val="Hyperlink"/>
          </w:rPr>
          <w:t>.microsoft.com/windowsxp/pro/techinfo/planning/pk</w:t>
        </w:r>
        <w:r w:rsidR="007F6CF5" w:rsidRPr="003B6BEA">
          <w:rPr>
            <w:rStyle w:val="Hyperlink"/>
          </w:rPr>
          <w:t>i</w:t>
        </w:r>
        <w:r w:rsidR="007F6CF5" w:rsidRPr="003B6BEA">
          <w:rPr>
            <w:rStyle w:val="Hyperlink"/>
          </w:rPr>
          <w:t>winxp/default.asp</w:t>
        </w:r>
      </w:hyperlink>
    </w:p>
    <w:p w14:paraId="0A4ABE09" w14:textId="77777777" w:rsidR="007F6CF5" w:rsidRPr="003B6BEA" w:rsidRDefault="007F6CF5" w:rsidP="007F6CF5">
      <w:pPr>
        <w:pStyle w:val="Bullet1Char"/>
        <w:rPr>
          <w:rStyle w:val="Hyperlink"/>
        </w:rPr>
      </w:pPr>
      <w:r w:rsidRPr="00982634">
        <w:t xml:space="preserve">For the latest information about Windows XP, see the </w:t>
      </w:r>
      <w:hyperlink r:id="rId56" w:history="1">
        <w:r w:rsidRPr="00982634">
          <w:t>Windows XP Web site</w:t>
        </w:r>
      </w:hyperlink>
      <w:r w:rsidRPr="00982634">
        <w:t xml:space="preserve"> at</w:t>
      </w:r>
      <w:r w:rsidRPr="003B6BEA">
        <w:rPr>
          <w:rStyle w:val="Hyperlink"/>
        </w:rPr>
        <w:t xml:space="preserve"> </w:t>
      </w:r>
      <w:hyperlink r:id="rId57" w:history="1">
        <w:r w:rsidRPr="003B6BEA">
          <w:rPr>
            <w:rStyle w:val="Hyperlink"/>
          </w:rPr>
          <w:t>http://www.microsoft.com/windowsxp</w:t>
        </w:r>
      </w:hyperlink>
    </w:p>
    <w:p w14:paraId="7069227A" w14:textId="77777777" w:rsidR="007F6CF5" w:rsidRPr="003B6BEA" w:rsidRDefault="007F6CF5" w:rsidP="007F6CF5">
      <w:pPr>
        <w:pStyle w:val="Bullet1Char"/>
        <w:rPr>
          <w:rStyle w:val="Hyperlink"/>
        </w:rPr>
      </w:pPr>
      <w:r w:rsidRPr="00982634">
        <w:t xml:space="preserve">For the latest information about </w:t>
      </w:r>
      <w:r w:rsidR="008A3B4F">
        <w:t>Windows Server 2003</w:t>
      </w:r>
      <w:r w:rsidRPr="00982634">
        <w:t xml:space="preserve">, see the </w:t>
      </w:r>
      <w:r w:rsidR="008A3B4F">
        <w:t>Windows Server 2003</w:t>
      </w:r>
      <w:r w:rsidRPr="00982634">
        <w:t xml:space="preserve"> Web site at</w:t>
      </w:r>
      <w:r w:rsidRPr="003B6BEA">
        <w:rPr>
          <w:rStyle w:val="Hyperlink"/>
        </w:rPr>
        <w:t xml:space="preserve"> </w:t>
      </w:r>
      <w:hyperlink r:id="rId58" w:history="1">
        <w:r w:rsidRPr="003B6BEA">
          <w:rPr>
            <w:rStyle w:val="Hyperlink"/>
          </w:rPr>
          <w:t>http://www.microsoft.com/Windows.NET</w:t>
        </w:r>
        <w:r w:rsidRPr="003B6BEA">
          <w:rPr>
            <w:rStyle w:val="Hyperlink"/>
          </w:rPr>
          <w:t>S</w:t>
        </w:r>
        <w:r w:rsidRPr="003B6BEA">
          <w:rPr>
            <w:rStyle w:val="Hyperlink"/>
          </w:rPr>
          <w:t>ERVER/</w:t>
        </w:r>
      </w:hyperlink>
    </w:p>
    <w:p w14:paraId="0C5C9FE7" w14:textId="77777777" w:rsidR="007F6CF5" w:rsidRPr="00FC600D" w:rsidRDefault="007F6CF5" w:rsidP="00C90954">
      <w:pPr>
        <w:pStyle w:val="Bullet1Char"/>
        <w:numPr>
          <w:ilvl w:val="0"/>
          <w:numId w:val="0"/>
        </w:numPr>
        <w:rPr>
          <w:rStyle w:val="Hyperlink"/>
        </w:rPr>
      </w:pPr>
    </w:p>
    <w:p w14:paraId="586F24E0" w14:textId="77777777" w:rsidR="007F6CF5" w:rsidRDefault="007F6CF5" w:rsidP="007F6CF5">
      <w:pPr>
        <w:pStyle w:val="Bullet1Char"/>
        <w:numPr>
          <w:ilvl w:val="0"/>
          <w:numId w:val="0"/>
        </w:numPr>
        <w:rPr>
          <w:rFonts w:ascii="Verdana" w:hAnsi="Verdana"/>
        </w:rPr>
      </w:pPr>
    </w:p>
    <w:p w14:paraId="3AE69BEA" w14:textId="77777777" w:rsidR="00ED4768" w:rsidRPr="00D21936" w:rsidRDefault="00ED4768" w:rsidP="00085C29"/>
    <w:sectPr w:rsidR="00ED4768" w:rsidRPr="00D21936">
      <w:headerReference w:type="even" r:id="rId59"/>
      <w:footerReference w:type="default" r:id="rId60"/>
      <w:pgSz w:w="12240" w:h="15840"/>
      <w:pgMar w:top="1440" w:right="126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18283A" w14:textId="77777777" w:rsidR="00217CE7" w:rsidRDefault="00217CE7" w:rsidP="00085C29">
      <w:r>
        <w:separator/>
      </w:r>
    </w:p>
    <w:p w14:paraId="14CBF850" w14:textId="77777777" w:rsidR="00217CE7" w:rsidRDefault="00217CE7" w:rsidP="00085C29"/>
    <w:p w14:paraId="7001D439" w14:textId="77777777" w:rsidR="00217CE7" w:rsidRDefault="00217CE7" w:rsidP="00085C29"/>
    <w:p w14:paraId="113793A2" w14:textId="77777777" w:rsidR="00217CE7" w:rsidRDefault="00217CE7" w:rsidP="00085C29"/>
  </w:endnote>
  <w:endnote w:type="continuationSeparator" w:id="0">
    <w:p w14:paraId="2F2695AB" w14:textId="77777777" w:rsidR="00217CE7" w:rsidRDefault="00217CE7" w:rsidP="00085C29">
      <w:r>
        <w:continuationSeparator/>
      </w:r>
    </w:p>
    <w:p w14:paraId="76489EB4" w14:textId="77777777" w:rsidR="00217CE7" w:rsidRDefault="00217CE7" w:rsidP="00085C29"/>
    <w:p w14:paraId="5AFD5A92" w14:textId="77777777" w:rsidR="00217CE7" w:rsidRDefault="00217CE7" w:rsidP="00085C29"/>
    <w:p w14:paraId="4488848E" w14:textId="77777777" w:rsidR="00217CE7" w:rsidRDefault="00217CE7" w:rsidP="00085C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altName w:val="Courier New"/>
    <w:panose1 w:val="02070309020205020404"/>
    <w:charset w:val="00"/>
    <w:family w:val="modern"/>
    <w:pitch w:val="fixed"/>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Lucida Console">
    <w:panose1 w:val="020B0609040504020204"/>
    <w:charset w:val="CC"/>
    <w:family w:val="modern"/>
    <w:pitch w:val="fixed"/>
    <w:sig w:usb0="8000028F" w:usb1="00001800" w:usb2="00000000" w:usb3="00000000" w:csb0="0000001F" w:csb1="00000000"/>
  </w:font>
  <w:font w:name="Microsoft Sans Serif">
    <w:panose1 w:val="020B0604020202020204"/>
    <w:charset w:val="CC"/>
    <w:family w:val="swiss"/>
    <w:pitch w:val="variable"/>
    <w:sig w:usb0="E5002EFF" w:usb1="C000605B" w:usb2="00000029" w:usb3="00000000" w:csb0="0001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1EAB08" w14:textId="77777777" w:rsidR="00FD6F97" w:rsidRDefault="00FD6F97" w:rsidP="00FB6EA6">
    <w:pPr>
      <w:pStyle w:val="Footer"/>
    </w:pPr>
    <w:r>
      <w:rPr>
        <w:rStyle w:val="PageNumber"/>
      </w:rPr>
      <w:tab/>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vi</w:t>
    </w:r>
    <w:r>
      <w:rPr>
        <w:rStyle w:val="PageNumber"/>
      </w:rPr>
      <w:fldChar w:fldCharType="end"/>
    </w:r>
    <w:r>
      <w:tab/>
    </w: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D3F68" w14:textId="77777777" w:rsidR="00FD6F97" w:rsidRDefault="00FD6F97" w:rsidP="00167524">
    <w:pPr>
      <w:pStyle w:val="Footer"/>
    </w:pPr>
    <w:r>
      <w:t>Certificate Autoenrollment in Windows Server 2003</w:t>
    </w:r>
    <w:r>
      <w:tab/>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14:paraId="3EA62AE9" w14:textId="77777777" w:rsidR="00FD6F97" w:rsidRDefault="00FD6F97" w:rsidP="00085C29"/>
  <w:p w14:paraId="07C8F3FB" w14:textId="77777777" w:rsidR="00FD6F97" w:rsidRDefault="00FD6F97" w:rsidP="00085C29"/>
  <w:p w14:paraId="434494AA" w14:textId="77777777" w:rsidR="00FD6F97" w:rsidRDefault="00FD6F97" w:rsidP="00085C29"/>
  <w:p w14:paraId="3908053D" w14:textId="77777777" w:rsidR="00FD6F97" w:rsidRDefault="00FD6F97" w:rsidP="00085C2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603A64" w14:textId="77777777" w:rsidR="00217CE7" w:rsidRDefault="00217CE7" w:rsidP="00085C29">
      <w:r>
        <w:separator/>
      </w:r>
    </w:p>
    <w:p w14:paraId="16ACF9A1" w14:textId="77777777" w:rsidR="00217CE7" w:rsidRDefault="00217CE7" w:rsidP="00085C29"/>
    <w:p w14:paraId="04F14D2A" w14:textId="77777777" w:rsidR="00217CE7" w:rsidRDefault="00217CE7" w:rsidP="00085C29"/>
    <w:p w14:paraId="3829F629" w14:textId="77777777" w:rsidR="00217CE7" w:rsidRDefault="00217CE7" w:rsidP="00085C29"/>
  </w:footnote>
  <w:footnote w:type="continuationSeparator" w:id="0">
    <w:p w14:paraId="602B2BC7" w14:textId="77777777" w:rsidR="00217CE7" w:rsidRDefault="00217CE7" w:rsidP="00085C29">
      <w:r>
        <w:continuationSeparator/>
      </w:r>
    </w:p>
    <w:p w14:paraId="733B5E03" w14:textId="77777777" w:rsidR="00217CE7" w:rsidRDefault="00217CE7" w:rsidP="00085C29"/>
    <w:p w14:paraId="4792886F" w14:textId="77777777" w:rsidR="00217CE7" w:rsidRDefault="00217CE7" w:rsidP="00085C29"/>
    <w:p w14:paraId="5B88E12A" w14:textId="77777777" w:rsidR="00217CE7" w:rsidRDefault="00217CE7" w:rsidP="00085C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1DDBFC" w14:textId="77777777" w:rsidR="00FD6F97" w:rsidRPr="00CC7036" w:rsidRDefault="00FD6F97" w:rsidP="00CC7036">
    <w:pPr>
      <w:pStyle w:val="Header"/>
    </w:pPr>
    <w:r>
      <w:t>Microsoft Windows Server 2003 Technical Article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AD91FE" w14:textId="77777777" w:rsidR="00FD6F97" w:rsidRDefault="00FD6F97" w:rsidP="00085C2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9C9DEA" w14:textId="77777777" w:rsidR="00FD6F97" w:rsidRDefault="00FD6F97" w:rsidP="00085C29"/>
  <w:p w14:paraId="4662F50C" w14:textId="77777777" w:rsidR="00FD6F97" w:rsidRDefault="00FD6F97" w:rsidP="00085C29"/>
  <w:p w14:paraId="5D5F9B6F" w14:textId="77777777" w:rsidR="00FD6F97" w:rsidRDefault="00FD6F97" w:rsidP="00085C29"/>
  <w:p w14:paraId="37DAD581" w14:textId="77777777" w:rsidR="00FD6F97" w:rsidRDefault="00FD6F97" w:rsidP="00085C29"/>
  <w:p w14:paraId="613D8A15" w14:textId="77777777" w:rsidR="00FD6F97" w:rsidRDefault="00FD6F97" w:rsidP="00085C2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63067538"/>
    <w:lvl w:ilvl="0">
      <w:start w:val="1"/>
      <w:numFmt w:val="decimal"/>
      <w:pStyle w:val="Numberafterbullet"/>
      <w:lvlText w:val="%1."/>
      <w:lvlJc w:val="left"/>
      <w:pPr>
        <w:tabs>
          <w:tab w:val="num" w:pos="700"/>
        </w:tabs>
        <w:ind w:left="700" w:hanging="360"/>
      </w:pPr>
      <w:rPr>
        <w:rFonts w:hint="default"/>
        <w:b w:val="0"/>
        <w:i w:val="0"/>
      </w:rPr>
    </w:lvl>
  </w:abstractNum>
  <w:abstractNum w:abstractNumId="1" w15:restartNumberingAfterBreak="0">
    <w:nsid w:val="FFFFFF89"/>
    <w:multiLevelType w:val="singleLevel"/>
    <w:tmpl w:val="E460CAE4"/>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1E4E3ADF"/>
    <w:multiLevelType w:val="singleLevel"/>
    <w:tmpl w:val="B0D67E70"/>
    <w:lvl w:ilvl="0">
      <w:start w:val="1"/>
      <w:numFmt w:val="decimal"/>
      <w:lvlText w:val="%1."/>
      <w:legacy w:legacy="1" w:legacySpace="0" w:legacyIndent="216"/>
      <w:lvlJc w:val="left"/>
      <w:pPr>
        <w:ind w:left="216" w:hanging="216"/>
      </w:pPr>
      <w:rPr>
        <w:rFonts w:ascii="Courier" w:hAnsi="Courier" w:hint="default"/>
        <w:sz w:val="16"/>
      </w:rPr>
    </w:lvl>
  </w:abstractNum>
  <w:abstractNum w:abstractNumId="3" w15:restartNumberingAfterBreak="0">
    <w:nsid w:val="28477186"/>
    <w:multiLevelType w:val="hybridMultilevel"/>
    <w:tmpl w:val="CDC2447E"/>
    <w:lvl w:ilvl="0" w:tplc="9F120698">
      <w:start w:val="1"/>
      <w:numFmt w:val="bullet"/>
      <w:pStyle w:val="BulletafterNumber"/>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AC041A2"/>
    <w:multiLevelType w:val="singleLevel"/>
    <w:tmpl w:val="B0D67E70"/>
    <w:lvl w:ilvl="0">
      <w:start w:val="1"/>
      <w:numFmt w:val="decimal"/>
      <w:lvlText w:val="%1."/>
      <w:legacy w:legacy="1" w:legacySpace="0" w:legacyIndent="216"/>
      <w:lvlJc w:val="left"/>
      <w:pPr>
        <w:ind w:left="216" w:hanging="216"/>
      </w:pPr>
      <w:rPr>
        <w:rFonts w:ascii="Courier" w:hAnsi="Courier" w:hint="default"/>
        <w:sz w:val="16"/>
      </w:rPr>
    </w:lvl>
  </w:abstractNum>
  <w:abstractNum w:abstractNumId="5" w15:restartNumberingAfterBreak="0">
    <w:nsid w:val="2AFE18AE"/>
    <w:multiLevelType w:val="hybridMultilevel"/>
    <w:tmpl w:val="0CDCCA90"/>
    <w:lvl w:ilvl="0" w:tplc="87D46B84">
      <w:start w:val="1"/>
      <w:numFmt w:val="bullet"/>
      <w:pStyle w:val="Table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B214F03"/>
    <w:multiLevelType w:val="hybridMultilevel"/>
    <w:tmpl w:val="D7B23F62"/>
    <w:lvl w:ilvl="0" w:tplc="303CF826">
      <w:start w:val="1"/>
      <w:numFmt w:val="bullet"/>
      <w:pStyle w:val="Bullet2"/>
      <w:lvlText w:val=""/>
      <w:lvlJc w:val="left"/>
      <w:pPr>
        <w:tabs>
          <w:tab w:val="num" w:pos="757"/>
        </w:tabs>
        <w:ind w:left="757" w:hanging="360"/>
      </w:pPr>
      <w:rPr>
        <w:rFonts w:ascii="Symbol" w:hAnsi="Symbol" w:hint="default"/>
      </w:rPr>
    </w:lvl>
    <w:lvl w:ilvl="1" w:tplc="04090003" w:tentative="1">
      <w:start w:val="1"/>
      <w:numFmt w:val="bullet"/>
      <w:lvlText w:val="o"/>
      <w:lvlJc w:val="left"/>
      <w:pPr>
        <w:tabs>
          <w:tab w:val="num" w:pos="1837"/>
        </w:tabs>
        <w:ind w:left="1837" w:hanging="360"/>
      </w:pPr>
      <w:rPr>
        <w:rFonts w:ascii="Courier New" w:hAnsi="Courier New" w:cs="Courier New" w:hint="default"/>
      </w:rPr>
    </w:lvl>
    <w:lvl w:ilvl="2" w:tplc="04090005" w:tentative="1">
      <w:start w:val="1"/>
      <w:numFmt w:val="bullet"/>
      <w:lvlText w:val=""/>
      <w:lvlJc w:val="left"/>
      <w:pPr>
        <w:tabs>
          <w:tab w:val="num" w:pos="2557"/>
        </w:tabs>
        <w:ind w:left="2557" w:hanging="360"/>
      </w:pPr>
      <w:rPr>
        <w:rFonts w:ascii="Wingdings" w:hAnsi="Wingdings" w:hint="default"/>
      </w:rPr>
    </w:lvl>
    <w:lvl w:ilvl="3" w:tplc="04090001" w:tentative="1">
      <w:start w:val="1"/>
      <w:numFmt w:val="bullet"/>
      <w:lvlText w:val=""/>
      <w:lvlJc w:val="left"/>
      <w:pPr>
        <w:tabs>
          <w:tab w:val="num" w:pos="3277"/>
        </w:tabs>
        <w:ind w:left="3277" w:hanging="360"/>
      </w:pPr>
      <w:rPr>
        <w:rFonts w:ascii="Symbol" w:hAnsi="Symbol" w:hint="default"/>
      </w:rPr>
    </w:lvl>
    <w:lvl w:ilvl="4" w:tplc="04090003" w:tentative="1">
      <w:start w:val="1"/>
      <w:numFmt w:val="bullet"/>
      <w:lvlText w:val="o"/>
      <w:lvlJc w:val="left"/>
      <w:pPr>
        <w:tabs>
          <w:tab w:val="num" w:pos="3997"/>
        </w:tabs>
        <w:ind w:left="3997" w:hanging="360"/>
      </w:pPr>
      <w:rPr>
        <w:rFonts w:ascii="Courier New" w:hAnsi="Courier New" w:cs="Courier New" w:hint="default"/>
      </w:rPr>
    </w:lvl>
    <w:lvl w:ilvl="5" w:tplc="04090005" w:tentative="1">
      <w:start w:val="1"/>
      <w:numFmt w:val="bullet"/>
      <w:lvlText w:val=""/>
      <w:lvlJc w:val="left"/>
      <w:pPr>
        <w:tabs>
          <w:tab w:val="num" w:pos="4717"/>
        </w:tabs>
        <w:ind w:left="4717" w:hanging="360"/>
      </w:pPr>
      <w:rPr>
        <w:rFonts w:ascii="Wingdings" w:hAnsi="Wingdings" w:hint="default"/>
      </w:rPr>
    </w:lvl>
    <w:lvl w:ilvl="6" w:tplc="04090001" w:tentative="1">
      <w:start w:val="1"/>
      <w:numFmt w:val="bullet"/>
      <w:lvlText w:val=""/>
      <w:lvlJc w:val="left"/>
      <w:pPr>
        <w:tabs>
          <w:tab w:val="num" w:pos="5437"/>
        </w:tabs>
        <w:ind w:left="5437" w:hanging="360"/>
      </w:pPr>
      <w:rPr>
        <w:rFonts w:ascii="Symbol" w:hAnsi="Symbol" w:hint="default"/>
      </w:rPr>
    </w:lvl>
    <w:lvl w:ilvl="7" w:tplc="04090003" w:tentative="1">
      <w:start w:val="1"/>
      <w:numFmt w:val="bullet"/>
      <w:lvlText w:val="o"/>
      <w:lvlJc w:val="left"/>
      <w:pPr>
        <w:tabs>
          <w:tab w:val="num" w:pos="6157"/>
        </w:tabs>
        <w:ind w:left="6157" w:hanging="360"/>
      </w:pPr>
      <w:rPr>
        <w:rFonts w:ascii="Courier New" w:hAnsi="Courier New" w:cs="Courier New" w:hint="default"/>
      </w:rPr>
    </w:lvl>
    <w:lvl w:ilvl="8" w:tplc="04090005" w:tentative="1">
      <w:start w:val="1"/>
      <w:numFmt w:val="bullet"/>
      <w:lvlText w:val=""/>
      <w:lvlJc w:val="left"/>
      <w:pPr>
        <w:tabs>
          <w:tab w:val="num" w:pos="6877"/>
        </w:tabs>
        <w:ind w:left="6877" w:hanging="360"/>
      </w:pPr>
      <w:rPr>
        <w:rFonts w:ascii="Wingdings" w:hAnsi="Wingdings" w:hint="default"/>
      </w:rPr>
    </w:lvl>
  </w:abstractNum>
  <w:abstractNum w:abstractNumId="7" w15:restartNumberingAfterBreak="0">
    <w:nsid w:val="38457C97"/>
    <w:multiLevelType w:val="hybridMultilevel"/>
    <w:tmpl w:val="4D9A7F02"/>
    <w:lvl w:ilvl="0" w:tplc="DE261620">
      <w:start w:val="1"/>
      <w:numFmt w:val="decimal"/>
      <w:pStyle w:val="NumberinTable"/>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E0A47A2"/>
    <w:multiLevelType w:val="singleLevel"/>
    <w:tmpl w:val="B0D67E70"/>
    <w:lvl w:ilvl="0">
      <w:start w:val="1"/>
      <w:numFmt w:val="decimal"/>
      <w:lvlText w:val="%1."/>
      <w:legacy w:legacy="1" w:legacySpace="0" w:legacyIndent="216"/>
      <w:lvlJc w:val="left"/>
      <w:pPr>
        <w:ind w:left="216" w:hanging="216"/>
      </w:pPr>
      <w:rPr>
        <w:rFonts w:ascii="Courier" w:hAnsi="Courier" w:hint="default"/>
        <w:sz w:val="16"/>
      </w:rPr>
    </w:lvl>
  </w:abstractNum>
  <w:abstractNum w:abstractNumId="9" w15:restartNumberingAfterBreak="0">
    <w:nsid w:val="4DED3195"/>
    <w:multiLevelType w:val="singleLevel"/>
    <w:tmpl w:val="B0D67E70"/>
    <w:lvl w:ilvl="0">
      <w:start w:val="1"/>
      <w:numFmt w:val="decimal"/>
      <w:lvlText w:val="%1."/>
      <w:legacy w:legacy="1" w:legacySpace="0" w:legacyIndent="216"/>
      <w:lvlJc w:val="left"/>
      <w:pPr>
        <w:ind w:left="216" w:hanging="216"/>
      </w:pPr>
      <w:rPr>
        <w:rFonts w:ascii="Courier" w:hAnsi="Courier" w:hint="default"/>
        <w:sz w:val="16"/>
      </w:rPr>
    </w:lvl>
  </w:abstractNum>
  <w:abstractNum w:abstractNumId="10" w15:restartNumberingAfterBreak="0">
    <w:nsid w:val="58160388"/>
    <w:multiLevelType w:val="singleLevel"/>
    <w:tmpl w:val="B0D67E70"/>
    <w:lvl w:ilvl="0">
      <w:start w:val="1"/>
      <w:numFmt w:val="decimal"/>
      <w:lvlText w:val="%1."/>
      <w:legacy w:legacy="1" w:legacySpace="0" w:legacyIndent="216"/>
      <w:lvlJc w:val="left"/>
      <w:pPr>
        <w:ind w:left="216" w:hanging="216"/>
      </w:pPr>
      <w:rPr>
        <w:rFonts w:ascii="Courier" w:hAnsi="Courier" w:hint="default"/>
        <w:sz w:val="16"/>
      </w:rPr>
    </w:lvl>
  </w:abstractNum>
  <w:abstractNum w:abstractNumId="11" w15:restartNumberingAfterBreak="0">
    <w:nsid w:val="5F4C296C"/>
    <w:multiLevelType w:val="hybridMultilevel"/>
    <w:tmpl w:val="AA76F3A0"/>
    <w:lvl w:ilvl="0" w:tplc="0CEC1826">
      <w:start w:val="1"/>
      <w:numFmt w:val="bullet"/>
      <w:pStyle w:val="Bullet3"/>
      <w:lvlText w:val="o"/>
      <w:lvlJc w:val="left"/>
      <w:pPr>
        <w:tabs>
          <w:tab w:val="num" w:pos="1117"/>
        </w:tabs>
        <w:ind w:left="1117"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E777D3D"/>
    <w:multiLevelType w:val="hybridMultilevel"/>
    <w:tmpl w:val="B0D67E70"/>
    <w:lvl w:ilvl="0" w:tplc="EA601608">
      <w:start w:val="1"/>
      <w:numFmt w:val="decimal"/>
      <w:lvlText w:val="%1."/>
      <w:legacy w:legacy="1" w:legacySpace="0" w:legacyIndent="216"/>
      <w:lvlJc w:val="left"/>
      <w:pPr>
        <w:ind w:left="216" w:hanging="216"/>
      </w:pPr>
      <w:rPr>
        <w:rFonts w:ascii="Courier" w:hAnsi="Courier" w:hint="default"/>
        <w:sz w:val="16"/>
      </w:rPr>
    </w:lvl>
    <w:lvl w:ilvl="1" w:tplc="04090019" w:tentative="1">
      <w:start w:val="1"/>
      <w:numFmt w:val="lowerLetter"/>
      <w:lvlText w:val="%2."/>
      <w:lvlJc w:val="left"/>
      <w:pPr>
        <w:tabs>
          <w:tab w:val="num" w:pos="1051"/>
        </w:tabs>
        <w:ind w:left="1051" w:hanging="360"/>
      </w:pPr>
    </w:lvl>
    <w:lvl w:ilvl="2" w:tplc="0409001B" w:tentative="1">
      <w:start w:val="1"/>
      <w:numFmt w:val="lowerRoman"/>
      <w:lvlText w:val="%3."/>
      <w:lvlJc w:val="right"/>
      <w:pPr>
        <w:tabs>
          <w:tab w:val="num" w:pos="1771"/>
        </w:tabs>
        <w:ind w:left="1771" w:hanging="180"/>
      </w:pPr>
    </w:lvl>
    <w:lvl w:ilvl="3" w:tplc="0409000F" w:tentative="1">
      <w:start w:val="1"/>
      <w:numFmt w:val="decimal"/>
      <w:lvlText w:val="%4."/>
      <w:lvlJc w:val="left"/>
      <w:pPr>
        <w:tabs>
          <w:tab w:val="num" w:pos="2491"/>
        </w:tabs>
        <w:ind w:left="2491" w:hanging="360"/>
      </w:pPr>
    </w:lvl>
    <w:lvl w:ilvl="4" w:tplc="04090019" w:tentative="1">
      <w:start w:val="1"/>
      <w:numFmt w:val="lowerLetter"/>
      <w:lvlText w:val="%5."/>
      <w:lvlJc w:val="left"/>
      <w:pPr>
        <w:tabs>
          <w:tab w:val="num" w:pos="3211"/>
        </w:tabs>
        <w:ind w:left="3211" w:hanging="360"/>
      </w:pPr>
    </w:lvl>
    <w:lvl w:ilvl="5" w:tplc="0409001B" w:tentative="1">
      <w:start w:val="1"/>
      <w:numFmt w:val="lowerRoman"/>
      <w:lvlText w:val="%6."/>
      <w:lvlJc w:val="right"/>
      <w:pPr>
        <w:tabs>
          <w:tab w:val="num" w:pos="3931"/>
        </w:tabs>
        <w:ind w:left="3931" w:hanging="180"/>
      </w:pPr>
    </w:lvl>
    <w:lvl w:ilvl="6" w:tplc="0409000F" w:tentative="1">
      <w:start w:val="1"/>
      <w:numFmt w:val="decimal"/>
      <w:lvlText w:val="%7."/>
      <w:lvlJc w:val="left"/>
      <w:pPr>
        <w:tabs>
          <w:tab w:val="num" w:pos="4651"/>
        </w:tabs>
        <w:ind w:left="4651" w:hanging="360"/>
      </w:pPr>
    </w:lvl>
    <w:lvl w:ilvl="7" w:tplc="04090019" w:tentative="1">
      <w:start w:val="1"/>
      <w:numFmt w:val="lowerLetter"/>
      <w:lvlText w:val="%8."/>
      <w:lvlJc w:val="left"/>
      <w:pPr>
        <w:tabs>
          <w:tab w:val="num" w:pos="5371"/>
        </w:tabs>
        <w:ind w:left="5371" w:hanging="360"/>
      </w:pPr>
    </w:lvl>
    <w:lvl w:ilvl="8" w:tplc="0409001B" w:tentative="1">
      <w:start w:val="1"/>
      <w:numFmt w:val="lowerRoman"/>
      <w:lvlText w:val="%9."/>
      <w:lvlJc w:val="right"/>
      <w:pPr>
        <w:tabs>
          <w:tab w:val="num" w:pos="6091"/>
        </w:tabs>
        <w:ind w:left="6091" w:hanging="180"/>
      </w:pPr>
    </w:lvl>
  </w:abstractNum>
  <w:abstractNum w:abstractNumId="13" w15:restartNumberingAfterBreak="0">
    <w:nsid w:val="7ED21D6B"/>
    <w:multiLevelType w:val="singleLevel"/>
    <w:tmpl w:val="B0D67E70"/>
    <w:lvl w:ilvl="0">
      <w:start w:val="1"/>
      <w:numFmt w:val="decimal"/>
      <w:lvlText w:val="%1."/>
      <w:legacy w:legacy="1" w:legacySpace="0" w:legacyIndent="216"/>
      <w:lvlJc w:val="left"/>
      <w:pPr>
        <w:ind w:left="216" w:hanging="216"/>
      </w:pPr>
      <w:rPr>
        <w:rFonts w:ascii="Courier" w:hAnsi="Courier" w:hint="default"/>
        <w:sz w:val="16"/>
      </w:rPr>
    </w:lvl>
  </w:abstractNum>
  <w:num w:numId="1">
    <w:abstractNumId w:val="11"/>
  </w:num>
  <w:num w:numId="2">
    <w:abstractNumId w:val="3"/>
  </w:num>
  <w:num w:numId="3">
    <w:abstractNumId w:val="5"/>
  </w:num>
  <w:num w:numId="4">
    <w:abstractNumId w:val="0"/>
  </w:num>
  <w:num w:numId="5">
    <w:abstractNumId w:val="1"/>
  </w:num>
  <w:num w:numId="6">
    <w:abstractNumId w:val="6"/>
  </w:num>
  <w:num w:numId="7">
    <w:abstractNumId w:val="7"/>
  </w:num>
  <w:num w:numId="8">
    <w:abstractNumId w:val="12"/>
  </w:num>
  <w:num w:numId="9">
    <w:abstractNumId w:val="8"/>
  </w:num>
  <w:num w:numId="10">
    <w:abstractNumId w:val="9"/>
  </w:num>
  <w:num w:numId="11">
    <w:abstractNumId w:val="4"/>
  </w:num>
  <w:num w:numId="12">
    <w:abstractNumId w:val="10"/>
  </w:num>
  <w:num w:numId="13">
    <w:abstractNumId w:val="2"/>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ctiveWritingStyle w:appName="MSWord" w:lang="en-US" w:vendorID="64" w:dllVersion="131078" w:nlCheck="1" w:checkStyle="1"/>
  <w:activeWritingStyle w:appName="MSWord" w:lang="en-US"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F94"/>
    <w:rsid w:val="00000B7B"/>
    <w:rsid w:val="00004F98"/>
    <w:rsid w:val="00006F62"/>
    <w:rsid w:val="00007DD3"/>
    <w:rsid w:val="00015C32"/>
    <w:rsid w:val="00021CD6"/>
    <w:rsid w:val="00026E88"/>
    <w:rsid w:val="00037DD1"/>
    <w:rsid w:val="000468D3"/>
    <w:rsid w:val="000524FE"/>
    <w:rsid w:val="00052604"/>
    <w:rsid w:val="00052653"/>
    <w:rsid w:val="00054460"/>
    <w:rsid w:val="00065ED4"/>
    <w:rsid w:val="000673BD"/>
    <w:rsid w:val="00082324"/>
    <w:rsid w:val="000828F1"/>
    <w:rsid w:val="00083022"/>
    <w:rsid w:val="00085C29"/>
    <w:rsid w:val="0008747A"/>
    <w:rsid w:val="0009198C"/>
    <w:rsid w:val="000A0E87"/>
    <w:rsid w:val="000A1AF7"/>
    <w:rsid w:val="000A65DE"/>
    <w:rsid w:val="000A7F1C"/>
    <w:rsid w:val="000B03A3"/>
    <w:rsid w:val="000B07E1"/>
    <w:rsid w:val="000B30DD"/>
    <w:rsid w:val="000B57A3"/>
    <w:rsid w:val="000B5BA5"/>
    <w:rsid w:val="000B7787"/>
    <w:rsid w:val="000C0EA2"/>
    <w:rsid w:val="000C18B5"/>
    <w:rsid w:val="000C5F20"/>
    <w:rsid w:val="000C6699"/>
    <w:rsid w:val="000C6837"/>
    <w:rsid w:val="000C79BB"/>
    <w:rsid w:val="000D13B7"/>
    <w:rsid w:val="000D1D50"/>
    <w:rsid w:val="000D2E85"/>
    <w:rsid w:val="000D6072"/>
    <w:rsid w:val="000D7D83"/>
    <w:rsid w:val="000E0790"/>
    <w:rsid w:val="000E3393"/>
    <w:rsid w:val="000E6EAF"/>
    <w:rsid w:val="000F0E50"/>
    <w:rsid w:val="000F4192"/>
    <w:rsid w:val="00104F94"/>
    <w:rsid w:val="001121D9"/>
    <w:rsid w:val="00113492"/>
    <w:rsid w:val="00122B59"/>
    <w:rsid w:val="001241A5"/>
    <w:rsid w:val="0013601A"/>
    <w:rsid w:val="001376B3"/>
    <w:rsid w:val="00142B6C"/>
    <w:rsid w:val="0014790A"/>
    <w:rsid w:val="00153A86"/>
    <w:rsid w:val="00154281"/>
    <w:rsid w:val="0015544D"/>
    <w:rsid w:val="001628BB"/>
    <w:rsid w:val="0016709C"/>
    <w:rsid w:val="00167524"/>
    <w:rsid w:val="001706CD"/>
    <w:rsid w:val="00171253"/>
    <w:rsid w:val="0017246E"/>
    <w:rsid w:val="0017398A"/>
    <w:rsid w:val="00176298"/>
    <w:rsid w:val="001847A9"/>
    <w:rsid w:val="001849E9"/>
    <w:rsid w:val="001876B7"/>
    <w:rsid w:val="00195113"/>
    <w:rsid w:val="001A22BA"/>
    <w:rsid w:val="001A7E9F"/>
    <w:rsid w:val="001B4607"/>
    <w:rsid w:val="001B4862"/>
    <w:rsid w:val="001B66A0"/>
    <w:rsid w:val="001C36B5"/>
    <w:rsid w:val="001C4F0D"/>
    <w:rsid w:val="001C5C02"/>
    <w:rsid w:val="001C67B2"/>
    <w:rsid w:val="001D6BAA"/>
    <w:rsid w:val="001E2F5F"/>
    <w:rsid w:val="001E3C93"/>
    <w:rsid w:val="001F277D"/>
    <w:rsid w:val="001F7053"/>
    <w:rsid w:val="00201848"/>
    <w:rsid w:val="00202C27"/>
    <w:rsid w:val="00205609"/>
    <w:rsid w:val="002069B6"/>
    <w:rsid w:val="00206DC9"/>
    <w:rsid w:val="002077CF"/>
    <w:rsid w:val="00210001"/>
    <w:rsid w:val="002104AD"/>
    <w:rsid w:val="002171B0"/>
    <w:rsid w:val="00217CE7"/>
    <w:rsid w:val="0022016E"/>
    <w:rsid w:val="00220543"/>
    <w:rsid w:val="0022275D"/>
    <w:rsid w:val="00225C22"/>
    <w:rsid w:val="00226F73"/>
    <w:rsid w:val="00227406"/>
    <w:rsid w:val="0023032F"/>
    <w:rsid w:val="002318BA"/>
    <w:rsid w:val="00234C51"/>
    <w:rsid w:val="0023587B"/>
    <w:rsid w:val="0024046D"/>
    <w:rsid w:val="002404FA"/>
    <w:rsid w:val="002422C6"/>
    <w:rsid w:val="002469D3"/>
    <w:rsid w:val="00247340"/>
    <w:rsid w:val="00250EAA"/>
    <w:rsid w:val="002551A9"/>
    <w:rsid w:val="00262851"/>
    <w:rsid w:val="00264D46"/>
    <w:rsid w:val="00265A8E"/>
    <w:rsid w:val="00273B16"/>
    <w:rsid w:val="00275231"/>
    <w:rsid w:val="00277E56"/>
    <w:rsid w:val="00281429"/>
    <w:rsid w:val="00281F95"/>
    <w:rsid w:val="002961B2"/>
    <w:rsid w:val="00296E00"/>
    <w:rsid w:val="002A050D"/>
    <w:rsid w:val="002B403A"/>
    <w:rsid w:val="002C30F3"/>
    <w:rsid w:val="002C64B9"/>
    <w:rsid w:val="002C65BF"/>
    <w:rsid w:val="002D2ADA"/>
    <w:rsid w:val="002D4977"/>
    <w:rsid w:val="002E0367"/>
    <w:rsid w:val="002E0934"/>
    <w:rsid w:val="002E0FB5"/>
    <w:rsid w:val="002E40A3"/>
    <w:rsid w:val="002E59D8"/>
    <w:rsid w:val="002E7CC8"/>
    <w:rsid w:val="002F50F7"/>
    <w:rsid w:val="0030674A"/>
    <w:rsid w:val="003067B7"/>
    <w:rsid w:val="00306E9F"/>
    <w:rsid w:val="00306F13"/>
    <w:rsid w:val="00310FBF"/>
    <w:rsid w:val="0031128F"/>
    <w:rsid w:val="00313019"/>
    <w:rsid w:val="00313789"/>
    <w:rsid w:val="003244DF"/>
    <w:rsid w:val="003333F6"/>
    <w:rsid w:val="00335383"/>
    <w:rsid w:val="00335BEC"/>
    <w:rsid w:val="00337068"/>
    <w:rsid w:val="00341CFA"/>
    <w:rsid w:val="00343A1A"/>
    <w:rsid w:val="0034576B"/>
    <w:rsid w:val="00347085"/>
    <w:rsid w:val="0035606D"/>
    <w:rsid w:val="0036348B"/>
    <w:rsid w:val="0036622B"/>
    <w:rsid w:val="00366966"/>
    <w:rsid w:val="00367822"/>
    <w:rsid w:val="00375692"/>
    <w:rsid w:val="00376E21"/>
    <w:rsid w:val="003816E4"/>
    <w:rsid w:val="00383CA2"/>
    <w:rsid w:val="00386DF9"/>
    <w:rsid w:val="00387294"/>
    <w:rsid w:val="00390334"/>
    <w:rsid w:val="00392BB5"/>
    <w:rsid w:val="00392F0C"/>
    <w:rsid w:val="003A00F4"/>
    <w:rsid w:val="003A1711"/>
    <w:rsid w:val="003A3C99"/>
    <w:rsid w:val="003A5D42"/>
    <w:rsid w:val="003A61CF"/>
    <w:rsid w:val="003A6A39"/>
    <w:rsid w:val="003A6E12"/>
    <w:rsid w:val="003B6BEA"/>
    <w:rsid w:val="003C074C"/>
    <w:rsid w:val="003C1CF1"/>
    <w:rsid w:val="003C23D2"/>
    <w:rsid w:val="003C6841"/>
    <w:rsid w:val="003D2E54"/>
    <w:rsid w:val="003E1FF0"/>
    <w:rsid w:val="003E7332"/>
    <w:rsid w:val="003F08F6"/>
    <w:rsid w:val="003F22D4"/>
    <w:rsid w:val="003F3154"/>
    <w:rsid w:val="003F43AF"/>
    <w:rsid w:val="003F5C11"/>
    <w:rsid w:val="00400BE8"/>
    <w:rsid w:val="0040217D"/>
    <w:rsid w:val="00430E38"/>
    <w:rsid w:val="0043265F"/>
    <w:rsid w:val="00436E9E"/>
    <w:rsid w:val="004415A7"/>
    <w:rsid w:val="00441D3D"/>
    <w:rsid w:val="004511B8"/>
    <w:rsid w:val="00451F9E"/>
    <w:rsid w:val="00452A78"/>
    <w:rsid w:val="0045427C"/>
    <w:rsid w:val="00462BCD"/>
    <w:rsid w:val="00463024"/>
    <w:rsid w:val="00467BE1"/>
    <w:rsid w:val="00472C85"/>
    <w:rsid w:val="004742E9"/>
    <w:rsid w:val="00477CEA"/>
    <w:rsid w:val="00480402"/>
    <w:rsid w:val="00483A8A"/>
    <w:rsid w:val="00487738"/>
    <w:rsid w:val="004940A2"/>
    <w:rsid w:val="004A5BDD"/>
    <w:rsid w:val="004A75F0"/>
    <w:rsid w:val="004B41AC"/>
    <w:rsid w:val="004C11BC"/>
    <w:rsid w:val="004C4148"/>
    <w:rsid w:val="004C500C"/>
    <w:rsid w:val="004C6E0D"/>
    <w:rsid w:val="004D5985"/>
    <w:rsid w:val="004D660E"/>
    <w:rsid w:val="004D7273"/>
    <w:rsid w:val="004E1A66"/>
    <w:rsid w:val="004E33AC"/>
    <w:rsid w:val="004E3ACE"/>
    <w:rsid w:val="004F2446"/>
    <w:rsid w:val="004F7923"/>
    <w:rsid w:val="00501214"/>
    <w:rsid w:val="00503B57"/>
    <w:rsid w:val="00505CCE"/>
    <w:rsid w:val="00511C56"/>
    <w:rsid w:val="00513C65"/>
    <w:rsid w:val="00513D41"/>
    <w:rsid w:val="00515314"/>
    <w:rsid w:val="00522907"/>
    <w:rsid w:val="00532D63"/>
    <w:rsid w:val="005408C5"/>
    <w:rsid w:val="00545FC5"/>
    <w:rsid w:val="00547265"/>
    <w:rsid w:val="00554250"/>
    <w:rsid w:val="005560F8"/>
    <w:rsid w:val="005563B5"/>
    <w:rsid w:val="005621AA"/>
    <w:rsid w:val="00563294"/>
    <w:rsid w:val="00563322"/>
    <w:rsid w:val="00566766"/>
    <w:rsid w:val="00570980"/>
    <w:rsid w:val="0057637B"/>
    <w:rsid w:val="005763B6"/>
    <w:rsid w:val="0057699D"/>
    <w:rsid w:val="0057701F"/>
    <w:rsid w:val="0057778F"/>
    <w:rsid w:val="0058107C"/>
    <w:rsid w:val="00581D06"/>
    <w:rsid w:val="00583F59"/>
    <w:rsid w:val="00591983"/>
    <w:rsid w:val="00593E33"/>
    <w:rsid w:val="00595834"/>
    <w:rsid w:val="00595FB2"/>
    <w:rsid w:val="005961C3"/>
    <w:rsid w:val="005A4F96"/>
    <w:rsid w:val="005A7C3D"/>
    <w:rsid w:val="005B1F2B"/>
    <w:rsid w:val="005B5C13"/>
    <w:rsid w:val="005C3854"/>
    <w:rsid w:val="005C3FF0"/>
    <w:rsid w:val="005D3DE3"/>
    <w:rsid w:val="005E55B9"/>
    <w:rsid w:val="005F4BE1"/>
    <w:rsid w:val="006023A2"/>
    <w:rsid w:val="00604D37"/>
    <w:rsid w:val="00607023"/>
    <w:rsid w:val="006074F0"/>
    <w:rsid w:val="006124FC"/>
    <w:rsid w:val="0061598E"/>
    <w:rsid w:val="00621719"/>
    <w:rsid w:val="00622247"/>
    <w:rsid w:val="00625659"/>
    <w:rsid w:val="00634648"/>
    <w:rsid w:val="006365B8"/>
    <w:rsid w:val="00636BA6"/>
    <w:rsid w:val="00637BDD"/>
    <w:rsid w:val="006434D6"/>
    <w:rsid w:val="0064382D"/>
    <w:rsid w:val="006438B9"/>
    <w:rsid w:val="00646FF4"/>
    <w:rsid w:val="006507BC"/>
    <w:rsid w:val="00652E28"/>
    <w:rsid w:val="00653F58"/>
    <w:rsid w:val="0065488B"/>
    <w:rsid w:val="00655436"/>
    <w:rsid w:val="00655F9C"/>
    <w:rsid w:val="00656F13"/>
    <w:rsid w:val="0066390A"/>
    <w:rsid w:val="00665CD8"/>
    <w:rsid w:val="006721C6"/>
    <w:rsid w:val="0067299B"/>
    <w:rsid w:val="00677B46"/>
    <w:rsid w:val="00677D0D"/>
    <w:rsid w:val="0068160C"/>
    <w:rsid w:val="00681BE3"/>
    <w:rsid w:val="006822A6"/>
    <w:rsid w:val="006826C7"/>
    <w:rsid w:val="0068403B"/>
    <w:rsid w:val="0068533F"/>
    <w:rsid w:val="00692A6A"/>
    <w:rsid w:val="00694FF6"/>
    <w:rsid w:val="00695ED1"/>
    <w:rsid w:val="00696CEC"/>
    <w:rsid w:val="006A13DE"/>
    <w:rsid w:val="006A2E3F"/>
    <w:rsid w:val="006A77EC"/>
    <w:rsid w:val="006C1F40"/>
    <w:rsid w:val="006C2394"/>
    <w:rsid w:val="006C5EF0"/>
    <w:rsid w:val="006D0F6F"/>
    <w:rsid w:val="006D1C0E"/>
    <w:rsid w:val="006D4555"/>
    <w:rsid w:val="006E27B0"/>
    <w:rsid w:val="006E2F0D"/>
    <w:rsid w:val="006E5548"/>
    <w:rsid w:val="006E6AA2"/>
    <w:rsid w:val="006E72A2"/>
    <w:rsid w:val="00700414"/>
    <w:rsid w:val="00702372"/>
    <w:rsid w:val="00702734"/>
    <w:rsid w:val="0070290C"/>
    <w:rsid w:val="00703A65"/>
    <w:rsid w:val="007059E5"/>
    <w:rsid w:val="00713275"/>
    <w:rsid w:val="00717214"/>
    <w:rsid w:val="007214B5"/>
    <w:rsid w:val="00730228"/>
    <w:rsid w:val="00730D20"/>
    <w:rsid w:val="007316DC"/>
    <w:rsid w:val="00734E88"/>
    <w:rsid w:val="00737E09"/>
    <w:rsid w:val="007402B2"/>
    <w:rsid w:val="0074090B"/>
    <w:rsid w:val="00745466"/>
    <w:rsid w:val="0075080D"/>
    <w:rsid w:val="00750CBA"/>
    <w:rsid w:val="007519A2"/>
    <w:rsid w:val="00753410"/>
    <w:rsid w:val="00762371"/>
    <w:rsid w:val="00763C04"/>
    <w:rsid w:val="007671E2"/>
    <w:rsid w:val="00767B94"/>
    <w:rsid w:val="00773359"/>
    <w:rsid w:val="00773AB1"/>
    <w:rsid w:val="00774BFA"/>
    <w:rsid w:val="00774F94"/>
    <w:rsid w:val="00777D95"/>
    <w:rsid w:val="00780F46"/>
    <w:rsid w:val="00786650"/>
    <w:rsid w:val="00787C31"/>
    <w:rsid w:val="007938E9"/>
    <w:rsid w:val="007946F1"/>
    <w:rsid w:val="00795965"/>
    <w:rsid w:val="007A18A0"/>
    <w:rsid w:val="007A4DBD"/>
    <w:rsid w:val="007A6CE4"/>
    <w:rsid w:val="007B119B"/>
    <w:rsid w:val="007B242F"/>
    <w:rsid w:val="007B411B"/>
    <w:rsid w:val="007B48DE"/>
    <w:rsid w:val="007B67A1"/>
    <w:rsid w:val="007C175E"/>
    <w:rsid w:val="007C2673"/>
    <w:rsid w:val="007C79BE"/>
    <w:rsid w:val="007D0049"/>
    <w:rsid w:val="007D32A7"/>
    <w:rsid w:val="007E286F"/>
    <w:rsid w:val="007E469D"/>
    <w:rsid w:val="007F1BC2"/>
    <w:rsid w:val="007F1C0F"/>
    <w:rsid w:val="007F6CF5"/>
    <w:rsid w:val="00813177"/>
    <w:rsid w:val="00817208"/>
    <w:rsid w:val="0082503E"/>
    <w:rsid w:val="008258FD"/>
    <w:rsid w:val="00831274"/>
    <w:rsid w:val="00833074"/>
    <w:rsid w:val="00834569"/>
    <w:rsid w:val="00835F74"/>
    <w:rsid w:val="0083665C"/>
    <w:rsid w:val="00836A28"/>
    <w:rsid w:val="0083762D"/>
    <w:rsid w:val="00840888"/>
    <w:rsid w:val="00843155"/>
    <w:rsid w:val="00844F83"/>
    <w:rsid w:val="00847903"/>
    <w:rsid w:val="00850102"/>
    <w:rsid w:val="00850CFF"/>
    <w:rsid w:val="0085636E"/>
    <w:rsid w:val="00856D5F"/>
    <w:rsid w:val="00865078"/>
    <w:rsid w:val="00865D77"/>
    <w:rsid w:val="008756AA"/>
    <w:rsid w:val="008761FF"/>
    <w:rsid w:val="008764FC"/>
    <w:rsid w:val="00876810"/>
    <w:rsid w:val="008773B5"/>
    <w:rsid w:val="00887198"/>
    <w:rsid w:val="00887471"/>
    <w:rsid w:val="00890371"/>
    <w:rsid w:val="008A3B4F"/>
    <w:rsid w:val="008A4529"/>
    <w:rsid w:val="008A54FB"/>
    <w:rsid w:val="008B1C6E"/>
    <w:rsid w:val="008B7009"/>
    <w:rsid w:val="008C0041"/>
    <w:rsid w:val="008C1AAE"/>
    <w:rsid w:val="008C3E8F"/>
    <w:rsid w:val="008D55F2"/>
    <w:rsid w:val="008D7B5D"/>
    <w:rsid w:val="008E46A8"/>
    <w:rsid w:val="008E47B5"/>
    <w:rsid w:val="008F01BC"/>
    <w:rsid w:val="008F1F28"/>
    <w:rsid w:val="008F739D"/>
    <w:rsid w:val="009048F5"/>
    <w:rsid w:val="0092346B"/>
    <w:rsid w:val="009244FA"/>
    <w:rsid w:val="00930A0D"/>
    <w:rsid w:val="00931A8C"/>
    <w:rsid w:val="009337F7"/>
    <w:rsid w:val="009346F4"/>
    <w:rsid w:val="00937DAE"/>
    <w:rsid w:val="009417D7"/>
    <w:rsid w:val="00944160"/>
    <w:rsid w:val="009449CC"/>
    <w:rsid w:val="00944B0F"/>
    <w:rsid w:val="00947DED"/>
    <w:rsid w:val="00950203"/>
    <w:rsid w:val="00952651"/>
    <w:rsid w:val="0095514B"/>
    <w:rsid w:val="00961FC6"/>
    <w:rsid w:val="00963984"/>
    <w:rsid w:val="00967B83"/>
    <w:rsid w:val="00971D54"/>
    <w:rsid w:val="009742FA"/>
    <w:rsid w:val="00975DA3"/>
    <w:rsid w:val="009811C9"/>
    <w:rsid w:val="009817A4"/>
    <w:rsid w:val="00982356"/>
    <w:rsid w:val="00982634"/>
    <w:rsid w:val="009873D3"/>
    <w:rsid w:val="00991981"/>
    <w:rsid w:val="00995DE3"/>
    <w:rsid w:val="009970D9"/>
    <w:rsid w:val="009A2D8A"/>
    <w:rsid w:val="009A751B"/>
    <w:rsid w:val="009B016B"/>
    <w:rsid w:val="009B0DD8"/>
    <w:rsid w:val="009B1F1C"/>
    <w:rsid w:val="009B2139"/>
    <w:rsid w:val="009B78D0"/>
    <w:rsid w:val="009C6044"/>
    <w:rsid w:val="009D04F1"/>
    <w:rsid w:val="009D16D9"/>
    <w:rsid w:val="009D1818"/>
    <w:rsid w:val="009D2528"/>
    <w:rsid w:val="009D3BF4"/>
    <w:rsid w:val="009D4CC0"/>
    <w:rsid w:val="009E0362"/>
    <w:rsid w:val="009E1276"/>
    <w:rsid w:val="00A05C4C"/>
    <w:rsid w:val="00A115C0"/>
    <w:rsid w:val="00A15452"/>
    <w:rsid w:val="00A15C99"/>
    <w:rsid w:val="00A20673"/>
    <w:rsid w:val="00A21EAD"/>
    <w:rsid w:val="00A2272B"/>
    <w:rsid w:val="00A238E2"/>
    <w:rsid w:val="00A274A4"/>
    <w:rsid w:val="00A32B35"/>
    <w:rsid w:val="00A33B43"/>
    <w:rsid w:val="00A343B0"/>
    <w:rsid w:val="00A37EC9"/>
    <w:rsid w:val="00A430E6"/>
    <w:rsid w:val="00A50FF0"/>
    <w:rsid w:val="00A5436D"/>
    <w:rsid w:val="00A55F45"/>
    <w:rsid w:val="00A624A7"/>
    <w:rsid w:val="00A63255"/>
    <w:rsid w:val="00A66FF2"/>
    <w:rsid w:val="00A67D8D"/>
    <w:rsid w:val="00A72465"/>
    <w:rsid w:val="00A75D5E"/>
    <w:rsid w:val="00A77576"/>
    <w:rsid w:val="00A877E8"/>
    <w:rsid w:val="00A92BE7"/>
    <w:rsid w:val="00A942F3"/>
    <w:rsid w:val="00A965EF"/>
    <w:rsid w:val="00A97D46"/>
    <w:rsid w:val="00AA1469"/>
    <w:rsid w:val="00AA319D"/>
    <w:rsid w:val="00AB2154"/>
    <w:rsid w:val="00AC3E0C"/>
    <w:rsid w:val="00AD11EC"/>
    <w:rsid w:val="00AD3019"/>
    <w:rsid w:val="00AD33F2"/>
    <w:rsid w:val="00AD7DF5"/>
    <w:rsid w:val="00AE580C"/>
    <w:rsid w:val="00AE7FCB"/>
    <w:rsid w:val="00AF0297"/>
    <w:rsid w:val="00AF1A23"/>
    <w:rsid w:val="00AF4BB9"/>
    <w:rsid w:val="00AF744C"/>
    <w:rsid w:val="00B0204F"/>
    <w:rsid w:val="00B03099"/>
    <w:rsid w:val="00B1248F"/>
    <w:rsid w:val="00B154EA"/>
    <w:rsid w:val="00B17046"/>
    <w:rsid w:val="00B3130F"/>
    <w:rsid w:val="00B416A6"/>
    <w:rsid w:val="00B4282E"/>
    <w:rsid w:val="00B43BD0"/>
    <w:rsid w:val="00B458E9"/>
    <w:rsid w:val="00B459C6"/>
    <w:rsid w:val="00B4613C"/>
    <w:rsid w:val="00B53555"/>
    <w:rsid w:val="00B538C1"/>
    <w:rsid w:val="00B62CC0"/>
    <w:rsid w:val="00B64231"/>
    <w:rsid w:val="00B67767"/>
    <w:rsid w:val="00B705B2"/>
    <w:rsid w:val="00B70F9F"/>
    <w:rsid w:val="00B73EBC"/>
    <w:rsid w:val="00B74C95"/>
    <w:rsid w:val="00B74DB7"/>
    <w:rsid w:val="00B77934"/>
    <w:rsid w:val="00B811ED"/>
    <w:rsid w:val="00B8308D"/>
    <w:rsid w:val="00B845E1"/>
    <w:rsid w:val="00B86C58"/>
    <w:rsid w:val="00B86DDE"/>
    <w:rsid w:val="00B870EA"/>
    <w:rsid w:val="00BA2D4B"/>
    <w:rsid w:val="00BA5347"/>
    <w:rsid w:val="00BA68B0"/>
    <w:rsid w:val="00BA7478"/>
    <w:rsid w:val="00BB36B6"/>
    <w:rsid w:val="00BB43E3"/>
    <w:rsid w:val="00BB5C37"/>
    <w:rsid w:val="00BB672A"/>
    <w:rsid w:val="00BC0999"/>
    <w:rsid w:val="00BC1AF6"/>
    <w:rsid w:val="00BD22DA"/>
    <w:rsid w:val="00BD67B5"/>
    <w:rsid w:val="00BE1A84"/>
    <w:rsid w:val="00BE4C18"/>
    <w:rsid w:val="00BE6BBA"/>
    <w:rsid w:val="00BE710F"/>
    <w:rsid w:val="00BE7FB9"/>
    <w:rsid w:val="00BF5528"/>
    <w:rsid w:val="00BF70F8"/>
    <w:rsid w:val="00C01B2D"/>
    <w:rsid w:val="00C02E9D"/>
    <w:rsid w:val="00C03C38"/>
    <w:rsid w:val="00C0408C"/>
    <w:rsid w:val="00C04CB9"/>
    <w:rsid w:val="00C06AFE"/>
    <w:rsid w:val="00C11069"/>
    <w:rsid w:val="00C1326A"/>
    <w:rsid w:val="00C15BB5"/>
    <w:rsid w:val="00C16E5E"/>
    <w:rsid w:val="00C17EA2"/>
    <w:rsid w:val="00C201C2"/>
    <w:rsid w:val="00C219B6"/>
    <w:rsid w:val="00C2334D"/>
    <w:rsid w:val="00C24DF4"/>
    <w:rsid w:val="00C25330"/>
    <w:rsid w:val="00C2625A"/>
    <w:rsid w:val="00C269BF"/>
    <w:rsid w:val="00C32D2C"/>
    <w:rsid w:val="00C3359B"/>
    <w:rsid w:val="00C41CE0"/>
    <w:rsid w:val="00C429A8"/>
    <w:rsid w:val="00C44620"/>
    <w:rsid w:val="00C46632"/>
    <w:rsid w:val="00C472D9"/>
    <w:rsid w:val="00C55130"/>
    <w:rsid w:val="00C625BB"/>
    <w:rsid w:val="00C663FC"/>
    <w:rsid w:val="00C66D42"/>
    <w:rsid w:val="00C7025F"/>
    <w:rsid w:val="00C74354"/>
    <w:rsid w:val="00C74E52"/>
    <w:rsid w:val="00C75F47"/>
    <w:rsid w:val="00C760D3"/>
    <w:rsid w:val="00C772DB"/>
    <w:rsid w:val="00C80FA6"/>
    <w:rsid w:val="00C8764B"/>
    <w:rsid w:val="00C90954"/>
    <w:rsid w:val="00C90F6D"/>
    <w:rsid w:val="00C933C8"/>
    <w:rsid w:val="00CA0632"/>
    <w:rsid w:val="00CA3E19"/>
    <w:rsid w:val="00CB63A9"/>
    <w:rsid w:val="00CB6FE6"/>
    <w:rsid w:val="00CC1974"/>
    <w:rsid w:val="00CC2485"/>
    <w:rsid w:val="00CC35C2"/>
    <w:rsid w:val="00CC7036"/>
    <w:rsid w:val="00CD02D2"/>
    <w:rsid w:val="00CD1FCD"/>
    <w:rsid w:val="00CD4EB5"/>
    <w:rsid w:val="00CE1060"/>
    <w:rsid w:val="00CE3F6D"/>
    <w:rsid w:val="00CE4034"/>
    <w:rsid w:val="00CF0A04"/>
    <w:rsid w:val="00CF761A"/>
    <w:rsid w:val="00D018A7"/>
    <w:rsid w:val="00D04E10"/>
    <w:rsid w:val="00D05E39"/>
    <w:rsid w:val="00D06787"/>
    <w:rsid w:val="00D108D0"/>
    <w:rsid w:val="00D16DE5"/>
    <w:rsid w:val="00D202C9"/>
    <w:rsid w:val="00D21936"/>
    <w:rsid w:val="00D30928"/>
    <w:rsid w:val="00D32188"/>
    <w:rsid w:val="00D42E14"/>
    <w:rsid w:val="00D440FA"/>
    <w:rsid w:val="00D47960"/>
    <w:rsid w:val="00D50E8E"/>
    <w:rsid w:val="00D52C09"/>
    <w:rsid w:val="00D616DA"/>
    <w:rsid w:val="00D62B6B"/>
    <w:rsid w:val="00D6747D"/>
    <w:rsid w:val="00D67E24"/>
    <w:rsid w:val="00D70AA3"/>
    <w:rsid w:val="00D75136"/>
    <w:rsid w:val="00D7735E"/>
    <w:rsid w:val="00D80095"/>
    <w:rsid w:val="00D844CA"/>
    <w:rsid w:val="00D8681D"/>
    <w:rsid w:val="00D86E51"/>
    <w:rsid w:val="00D905AE"/>
    <w:rsid w:val="00D90B4B"/>
    <w:rsid w:val="00D92059"/>
    <w:rsid w:val="00D93757"/>
    <w:rsid w:val="00D93B73"/>
    <w:rsid w:val="00D96675"/>
    <w:rsid w:val="00D97E17"/>
    <w:rsid w:val="00DA169D"/>
    <w:rsid w:val="00DA1FD9"/>
    <w:rsid w:val="00DA338E"/>
    <w:rsid w:val="00DA34B1"/>
    <w:rsid w:val="00DA3D73"/>
    <w:rsid w:val="00DB3744"/>
    <w:rsid w:val="00DB6074"/>
    <w:rsid w:val="00DC11EF"/>
    <w:rsid w:val="00DC2A5F"/>
    <w:rsid w:val="00DC328F"/>
    <w:rsid w:val="00DC4369"/>
    <w:rsid w:val="00DC6885"/>
    <w:rsid w:val="00DD15FD"/>
    <w:rsid w:val="00DD39EA"/>
    <w:rsid w:val="00DD49EC"/>
    <w:rsid w:val="00DD5F87"/>
    <w:rsid w:val="00DE0F24"/>
    <w:rsid w:val="00DE378F"/>
    <w:rsid w:val="00DE57D1"/>
    <w:rsid w:val="00DE715C"/>
    <w:rsid w:val="00DF1884"/>
    <w:rsid w:val="00DF21E2"/>
    <w:rsid w:val="00DF3977"/>
    <w:rsid w:val="00DF6B14"/>
    <w:rsid w:val="00E02205"/>
    <w:rsid w:val="00E02FE0"/>
    <w:rsid w:val="00E04A3E"/>
    <w:rsid w:val="00E146EE"/>
    <w:rsid w:val="00E149D5"/>
    <w:rsid w:val="00E16E26"/>
    <w:rsid w:val="00E17B22"/>
    <w:rsid w:val="00E17BF0"/>
    <w:rsid w:val="00E20A26"/>
    <w:rsid w:val="00E218FE"/>
    <w:rsid w:val="00E22C85"/>
    <w:rsid w:val="00E27F89"/>
    <w:rsid w:val="00E3404C"/>
    <w:rsid w:val="00E34163"/>
    <w:rsid w:val="00E37FE8"/>
    <w:rsid w:val="00E40915"/>
    <w:rsid w:val="00E40CFA"/>
    <w:rsid w:val="00E4214B"/>
    <w:rsid w:val="00E433B8"/>
    <w:rsid w:val="00E520C1"/>
    <w:rsid w:val="00E5610A"/>
    <w:rsid w:val="00E56939"/>
    <w:rsid w:val="00E720F1"/>
    <w:rsid w:val="00E7529D"/>
    <w:rsid w:val="00E81D05"/>
    <w:rsid w:val="00E84764"/>
    <w:rsid w:val="00E8558A"/>
    <w:rsid w:val="00E9291C"/>
    <w:rsid w:val="00E930AC"/>
    <w:rsid w:val="00E96140"/>
    <w:rsid w:val="00E976B7"/>
    <w:rsid w:val="00EA0564"/>
    <w:rsid w:val="00EA26AD"/>
    <w:rsid w:val="00EA4754"/>
    <w:rsid w:val="00EB0CC9"/>
    <w:rsid w:val="00EB10B9"/>
    <w:rsid w:val="00EB26EA"/>
    <w:rsid w:val="00EB47F8"/>
    <w:rsid w:val="00EB5B0C"/>
    <w:rsid w:val="00EB6253"/>
    <w:rsid w:val="00EC05F4"/>
    <w:rsid w:val="00EC4D1B"/>
    <w:rsid w:val="00ED4768"/>
    <w:rsid w:val="00EE7B32"/>
    <w:rsid w:val="00EF08AB"/>
    <w:rsid w:val="00EF0F7F"/>
    <w:rsid w:val="00EF1593"/>
    <w:rsid w:val="00EF1CCD"/>
    <w:rsid w:val="00EF71F1"/>
    <w:rsid w:val="00F00BC4"/>
    <w:rsid w:val="00F00D7E"/>
    <w:rsid w:val="00F05BD0"/>
    <w:rsid w:val="00F06E1F"/>
    <w:rsid w:val="00F07145"/>
    <w:rsid w:val="00F0786F"/>
    <w:rsid w:val="00F174A0"/>
    <w:rsid w:val="00F23EEA"/>
    <w:rsid w:val="00F25D7C"/>
    <w:rsid w:val="00F26596"/>
    <w:rsid w:val="00F2783F"/>
    <w:rsid w:val="00F27C2B"/>
    <w:rsid w:val="00F3017A"/>
    <w:rsid w:val="00F3026D"/>
    <w:rsid w:val="00F328D0"/>
    <w:rsid w:val="00F33931"/>
    <w:rsid w:val="00F34455"/>
    <w:rsid w:val="00F3504C"/>
    <w:rsid w:val="00F4259F"/>
    <w:rsid w:val="00F4388A"/>
    <w:rsid w:val="00F44F9D"/>
    <w:rsid w:val="00F45352"/>
    <w:rsid w:val="00F45C79"/>
    <w:rsid w:val="00F51D43"/>
    <w:rsid w:val="00F5310F"/>
    <w:rsid w:val="00F53B19"/>
    <w:rsid w:val="00F656BD"/>
    <w:rsid w:val="00F71C24"/>
    <w:rsid w:val="00F72F4B"/>
    <w:rsid w:val="00F75273"/>
    <w:rsid w:val="00F754D4"/>
    <w:rsid w:val="00F7775B"/>
    <w:rsid w:val="00F83BDF"/>
    <w:rsid w:val="00F83DA0"/>
    <w:rsid w:val="00F86B50"/>
    <w:rsid w:val="00F907B3"/>
    <w:rsid w:val="00F946F2"/>
    <w:rsid w:val="00F96964"/>
    <w:rsid w:val="00F971F8"/>
    <w:rsid w:val="00FA2B01"/>
    <w:rsid w:val="00FA39C3"/>
    <w:rsid w:val="00FA572F"/>
    <w:rsid w:val="00FA5769"/>
    <w:rsid w:val="00FB2647"/>
    <w:rsid w:val="00FB2855"/>
    <w:rsid w:val="00FB30D2"/>
    <w:rsid w:val="00FB3C82"/>
    <w:rsid w:val="00FB635B"/>
    <w:rsid w:val="00FB678D"/>
    <w:rsid w:val="00FB6EA6"/>
    <w:rsid w:val="00FB7E51"/>
    <w:rsid w:val="00FC1C73"/>
    <w:rsid w:val="00FC3BA4"/>
    <w:rsid w:val="00FC516B"/>
    <w:rsid w:val="00FC600D"/>
    <w:rsid w:val="00FC7EFD"/>
    <w:rsid w:val="00FD0FBD"/>
    <w:rsid w:val="00FD167A"/>
    <w:rsid w:val="00FD269F"/>
    <w:rsid w:val="00FD36B7"/>
    <w:rsid w:val="00FD6F97"/>
    <w:rsid w:val="00FE234F"/>
    <w:rsid w:val="00FF07BD"/>
    <w:rsid w:val="00FF1E98"/>
    <w:rsid w:val="00FF66A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2050"/>
    <o:shapelayout v:ext="edit">
      <o:idmap v:ext="edit" data="1"/>
    </o:shapelayout>
  </w:shapeDefaults>
  <w:decimalSymbol w:val=","/>
  <w:listSeparator w:val=";"/>
  <w14:docId w14:val="312004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autoRedefine/>
    <w:qFormat/>
    <w:rsid w:val="00085C29"/>
    <w:pPr>
      <w:widowControl w:val="0"/>
      <w:autoSpaceDE w:val="0"/>
      <w:autoSpaceDN w:val="0"/>
      <w:adjustRightInd w:val="0"/>
      <w:spacing w:after="120" w:line="280" w:lineRule="exact"/>
      <w:ind w:right="-360"/>
    </w:pPr>
    <w:rPr>
      <w:rFonts w:ascii="Arial" w:hAnsi="Arial" w:cs="Arial"/>
      <w:bCs/>
      <w:lang w:val="en-US" w:eastAsia="en-US"/>
    </w:rPr>
  </w:style>
  <w:style w:type="paragraph" w:styleId="Heading1">
    <w:name w:val="heading 1"/>
    <w:basedOn w:val="Normal"/>
    <w:next w:val="Normal"/>
    <w:link w:val="Heading1Char"/>
    <w:qFormat/>
    <w:rsid w:val="00A05C4C"/>
    <w:pPr>
      <w:keepNext/>
      <w:pageBreakBefore/>
      <w:pBdr>
        <w:top w:val="single" w:sz="6" w:space="3" w:color="auto"/>
      </w:pBdr>
      <w:spacing w:before="360" w:after="200"/>
      <w:outlineLvl w:val="0"/>
    </w:pPr>
    <w:rPr>
      <w:b/>
      <w:bCs w:val="0"/>
      <w:kern w:val="28"/>
      <w:sz w:val="28"/>
    </w:rPr>
  </w:style>
  <w:style w:type="paragraph" w:styleId="Heading2">
    <w:name w:val="heading 2"/>
    <w:basedOn w:val="Normal"/>
    <w:next w:val="Normal"/>
    <w:qFormat/>
    <w:pPr>
      <w:keepNext/>
      <w:spacing w:before="240" w:after="60"/>
      <w:outlineLvl w:val="1"/>
    </w:pPr>
    <w:rPr>
      <w:b/>
      <w:bCs w:val="0"/>
      <w:iCs/>
      <w:sz w:val="24"/>
    </w:rPr>
  </w:style>
  <w:style w:type="paragraph" w:styleId="Heading3">
    <w:name w:val="heading 3"/>
    <w:basedOn w:val="Normal"/>
    <w:next w:val="Normal"/>
    <w:qFormat/>
    <w:rsid w:val="00C663FC"/>
    <w:pPr>
      <w:keepNext/>
      <w:spacing w:before="240" w:after="0"/>
      <w:ind w:right="-357"/>
      <w:outlineLvl w:val="2"/>
    </w:pPr>
    <w:rPr>
      <w:b/>
      <w:bCs w:val="0"/>
    </w:rPr>
  </w:style>
  <w:style w:type="paragraph" w:styleId="Heading4">
    <w:name w:val="heading 4"/>
    <w:basedOn w:val="Normal"/>
    <w:next w:val="Normal"/>
    <w:qFormat/>
    <w:rsid w:val="00ED4768"/>
    <w:pPr>
      <w:keepNext/>
      <w:spacing w:before="240" w:after="60" w:line="240" w:lineRule="auto"/>
      <w:ind w:right="0"/>
      <w:outlineLvl w:val="3"/>
    </w:pPr>
    <w:rPr>
      <w:rFonts w:ascii="Times New Roman" w:hAnsi="Times New Roman" w:cs="Times New Roman"/>
      <w:b/>
      <w:bCs w:val="0"/>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PaperTitle">
    <w:name w:val="Paper Title"/>
    <w:basedOn w:val="Normal"/>
    <w:rsid w:val="00452A78"/>
    <w:pPr>
      <w:spacing w:before="480" w:line="320" w:lineRule="exact"/>
      <w:ind w:right="357"/>
    </w:pPr>
    <w:rPr>
      <w:sz w:val="32"/>
    </w:rPr>
  </w:style>
  <w:style w:type="paragraph" w:customStyle="1" w:styleId="MastheadDescriptor">
    <w:name w:val="Masthead Descriptor"/>
    <w:basedOn w:val="Normal"/>
    <w:pPr>
      <w:spacing w:after="1040"/>
      <w:ind w:left="794"/>
    </w:pPr>
    <w:rPr>
      <w:i/>
    </w:rPr>
  </w:style>
  <w:style w:type="paragraph" w:customStyle="1" w:styleId="BulletafterNumber">
    <w:name w:val="Bullet after Number"/>
    <w:basedOn w:val="Normal"/>
    <w:pPr>
      <w:numPr>
        <w:numId w:val="2"/>
      </w:numPr>
      <w:ind w:left="697" w:hanging="357"/>
    </w:pPr>
  </w:style>
  <w:style w:type="paragraph" w:customStyle="1" w:styleId="Byline">
    <w:name w:val="Byline"/>
    <w:basedOn w:val="Normal"/>
    <w:next w:val="Normal"/>
    <w:pPr>
      <w:spacing w:after="0"/>
    </w:pPr>
    <w:rPr>
      <w:i/>
    </w:rPr>
  </w:style>
  <w:style w:type="paragraph" w:customStyle="1" w:styleId="AbstractTitle">
    <w:name w:val="Abstract Title"/>
    <w:basedOn w:val="Normal"/>
    <w:next w:val="Normal"/>
    <w:pPr>
      <w:pBdr>
        <w:top w:val="single" w:sz="4" w:space="1" w:color="auto"/>
      </w:pBdr>
    </w:pPr>
    <w:rPr>
      <w:b/>
    </w:rPr>
  </w:style>
  <w:style w:type="paragraph" w:customStyle="1" w:styleId="Abstract">
    <w:name w:val="Abstract"/>
    <w:basedOn w:val="Normal"/>
    <w:next w:val="Normal"/>
    <w:pPr>
      <w:spacing w:after="0"/>
    </w:pPr>
    <w:rPr>
      <w:sz w:val="18"/>
    </w:rPr>
  </w:style>
  <w:style w:type="paragraph" w:customStyle="1" w:styleId="Legalese">
    <w:name w:val="Legalese"/>
    <w:basedOn w:val="Normal"/>
    <w:pPr>
      <w:spacing w:line="140" w:lineRule="exact"/>
      <w:ind w:left="3742"/>
    </w:pPr>
    <w:rPr>
      <w:i/>
      <w:sz w:val="16"/>
      <w:szCs w:val="16"/>
    </w:rPr>
  </w:style>
  <w:style w:type="paragraph" w:customStyle="1" w:styleId="Contents">
    <w:name w:val="Contents"/>
    <w:basedOn w:val="Heading1"/>
    <w:next w:val="Normal"/>
  </w:style>
  <w:style w:type="paragraph" w:customStyle="1" w:styleId="Bullet1Char">
    <w:name w:val="Bullet1 Char"/>
    <w:basedOn w:val="ListBullet"/>
    <w:link w:val="Bullet1CharChar"/>
    <w:rsid w:val="003816E4"/>
  </w:style>
  <w:style w:type="paragraph" w:customStyle="1" w:styleId="Bullet2">
    <w:name w:val="Bullet 2"/>
    <w:basedOn w:val="Bullet1Char"/>
    <w:rsid w:val="007B119B"/>
    <w:pPr>
      <w:numPr>
        <w:numId w:val="6"/>
      </w:numPr>
    </w:pPr>
  </w:style>
  <w:style w:type="paragraph" w:customStyle="1" w:styleId="Bullet3">
    <w:name w:val="Bullet 3"/>
    <w:basedOn w:val="Bullet2"/>
    <w:pPr>
      <w:numPr>
        <w:numId w:val="1"/>
      </w:numPr>
    </w:pPr>
  </w:style>
  <w:style w:type="paragraph" w:customStyle="1" w:styleId="CaptionNormalChar">
    <w:name w:val="Caption Normal Char"/>
    <w:basedOn w:val="Normal"/>
    <w:next w:val="Normal"/>
    <w:link w:val="CaptionNormalCharChar"/>
    <w:rsid w:val="00387294"/>
    <w:pPr>
      <w:spacing w:before="60" w:after="280" w:line="200" w:lineRule="exact"/>
    </w:pPr>
    <w:rPr>
      <w:i/>
    </w:rPr>
  </w:style>
  <w:style w:type="paragraph" w:customStyle="1" w:styleId="Note">
    <w:name w:val="Note"/>
    <w:basedOn w:val="Normal"/>
    <w:autoRedefine/>
    <w:rsid w:val="004D5985"/>
    <w:pPr>
      <w:pBdr>
        <w:top w:val="single" w:sz="6" w:space="3" w:color="auto"/>
        <w:bottom w:val="single" w:sz="6" w:space="3" w:color="auto"/>
      </w:pBdr>
    </w:pPr>
    <w:rPr>
      <w:b/>
    </w:rPr>
  </w:style>
  <w:style w:type="paragraph" w:customStyle="1" w:styleId="Code">
    <w:name w:val="Code"/>
    <w:basedOn w:val="Normal"/>
    <w:pPr>
      <w:spacing w:after="0" w:line="180" w:lineRule="exact"/>
    </w:pPr>
    <w:rPr>
      <w:rFonts w:ascii="Lucida Console" w:hAnsi="Lucida Console"/>
      <w:sz w:val="18"/>
      <w:szCs w:val="18"/>
    </w:rPr>
  </w:style>
  <w:style w:type="paragraph" w:customStyle="1" w:styleId="TableBody">
    <w:name w:val="Table Body"/>
    <w:basedOn w:val="Normal"/>
    <w:pPr>
      <w:spacing w:before="40" w:after="40" w:line="240" w:lineRule="exact"/>
      <w:ind w:right="113"/>
    </w:pPr>
    <w:rPr>
      <w:sz w:val="18"/>
    </w:rPr>
  </w:style>
  <w:style w:type="paragraph" w:customStyle="1" w:styleId="TableBold">
    <w:name w:val="Table Bold"/>
    <w:basedOn w:val="TableBody"/>
    <w:rPr>
      <w:b/>
      <w:szCs w:val="18"/>
    </w:rPr>
  </w:style>
  <w:style w:type="table" w:styleId="TableGrid">
    <w:name w:val="Table Grid"/>
    <w:basedOn w:val="TableNormal"/>
    <w:rsid w:val="007B119B"/>
    <w:pPr>
      <w:spacing w:after="120"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Mar>
        <w:top w:w="57" w:type="dxa"/>
        <w:bottom w:w="57" w:type="dxa"/>
      </w:tcMar>
    </w:tcPr>
    <w:tblStylePr w:type="firstRow">
      <w:rPr>
        <w:b/>
        <w:i w:val="0"/>
      </w:rPr>
      <w:tbl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D9D9D9"/>
      </w:tcPr>
    </w:tblStylePr>
  </w:style>
  <w:style w:type="paragraph" w:customStyle="1" w:styleId="Numberafterbullet">
    <w:name w:val="Number after bullet"/>
    <w:basedOn w:val="Normal"/>
    <w:rsid w:val="006E6AA2"/>
    <w:pPr>
      <w:numPr>
        <w:numId w:val="4"/>
      </w:numPr>
      <w:ind w:left="697" w:hanging="357"/>
    </w:pPr>
  </w:style>
  <w:style w:type="paragraph" w:customStyle="1" w:styleId="WindowsFooter">
    <w:name w:val="Windows Footer"/>
    <w:basedOn w:val="Footer"/>
    <w:pPr>
      <w:tabs>
        <w:tab w:val="clear" w:pos="4320"/>
        <w:tab w:val="clear" w:pos="8640"/>
      </w:tabs>
      <w:ind w:firstLine="2835"/>
    </w:pPr>
    <w:rPr>
      <w:sz w:val="16"/>
      <w:szCs w:val="16"/>
    </w:rPr>
  </w:style>
  <w:style w:type="paragraph" w:customStyle="1" w:styleId="Number">
    <w:name w:val="Number"/>
    <w:basedOn w:val="Normal"/>
    <w:rsid w:val="006E6AA2"/>
    <w:pPr>
      <w:tabs>
        <w:tab w:val="left" w:pos="7920"/>
      </w:tabs>
      <w:ind w:left="216" w:right="0" w:hanging="216"/>
    </w:pPr>
    <w:rPr>
      <w:rFonts w:cs="Times New Roman"/>
    </w:rPr>
  </w:style>
  <w:style w:type="paragraph" w:styleId="Header">
    <w:name w:val="header"/>
    <w:basedOn w:val="Normal"/>
    <w:autoRedefine/>
    <w:rsid w:val="006E6AA2"/>
    <w:pPr>
      <w:tabs>
        <w:tab w:val="left" w:pos="4320"/>
        <w:tab w:val="right" w:pos="8640"/>
      </w:tabs>
      <w:ind w:left="5940"/>
    </w:pPr>
    <w:rPr>
      <w:i/>
      <w:sz w:val="15"/>
      <w:szCs w:val="15"/>
    </w:rPr>
  </w:style>
  <w:style w:type="paragraph" w:styleId="Footer">
    <w:name w:val="footer"/>
    <w:basedOn w:val="Normal"/>
    <w:autoRedefine/>
    <w:rsid w:val="00FB6EA6"/>
    <w:pPr>
      <w:pBdr>
        <w:top w:val="single" w:sz="4" w:space="1" w:color="auto"/>
      </w:pBdr>
      <w:tabs>
        <w:tab w:val="center" w:pos="4320"/>
        <w:tab w:val="right" w:pos="8640"/>
        <w:tab w:val="left" w:pos="9180"/>
      </w:tabs>
    </w:pPr>
  </w:style>
  <w:style w:type="character" w:styleId="PageNumber">
    <w:name w:val="page number"/>
    <w:basedOn w:val="DefaultParagraphFont"/>
  </w:style>
  <w:style w:type="paragraph" w:styleId="TOC1">
    <w:name w:val="toc 1"/>
    <w:basedOn w:val="Normal"/>
    <w:next w:val="Normal"/>
    <w:autoRedefine/>
    <w:semiHidden/>
    <w:rPr>
      <w:b/>
    </w:rPr>
  </w:style>
  <w:style w:type="character" w:styleId="Hyperlink">
    <w:name w:val="Hyperlink"/>
    <w:basedOn w:val="DefaultParagraphFont"/>
    <w:rPr>
      <w:color w:val="0000FF"/>
      <w:u w:val="single"/>
    </w:rPr>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customStyle="1" w:styleId="Tablebullet">
    <w:name w:val="Table bullet"/>
    <w:basedOn w:val="Bullet1Char"/>
    <w:autoRedefine/>
    <w:rsid w:val="003816E4"/>
    <w:pPr>
      <w:numPr>
        <w:numId w:val="3"/>
      </w:numPr>
      <w:spacing w:after="0"/>
      <w:ind w:right="-357"/>
    </w:pPr>
    <w:rPr>
      <w:sz w:val="18"/>
    </w:rPr>
  </w:style>
  <w:style w:type="paragraph" w:customStyle="1" w:styleId="NumberinTable">
    <w:name w:val="Number in Table"/>
    <w:basedOn w:val="Normal"/>
    <w:autoRedefine/>
    <w:rsid w:val="009449CC"/>
    <w:pPr>
      <w:numPr>
        <w:numId w:val="7"/>
      </w:numPr>
      <w:spacing w:after="0"/>
      <w:ind w:right="-357"/>
    </w:pPr>
    <w:rPr>
      <w:sz w:val="18"/>
    </w:rPr>
  </w:style>
  <w:style w:type="paragraph" w:customStyle="1" w:styleId="TableTitle">
    <w:name w:val="Table Title"/>
    <w:basedOn w:val="Heading3"/>
    <w:next w:val="TableBold"/>
    <w:autoRedefine/>
    <w:rsid w:val="00C11069"/>
    <w:pPr>
      <w:spacing w:after="120"/>
    </w:pPr>
  </w:style>
  <w:style w:type="paragraph" w:styleId="ListBullet">
    <w:name w:val="List Bullet"/>
    <w:basedOn w:val="Normal"/>
    <w:link w:val="ListBulletChar"/>
    <w:autoRedefine/>
    <w:rsid w:val="007B119B"/>
    <w:pPr>
      <w:numPr>
        <w:numId w:val="5"/>
      </w:numPr>
    </w:pPr>
  </w:style>
  <w:style w:type="paragraph" w:customStyle="1" w:styleId="Heading40">
    <w:name w:val="Heading4"/>
    <w:basedOn w:val="Normal"/>
    <w:next w:val="Heading3"/>
    <w:rsid w:val="00452A78"/>
    <w:rPr>
      <w:b/>
      <w:sz w:val="18"/>
    </w:rPr>
  </w:style>
  <w:style w:type="paragraph" w:customStyle="1" w:styleId="Body">
    <w:name w:val="Body"/>
    <w:basedOn w:val="Normal"/>
    <w:rsid w:val="00850102"/>
    <w:pPr>
      <w:overflowPunct w:val="0"/>
      <w:spacing w:after="60" w:line="220" w:lineRule="atLeast"/>
      <w:ind w:right="0"/>
      <w:jc w:val="both"/>
      <w:textAlignment w:val="baseline"/>
    </w:pPr>
    <w:rPr>
      <w:rFonts w:ascii="Microsoft Sans Serif" w:hAnsi="Microsoft Sans Serif" w:cs="Times New Roman"/>
    </w:rPr>
  </w:style>
  <w:style w:type="character" w:customStyle="1" w:styleId="Heading1Char">
    <w:name w:val="Heading 1 Char"/>
    <w:basedOn w:val="DefaultParagraphFont"/>
    <w:link w:val="Heading1"/>
    <w:rsid w:val="00A343B0"/>
    <w:rPr>
      <w:rFonts w:ascii="Arial" w:hAnsi="Arial" w:cs="Arial"/>
      <w:b/>
      <w:bCs/>
      <w:kern w:val="28"/>
      <w:sz w:val="28"/>
      <w:szCs w:val="24"/>
      <w:lang w:val="en-US" w:eastAsia="en-US" w:bidi="ar-SA"/>
    </w:rPr>
  </w:style>
  <w:style w:type="character" w:styleId="CommentReference">
    <w:name w:val="annotation reference"/>
    <w:basedOn w:val="DefaultParagraphFont"/>
    <w:semiHidden/>
    <w:rsid w:val="003F5C11"/>
    <w:rPr>
      <w:sz w:val="16"/>
      <w:szCs w:val="16"/>
    </w:rPr>
  </w:style>
  <w:style w:type="paragraph" w:styleId="CommentText">
    <w:name w:val="annotation text"/>
    <w:basedOn w:val="Normal"/>
    <w:semiHidden/>
    <w:rsid w:val="003F5C11"/>
  </w:style>
  <w:style w:type="paragraph" w:styleId="CommentSubject">
    <w:name w:val="annotation subject"/>
    <w:basedOn w:val="CommentText"/>
    <w:next w:val="CommentText"/>
    <w:semiHidden/>
    <w:rsid w:val="003F5C11"/>
    <w:rPr>
      <w:b/>
      <w:bCs w:val="0"/>
    </w:rPr>
  </w:style>
  <w:style w:type="paragraph" w:styleId="BalloonText">
    <w:name w:val="Balloon Text"/>
    <w:basedOn w:val="Normal"/>
    <w:semiHidden/>
    <w:rsid w:val="003F5C11"/>
    <w:rPr>
      <w:rFonts w:ascii="Tahoma" w:hAnsi="Tahoma" w:cs="Tahoma"/>
      <w:sz w:val="16"/>
      <w:szCs w:val="16"/>
    </w:rPr>
  </w:style>
  <w:style w:type="character" w:styleId="FollowedHyperlink">
    <w:name w:val="FollowedHyperlink"/>
    <w:basedOn w:val="DefaultParagraphFont"/>
    <w:rsid w:val="000D13B7"/>
    <w:rPr>
      <w:color w:val="800080"/>
      <w:u w:val="single"/>
    </w:rPr>
  </w:style>
  <w:style w:type="paragraph" w:customStyle="1" w:styleId="Heading20">
    <w:name w:val="Heading2"/>
    <w:basedOn w:val="Normal"/>
    <w:rsid w:val="007316DC"/>
  </w:style>
  <w:style w:type="character" w:customStyle="1" w:styleId="CaptionNormalCharChar">
    <w:name w:val="Caption Normal Char Char"/>
    <w:basedOn w:val="DefaultParagraphFont"/>
    <w:link w:val="CaptionNormalChar"/>
    <w:rsid w:val="0022016E"/>
    <w:rPr>
      <w:rFonts w:ascii="Arial" w:hAnsi="Arial" w:cs="Arial"/>
      <w:i/>
      <w:szCs w:val="24"/>
      <w:lang w:val="en-US" w:eastAsia="en-US" w:bidi="ar-SA"/>
    </w:rPr>
  </w:style>
  <w:style w:type="character" w:customStyle="1" w:styleId="ListBulletChar">
    <w:name w:val="List Bullet Char"/>
    <w:basedOn w:val="DefaultParagraphFont"/>
    <w:link w:val="ListBullet"/>
    <w:rsid w:val="007F6CF5"/>
    <w:rPr>
      <w:rFonts w:ascii="Arial" w:hAnsi="Arial" w:cs="Arial"/>
      <w:bCs/>
      <w:lang w:val="en-US" w:eastAsia="en-US"/>
    </w:rPr>
  </w:style>
  <w:style w:type="character" w:customStyle="1" w:styleId="Bullet1CharChar">
    <w:name w:val="Bullet1 Char Char"/>
    <w:basedOn w:val="ListBulletChar"/>
    <w:link w:val="Bullet1Char"/>
    <w:rsid w:val="007F6CF5"/>
    <w:rPr>
      <w:rFonts w:ascii="Arial" w:hAnsi="Arial" w:cs="Arial"/>
      <w:bCs/>
      <w:szCs w:val="24"/>
      <w:lang w:val="en-US" w:eastAsia="en-US" w:bidi="ar-SA"/>
    </w:rPr>
  </w:style>
  <w:style w:type="paragraph" w:styleId="NormalWeb">
    <w:name w:val="Normal (Web)"/>
    <w:basedOn w:val="Normal"/>
    <w:rsid w:val="00BE6BBA"/>
    <w:pPr>
      <w:spacing w:before="100" w:beforeAutospacing="1" w:after="100" w:afterAutospacing="1" w:line="240" w:lineRule="auto"/>
      <w:ind w:right="0"/>
    </w:pPr>
    <w:rPr>
      <w:rFonts w:ascii="Times New Roman" w:hAnsi="Times New Roman" w:cs="Times New Roman"/>
      <w:sz w:val="24"/>
    </w:rPr>
  </w:style>
  <w:style w:type="paragraph" w:styleId="Caption">
    <w:name w:val="caption"/>
    <w:basedOn w:val="Normal"/>
    <w:next w:val="Normal"/>
    <w:qFormat/>
    <w:rsid w:val="00DD49EC"/>
    <w:pPr>
      <w:spacing w:before="120"/>
    </w:pPr>
    <w:rPr>
      <w:b/>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19098">
      <w:bodyDiv w:val="1"/>
      <w:marLeft w:val="0"/>
      <w:marRight w:val="0"/>
      <w:marTop w:val="0"/>
      <w:marBottom w:val="0"/>
      <w:divBdr>
        <w:top w:val="none" w:sz="0" w:space="0" w:color="auto"/>
        <w:left w:val="none" w:sz="0" w:space="0" w:color="auto"/>
        <w:bottom w:val="none" w:sz="0" w:space="0" w:color="auto"/>
        <w:right w:val="none" w:sz="0" w:space="0" w:color="auto"/>
      </w:divBdr>
      <w:divsChild>
        <w:div w:id="1987662257">
          <w:marLeft w:val="0"/>
          <w:marRight w:val="0"/>
          <w:marTop w:val="0"/>
          <w:marBottom w:val="0"/>
          <w:divBdr>
            <w:top w:val="none" w:sz="0" w:space="0" w:color="auto"/>
            <w:left w:val="none" w:sz="0" w:space="0" w:color="auto"/>
            <w:bottom w:val="none" w:sz="0" w:space="0" w:color="auto"/>
            <w:right w:val="none" w:sz="0" w:space="0" w:color="auto"/>
          </w:divBdr>
        </w:div>
      </w:divsChild>
    </w:div>
    <w:div w:id="1095905462">
      <w:bodyDiv w:val="1"/>
      <w:marLeft w:val="0"/>
      <w:marRight w:val="0"/>
      <w:marTop w:val="0"/>
      <w:marBottom w:val="0"/>
      <w:divBdr>
        <w:top w:val="none" w:sz="0" w:space="0" w:color="auto"/>
        <w:left w:val="none" w:sz="0" w:space="0" w:color="auto"/>
        <w:bottom w:val="none" w:sz="0" w:space="0" w:color="auto"/>
        <w:right w:val="none" w:sz="0" w:space="0" w:color="auto"/>
      </w:divBdr>
      <w:divsChild>
        <w:div w:id="45103902">
          <w:marLeft w:val="0"/>
          <w:marRight w:val="0"/>
          <w:marTop w:val="0"/>
          <w:marBottom w:val="0"/>
          <w:divBdr>
            <w:top w:val="none" w:sz="0" w:space="0" w:color="auto"/>
            <w:left w:val="none" w:sz="0" w:space="0" w:color="auto"/>
            <w:bottom w:val="none" w:sz="0" w:space="0" w:color="auto"/>
            <w:right w:val="none" w:sz="0" w:space="0" w:color="auto"/>
          </w:divBdr>
        </w:div>
        <w:div w:id="139926883">
          <w:marLeft w:val="0"/>
          <w:marRight w:val="0"/>
          <w:marTop w:val="0"/>
          <w:marBottom w:val="0"/>
          <w:divBdr>
            <w:top w:val="none" w:sz="0" w:space="0" w:color="auto"/>
            <w:left w:val="none" w:sz="0" w:space="0" w:color="auto"/>
            <w:bottom w:val="none" w:sz="0" w:space="0" w:color="auto"/>
            <w:right w:val="none" w:sz="0" w:space="0" w:color="auto"/>
          </w:divBdr>
        </w:div>
        <w:div w:id="232201395">
          <w:marLeft w:val="0"/>
          <w:marRight w:val="0"/>
          <w:marTop w:val="0"/>
          <w:marBottom w:val="0"/>
          <w:divBdr>
            <w:top w:val="none" w:sz="0" w:space="0" w:color="auto"/>
            <w:left w:val="none" w:sz="0" w:space="0" w:color="auto"/>
            <w:bottom w:val="none" w:sz="0" w:space="0" w:color="auto"/>
            <w:right w:val="none" w:sz="0" w:space="0" w:color="auto"/>
          </w:divBdr>
        </w:div>
        <w:div w:id="527908175">
          <w:marLeft w:val="0"/>
          <w:marRight w:val="0"/>
          <w:marTop w:val="0"/>
          <w:marBottom w:val="0"/>
          <w:divBdr>
            <w:top w:val="none" w:sz="0" w:space="0" w:color="auto"/>
            <w:left w:val="none" w:sz="0" w:space="0" w:color="auto"/>
            <w:bottom w:val="none" w:sz="0" w:space="0" w:color="auto"/>
            <w:right w:val="none" w:sz="0" w:space="0" w:color="auto"/>
          </w:divBdr>
        </w:div>
        <w:div w:id="745155044">
          <w:marLeft w:val="0"/>
          <w:marRight w:val="0"/>
          <w:marTop w:val="0"/>
          <w:marBottom w:val="0"/>
          <w:divBdr>
            <w:top w:val="none" w:sz="0" w:space="0" w:color="auto"/>
            <w:left w:val="none" w:sz="0" w:space="0" w:color="auto"/>
            <w:bottom w:val="none" w:sz="0" w:space="0" w:color="auto"/>
            <w:right w:val="none" w:sz="0" w:space="0" w:color="auto"/>
          </w:divBdr>
        </w:div>
        <w:div w:id="1404062931">
          <w:marLeft w:val="0"/>
          <w:marRight w:val="0"/>
          <w:marTop w:val="0"/>
          <w:marBottom w:val="0"/>
          <w:divBdr>
            <w:top w:val="none" w:sz="0" w:space="0" w:color="auto"/>
            <w:left w:val="none" w:sz="0" w:space="0" w:color="auto"/>
            <w:bottom w:val="none" w:sz="0" w:space="0" w:color="auto"/>
            <w:right w:val="none" w:sz="0" w:space="0" w:color="auto"/>
          </w:divBdr>
        </w:div>
        <w:div w:id="1629239459">
          <w:marLeft w:val="0"/>
          <w:marRight w:val="0"/>
          <w:marTop w:val="0"/>
          <w:marBottom w:val="0"/>
          <w:divBdr>
            <w:top w:val="none" w:sz="0" w:space="0" w:color="auto"/>
            <w:left w:val="none" w:sz="0" w:space="0" w:color="auto"/>
            <w:bottom w:val="none" w:sz="0" w:space="0" w:color="auto"/>
            <w:right w:val="none" w:sz="0" w:space="0" w:color="auto"/>
          </w:divBdr>
        </w:div>
        <w:div w:id="1691178946">
          <w:marLeft w:val="0"/>
          <w:marRight w:val="0"/>
          <w:marTop w:val="0"/>
          <w:marBottom w:val="0"/>
          <w:divBdr>
            <w:top w:val="none" w:sz="0" w:space="0" w:color="auto"/>
            <w:left w:val="none" w:sz="0" w:space="0" w:color="auto"/>
            <w:bottom w:val="none" w:sz="0" w:space="0" w:color="auto"/>
            <w:right w:val="none" w:sz="0" w:space="0" w:color="auto"/>
          </w:divBdr>
        </w:div>
        <w:div w:id="2110200636">
          <w:marLeft w:val="0"/>
          <w:marRight w:val="0"/>
          <w:marTop w:val="0"/>
          <w:marBottom w:val="0"/>
          <w:divBdr>
            <w:top w:val="none" w:sz="0" w:space="0" w:color="auto"/>
            <w:left w:val="none" w:sz="0" w:space="0" w:color="auto"/>
            <w:bottom w:val="none" w:sz="0" w:space="0" w:color="auto"/>
            <w:right w:val="none" w:sz="0" w:space="0" w:color="auto"/>
          </w:divBdr>
        </w:div>
      </w:divsChild>
    </w:div>
    <w:div w:id="179092864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yperlink" Target="http://go.microsoft.com/fwlink/events.asp" TargetMode="External"/><Relationship Id="rId21" Type="http://schemas.openxmlformats.org/officeDocument/2006/relationships/image" Target="media/image10.wmf"/><Relationship Id="rId34" Type="http://schemas.openxmlformats.org/officeDocument/2006/relationships/hyperlink" Target="http://www.microsoft.com/contentredirect.asp" TargetMode="External"/><Relationship Id="rId42" Type="http://schemas.openxmlformats.org/officeDocument/2006/relationships/hyperlink" Target="http://go.microsoft.com/fwlink/events.asp" TargetMode="External"/><Relationship Id="rId47" Type="http://schemas.openxmlformats.org/officeDocument/2006/relationships/hyperlink" Target="http://www.microsoft.com/windowsxp/pro/techinfo/planning/dotnet/default.asp" TargetMode="External"/><Relationship Id="rId50" Type="http://schemas.openxmlformats.org/officeDocument/2006/relationships/hyperlink" Target="http://www.microsoft.com/windowsxp/pro/techinfo/administration/recovery/default.asp" TargetMode="External"/><Relationship Id="rId55" Type="http://schemas.openxmlformats.org/officeDocument/2006/relationships/hyperlink" Target="http://www.microsoft.com/windowsxp/pro/techinfo/planning/pkiwinxp/default.asp"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hyperlink" Target="http://go.microsoft.com/fwlink/events.asp" TargetMode="External"/><Relationship Id="rId54" Type="http://schemas.openxmlformats.org/officeDocument/2006/relationships/hyperlink" Target="http://www.microsoft.com/windowsxp/pro/techinfo/planning/pkiwinxp/default.asp"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sdn.microsoft.com/library/default.asp?url=/library/en-us/security/security/managing_certificates_with_certificate_stores.asp" TargetMode="External"/><Relationship Id="rId24" Type="http://schemas.openxmlformats.org/officeDocument/2006/relationships/image" Target="media/image13.png"/><Relationship Id="rId32" Type="http://schemas.openxmlformats.org/officeDocument/2006/relationships/hyperlink" Target="http://www.microsoft.com/contentredirect.asp" TargetMode="External"/><Relationship Id="rId37" Type="http://schemas.openxmlformats.org/officeDocument/2006/relationships/hyperlink" Target="http://go.microsoft.com/fwlink/events.asp" TargetMode="External"/><Relationship Id="rId40" Type="http://schemas.openxmlformats.org/officeDocument/2006/relationships/hyperlink" Target="http://www.microsoft.com/contentredirect.asp" TargetMode="External"/><Relationship Id="rId45" Type="http://schemas.openxmlformats.org/officeDocument/2006/relationships/hyperlink" Target="http://www.microsoft.com/windowsxp/pro/techinfo/planning/security/whatsnew/default.asp" TargetMode="External"/><Relationship Id="rId53" Type="http://schemas.openxmlformats.org/officeDocument/2006/relationships/hyperlink" Target="http://www.microsoft.com/windowsxp/pro/techinfo/administration/mobile/default.asp" TargetMode="External"/><Relationship Id="rId58" Type="http://schemas.openxmlformats.org/officeDocument/2006/relationships/hyperlink" Target="http://www.microsoft.com/Windows.NETSERVER/" TargetMode="Externa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go.microsoft.com/fwlink/events.asp" TargetMode="External"/><Relationship Id="rId49" Type="http://schemas.openxmlformats.org/officeDocument/2006/relationships/hyperlink" Target="http://www.ietf.org/rfc/rfc2797.txt?number=2797" TargetMode="External"/><Relationship Id="rId57" Type="http://schemas.openxmlformats.org/officeDocument/2006/relationships/hyperlink" Target="http://www.microsoft.com/windowsxp" TargetMode="External"/><Relationship Id="rId61"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hyperlink" Target="http://www.microsoft.com/contentredirect.asp" TargetMode="External"/><Relationship Id="rId52" Type="http://schemas.openxmlformats.org/officeDocument/2006/relationships/hyperlink" Target="http://www.microsoft.com/windowsxp/pro/techinfo/administration/mobile/default.asp" TargetMode="External"/><Relationship Id="rId6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http://go.microsoft.com/fwlink/events.asp" TargetMode="External"/><Relationship Id="rId43" Type="http://schemas.openxmlformats.org/officeDocument/2006/relationships/hyperlink" Target="http://go.microsoft.com/fwlink/events.asp" TargetMode="External"/><Relationship Id="rId48" Type="http://schemas.openxmlformats.org/officeDocument/2006/relationships/hyperlink" Target="http://www.microsoft.com/windowsxp/pro/techinfo/planning/dotnet/default.asp" TargetMode="External"/><Relationship Id="rId56" Type="http://schemas.openxmlformats.org/officeDocument/2006/relationships/hyperlink" Target="http://www.microsoft.com/windowsxp" TargetMode="External"/><Relationship Id="rId8" Type="http://schemas.openxmlformats.org/officeDocument/2006/relationships/header" Target="header1.xml"/><Relationship Id="rId51" Type="http://schemas.openxmlformats.org/officeDocument/2006/relationships/hyperlink" Target="http://www.microsoft.com/windowsxp/pro/techinfo/administration/recovery/default.asp" TargetMode="External"/><Relationship Id="rId3" Type="http://schemas.openxmlformats.org/officeDocument/2006/relationships/settings" Target="settings.xml"/><Relationship Id="rId12" Type="http://schemas.openxmlformats.org/officeDocument/2006/relationships/hyperlink" Target="http://msdn.microsoft.com/library/default.asp"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www.microsoft.com/contentredirect.asp" TargetMode="External"/><Relationship Id="rId38" Type="http://schemas.openxmlformats.org/officeDocument/2006/relationships/hyperlink" Target="http://go.microsoft.com/fwlink/events.asp" TargetMode="External"/><Relationship Id="rId46" Type="http://schemas.openxmlformats.org/officeDocument/2006/relationships/hyperlink" Target="http://www.microsoft.com/windowsxp/pro/techinfo/planning/security/whatsnew/default.asp" TargetMode="External"/><Relationship Id="rId5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kessler\Application%20Data\Microsoft\Templates\WindowsXP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WindowsXPTemplate.dot</Template>
  <TotalTime>0</TotalTime>
  <Pages>55</Pages>
  <Words>46622</Words>
  <Characters>26575</Characters>
  <Application>Microsoft Office Word</Application>
  <DocSecurity>4</DocSecurity>
  <Lines>221</Lines>
  <Paragraphs>146</Paragraphs>
  <ScaleCrop>false</ScaleCrop>
  <HeadingPairs>
    <vt:vector size="2" baseType="variant">
      <vt:variant>
        <vt:lpstr>Title</vt:lpstr>
      </vt:variant>
      <vt:variant>
        <vt:i4>1</vt:i4>
      </vt:variant>
    </vt:vector>
  </HeadingPairs>
  <TitlesOfParts>
    <vt:vector size="1" baseType="lpstr">
      <vt:lpstr>Certificate Autoenrollment in Windows Server 2003</vt:lpstr>
    </vt:vector>
  </TitlesOfParts>
  <Manager/>
  <Company/>
  <LinksUpToDate>false</LinksUpToDate>
  <CharactersWithSpaces>73051</CharactersWithSpaces>
  <SharedDoc>false</SharedDoc>
  <HLinks>
    <vt:vector size="684" baseType="variant">
      <vt:variant>
        <vt:i4>2162789</vt:i4>
      </vt:variant>
      <vt:variant>
        <vt:i4>676</vt:i4>
      </vt:variant>
      <vt:variant>
        <vt:i4>0</vt:i4>
      </vt:variant>
      <vt:variant>
        <vt:i4>5</vt:i4>
      </vt:variant>
      <vt:variant>
        <vt:lpwstr>http://www.microsoft.com/Windows.NETSERVER/</vt:lpwstr>
      </vt:variant>
      <vt:variant>
        <vt:lpwstr/>
      </vt:variant>
      <vt:variant>
        <vt:i4>2752562</vt:i4>
      </vt:variant>
      <vt:variant>
        <vt:i4>673</vt:i4>
      </vt:variant>
      <vt:variant>
        <vt:i4>0</vt:i4>
      </vt:variant>
      <vt:variant>
        <vt:i4>5</vt:i4>
      </vt:variant>
      <vt:variant>
        <vt:lpwstr>http://www.microsoft.com/windowsxp</vt:lpwstr>
      </vt:variant>
      <vt:variant>
        <vt:lpwstr/>
      </vt:variant>
      <vt:variant>
        <vt:i4>2752562</vt:i4>
      </vt:variant>
      <vt:variant>
        <vt:i4>670</vt:i4>
      </vt:variant>
      <vt:variant>
        <vt:i4>0</vt:i4>
      </vt:variant>
      <vt:variant>
        <vt:i4>5</vt:i4>
      </vt:variant>
      <vt:variant>
        <vt:lpwstr>http://www.microsoft.com/windowsxp</vt:lpwstr>
      </vt:variant>
      <vt:variant>
        <vt:lpwstr/>
      </vt:variant>
      <vt:variant>
        <vt:i4>1835026</vt:i4>
      </vt:variant>
      <vt:variant>
        <vt:i4>667</vt:i4>
      </vt:variant>
      <vt:variant>
        <vt:i4>0</vt:i4>
      </vt:variant>
      <vt:variant>
        <vt:i4>5</vt:i4>
      </vt:variant>
      <vt:variant>
        <vt:lpwstr>http://www.microsoft.com/windowsxp/pro/techinfo/planning/pkiwinxp/default.asp</vt:lpwstr>
      </vt:variant>
      <vt:variant>
        <vt:lpwstr/>
      </vt:variant>
      <vt:variant>
        <vt:i4>1835026</vt:i4>
      </vt:variant>
      <vt:variant>
        <vt:i4>664</vt:i4>
      </vt:variant>
      <vt:variant>
        <vt:i4>0</vt:i4>
      </vt:variant>
      <vt:variant>
        <vt:i4>5</vt:i4>
      </vt:variant>
      <vt:variant>
        <vt:lpwstr>http://www.microsoft.com/windowsxp/pro/techinfo/planning/pkiwinxp/default.asp</vt:lpwstr>
      </vt:variant>
      <vt:variant>
        <vt:lpwstr/>
      </vt:variant>
      <vt:variant>
        <vt:i4>851994</vt:i4>
      </vt:variant>
      <vt:variant>
        <vt:i4>661</vt:i4>
      </vt:variant>
      <vt:variant>
        <vt:i4>0</vt:i4>
      </vt:variant>
      <vt:variant>
        <vt:i4>5</vt:i4>
      </vt:variant>
      <vt:variant>
        <vt:lpwstr>http://www.microsoft.com/windowsxp/pro/techinfo/administration/mobile/default.asp</vt:lpwstr>
      </vt:variant>
      <vt:variant>
        <vt:lpwstr/>
      </vt:variant>
      <vt:variant>
        <vt:i4>851994</vt:i4>
      </vt:variant>
      <vt:variant>
        <vt:i4>658</vt:i4>
      </vt:variant>
      <vt:variant>
        <vt:i4>0</vt:i4>
      </vt:variant>
      <vt:variant>
        <vt:i4>5</vt:i4>
      </vt:variant>
      <vt:variant>
        <vt:lpwstr>http://www.microsoft.com/windowsxp/pro/techinfo/administration/mobile/default.asp</vt:lpwstr>
      </vt:variant>
      <vt:variant>
        <vt:lpwstr/>
      </vt:variant>
      <vt:variant>
        <vt:i4>8061039</vt:i4>
      </vt:variant>
      <vt:variant>
        <vt:i4>655</vt:i4>
      </vt:variant>
      <vt:variant>
        <vt:i4>0</vt:i4>
      </vt:variant>
      <vt:variant>
        <vt:i4>5</vt:i4>
      </vt:variant>
      <vt:variant>
        <vt:lpwstr>http://www.microsoft.com/windowsxp/pro/techinfo/administration/recovery/default.asp</vt:lpwstr>
      </vt:variant>
      <vt:variant>
        <vt:lpwstr/>
      </vt:variant>
      <vt:variant>
        <vt:i4>8061039</vt:i4>
      </vt:variant>
      <vt:variant>
        <vt:i4>652</vt:i4>
      </vt:variant>
      <vt:variant>
        <vt:i4>0</vt:i4>
      </vt:variant>
      <vt:variant>
        <vt:i4>5</vt:i4>
      </vt:variant>
      <vt:variant>
        <vt:lpwstr>http://www.microsoft.com/windowsxp/pro/techinfo/administration/recovery/default.asp</vt:lpwstr>
      </vt:variant>
      <vt:variant>
        <vt:lpwstr/>
      </vt:variant>
      <vt:variant>
        <vt:i4>6684727</vt:i4>
      </vt:variant>
      <vt:variant>
        <vt:i4>649</vt:i4>
      </vt:variant>
      <vt:variant>
        <vt:i4>0</vt:i4>
      </vt:variant>
      <vt:variant>
        <vt:i4>5</vt:i4>
      </vt:variant>
      <vt:variant>
        <vt:lpwstr>http://www.ietf.org/rfc/rfc2797.txt?number=2797</vt:lpwstr>
      </vt:variant>
      <vt:variant>
        <vt:lpwstr/>
      </vt:variant>
      <vt:variant>
        <vt:i4>6684727</vt:i4>
      </vt:variant>
      <vt:variant>
        <vt:i4>646</vt:i4>
      </vt:variant>
      <vt:variant>
        <vt:i4>0</vt:i4>
      </vt:variant>
      <vt:variant>
        <vt:i4>5</vt:i4>
      </vt:variant>
      <vt:variant>
        <vt:lpwstr>http://www.ietf.org/rfc/rfc2797.txt?number=2797</vt:lpwstr>
      </vt:variant>
      <vt:variant>
        <vt:lpwstr/>
      </vt:variant>
      <vt:variant>
        <vt:i4>6357093</vt:i4>
      </vt:variant>
      <vt:variant>
        <vt:i4>643</vt:i4>
      </vt:variant>
      <vt:variant>
        <vt:i4>0</vt:i4>
      </vt:variant>
      <vt:variant>
        <vt:i4>5</vt:i4>
      </vt:variant>
      <vt:variant>
        <vt:lpwstr>http://www.microsoft.com/windowsxp/pro/techinfo/planning/dotnet/default.asp</vt:lpwstr>
      </vt:variant>
      <vt:variant>
        <vt:lpwstr/>
      </vt:variant>
      <vt:variant>
        <vt:i4>6357093</vt:i4>
      </vt:variant>
      <vt:variant>
        <vt:i4>640</vt:i4>
      </vt:variant>
      <vt:variant>
        <vt:i4>0</vt:i4>
      </vt:variant>
      <vt:variant>
        <vt:i4>5</vt:i4>
      </vt:variant>
      <vt:variant>
        <vt:lpwstr>http://www.microsoft.com/windowsxp/pro/techinfo/planning/dotnet/default.asp</vt:lpwstr>
      </vt:variant>
      <vt:variant>
        <vt:lpwstr/>
      </vt:variant>
      <vt:variant>
        <vt:i4>2097256</vt:i4>
      </vt:variant>
      <vt:variant>
        <vt:i4>637</vt:i4>
      </vt:variant>
      <vt:variant>
        <vt:i4>0</vt:i4>
      </vt:variant>
      <vt:variant>
        <vt:i4>5</vt:i4>
      </vt:variant>
      <vt:variant>
        <vt:lpwstr>http://www.microsoft.com/windowsxp/pro/techinfo/planning/security/whatsnew/default.asp</vt:lpwstr>
      </vt:variant>
      <vt:variant>
        <vt:lpwstr/>
      </vt:variant>
      <vt:variant>
        <vt:i4>2097256</vt:i4>
      </vt:variant>
      <vt:variant>
        <vt:i4>634</vt:i4>
      </vt:variant>
      <vt:variant>
        <vt:i4>0</vt:i4>
      </vt:variant>
      <vt:variant>
        <vt:i4>5</vt:i4>
      </vt:variant>
      <vt:variant>
        <vt:lpwstr>http://www.microsoft.com/windowsxp/pro/techinfo/planning/security/whatsnew/default.asp</vt:lpwstr>
      </vt:variant>
      <vt:variant>
        <vt:lpwstr/>
      </vt:variant>
      <vt:variant>
        <vt:i4>7340156</vt:i4>
      </vt:variant>
      <vt:variant>
        <vt:i4>631</vt:i4>
      </vt:variant>
      <vt:variant>
        <vt:i4>0</vt:i4>
      </vt:variant>
      <vt:variant>
        <vt:i4>5</vt:i4>
      </vt:variant>
      <vt:variant>
        <vt:lpwstr>http://www.microsoft.com/windows2000/technologies/security/default.asp</vt:lpwstr>
      </vt:variant>
      <vt:variant>
        <vt:lpwstr/>
      </vt:variant>
      <vt:variant>
        <vt:i4>7340156</vt:i4>
      </vt:variant>
      <vt:variant>
        <vt:i4>628</vt:i4>
      </vt:variant>
      <vt:variant>
        <vt:i4>0</vt:i4>
      </vt:variant>
      <vt:variant>
        <vt:i4>5</vt:i4>
      </vt:variant>
      <vt:variant>
        <vt:lpwstr>http://www.microsoft.com/windows2000/technologies/security/default.asp</vt:lpwstr>
      </vt:variant>
      <vt:variant>
        <vt:lpwstr/>
      </vt:variant>
      <vt:variant>
        <vt:i4>5177375</vt:i4>
      </vt:variant>
      <vt:variant>
        <vt:i4>625</vt:i4>
      </vt:variant>
      <vt:variant>
        <vt:i4>0</vt:i4>
      </vt:variant>
      <vt:variant>
        <vt:i4>5</vt:i4>
      </vt:variant>
      <vt:variant>
        <vt:lpwstr>http://www.microsoft.com/contentredirect.asp</vt:lpwstr>
      </vt:variant>
      <vt:variant>
        <vt:lpwstr/>
      </vt:variant>
      <vt:variant>
        <vt:i4>6160467</vt:i4>
      </vt:variant>
      <vt:variant>
        <vt:i4>622</vt:i4>
      </vt:variant>
      <vt:variant>
        <vt:i4>0</vt:i4>
      </vt:variant>
      <vt:variant>
        <vt:i4>5</vt:i4>
      </vt:variant>
      <vt:variant>
        <vt:lpwstr>http://go.microsoft.com/fwlink/events.asp</vt:lpwstr>
      </vt:variant>
      <vt:variant>
        <vt:lpwstr/>
      </vt:variant>
      <vt:variant>
        <vt:i4>6160467</vt:i4>
      </vt:variant>
      <vt:variant>
        <vt:i4>619</vt:i4>
      </vt:variant>
      <vt:variant>
        <vt:i4>0</vt:i4>
      </vt:variant>
      <vt:variant>
        <vt:i4>5</vt:i4>
      </vt:variant>
      <vt:variant>
        <vt:lpwstr>http://go.microsoft.com/fwlink/events.asp</vt:lpwstr>
      </vt:variant>
      <vt:variant>
        <vt:lpwstr/>
      </vt:variant>
      <vt:variant>
        <vt:i4>6160467</vt:i4>
      </vt:variant>
      <vt:variant>
        <vt:i4>616</vt:i4>
      </vt:variant>
      <vt:variant>
        <vt:i4>0</vt:i4>
      </vt:variant>
      <vt:variant>
        <vt:i4>5</vt:i4>
      </vt:variant>
      <vt:variant>
        <vt:lpwstr>http://go.microsoft.com/fwlink/events.asp</vt:lpwstr>
      </vt:variant>
      <vt:variant>
        <vt:lpwstr/>
      </vt:variant>
      <vt:variant>
        <vt:i4>5177375</vt:i4>
      </vt:variant>
      <vt:variant>
        <vt:i4>613</vt:i4>
      </vt:variant>
      <vt:variant>
        <vt:i4>0</vt:i4>
      </vt:variant>
      <vt:variant>
        <vt:i4>5</vt:i4>
      </vt:variant>
      <vt:variant>
        <vt:lpwstr>http://www.microsoft.com/contentredirect.asp</vt:lpwstr>
      </vt:variant>
      <vt:variant>
        <vt:lpwstr/>
      </vt:variant>
      <vt:variant>
        <vt:i4>6160467</vt:i4>
      </vt:variant>
      <vt:variant>
        <vt:i4>610</vt:i4>
      </vt:variant>
      <vt:variant>
        <vt:i4>0</vt:i4>
      </vt:variant>
      <vt:variant>
        <vt:i4>5</vt:i4>
      </vt:variant>
      <vt:variant>
        <vt:lpwstr>http://go.microsoft.com/fwlink/events.asp</vt:lpwstr>
      </vt:variant>
      <vt:variant>
        <vt:lpwstr/>
      </vt:variant>
      <vt:variant>
        <vt:i4>6160467</vt:i4>
      </vt:variant>
      <vt:variant>
        <vt:i4>607</vt:i4>
      </vt:variant>
      <vt:variant>
        <vt:i4>0</vt:i4>
      </vt:variant>
      <vt:variant>
        <vt:i4>5</vt:i4>
      </vt:variant>
      <vt:variant>
        <vt:lpwstr>http://go.microsoft.com/fwlink/events.asp</vt:lpwstr>
      </vt:variant>
      <vt:variant>
        <vt:lpwstr/>
      </vt:variant>
      <vt:variant>
        <vt:i4>6160467</vt:i4>
      </vt:variant>
      <vt:variant>
        <vt:i4>604</vt:i4>
      </vt:variant>
      <vt:variant>
        <vt:i4>0</vt:i4>
      </vt:variant>
      <vt:variant>
        <vt:i4>5</vt:i4>
      </vt:variant>
      <vt:variant>
        <vt:lpwstr>http://go.microsoft.com/fwlink/events.asp</vt:lpwstr>
      </vt:variant>
      <vt:variant>
        <vt:lpwstr/>
      </vt:variant>
      <vt:variant>
        <vt:i4>6160467</vt:i4>
      </vt:variant>
      <vt:variant>
        <vt:i4>601</vt:i4>
      </vt:variant>
      <vt:variant>
        <vt:i4>0</vt:i4>
      </vt:variant>
      <vt:variant>
        <vt:i4>5</vt:i4>
      </vt:variant>
      <vt:variant>
        <vt:lpwstr>http://go.microsoft.com/fwlink/events.asp</vt:lpwstr>
      </vt:variant>
      <vt:variant>
        <vt:lpwstr/>
      </vt:variant>
      <vt:variant>
        <vt:i4>6160467</vt:i4>
      </vt:variant>
      <vt:variant>
        <vt:i4>598</vt:i4>
      </vt:variant>
      <vt:variant>
        <vt:i4>0</vt:i4>
      </vt:variant>
      <vt:variant>
        <vt:i4>5</vt:i4>
      </vt:variant>
      <vt:variant>
        <vt:lpwstr>http://go.microsoft.com/fwlink/events.asp</vt:lpwstr>
      </vt:variant>
      <vt:variant>
        <vt:lpwstr/>
      </vt:variant>
      <vt:variant>
        <vt:i4>5177375</vt:i4>
      </vt:variant>
      <vt:variant>
        <vt:i4>595</vt:i4>
      </vt:variant>
      <vt:variant>
        <vt:i4>0</vt:i4>
      </vt:variant>
      <vt:variant>
        <vt:i4>5</vt:i4>
      </vt:variant>
      <vt:variant>
        <vt:lpwstr>http://www.microsoft.com/contentredirect.asp</vt:lpwstr>
      </vt:variant>
      <vt:variant>
        <vt:lpwstr/>
      </vt:variant>
      <vt:variant>
        <vt:i4>5177375</vt:i4>
      </vt:variant>
      <vt:variant>
        <vt:i4>592</vt:i4>
      </vt:variant>
      <vt:variant>
        <vt:i4>0</vt:i4>
      </vt:variant>
      <vt:variant>
        <vt:i4>5</vt:i4>
      </vt:variant>
      <vt:variant>
        <vt:lpwstr>http://www.microsoft.com/contentredirect.asp</vt:lpwstr>
      </vt:variant>
      <vt:variant>
        <vt:lpwstr/>
      </vt:variant>
      <vt:variant>
        <vt:i4>5177375</vt:i4>
      </vt:variant>
      <vt:variant>
        <vt:i4>589</vt:i4>
      </vt:variant>
      <vt:variant>
        <vt:i4>0</vt:i4>
      </vt:variant>
      <vt:variant>
        <vt:i4>5</vt:i4>
      </vt:variant>
      <vt:variant>
        <vt:lpwstr>http://www.microsoft.com/contentredirect.asp</vt:lpwstr>
      </vt:variant>
      <vt:variant>
        <vt:lpwstr/>
      </vt:variant>
      <vt:variant>
        <vt:i4>4587543</vt:i4>
      </vt:variant>
      <vt:variant>
        <vt:i4>559</vt:i4>
      </vt:variant>
      <vt:variant>
        <vt:i4>0</vt:i4>
      </vt:variant>
      <vt:variant>
        <vt:i4>5</vt:i4>
      </vt:variant>
      <vt:variant>
        <vt:lpwstr/>
      </vt:variant>
      <vt:variant>
        <vt:lpwstr>_Self-Registration_Authority</vt:lpwstr>
      </vt:variant>
      <vt:variant>
        <vt:i4>5111917</vt:i4>
      </vt:variant>
      <vt:variant>
        <vt:i4>508</vt:i4>
      </vt:variant>
      <vt:variant>
        <vt:i4>0</vt:i4>
      </vt:variant>
      <vt:variant>
        <vt:i4>5</vt:i4>
      </vt:variant>
      <vt:variant>
        <vt:lpwstr/>
      </vt:variant>
      <vt:variant>
        <vt:lpwstr>_Balloon_User_Interface</vt:lpwstr>
      </vt:variant>
      <vt:variant>
        <vt:i4>2556009</vt:i4>
      </vt:variant>
      <vt:variant>
        <vt:i4>478</vt:i4>
      </vt:variant>
      <vt:variant>
        <vt:i4>0</vt:i4>
      </vt:variant>
      <vt:variant>
        <vt:i4>5</vt:i4>
      </vt:variant>
      <vt:variant>
        <vt:lpwstr/>
      </vt:variant>
      <vt:variant>
        <vt:lpwstr>_Creating_a_New_Template for the Aut</vt:lpwstr>
      </vt:variant>
      <vt:variant>
        <vt:i4>2031636</vt:i4>
      </vt:variant>
      <vt:variant>
        <vt:i4>442</vt:i4>
      </vt:variant>
      <vt:variant>
        <vt:i4>0</vt:i4>
      </vt:variant>
      <vt:variant>
        <vt:i4>5</vt:i4>
      </vt:variant>
      <vt:variant>
        <vt:lpwstr>http://msdn.microsoft.com/library/default.asp</vt:lpwstr>
      </vt:variant>
      <vt:variant>
        <vt:lpwstr/>
      </vt:variant>
      <vt:variant>
        <vt:i4>2031636</vt:i4>
      </vt:variant>
      <vt:variant>
        <vt:i4>439</vt:i4>
      </vt:variant>
      <vt:variant>
        <vt:i4>0</vt:i4>
      </vt:variant>
      <vt:variant>
        <vt:i4>5</vt:i4>
      </vt:variant>
      <vt:variant>
        <vt:lpwstr>http://msdn.microsoft.com/library/default.asp</vt:lpwstr>
      </vt:variant>
      <vt:variant>
        <vt:lpwstr/>
      </vt:variant>
      <vt:variant>
        <vt:i4>1179649</vt:i4>
      </vt:variant>
      <vt:variant>
        <vt:i4>436</vt:i4>
      </vt:variant>
      <vt:variant>
        <vt:i4>0</vt:i4>
      </vt:variant>
      <vt:variant>
        <vt:i4>5</vt:i4>
      </vt:variant>
      <vt:variant>
        <vt:lpwstr/>
      </vt:variant>
      <vt:variant>
        <vt:lpwstr>_Certificate_Renewal</vt:lpwstr>
      </vt:variant>
      <vt:variant>
        <vt:i4>3801197</vt:i4>
      </vt:variant>
      <vt:variant>
        <vt:i4>433</vt:i4>
      </vt:variant>
      <vt:variant>
        <vt:i4>0</vt:i4>
      </vt:variant>
      <vt:variant>
        <vt:i4>5</vt:i4>
      </vt:variant>
      <vt:variant>
        <vt:lpwstr>http://msdn.microsoft.com/library/default.asp?url=/library/en-us/security/security/managing_certificates_with_certificate_stores.asp</vt:lpwstr>
      </vt:variant>
      <vt:variant>
        <vt:lpwstr/>
      </vt:variant>
      <vt:variant>
        <vt:i4>7536711</vt:i4>
      </vt:variant>
      <vt:variant>
        <vt:i4>430</vt:i4>
      </vt:variant>
      <vt:variant>
        <vt:i4>0</vt:i4>
      </vt:variant>
      <vt:variant>
        <vt:i4>5</vt:i4>
      </vt:variant>
      <vt:variant>
        <vt:lpwstr/>
      </vt:variant>
      <vt:variant>
        <vt:lpwstr>_Updating_Group_Policy</vt:lpwstr>
      </vt:variant>
      <vt:variant>
        <vt:i4>1376306</vt:i4>
      </vt:variant>
      <vt:variant>
        <vt:i4>427</vt:i4>
      </vt:variant>
      <vt:variant>
        <vt:i4>0</vt:i4>
      </vt:variant>
      <vt:variant>
        <vt:i4>5</vt:i4>
      </vt:variant>
      <vt:variant>
        <vt:lpwstr/>
      </vt:variant>
      <vt:variant>
        <vt:lpwstr>_Troubleshooting</vt:lpwstr>
      </vt:variant>
      <vt:variant>
        <vt:i4>541982773</vt:i4>
      </vt:variant>
      <vt:variant>
        <vt:i4>424</vt:i4>
      </vt:variant>
      <vt:variant>
        <vt:i4>0</vt:i4>
      </vt:variant>
      <vt:variant>
        <vt:i4>5</vt:i4>
      </vt:variant>
      <vt:variant>
        <vt:lpwstr/>
      </vt:variant>
      <vt:variant>
        <vt:lpwstr>_Appendix—Supported_Hardware</vt:lpwstr>
      </vt:variant>
      <vt:variant>
        <vt:i4>5439562</vt:i4>
      </vt:variant>
      <vt:variant>
        <vt:i4>421</vt:i4>
      </vt:variant>
      <vt:variant>
        <vt:i4>0</vt:i4>
      </vt:variant>
      <vt:variant>
        <vt:i4>5</vt:i4>
      </vt:variant>
      <vt:variant>
        <vt:lpwstr/>
      </vt:variant>
      <vt:variant>
        <vt:lpwstr>_Advanced_Features</vt:lpwstr>
      </vt:variant>
      <vt:variant>
        <vt:i4>7536711</vt:i4>
      </vt:variant>
      <vt:variant>
        <vt:i4>418</vt:i4>
      </vt:variant>
      <vt:variant>
        <vt:i4>0</vt:i4>
      </vt:variant>
      <vt:variant>
        <vt:i4>5</vt:i4>
      </vt:variant>
      <vt:variant>
        <vt:lpwstr/>
      </vt:variant>
      <vt:variant>
        <vt:lpwstr>_Updating_Group_Policy</vt:lpwstr>
      </vt:variant>
      <vt:variant>
        <vt:i4>2359411</vt:i4>
      </vt:variant>
      <vt:variant>
        <vt:i4>415</vt:i4>
      </vt:variant>
      <vt:variant>
        <vt:i4>0</vt:i4>
      </vt:variant>
      <vt:variant>
        <vt:i4>5</vt:i4>
      </vt:variant>
      <vt:variant>
        <vt:lpwstr/>
      </vt:variant>
      <vt:variant>
        <vt:lpwstr>_Auto-Enrollment_functions</vt:lpwstr>
      </vt:variant>
      <vt:variant>
        <vt:i4>1179649</vt:i4>
      </vt:variant>
      <vt:variant>
        <vt:i4>412</vt:i4>
      </vt:variant>
      <vt:variant>
        <vt:i4>0</vt:i4>
      </vt:variant>
      <vt:variant>
        <vt:i4>5</vt:i4>
      </vt:variant>
      <vt:variant>
        <vt:lpwstr/>
      </vt:variant>
      <vt:variant>
        <vt:lpwstr>_Certificate_Renewal</vt:lpwstr>
      </vt:variant>
      <vt:variant>
        <vt:i4>2949230</vt:i4>
      </vt:variant>
      <vt:variant>
        <vt:i4>409</vt:i4>
      </vt:variant>
      <vt:variant>
        <vt:i4>0</vt:i4>
      </vt:variant>
      <vt:variant>
        <vt:i4>5</vt:i4>
      </vt:variant>
      <vt:variant>
        <vt:lpwstr/>
      </vt:variant>
      <vt:variant>
        <vt:lpwstr>_User_Auto-enrollment</vt:lpwstr>
      </vt:variant>
      <vt:variant>
        <vt:i4>1572908</vt:i4>
      </vt:variant>
      <vt:variant>
        <vt:i4>406</vt:i4>
      </vt:variant>
      <vt:variant>
        <vt:i4>0</vt:i4>
      </vt:variant>
      <vt:variant>
        <vt:i4>5</vt:i4>
      </vt:variant>
      <vt:variant>
        <vt:lpwstr/>
      </vt:variant>
      <vt:variant>
        <vt:lpwstr>_Configuring_Group_Policy</vt:lpwstr>
      </vt:variant>
      <vt:variant>
        <vt:i4>3473441</vt:i4>
      </vt:variant>
      <vt:variant>
        <vt:i4>403</vt:i4>
      </vt:variant>
      <vt:variant>
        <vt:i4>0</vt:i4>
      </vt:variant>
      <vt:variant>
        <vt:i4>5</vt:i4>
      </vt:variant>
      <vt:variant>
        <vt:lpwstr/>
      </vt:variant>
      <vt:variant>
        <vt:lpwstr>_Configuring_an_Enterprise_CA</vt:lpwstr>
      </vt:variant>
      <vt:variant>
        <vt:i4>1703950</vt:i4>
      </vt:variant>
      <vt:variant>
        <vt:i4>400</vt:i4>
      </vt:variant>
      <vt:variant>
        <vt:i4>0</vt:i4>
      </vt:variant>
      <vt:variant>
        <vt:i4>5</vt:i4>
      </vt:variant>
      <vt:variant>
        <vt:lpwstr/>
      </vt:variant>
      <vt:variant>
        <vt:lpwstr>_Configuring_the_Certificate_Templat</vt:lpwstr>
      </vt:variant>
      <vt:variant>
        <vt:i4>2949206</vt:i4>
      </vt:variant>
      <vt:variant>
        <vt:i4>397</vt:i4>
      </vt:variant>
      <vt:variant>
        <vt:i4>0</vt:i4>
      </vt:variant>
      <vt:variant>
        <vt:i4>5</vt:i4>
      </vt:variant>
      <vt:variant>
        <vt:lpwstr/>
      </vt:variant>
      <vt:variant>
        <vt:lpwstr>_How_Auto-Enrollment_Works</vt:lpwstr>
      </vt:variant>
      <vt:variant>
        <vt:i4>1572913</vt:i4>
      </vt:variant>
      <vt:variant>
        <vt:i4>390</vt:i4>
      </vt:variant>
      <vt:variant>
        <vt:i4>0</vt:i4>
      </vt:variant>
      <vt:variant>
        <vt:i4>5</vt:i4>
      </vt:variant>
      <vt:variant>
        <vt:lpwstr/>
      </vt:variant>
      <vt:variant>
        <vt:lpwstr>_Toc36462847</vt:lpwstr>
      </vt:variant>
      <vt:variant>
        <vt:i4>1638449</vt:i4>
      </vt:variant>
      <vt:variant>
        <vt:i4>384</vt:i4>
      </vt:variant>
      <vt:variant>
        <vt:i4>0</vt:i4>
      </vt:variant>
      <vt:variant>
        <vt:i4>5</vt:i4>
      </vt:variant>
      <vt:variant>
        <vt:lpwstr/>
      </vt:variant>
      <vt:variant>
        <vt:lpwstr>_Toc36462846</vt:lpwstr>
      </vt:variant>
      <vt:variant>
        <vt:i4>1703985</vt:i4>
      </vt:variant>
      <vt:variant>
        <vt:i4>378</vt:i4>
      </vt:variant>
      <vt:variant>
        <vt:i4>0</vt:i4>
      </vt:variant>
      <vt:variant>
        <vt:i4>5</vt:i4>
      </vt:variant>
      <vt:variant>
        <vt:lpwstr/>
      </vt:variant>
      <vt:variant>
        <vt:lpwstr>_Toc36462845</vt:lpwstr>
      </vt:variant>
      <vt:variant>
        <vt:i4>1769521</vt:i4>
      </vt:variant>
      <vt:variant>
        <vt:i4>372</vt:i4>
      </vt:variant>
      <vt:variant>
        <vt:i4>0</vt:i4>
      </vt:variant>
      <vt:variant>
        <vt:i4>5</vt:i4>
      </vt:variant>
      <vt:variant>
        <vt:lpwstr/>
      </vt:variant>
      <vt:variant>
        <vt:lpwstr>_Toc36462844</vt:lpwstr>
      </vt:variant>
      <vt:variant>
        <vt:i4>1835057</vt:i4>
      </vt:variant>
      <vt:variant>
        <vt:i4>366</vt:i4>
      </vt:variant>
      <vt:variant>
        <vt:i4>0</vt:i4>
      </vt:variant>
      <vt:variant>
        <vt:i4>5</vt:i4>
      </vt:variant>
      <vt:variant>
        <vt:lpwstr/>
      </vt:variant>
      <vt:variant>
        <vt:lpwstr>_Toc36462843</vt:lpwstr>
      </vt:variant>
      <vt:variant>
        <vt:i4>1900593</vt:i4>
      </vt:variant>
      <vt:variant>
        <vt:i4>360</vt:i4>
      </vt:variant>
      <vt:variant>
        <vt:i4>0</vt:i4>
      </vt:variant>
      <vt:variant>
        <vt:i4>5</vt:i4>
      </vt:variant>
      <vt:variant>
        <vt:lpwstr/>
      </vt:variant>
      <vt:variant>
        <vt:lpwstr>_Toc36462842</vt:lpwstr>
      </vt:variant>
      <vt:variant>
        <vt:i4>1966129</vt:i4>
      </vt:variant>
      <vt:variant>
        <vt:i4>354</vt:i4>
      </vt:variant>
      <vt:variant>
        <vt:i4>0</vt:i4>
      </vt:variant>
      <vt:variant>
        <vt:i4>5</vt:i4>
      </vt:variant>
      <vt:variant>
        <vt:lpwstr/>
      </vt:variant>
      <vt:variant>
        <vt:lpwstr>_Toc36462841</vt:lpwstr>
      </vt:variant>
      <vt:variant>
        <vt:i4>2031665</vt:i4>
      </vt:variant>
      <vt:variant>
        <vt:i4>348</vt:i4>
      </vt:variant>
      <vt:variant>
        <vt:i4>0</vt:i4>
      </vt:variant>
      <vt:variant>
        <vt:i4>5</vt:i4>
      </vt:variant>
      <vt:variant>
        <vt:lpwstr/>
      </vt:variant>
      <vt:variant>
        <vt:lpwstr>_Toc36462840</vt:lpwstr>
      </vt:variant>
      <vt:variant>
        <vt:i4>1441846</vt:i4>
      </vt:variant>
      <vt:variant>
        <vt:i4>342</vt:i4>
      </vt:variant>
      <vt:variant>
        <vt:i4>0</vt:i4>
      </vt:variant>
      <vt:variant>
        <vt:i4>5</vt:i4>
      </vt:variant>
      <vt:variant>
        <vt:lpwstr/>
      </vt:variant>
      <vt:variant>
        <vt:lpwstr>_Toc36462839</vt:lpwstr>
      </vt:variant>
      <vt:variant>
        <vt:i4>1507382</vt:i4>
      </vt:variant>
      <vt:variant>
        <vt:i4>336</vt:i4>
      </vt:variant>
      <vt:variant>
        <vt:i4>0</vt:i4>
      </vt:variant>
      <vt:variant>
        <vt:i4>5</vt:i4>
      </vt:variant>
      <vt:variant>
        <vt:lpwstr/>
      </vt:variant>
      <vt:variant>
        <vt:lpwstr>_Toc36462838</vt:lpwstr>
      </vt:variant>
      <vt:variant>
        <vt:i4>1572918</vt:i4>
      </vt:variant>
      <vt:variant>
        <vt:i4>330</vt:i4>
      </vt:variant>
      <vt:variant>
        <vt:i4>0</vt:i4>
      </vt:variant>
      <vt:variant>
        <vt:i4>5</vt:i4>
      </vt:variant>
      <vt:variant>
        <vt:lpwstr/>
      </vt:variant>
      <vt:variant>
        <vt:lpwstr>_Toc36462837</vt:lpwstr>
      </vt:variant>
      <vt:variant>
        <vt:i4>1638454</vt:i4>
      </vt:variant>
      <vt:variant>
        <vt:i4>324</vt:i4>
      </vt:variant>
      <vt:variant>
        <vt:i4>0</vt:i4>
      </vt:variant>
      <vt:variant>
        <vt:i4>5</vt:i4>
      </vt:variant>
      <vt:variant>
        <vt:lpwstr/>
      </vt:variant>
      <vt:variant>
        <vt:lpwstr>_Toc36462836</vt:lpwstr>
      </vt:variant>
      <vt:variant>
        <vt:i4>1703990</vt:i4>
      </vt:variant>
      <vt:variant>
        <vt:i4>318</vt:i4>
      </vt:variant>
      <vt:variant>
        <vt:i4>0</vt:i4>
      </vt:variant>
      <vt:variant>
        <vt:i4>5</vt:i4>
      </vt:variant>
      <vt:variant>
        <vt:lpwstr/>
      </vt:variant>
      <vt:variant>
        <vt:lpwstr>_Toc36462835</vt:lpwstr>
      </vt:variant>
      <vt:variant>
        <vt:i4>1769526</vt:i4>
      </vt:variant>
      <vt:variant>
        <vt:i4>312</vt:i4>
      </vt:variant>
      <vt:variant>
        <vt:i4>0</vt:i4>
      </vt:variant>
      <vt:variant>
        <vt:i4>5</vt:i4>
      </vt:variant>
      <vt:variant>
        <vt:lpwstr/>
      </vt:variant>
      <vt:variant>
        <vt:lpwstr>_Toc36462834</vt:lpwstr>
      </vt:variant>
      <vt:variant>
        <vt:i4>1835062</vt:i4>
      </vt:variant>
      <vt:variant>
        <vt:i4>306</vt:i4>
      </vt:variant>
      <vt:variant>
        <vt:i4>0</vt:i4>
      </vt:variant>
      <vt:variant>
        <vt:i4>5</vt:i4>
      </vt:variant>
      <vt:variant>
        <vt:lpwstr/>
      </vt:variant>
      <vt:variant>
        <vt:lpwstr>_Toc36462833</vt:lpwstr>
      </vt:variant>
      <vt:variant>
        <vt:i4>1900598</vt:i4>
      </vt:variant>
      <vt:variant>
        <vt:i4>300</vt:i4>
      </vt:variant>
      <vt:variant>
        <vt:i4>0</vt:i4>
      </vt:variant>
      <vt:variant>
        <vt:i4>5</vt:i4>
      </vt:variant>
      <vt:variant>
        <vt:lpwstr/>
      </vt:variant>
      <vt:variant>
        <vt:lpwstr>_Toc36462832</vt:lpwstr>
      </vt:variant>
      <vt:variant>
        <vt:i4>1966134</vt:i4>
      </vt:variant>
      <vt:variant>
        <vt:i4>294</vt:i4>
      </vt:variant>
      <vt:variant>
        <vt:i4>0</vt:i4>
      </vt:variant>
      <vt:variant>
        <vt:i4>5</vt:i4>
      </vt:variant>
      <vt:variant>
        <vt:lpwstr/>
      </vt:variant>
      <vt:variant>
        <vt:lpwstr>_Toc36462831</vt:lpwstr>
      </vt:variant>
      <vt:variant>
        <vt:i4>2031670</vt:i4>
      </vt:variant>
      <vt:variant>
        <vt:i4>288</vt:i4>
      </vt:variant>
      <vt:variant>
        <vt:i4>0</vt:i4>
      </vt:variant>
      <vt:variant>
        <vt:i4>5</vt:i4>
      </vt:variant>
      <vt:variant>
        <vt:lpwstr/>
      </vt:variant>
      <vt:variant>
        <vt:lpwstr>_Toc36462830</vt:lpwstr>
      </vt:variant>
      <vt:variant>
        <vt:i4>1441847</vt:i4>
      </vt:variant>
      <vt:variant>
        <vt:i4>282</vt:i4>
      </vt:variant>
      <vt:variant>
        <vt:i4>0</vt:i4>
      </vt:variant>
      <vt:variant>
        <vt:i4>5</vt:i4>
      </vt:variant>
      <vt:variant>
        <vt:lpwstr/>
      </vt:variant>
      <vt:variant>
        <vt:lpwstr>_Toc36462829</vt:lpwstr>
      </vt:variant>
      <vt:variant>
        <vt:i4>1507383</vt:i4>
      </vt:variant>
      <vt:variant>
        <vt:i4>276</vt:i4>
      </vt:variant>
      <vt:variant>
        <vt:i4>0</vt:i4>
      </vt:variant>
      <vt:variant>
        <vt:i4>5</vt:i4>
      </vt:variant>
      <vt:variant>
        <vt:lpwstr/>
      </vt:variant>
      <vt:variant>
        <vt:lpwstr>_Toc36462828</vt:lpwstr>
      </vt:variant>
      <vt:variant>
        <vt:i4>1572919</vt:i4>
      </vt:variant>
      <vt:variant>
        <vt:i4>270</vt:i4>
      </vt:variant>
      <vt:variant>
        <vt:i4>0</vt:i4>
      </vt:variant>
      <vt:variant>
        <vt:i4>5</vt:i4>
      </vt:variant>
      <vt:variant>
        <vt:lpwstr/>
      </vt:variant>
      <vt:variant>
        <vt:lpwstr>_Toc36462827</vt:lpwstr>
      </vt:variant>
      <vt:variant>
        <vt:i4>1638455</vt:i4>
      </vt:variant>
      <vt:variant>
        <vt:i4>264</vt:i4>
      </vt:variant>
      <vt:variant>
        <vt:i4>0</vt:i4>
      </vt:variant>
      <vt:variant>
        <vt:i4>5</vt:i4>
      </vt:variant>
      <vt:variant>
        <vt:lpwstr/>
      </vt:variant>
      <vt:variant>
        <vt:lpwstr>_Toc36462826</vt:lpwstr>
      </vt:variant>
      <vt:variant>
        <vt:i4>1703991</vt:i4>
      </vt:variant>
      <vt:variant>
        <vt:i4>258</vt:i4>
      </vt:variant>
      <vt:variant>
        <vt:i4>0</vt:i4>
      </vt:variant>
      <vt:variant>
        <vt:i4>5</vt:i4>
      </vt:variant>
      <vt:variant>
        <vt:lpwstr/>
      </vt:variant>
      <vt:variant>
        <vt:lpwstr>_Toc36462825</vt:lpwstr>
      </vt:variant>
      <vt:variant>
        <vt:i4>1769527</vt:i4>
      </vt:variant>
      <vt:variant>
        <vt:i4>252</vt:i4>
      </vt:variant>
      <vt:variant>
        <vt:i4>0</vt:i4>
      </vt:variant>
      <vt:variant>
        <vt:i4>5</vt:i4>
      </vt:variant>
      <vt:variant>
        <vt:lpwstr/>
      </vt:variant>
      <vt:variant>
        <vt:lpwstr>_Toc36462824</vt:lpwstr>
      </vt:variant>
      <vt:variant>
        <vt:i4>1835063</vt:i4>
      </vt:variant>
      <vt:variant>
        <vt:i4>246</vt:i4>
      </vt:variant>
      <vt:variant>
        <vt:i4>0</vt:i4>
      </vt:variant>
      <vt:variant>
        <vt:i4>5</vt:i4>
      </vt:variant>
      <vt:variant>
        <vt:lpwstr/>
      </vt:variant>
      <vt:variant>
        <vt:lpwstr>_Toc36462823</vt:lpwstr>
      </vt:variant>
      <vt:variant>
        <vt:i4>1900599</vt:i4>
      </vt:variant>
      <vt:variant>
        <vt:i4>240</vt:i4>
      </vt:variant>
      <vt:variant>
        <vt:i4>0</vt:i4>
      </vt:variant>
      <vt:variant>
        <vt:i4>5</vt:i4>
      </vt:variant>
      <vt:variant>
        <vt:lpwstr/>
      </vt:variant>
      <vt:variant>
        <vt:lpwstr>_Toc36462822</vt:lpwstr>
      </vt:variant>
      <vt:variant>
        <vt:i4>1966135</vt:i4>
      </vt:variant>
      <vt:variant>
        <vt:i4>234</vt:i4>
      </vt:variant>
      <vt:variant>
        <vt:i4>0</vt:i4>
      </vt:variant>
      <vt:variant>
        <vt:i4>5</vt:i4>
      </vt:variant>
      <vt:variant>
        <vt:lpwstr/>
      </vt:variant>
      <vt:variant>
        <vt:lpwstr>_Toc36462821</vt:lpwstr>
      </vt:variant>
      <vt:variant>
        <vt:i4>2031671</vt:i4>
      </vt:variant>
      <vt:variant>
        <vt:i4>228</vt:i4>
      </vt:variant>
      <vt:variant>
        <vt:i4>0</vt:i4>
      </vt:variant>
      <vt:variant>
        <vt:i4>5</vt:i4>
      </vt:variant>
      <vt:variant>
        <vt:lpwstr/>
      </vt:variant>
      <vt:variant>
        <vt:lpwstr>_Toc36462820</vt:lpwstr>
      </vt:variant>
      <vt:variant>
        <vt:i4>1441844</vt:i4>
      </vt:variant>
      <vt:variant>
        <vt:i4>222</vt:i4>
      </vt:variant>
      <vt:variant>
        <vt:i4>0</vt:i4>
      </vt:variant>
      <vt:variant>
        <vt:i4>5</vt:i4>
      </vt:variant>
      <vt:variant>
        <vt:lpwstr/>
      </vt:variant>
      <vt:variant>
        <vt:lpwstr>_Toc36462819</vt:lpwstr>
      </vt:variant>
      <vt:variant>
        <vt:i4>1507380</vt:i4>
      </vt:variant>
      <vt:variant>
        <vt:i4>216</vt:i4>
      </vt:variant>
      <vt:variant>
        <vt:i4>0</vt:i4>
      </vt:variant>
      <vt:variant>
        <vt:i4>5</vt:i4>
      </vt:variant>
      <vt:variant>
        <vt:lpwstr/>
      </vt:variant>
      <vt:variant>
        <vt:lpwstr>_Toc36462818</vt:lpwstr>
      </vt:variant>
      <vt:variant>
        <vt:i4>1572916</vt:i4>
      </vt:variant>
      <vt:variant>
        <vt:i4>210</vt:i4>
      </vt:variant>
      <vt:variant>
        <vt:i4>0</vt:i4>
      </vt:variant>
      <vt:variant>
        <vt:i4>5</vt:i4>
      </vt:variant>
      <vt:variant>
        <vt:lpwstr/>
      </vt:variant>
      <vt:variant>
        <vt:lpwstr>_Toc36462817</vt:lpwstr>
      </vt:variant>
      <vt:variant>
        <vt:i4>1638452</vt:i4>
      </vt:variant>
      <vt:variant>
        <vt:i4>204</vt:i4>
      </vt:variant>
      <vt:variant>
        <vt:i4>0</vt:i4>
      </vt:variant>
      <vt:variant>
        <vt:i4>5</vt:i4>
      </vt:variant>
      <vt:variant>
        <vt:lpwstr/>
      </vt:variant>
      <vt:variant>
        <vt:lpwstr>_Toc36462816</vt:lpwstr>
      </vt:variant>
      <vt:variant>
        <vt:i4>1703988</vt:i4>
      </vt:variant>
      <vt:variant>
        <vt:i4>198</vt:i4>
      </vt:variant>
      <vt:variant>
        <vt:i4>0</vt:i4>
      </vt:variant>
      <vt:variant>
        <vt:i4>5</vt:i4>
      </vt:variant>
      <vt:variant>
        <vt:lpwstr/>
      </vt:variant>
      <vt:variant>
        <vt:lpwstr>_Toc36462815</vt:lpwstr>
      </vt:variant>
      <vt:variant>
        <vt:i4>1769524</vt:i4>
      </vt:variant>
      <vt:variant>
        <vt:i4>192</vt:i4>
      </vt:variant>
      <vt:variant>
        <vt:i4>0</vt:i4>
      </vt:variant>
      <vt:variant>
        <vt:i4>5</vt:i4>
      </vt:variant>
      <vt:variant>
        <vt:lpwstr/>
      </vt:variant>
      <vt:variant>
        <vt:lpwstr>_Toc36462814</vt:lpwstr>
      </vt:variant>
      <vt:variant>
        <vt:i4>1835060</vt:i4>
      </vt:variant>
      <vt:variant>
        <vt:i4>186</vt:i4>
      </vt:variant>
      <vt:variant>
        <vt:i4>0</vt:i4>
      </vt:variant>
      <vt:variant>
        <vt:i4>5</vt:i4>
      </vt:variant>
      <vt:variant>
        <vt:lpwstr/>
      </vt:variant>
      <vt:variant>
        <vt:lpwstr>_Toc36462813</vt:lpwstr>
      </vt:variant>
      <vt:variant>
        <vt:i4>1900596</vt:i4>
      </vt:variant>
      <vt:variant>
        <vt:i4>180</vt:i4>
      </vt:variant>
      <vt:variant>
        <vt:i4>0</vt:i4>
      </vt:variant>
      <vt:variant>
        <vt:i4>5</vt:i4>
      </vt:variant>
      <vt:variant>
        <vt:lpwstr/>
      </vt:variant>
      <vt:variant>
        <vt:lpwstr>_Toc36462812</vt:lpwstr>
      </vt:variant>
      <vt:variant>
        <vt:i4>1966132</vt:i4>
      </vt:variant>
      <vt:variant>
        <vt:i4>174</vt:i4>
      </vt:variant>
      <vt:variant>
        <vt:i4>0</vt:i4>
      </vt:variant>
      <vt:variant>
        <vt:i4>5</vt:i4>
      </vt:variant>
      <vt:variant>
        <vt:lpwstr/>
      </vt:variant>
      <vt:variant>
        <vt:lpwstr>_Toc36462811</vt:lpwstr>
      </vt:variant>
      <vt:variant>
        <vt:i4>2031668</vt:i4>
      </vt:variant>
      <vt:variant>
        <vt:i4>168</vt:i4>
      </vt:variant>
      <vt:variant>
        <vt:i4>0</vt:i4>
      </vt:variant>
      <vt:variant>
        <vt:i4>5</vt:i4>
      </vt:variant>
      <vt:variant>
        <vt:lpwstr/>
      </vt:variant>
      <vt:variant>
        <vt:lpwstr>_Toc36462810</vt:lpwstr>
      </vt:variant>
      <vt:variant>
        <vt:i4>1441845</vt:i4>
      </vt:variant>
      <vt:variant>
        <vt:i4>162</vt:i4>
      </vt:variant>
      <vt:variant>
        <vt:i4>0</vt:i4>
      </vt:variant>
      <vt:variant>
        <vt:i4>5</vt:i4>
      </vt:variant>
      <vt:variant>
        <vt:lpwstr/>
      </vt:variant>
      <vt:variant>
        <vt:lpwstr>_Toc36462809</vt:lpwstr>
      </vt:variant>
      <vt:variant>
        <vt:i4>1507381</vt:i4>
      </vt:variant>
      <vt:variant>
        <vt:i4>156</vt:i4>
      </vt:variant>
      <vt:variant>
        <vt:i4>0</vt:i4>
      </vt:variant>
      <vt:variant>
        <vt:i4>5</vt:i4>
      </vt:variant>
      <vt:variant>
        <vt:lpwstr/>
      </vt:variant>
      <vt:variant>
        <vt:lpwstr>_Toc36462808</vt:lpwstr>
      </vt:variant>
      <vt:variant>
        <vt:i4>1572917</vt:i4>
      </vt:variant>
      <vt:variant>
        <vt:i4>150</vt:i4>
      </vt:variant>
      <vt:variant>
        <vt:i4>0</vt:i4>
      </vt:variant>
      <vt:variant>
        <vt:i4>5</vt:i4>
      </vt:variant>
      <vt:variant>
        <vt:lpwstr/>
      </vt:variant>
      <vt:variant>
        <vt:lpwstr>_Toc36462807</vt:lpwstr>
      </vt:variant>
      <vt:variant>
        <vt:i4>1638453</vt:i4>
      </vt:variant>
      <vt:variant>
        <vt:i4>144</vt:i4>
      </vt:variant>
      <vt:variant>
        <vt:i4>0</vt:i4>
      </vt:variant>
      <vt:variant>
        <vt:i4>5</vt:i4>
      </vt:variant>
      <vt:variant>
        <vt:lpwstr/>
      </vt:variant>
      <vt:variant>
        <vt:lpwstr>_Toc36462806</vt:lpwstr>
      </vt:variant>
      <vt:variant>
        <vt:i4>1703989</vt:i4>
      </vt:variant>
      <vt:variant>
        <vt:i4>138</vt:i4>
      </vt:variant>
      <vt:variant>
        <vt:i4>0</vt:i4>
      </vt:variant>
      <vt:variant>
        <vt:i4>5</vt:i4>
      </vt:variant>
      <vt:variant>
        <vt:lpwstr/>
      </vt:variant>
      <vt:variant>
        <vt:lpwstr>_Toc36462805</vt:lpwstr>
      </vt:variant>
      <vt:variant>
        <vt:i4>1769525</vt:i4>
      </vt:variant>
      <vt:variant>
        <vt:i4>132</vt:i4>
      </vt:variant>
      <vt:variant>
        <vt:i4>0</vt:i4>
      </vt:variant>
      <vt:variant>
        <vt:i4>5</vt:i4>
      </vt:variant>
      <vt:variant>
        <vt:lpwstr/>
      </vt:variant>
      <vt:variant>
        <vt:lpwstr>_Toc36462804</vt:lpwstr>
      </vt:variant>
      <vt:variant>
        <vt:i4>1835061</vt:i4>
      </vt:variant>
      <vt:variant>
        <vt:i4>126</vt:i4>
      </vt:variant>
      <vt:variant>
        <vt:i4>0</vt:i4>
      </vt:variant>
      <vt:variant>
        <vt:i4>5</vt:i4>
      </vt:variant>
      <vt:variant>
        <vt:lpwstr/>
      </vt:variant>
      <vt:variant>
        <vt:lpwstr>_Toc36462803</vt:lpwstr>
      </vt:variant>
      <vt:variant>
        <vt:i4>1900597</vt:i4>
      </vt:variant>
      <vt:variant>
        <vt:i4>120</vt:i4>
      </vt:variant>
      <vt:variant>
        <vt:i4>0</vt:i4>
      </vt:variant>
      <vt:variant>
        <vt:i4>5</vt:i4>
      </vt:variant>
      <vt:variant>
        <vt:lpwstr/>
      </vt:variant>
      <vt:variant>
        <vt:lpwstr>_Toc36462802</vt:lpwstr>
      </vt:variant>
      <vt:variant>
        <vt:i4>1966133</vt:i4>
      </vt:variant>
      <vt:variant>
        <vt:i4>114</vt:i4>
      </vt:variant>
      <vt:variant>
        <vt:i4>0</vt:i4>
      </vt:variant>
      <vt:variant>
        <vt:i4>5</vt:i4>
      </vt:variant>
      <vt:variant>
        <vt:lpwstr/>
      </vt:variant>
      <vt:variant>
        <vt:lpwstr>_Toc36462801</vt:lpwstr>
      </vt:variant>
      <vt:variant>
        <vt:i4>2031669</vt:i4>
      </vt:variant>
      <vt:variant>
        <vt:i4>108</vt:i4>
      </vt:variant>
      <vt:variant>
        <vt:i4>0</vt:i4>
      </vt:variant>
      <vt:variant>
        <vt:i4>5</vt:i4>
      </vt:variant>
      <vt:variant>
        <vt:lpwstr/>
      </vt:variant>
      <vt:variant>
        <vt:lpwstr>_Toc36462800</vt:lpwstr>
      </vt:variant>
      <vt:variant>
        <vt:i4>1638460</vt:i4>
      </vt:variant>
      <vt:variant>
        <vt:i4>102</vt:i4>
      </vt:variant>
      <vt:variant>
        <vt:i4>0</vt:i4>
      </vt:variant>
      <vt:variant>
        <vt:i4>5</vt:i4>
      </vt:variant>
      <vt:variant>
        <vt:lpwstr/>
      </vt:variant>
      <vt:variant>
        <vt:lpwstr>_Toc36462799</vt:lpwstr>
      </vt:variant>
      <vt:variant>
        <vt:i4>1572924</vt:i4>
      </vt:variant>
      <vt:variant>
        <vt:i4>96</vt:i4>
      </vt:variant>
      <vt:variant>
        <vt:i4>0</vt:i4>
      </vt:variant>
      <vt:variant>
        <vt:i4>5</vt:i4>
      </vt:variant>
      <vt:variant>
        <vt:lpwstr/>
      </vt:variant>
      <vt:variant>
        <vt:lpwstr>_Toc36462798</vt:lpwstr>
      </vt:variant>
      <vt:variant>
        <vt:i4>1507388</vt:i4>
      </vt:variant>
      <vt:variant>
        <vt:i4>90</vt:i4>
      </vt:variant>
      <vt:variant>
        <vt:i4>0</vt:i4>
      </vt:variant>
      <vt:variant>
        <vt:i4>5</vt:i4>
      </vt:variant>
      <vt:variant>
        <vt:lpwstr/>
      </vt:variant>
      <vt:variant>
        <vt:lpwstr>_Toc36462797</vt:lpwstr>
      </vt:variant>
      <vt:variant>
        <vt:i4>1441852</vt:i4>
      </vt:variant>
      <vt:variant>
        <vt:i4>84</vt:i4>
      </vt:variant>
      <vt:variant>
        <vt:i4>0</vt:i4>
      </vt:variant>
      <vt:variant>
        <vt:i4>5</vt:i4>
      </vt:variant>
      <vt:variant>
        <vt:lpwstr/>
      </vt:variant>
      <vt:variant>
        <vt:lpwstr>_Toc36462796</vt:lpwstr>
      </vt:variant>
      <vt:variant>
        <vt:i4>1376316</vt:i4>
      </vt:variant>
      <vt:variant>
        <vt:i4>78</vt:i4>
      </vt:variant>
      <vt:variant>
        <vt:i4>0</vt:i4>
      </vt:variant>
      <vt:variant>
        <vt:i4>5</vt:i4>
      </vt:variant>
      <vt:variant>
        <vt:lpwstr/>
      </vt:variant>
      <vt:variant>
        <vt:lpwstr>_Toc36462795</vt:lpwstr>
      </vt:variant>
      <vt:variant>
        <vt:i4>1310780</vt:i4>
      </vt:variant>
      <vt:variant>
        <vt:i4>72</vt:i4>
      </vt:variant>
      <vt:variant>
        <vt:i4>0</vt:i4>
      </vt:variant>
      <vt:variant>
        <vt:i4>5</vt:i4>
      </vt:variant>
      <vt:variant>
        <vt:lpwstr/>
      </vt:variant>
      <vt:variant>
        <vt:lpwstr>_Toc36462794</vt:lpwstr>
      </vt:variant>
      <vt:variant>
        <vt:i4>1245244</vt:i4>
      </vt:variant>
      <vt:variant>
        <vt:i4>66</vt:i4>
      </vt:variant>
      <vt:variant>
        <vt:i4>0</vt:i4>
      </vt:variant>
      <vt:variant>
        <vt:i4>5</vt:i4>
      </vt:variant>
      <vt:variant>
        <vt:lpwstr/>
      </vt:variant>
      <vt:variant>
        <vt:lpwstr>_Toc36462793</vt:lpwstr>
      </vt:variant>
      <vt:variant>
        <vt:i4>1179708</vt:i4>
      </vt:variant>
      <vt:variant>
        <vt:i4>60</vt:i4>
      </vt:variant>
      <vt:variant>
        <vt:i4>0</vt:i4>
      </vt:variant>
      <vt:variant>
        <vt:i4>5</vt:i4>
      </vt:variant>
      <vt:variant>
        <vt:lpwstr/>
      </vt:variant>
      <vt:variant>
        <vt:lpwstr>_Toc36462792</vt:lpwstr>
      </vt:variant>
      <vt:variant>
        <vt:i4>1114172</vt:i4>
      </vt:variant>
      <vt:variant>
        <vt:i4>54</vt:i4>
      </vt:variant>
      <vt:variant>
        <vt:i4>0</vt:i4>
      </vt:variant>
      <vt:variant>
        <vt:i4>5</vt:i4>
      </vt:variant>
      <vt:variant>
        <vt:lpwstr/>
      </vt:variant>
      <vt:variant>
        <vt:lpwstr>_Toc36462791</vt:lpwstr>
      </vt:variant>
      <vt:variant>
        <vt:i4>1048636</vt:i4>
      </vt:variant>
      <vt:variant>
        <vt:i4>48</vt:i4>
      </vt:variant>
      <vt:variant>
        <vt:i4>0</vt:i4>
      </vt:variant>
      <vt:variant>
        <vt:i4>5</vt:i4>
      </vt:variant>
      <vt:variant>
        <vt:lpwstr/>
      </vt:variant>
      <vt:variant>
        <vt:lpwstr>_Toc36462790</vt:lpwstr>
      </vt:variant>
      <vt:variant>
        <vt:i4>1638461</vt:i4>
      </vt:variant>
      <vt:variant>
        <vt:i4>42</vt:i4>
      </vt:variant>
      <vt:variant>
        <vt:i4>0</vt:i4>
      </vt:variant>
      <vt:variant>
        <vt:i4>5</vt:i4>
      </vt:variant>
      <vt:variant>
        <vt:lpwstr/>
      </vt:variant>
      <vt:variant>
        <vt:lpwstr>_Toc36462789</vt:lpwstr>
      </vt:variant>
      <vt:variant>
        <vt:i4>1572925</vt:i4>
      </vt:variant>
      <vt:variant>
        <vt:i4>36</vt:i4>
      </vt:variant>
      <vt:variant>
        <vt:i4>0</vt:i4>
      </vt:variant>
      <vt:variant>
        <vt:i4>5</vt:i4>
      </vt:variant>
      <vt:variant>
        <vt:lpwstr/>
      </vt:variant>
      <vt:variant>
        <vt:lpwstr>_Toc36462788</vt:lpwstr>
      </vt:variant>
      <vt:variant>
        <vt:i4>1507389</vt:i4>
      </vt:variant>
      <vt:variant>
        <vt:i4>30</vt:i4>
      </vt:variant>
      <vt:variant>
        <vt:i4>0</vt:i4>
      </vt:variant>
      <vt:variant>
        <vt:i4>5</vt:i4>
      </vt:variant>
      <vt:variant>
        <vt:lpwstr/>
      </vt:variant>
      <vt:variant>
        <vt:lpwstr>_Toc36462787</vt:lpwstr>
      </vt:variant>
      <vt:variant>
        <vt:i4>1441853</vt:i4>
      </vt:variant>
      <vt:variant>
        <vt:i4>24</vt:i4>
      </vt:variant>
      <vt:variant>
        <vt:i4>0</vt:i4>
      </vt:variant>
      <vt:variant>
        <vt:i4>5</vt:i4>
      </vt:variant>
      <vt:variant>
        <vt:lpwstr/>
      </vt:variant>
      <vt:variant>
        <vt:lpwstr>_Toc36462786</vt:lpwstr>
      </vt:variant>
      <vt:variant>
        <vt:i4>1376317</vt:i4>
      </vt:variant>
      <vt:variant>
        <vt:i4>18</vt:i4>
      </vt:variant>
      <vt:variant>
        <vt:i4>0</vt:i4>
      </vt:variant>
      <vt:variant>
        <vt:i4>5</vt:i4>
      </vt:variant>
      <vt:variant>
        <vt:lpwstr/>
      </vt:variant>
      <vt:variant>
        <vt:lpwstr>_Toc36462785</vt:lpwstr>
      </vt:variant>
      <vt:variant>
        <vt:i4>1310781</vt:i4>
      </vt:variant>
      <vt:variant>
        <vt:i4>12</vt:i4>
      </vt:variant>
      <vt:variant>
        <vt:i4>0</vt:i4>
      </vt:variant>
      <vt:variant>
        <vt:i4>5</vt:i4>
      </vt:variant>
      <vt:variant>
        <vt:lpwstr/>
      </vt:variant>
      <vt:variant>
        <vt:lpwstr>_Toc36462784</vt:lpwstr>
      </vt:variant>
      <vt:variant>
        <vt:i4>1245245</vt:i4>
      </vt:variant>
      <vt:variant>
        <vt:i4>6</vt:i4>
      </vt:variant>
      <vt:variant>
        <vt:i4>0</vt:i4>
      </vt:variant>
      <vt:variant>
        <vt:i4>5</vt:i4>
      </vt:variant>
      <vt:variant>
        <vt:lpwstr/>
      </vt:variant>
      <vt:variant>
        <vt:lpwstr>_Toc36462783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Autoenrollment in Windows Server 2003</dc:title>
  <dc:subject>Certificate Autoenrollment in Windows Server 2003</dc:subject>
  <dc:creator/>
  <cp:keywords>PKI</cp:keywords>
  <dc:description/>
  <cp:lastModifiedBy/>
  <cp:revision>1</cp:revision>
  <cp:lastPrinted>2001-09-24T09:37:00Z</cp:lastPrinted>
  <dcterms:created xsi:type="dcterms:W3CDTF">2018-06-22T17:42:00Z</dcterms:created>
  <dcterms:modified xsi:type="dcterms:W3CDTF">2018-06-22T17:42:00Z</dcterms:modified>
  <cp:category>PKI</cp:category>
</cp:coreProperties>
</file>